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01457" w14:textId="77777777" w:rsidR="0039707A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01805C8C" wp14:editId="346B1F48">
                <wp:simplePos x="0" y="0"/>
                <wp:positionH relativeFrom="column">
                  <wp:posOffset>-295275</wp:posOffset>
                </wp:positionH>
                <wp:positionV relativeFrom="paragraph">
                  <wp:posOffset>-304800</wp:posOffset>
                </wp:positionV>
                <wp:extent cx="7575550" cy="10694670"/>
                <wp:effectExtent l="0" t="0" r="6350" b="1143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380" y="504825"/>
                          <a:ext cx="7575550" cy="106946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23.25pt;margin-top:-24pt;height:842.1pt;width:596.5pt;z-index:-251665408;v-text-anchor:middle;mso-width-relative:page;mso-height-relative:page;" fillcolor="#FFFFFF [3212]" filled="t" stroked="f" coordsize="21600,21600" o:gfxdata="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MhLHn7aAAAADQEAAA8AAAAAAAAAAQAgAAAAIgAAAGRycy9kb3ducmV2LnhtbFBLAQIUABQAAAAI&#10;AIdO4kCKLemKXQIAAIkEAAAOAAAAAAAAAAEAIAAAACkBAABkcnMvZTJvRG9jLnhtbFBLBQYAAAAA&#10;BgAGAFkBAAD4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C9BDE62" wp14:editId="52AF10AF">
                <wp:simplePos x="0" y="0"/>
                <wp:positionH relativeFrom="column">
                  <wp:posOffset>-307340</wp:posOffset>
                </wp:positionH>
                <wp:positionV relativeFrom="page">
                  <wp:posOffset>-19050</wp:posOffset>
                </wp:positionV>
                <wp:extent cx="7595870" cy="333375"/>
                <wp:effectExtent l="0" t="0" r="5080" b="952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5870" cy="333375"/>
                          <a:chOff x="0" y="0"/>
                          <a:chExt cx="7596000" cy="333375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0" y="0"/>
                            <a:ext cx="7596000" cy="333375"/>
                          </a:xfrm>
                          <a:prstGeom prst="rect">
                            <a:avLst/>
                          </a:prstGeom>
                          <a:solidFill>
                            <a:srgbClr val="2577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5648326" y="0"/>
                            <a:ext cx="1409700" cy="333375"/>
                          </a:xfrm>
                          <a:prstGeom prst="rect">
                            <a:avLst/>
                          </a:prstGeom>
                          <a:solidFill>
                            <a:srgbClr val="FF991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5D1FD7" w14:textId="77777777" w:rsidR="0039707A" w:rsidRDefault="00000000">
                              <w:pPr>
                                <w:adjustRightInd w:val="0"/>
                                <w:snapToGrid w:val="0"/>
                                <w:spacing w:line="380" w:lineRule="exact"/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9BDE62" id="组合 19" o:spid="_x0000_s1026" style="position:absolute;left:0;text-align:left;margin-left:-24.2pt;margin-top:-1.5pt;width:598.1pt;height:26.25pt;z-index:251654144;mso-position-vertical-relative:page" coordsize="75960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">
                <v:rect id="矩形 1" o:spid="_x0000_s1027" style="position:absolute;width:75960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" fillcolor="#2577e3" stroked="f" strokeweight="1pt"/>
                <v:rect id="矩形 2" o:spid="_x0000_s1028" style="position:absolute;left:56483;width:14097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" fillcolor="#ff9915" stroked="f" strokeweight="1pt">
                  <v:textbox>
                    <w:txbxContent>
                      <w:p w14:paraId="305D1FD7" w14:textId="77777777" w:rsidR="0039707A" w:rsidRDefault="00000000">
                        <w:pPr>
                          <w:adjustRightInd w:val="0"/>
                          <w:snapToGrid w:val="0"/>
                          <w:spacing w:line="380" w:lineRule="exact"/>
                          <w:jc w:val="center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个人简历</w:t>
                        </w:r>
                      </w:p>
                    </w:txbxContent>
                  </v:textbox>
                </v:rect>
                <w10:wrap anchory="page"/>
              </v:group>
            </w:pict>
          </mc:Fallback>
        </mc:AlternateContent>
      </w:r>
      <w:r>
        <w:rPr>
          <w:rFonts w:hint="eastAsia"/>
        </w:rPr>
        <w:t xml:space="preserve"> </w:t>
      </w:r>
    </w:p>
    <w:p w14:paraId="1508FFF6" w14:textId="77777777" w:rsidR="0039707A" w:rsidRDefault="0039707A">
      <w:pPr>
        <w:adjustRightInd w:val="0"/>
        <w:snapToGrid w:val="0"/>
      </w:pPr>
    </w:p>
    <w:p w14:paraId="1550363E" w14:textId="19F80E60" w:rsidR="0039707A" w:rsidRDefault="00E51714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11FD8D0" wp14:editId="51DEAF51">
            <wp:simplePos x="0" y="0"/>
            <wp:positionH relativeFrom="column">
              <wp:posOffset>143510</wp:posOffset>
            </wp:positionH>
            <wp:positionV relativeFrom="page">
              <wp:posOffset>698500</wp:posOffset>
            </wp:positionV>
            <wp:extent cx="1073150" cy="1429750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1429750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3DB301" w14:textId="3FED9EF6" w:rsidR="0039707A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CEC65A3" wp14:editId="0403F30A">
                <wp:simplePos x="0" y="0"/>
                <wp:positionH relativeFrom="margin">
                  <wp:posOffset>1254125</wp:posOffset>
                </wp:positionH>
                <wp:positionV relativeFrom="page">
                  <wp:posOffset>836295</wp:posOffset>
                </wp:positionV>
                <wp:extent cx="2124075" cy="852805"/>
                <wp:effectExtent l="0" t="0" r="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075" cy="852805"/>
                          <a:chOff x="0" y="0"/>
                          <a:chExt cx="2124075" cy="852805"/>
                        </a:xfrm>
                      </wpg:grpSpPr>
                      <wps:wsp>
                        <wps:cNvPr id="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57935" cy="645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2C3945C" w14:textId="1A9AAB1E" w:rsidR="0039707A" w:rsidRDefault="001252EA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2577E3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2577E3"/>
                                  <w:sz w:val="50"/>
                                  <w:szCs w:val="50"/>
                                </w:rPr>
                                <w:t>胡</w:t>
                              </w:r>
                              <w:r w:rsidR="00E51714">
                                <w:rPr>
                                  <w:rFonts w:ascii="微软雅黑" w:eastAsia="微软雅黑" w:hAnsi="微软雅黑" w:hint="eastAsia"/>
                                  <w:color w:val="2577E3"/>
                                  <w:sz w:val="50"/>
                                  <w:szCs w:val="50"/>
                                </w:rPr>
                                <w:t>小豆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3875"/>
                            <a:ext cx="2124075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5F56FA3A" w14:textId="77777777" w:rsidR="0039707A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求职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意向：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金融分析师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EC65A3" id="组合 3" o:spid="_x0000_s1029" style="position:absolute;left:0;text-align:left;margin-left:98.75pt;margin-top:65.85pt;width:167.25pt;height:67.15pt;z-index:251655168;mso-position-horizontal-relative:margin;mso-position-vertical-relative:page" coordsize="21240,8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width:12579;height:6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<v:textbox style="mso-fit-shape-to-text:t">
                    <w:txbxContent>
                      <w:p w14:paraId="02C3945C" w14:textId="1A9AAB1E" w:rsidR="0039707A" w:rsidRDefault="001252EA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2577E3"/>
                            <w:sz w:val="50"/>
                            <w:szCs w:val="5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2577E3"/>
                            <w:sz w:val="50"/>
                            <w:szCs w:val="50"/>
                          </w:rPr>
                          <w:t>胡</w:t>
                        </w:r>
                        <w:r w:rsidR="00E51714">
                          <w:rPr>
                            <w:rFonts w:ascii="微软雅黑" w:eastAsia="微软雅黑" w:hAnsi="微软雅黑" w:hint="eastAsia"/>
                            <w:color w:val="2577E3"/>
                            <w:sz w:val="50"/>
                            <w:szCs w:val="50"/>
                          </w:rPr>
                          <w:t>小豆</w:t>
                        </w:r>
                      </w:p>
                    </w:txbxContent>
                  </v:textbox>
                </v:shape>
                <v:shape id="_x0000_s1031" type="#_x0000_t202" style="position:absolute;top:5238;width:21240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5F56FA3A" w14:textId="77777777" w:rsidR="0039707A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求职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意向：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金融分析师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7708F5F7" w14:textId="77777777" w:rsidR="0039707A" w:rsidRDefault="0039707A">
      <w:pPr>
        <w:adjustRightInd w:val="0"/>
        <w:snapToGrid w:val="0"/>
      </w:pPr>
    </w:p>
    <w:p w14:paraId="2DD1054F" w14:textId="77777777" w:rsidR="0039707A" w:rsidRDefault="0039707A">
      <w:pPr>
        <w:adjustRightInd w:val="0"/>
        <w:snapToGrid w:val="0"/>
      </w:pPr>
    </w:p>
    <w:p w14:paraId="46C575D9" w14:textId="77777777" w:rsidR="0039707A" w:rsidRDefault="0039707A">
      <w:pPr>
        <w:adjustRightInd w:val="0"/>
        <w:snapToGrid w:val="0"/>
      </w:pPr>
    </w:p>
    <w:p w14:paraId="2046F0FB" w14:textId="77777777" w:rsidR="0039707A" w:rsidRDefault="0039707A">
      <w:pPr>
        <w:adjustRightInd w:val="0"/>
        <w:snapToGrid w:val="0"/>
      </w:pPr>
    </w:p>
    <w:p w14:paraId="5C979D48" w14:textId="77777777" w:rsidR="0039707A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68F6B6D" wp14:editId="6718EF31">
                <wp:simplePos x="0" y="0"/>
                <wp:positionH relativeFrom="column">
                  <wp:posOffset>1330960</wp:posOffset>
                </wp:positionH>
                <wp:positionV relativeFrom="page">
                  <wp:posOffset>1751965</wp:posOffset>
                </wp:positionV>
                <wp:extent cx="5629275" cy="32893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9275" cy="328930"/>
                          <a:chOff x="0" y="0"/>
                          <a:chExt cx="5629275" cy="328930"/>
                        </a:xfrm>
                      </wpg:grpSpPr>
                      <wps:wsp>
                        <wps:cNvPr id="8" name="文本框 8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" y="0"/>
                            <a:ext cx="558165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D15FFE9" w14:textId="1EBB6EA2" w:rsidR="0039707A" w:rsidRDefault="000B50AA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 xml:space="preserve">.02    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 xml:space="preserve">广东省珠海市        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 xml:space="preserve">159 </w:t>
                              </w:r>
                              <w:r w:rsidR="008A2C88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0000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 xml:space="preserve"> </w:t>
                              </w:r>
                              <w:r w:rsidR="008A2C88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0000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 xml:space="preserve">          </w:t>
                              </w:r>
                              <w:r w:rsidR="008A2C88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0000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@</w:t>
                              </w:r>
                              <w:r w:rsidR="008A2C88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1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2333625" y="95250"/>
                            <a:ext cx="155200" cy="144000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rgbClr val="2577E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2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1000125" y="95250"/>
                            <a:ext cx="120775" cy="144000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9" h="126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solidFill>
                            <a:srgbClr val="2577E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3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3924300" y="114300"/>
                            <a:ext cx="136929" cy="10800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577E3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14" name="Freeform 101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95250"/>
                            <a:ext cx="116824" cy="144000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150"/>
                              <a:gd name="T2" fmla="*/ 99 w 122"/>
                              <a:gd name="T3" fmla="*/ 38 h 150"/>
                              <a:gd name="T4" fmla="*/ 61 w 122"/>
                              <a:gd name="T5" fmla="*/ 75 h 150"/>
                              <a:gd name="T6" fmla="*/ 23 w 122"/>
                              <a:gd name="T7" fmla="*/ 38 h 150"/>
                              <a:gd name="T8" fmla="*/ 61 w 122"/>
                              <a:gd name="T9" fmla="*/ 0 h 150"/>
                              <a:gd name="T10" fmla="*/ 92 w 122"/>
                              <a:gd name="T11" fmla="*/ 79 h 150"/>
                              <a:gd name="T12" fmla="*/ 60 w 122"/>
                              <a:gd name="T13" fmla="*/ 86 h 150"/>
                              <a:gd name="T14" fmla="*/ 29 w 122"/>
                              <a:gd name="T15" fmla="*/ 78 h 150"/>
                              <a:gd name="T16" fmla="*/ 0 w 122"/>
                              <a:gd name="T17" fmla="*/ 121 h 150"/>
                              <a:gd name="T18" fmla="*/ 61 w 122"/>
                              <a:gd name="T19" fmla="*/ 150 h 150"/>
                              <a:gd name="T20" fmla="*/ 122 w 122"/>
                              <a:gd name="T21" fmla="*/ 121 h 150"/>
                              <a:gd name="T22" fmla="*/ 92 w 122"/>
                              <a:gd name="T23" fmla="*/ 79 h 150"/>
                              <a:gd name="T24" fmla="*/ 92 w 122"/>
                              <a:gd name="T25" fmla="*/ 79 h 150"/>
                              <a:gd name="T26" fmla="*/ 92 w 122"/>
                              <a:gd name="T27" fmla="*/ 7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150">
                                <a:moveTo>
                                  <a:pt x="61" y="0"/>
                                </a:moveTo>
                                <a:cubicBezTo>
                                  <a:pt x="82" y="0"/>
                                  <a:pt x="99" y="17"/>
                                  <a:pt x="99" y="38"/>
                                </a:cubicBezTo>
                                <a:cubicBezTo>
                                  <a:pt x="99" y="58"/>
                                  <a:pt x="82" y="75"/>
                                  <a:pt x="61" y="75"/>
                                </a:cubicBezTo>
                                <a:cubicBezTo>
                                  <a:pt x="40" y="75"/>
                                  <a:pt x="23" y="58"/>
                                  <a:pt x="23" y="38"/>
                                </a:cubicBezTo>
                                <a:cubicBezTo>
                                  <a:pt x="23" y="17"/>
                                  <a:pt x="40" y="0"/>
                                  <a:pt x="61" y="0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84" y="83"/>
                                  <a:pt x="72" y="86"/>
                                  <a:pt x="60" y="86"/>
                                </a:cubicBezTo>
                                <a:cubicBezTo>
                                  <a:pt x="47" y="86"/>
                                  <a:pt x="37" y="83"/>
                                  <a:pt x="29" y="78"/>
                                </a:cubicBezTo>
                                <a:cubicBezTo>
                                  <a:pt x="12" y="90"/>
                                  <a:pt x="0" y="110"/>
                                  <a:pt x="0" y="121"/>
                                </a:cubicBezTo>
                                <a:cubicBezTo>
                                  <a:pt x="0" y="139"/>
                                  <a:pt x="28" y="150"/>
                                  <a:pt x="61" y="150"/>
                                </a:cubicBezTo>
                                <a:cubicBezTo>
                                  <a:pt x="95" y="150"/>
                                  <a:pt x="122" y="139"/>
                                  <a:pt x="122" y="121"/>
                                </a:cubicBezTo>
                                <a:cubicBezTo>
                                  <a:pt x="122" y="110"/>
                                  <a:pt x="110" y="90"/>
                                  <a:pt x="92" y="79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</a:path>
                            </a:pathLst>
                          </a:custGeom>
                          <a:solidFill>
                            <a:srgbClr val="2577E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8F6B6D" id="组合 6" o:spid="_x0000_s1032" style="position:absolute;left:0;text-align:left;margin-left:104.8pt;margin-top:137.95pt;width:443.25pt;height:25.9pt;z-index:251656192;mso-position-vertical-relative:page" coordsize="56292,3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">
                <v:shape id="文本框 8" o:spid="_x0000_s1033" type="#_x0000_t202" style="position:absolute;left:476;width:55816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" filled="f" stroked="f">
                  <v:textbox style="mso-fit-shape-to-text:t">
                    <w:txbxContent>
                      <w:p w14:paraId="3D15FFE9" w14:textId="1EBB6EA2" w:rsidR="0039707A" w:rsidRDefault="000B50AA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 xml:space="preserve">.02    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 xml:space="preserve">广东省珠海市        </w:t>
                        </w:r>
                        <w:r w:rsidR="00000000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 xml:space="preserve">159 </w:t>
                        </w:r>
                        <w:r w:rsidR="008A2C88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0000</w:t>
                        </w:r>
                        <w:r w:rsidR="00000000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 xml:space="preserve"> </w:t>
                        </w:r>
                        <w:r w:rsidR="008A2C88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0000</w:t>
                        </w:r>
                        <w:r w:rsidR="00000000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 xml:space="preserve">          </w:t>
                        </w:r>
                        <w:r w:rsidR="008A2C88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0000</w:t>
                        </w:r>
                        <w:r w:rsidR="00000000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@</w:t>
                        </w:r>
                        <w:r w:rsidR="008A2C88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xx</w:t>
                        </w:r>
                        <w:r w:rsidR="00000000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.com</w:t>
                        </w:r>
                      </w:p>
                    </w:txbxContent>
                  </v:textbox>
                </v:shape>
                <v:shape id="Freeform 31" o:spid="_x0000_s1034" style="position:absolute;left:23336;top:952;width:1552;height:1440;visibility:visible;mso-wrap-style:square;v-text-anchor:top" coordsize="12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" path="m118,102v5,-8,2,-14,-6,-20c103,75,94,70,88,78v,,-7,8,-28,-11c37,44,47,36,47,36,55,28,50,22,43,13,36,3,29,,19,8,,24,27,60,41,74v,,,,,c41,74,61,96,75,103v7,4,7,4,7,4c92,112,103,114,111,110v,,4,-2,7,-8xm118,102v,,,,,e" fillcolor="#2577e3" stroked="f">
                  <v:path arrowok="t" o:connecttype="custom" o:connectlocs="148891,128842;141320,103579;111037,98526;75707,84632;59304,45474;54257,16421;23974,10105;51733,93474;51733,93474;94634,130105;103467,135158;140059,138947;148891,128842;148891,128842;148891,128842" o:connectangles="0,0,0,0,0,0,0,0,0,0,0,0,0,0,0"/>
                  <o:lock v:ext="edit" aspectratio="t" verticies="t"/>
                </v:shape>
                <v:shape id="Freeform 64" o:spid="_x0000_s1035" style="position:absolute;left:10001;top:952;width:1208;height:1440;flip:x;visibility:visible;mso-wrap-style:square;v-text-anchor:top" coordsize="9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" path="m50,c22,,,22,,50v,26,44,73,46,75c47,126,48,126,50,126v,,,,,c51,126,52,126,53,125,68,107,68,107,68,107,89,82,99,63,99,50,99,22,77,,50,xm50,72c37,72,27,62,27,50,27,37,37,27,50,27v12,,22,10,22,23c72,62,62,72,50,72xm50,72v,,,,,e" fillcolor="#2577e3" stroked="f">
                  <v:path arrowok="t" o:connecttype="custom" o:connectlocs="60997,0;0,57143;56118,142857;60997,144000;60997,144000;64657,142857;82957,122286;120775,57143;60997,0;60997,82286;32939,57143;60997,30857;87836,57143;60997,82286;60997,82286;60997,82286" o:connectangles="0,0,0,0,0,0,0,0,0,0,0,0,0,0,0,0"/>
                  <o:lock v:ext="edit" aspectratio="t" verticies="t"/>
                </v:shape>
                <v:shape id="AutoShape 842" o:spid="_x0000_s1036" style="position:absolute;left:39243;top:1143;width:1369;height:1080;visibility:visible;mso-wrap-style:square;v-text-anchor:middle" coordsize="606559,436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" path="m,98549l296815,248835,606559,99699r,267312c606559,405645,575240,436964,536606,436964r-466653,c31319,436964,,405645,,367011l,98549xm69953,l536606,v38634,,69953,31319,69953,69953l606559,82447,296815,231583,,81297,,69953c,31319,31319,,69953,xe" fillcolor="#2577e3" stroked="f">
                  <v:path arrowok="t" o:connecttype="custom" o:connectlocs="0,101;192,254;393,102;393,375;347,447;45,447;0,375;0,101;45,0;347,0;393,71;393,84;192,237;0,83;0,71;45,0" o:connectangles="0,0,0,0,0,0,0,0,0,0,0,0,0,0,0,0"/>
                  <o:lock v:ext="edit" aspectratio="t"/>
                </v:shape>
                <v:shape id="Freeform 101" o:spid="_x0000_s1037" style="position:absolute;top:952;width:1168;height:1440;visibility:visible;mso-wrap-style:square;v-text-anchor:top" coordsize="12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" path="m61,c82,,99,17,99,38,99,58,82,75,61,75,40,75,23,58,23,38,23,17,40,,61,xm92,79v-8,4,-20,7,-32,7c47,86,37,83,29,78,12,90,,110,,121v,18,28,29,61,29c95,150,122,139,122,121,122,110,110,90,92,79xm92,79v,,,,,e" fillcolor="#2577e3" stroked="f">
                  <v:path arrowok="t" o:connecttype="custom" o:connectlocs="58412,0;94800,36480;58412,72000;22024,36480;58412,0;88097,75840;57454,82560;27770,74880;0,116160;58412,144000;116824,116160;88097,75840;88097,75840;88097,75840" o:connectangles="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</w:p>
    <w:p w14:paraId="3F79B3AA" w14:textId="77777777" w:rsidR="0039707A" w:rsidRDefault="0039707A">
      <w:pPr>
        <w:adjustRightInd w:val="0"/>
        <w:snapToGrid w:val="0"/>
      </w:pPr>
    </w:p>
    <w:p w14:paraId="3AEE58CD" w14:textId="77777777" w:rsidR="0039707A" w:rsidRDefault="0039707A">
      <w:pPr>
        <w:adjustRightInd w:val="0"/>
        <w:snapToGrid w:val="0"/>
      </w:pPr>
    </w:p>
    <w:p w14:paraId="64D1745B" w14:textId="77777777" w:rsidR="0039707A" w:rsidRDefault="0039707A">
      <w:pPr>
        <w:adjustRightInd w:val="0"/>
        <w:snapToGrid w:val="0"/>
      </w:pPr>
    </w:p>
    <w:p w14:paraId="5269B6A0" w14:textId="77777777" w:rsidR="0039707A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429D064A" wp14:editId="1D071668">
                <wp:simplePos x="0" y="0"/>
                <wp:positionH relativeFrom="column">
                  <wp:posOffset>16510</wp:posOffset>
                </wp:positionH>
                <wp:positionV relativeFrom="paragraph">
                  <wp:posOffset>110490</wp:posOffset>
                </wp:positionV>
                <wp:extent cx="6958965" cy="287655"/>
                <wp:effectExtent l="0" t="0" r="13335" b="1714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8965" cy="287655"/>
                          <a:chOff x="0" y="0"/>
                          <a:chExt cx="6959632" cy="252000"/>
                        </a:xfrm>
                      </wpg:grpSpPr>
                      <wps:wsp>
                        <wps:cNvPr id="22" name="矩形 22"/>
                        <wps:cNvSpPr/>
                        <wps:spPr>
                          <a:xfrm>
                            <a:off x="47625" y="0"/>
                            <a:ext cx="6912007" cy="252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227156" w14:textId="77777777" w:rsidR="0039707A" w:rsidRDefault="00000000">
                              <w:pPr>
                                <w:adjustRightInd w:val="0"/>
                                <w:snapToGrid w:val="0"/>
                                <w:spacing w:line="400" w:lineRule="exact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2577E3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  <w:p w14:paraId="4F6296E8" w14:textId="77777777" w:rsidR="0039707A" w:rsidRDefault="0039707A">
                              <w:pPr>
                                <w:adjustRightInd w:val="0"/>
                                <w:snapToGrid w:val="0"/>
                                <w:spacing w:line="400" w:lineRule="exac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矩形 21"/>
                        <wps:cNvSpPr/>
                        <wps:spPr>
                          <a:xfrm>
                            <a:off x="0" y="0"/>
                            <a:ext cx="45719" cy="252000"/>
                          </a:xfrm>
                          <a:prstGeom prst="rect">
                            <a:avLst/>
                          </a:prstGeom>
                          <a:solidFill>
                            <a:srgbClr val="FF991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9D064A" id="组合 23" o:spid="_x0000_s1038" style="position:absolute;left:0;text-align:left;margin-left:1.3pt;margin-top:8.7pt;width:547.95pt;height:22.65pt;z-index:251652096" coordsize="69596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">
                <v:rect id="矩形 22" o:spid="_x0000_s1039" style="position:absolute;left:476;width:691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" fillcolor="#f2f2f2 [3052]" stroked="f" strokeweight="1pt">
                  <v:textbox inset=",0,,0">
                    <w:txbxContent>
                      <w:p w14:paraId="07227156" w14:textId="77777777" w:rsidR="0039707A" w:rsidRDefault="00000000">
                        <w:pPr>
                          <w:adjustRightInd w:val="0"/>
                          <w:snapToGrid w:val="0"/>
                          <w:spacing w:line="400" w:lineRule="exact"/>
                          <w:jc w:val="left"/>
                        </w:pPr>
                        <w:r>
                          <w:rPr>
                            <w:rFonts w:ascii="微软雅黑" w:eastAsia="微软雅黑" w:hAnsi="微软雅黑" w:hint="eastAsia"/>
                            <w:color w:val="2577E3"/>
                            <w:sz w:val="28"/>
                            <w:szCs w:val="28"/>
                          </w:rPr>
                          <w:t>教育背景</w:t>
                        </w:r>
                      </w:p>
                      <w:p w14:paraId="4F6296E8" w14:textId="77777777" w:rsidR="0039707A" w:rsidRDefault="0039707A">
                        <w:pPr>
                          <w:adjustRightInd w:val="0"/>
                          <w:snapToGrid w:val="0"/>
                          <w:spacing w:line="400" w:lineRule="exact"/>
                        </w:pPr>
                      </w:p>
                    </w:txbxContent>
                  </v:textbox>
                </v:rect>
                <v:rect id="矩形 21" o:spid="_x0000_s1040" style="position:absolute;width:457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" fillcolor="#ff9915" stroked="f" strokeweight="1pt"/>
              </v:group>
            </w:pict>
          </mc:Fallback>
        </mc:AlternateContent>
      </w:r>
    </w:p>
    <w:p w14:paraId="3C9003B9" w14:textId="77777777" w:rsidR="0039707A" w:rsidRDefault="0039707A">
      <w:pPr>
        <w:adjustRightInd w:val="0"/>
        <w:snapToGrid w:val="0"/>
      </w:pPr>
    </w:p>
    <w:p w14:paraId="7BEBA3C0" w14:textId="77777777" w:rsidR="0039707A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3F35F3C" wp14:editId="1A995744">
                <wp:simplePos x="0" y="0"/>
                <wp:positionH relativeFrom="column">
                  <wp:posOffset>54610</wp:posOffset>
                </wp:positionH>
                <wp:positionV relativeFrom="paragraph">
                  <wp:posOffset>99060</wp:posOffset>
                </wp:positionV>
                <wp:extent cx="6921500" cy="1016000"/>
                <wp:effectExtent l="0" t="0" r="0" b="0"/>
                <wp:wrapNone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42900" y="2665730"/>
                          <a:ext cx="692150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265350B" w14:textId="1933C961" w:rsidR="0039707A" w:rsidRDefault="000B50A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577E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2577E3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2577E3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577E3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2577E3"/>
                                <w:szCs w:val="21"/>
                              </w:rPr>
                              <w:t xml:space="preserve">.07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2577E3"/>
                                <w:szCs w:val="21"/>
                              </w:rPr>
                              <w:t xml:space="preserve">新月科技大学   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2577E3"/>
                                <w:szCs w:val="21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2577E3"/>
                                <w:szCs w:val="21"/>
                              </w:rPr>
                              <w:t xml:space="preserve"> 税务专业（本科）</w:t>
                            </w:r>
                          </w:p>
                          <w:p w14:paraId="4FB09B85" w14:textId="77777777" w:rsidR="003970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主修课程</w:t>
                            </w:r>
                          </w:p>
                          <w:p w14:paraId="454B23D1" w14:textId="77777777" w:rsidR="003970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金融学、管理学、微观经济学、宏观经济学、中级微观经济学、中级宏观经济学、统计学、会计学、中级财务会计、税法、审计、税收筹划、国家预算、外汇理论与实务、私募股权投资与理论、计算机应用等。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35F3C" id="文本框 2" o:spid="_x0000_s1041" type="#_x0000_t202" style="position:absolute;left:0;text-align:left;margin-left:4.3pt;margin-top:7.8pt;width:545pt;height:80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" filled="f" stroked="f">
                <v:textbox style="mso-fit-shape-to-text:t">
                  <w:txbxContent>
                    <w:p w14:paraId="1265350B" w14:textId="1933C961" w:rsidR="0039707A" w:rsidRDefault="000B50A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577E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2577E3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2577E3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2577E3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2577E3"/>
                          <w:szCs w:val="21"/>
                        </w:rPr>
                        <w:t xml:space="preserve">.07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2577E3"/>
                          <w:szCs w:val="21"/>
                        </w:rPr>
                        <w:t xml:space="preserve">新月科技大学   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2577E3"/>
                          <w:szCs w:val="21"/>
                        </w:rPr>
                        <w:t xml:space="preserve">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2577E3"/>
                          <w:szCs w:val="21"/>
                        </w:rPr>
                        <w:t xml:space="preserve"> 税务专业（本科）</w:t>
                      </w:r>
                    </w:p>
                    <w:p w14:paraId="4FB09B85" w14:textId="77777777" w:rsidR="003970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主修课程</w:t>
                      </w:r>
                    </w:p>
                    <w:p w14:paraId="454B23D1" w14:textId="77777777" w:rsidR="003970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金融学、管理学、微观经济学、宏观经济学、中级微观经济学、中级宏观经济学、统计学、会计学、中级财务会计、税法、审计、税收筹划、国家预算、外汇理论与实务、私募股权投资与理论、计算机应用等。</w:t>
                      </w:r>
                    </w:p>
                  </w:txbxContent>
                </v:textbox>
              </v:shape>
            </w:pict>
          </mc:Fallback>
        </mc:AlternateContent>
      </w:r>
    </w:p>
    <w:p w14:paraId="19F5EAE6" w14:textId="77777777" w:rsidR="0039707A" w:rsidRDefault="0039707A">
      <w:pPr>
        <w:adjustRightInd w:val="0"/>
        <w:snapToGrid w:val="0"/>
      </w:pPr>
    </w:p>
    <w:p w14:paraId="0A412DA2" w14:textId="77777777" w:rsidR="0039707A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B596B6" wp14:editId="5C6370C6">
                <wp:simplePos x="0" y="0"/>
                <wp:positionH relativeFrom="column">
                  <wp:posOffset>54610</wp:posOffset>
                </wp:positionH>
                <wp:positionV relativeFrom="paragraph">
                  <wp:posOffset>6449695</wp:posOffset>
                </wp:positionV>
                <wp:extent cx="6922135" cy="1016000"/>
                <wp:effectExtent l="0" t="0" r="0" b="0"/>
                <wp:wrapNone/>
                <wp:docPr id="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42900" y="9342120"/>
                          <a:ext cx="6922135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9362ACE" w14:textId="77777777" w:rsidR="003970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品格评价：本人品德优良，个性随和富有亲和力，人际关系良好，能较快融入集体，待人诚恳乐于助人。生活上喜欢弹钢琴，唱歌，运动，对个人修养的提高有较大的帮助，性格开朗活泼，面对困难能积极乐观并努力寻找解决方法。</w:t>
                            </w:r>
                          </w:p>
                          <w:p w14:paraId="7E14E1CC" w14:textId="77777777" w:rsidR="003970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在大学四年期间的专业知识，掌握了较系统的金融知识和会计知识，让自己学习了多方面的课程学习。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596B6" id="_x0000_s1042" type="#_x0000_t202" style="position:absolute;left:0;text-align:left;margin-left:4.3pt;margin-top:507.85pt;width:545.05pt;height:8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" filled="f" stroked="f">
                <v:textbox style="mso-fit-shape-to-text:t">
                  <w:txbxContent>
                    <w:p w14:paraId="09362ACE" w14:textId="77777777" w:rsidR="003970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品格评价：本人品德优良，个性随和富有亲和力，人际关系良好，能较快融入集体，待人诚恳乐于助人。生活上喜欢弹钢琴，唱歌，运动，对个人修养的提高有较大的帮助，性格开朗活泼，面对困难能积极乐观并努力寻找解决方法。</w:t>
                      </w:r>
                    </w:p>
                    <w:p w14:paraId="7E14E1CC" w14:textId="77777777" w:rsidR="003970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在大学四年期间的专业知识，掌握了较系统的金融知识和会计知识，让自己学习了多方面的课程学习。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DEA3FA8" wp14:editId="4E99072B">
                <wp:simplePos x="0" y="0"/>
                <wp:positionH relativeFrom="column">
                  <wp:posOffset>16510</wp:posOffset>
                </wp:positionH>
                <wp:positionV relativeFrom="paragraph">
                  <wp:posOffset>6136005</wp:posOffset>
                </wp:positionV>
                <wp:extent cx="6958330" cy="287655"/>
                <wp:effectExtent l="0" t="0" r="13970" b="17145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8330" cy="287655"/>
                          <a:chOff x="0" y="0"/>
                          <a:chExt cx="6959632" cy="252000"/>
                        </a:xfrm>
                      </wpg:grpSpPr>
                      <wps:wsp>
                        <wps:cNvPr id="33" name="矩形 33"/>
                        <wps:cNvSpPr/>
                        <wps:spPr>
                          <a:xfrm>
                            <a:off x="47625" y="0"/>
                            <a:ext cx="6912007" cy="252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20C428" w14:textId="77777777" w:rsidR="0039707A" w:rsidRDefault="00000000">
                              <w:pPr>
                                <w:adjustRightInd w:val="0"/>
                                <w:snapToGrid w:val="0"/>
                                <w:spacing w:line="400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2577E3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2577E3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  <w:p w14:paraId="22120568" w14:textId="77777777" w:rsidR="0039707A" w:rsidRDefault="0039707A">
                              <w:pPr>
                                <w:adjustRightInd w:val="0"/>
                                <w:snapToGrid w:val="0"/>
                                <w:spacing w:line="400" w:lineRule="exact"/>
                                <w:jc w:val="lef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矩形 34"/>
                        <wps:cNvSpPr/>
                        <wps:spPr>
                          <a:xfrm>
                            <a:off x="0" y="0"/>
                            <a:ext cx="45719" cy="252000"/>
                          </a:xfrm>
                          <a:prstGeom prst="rect">
                            <a:avLst/>
                          </a:prstGeom>
                          <a:solidFill>
                            <a:srgbClr val="FF991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EA3FA8" id="组合 32" o:spid="_x0000_s1043" style="position:absolute;left:0;text-align:left;margin-left:1.3pt;margin-top:483.15pt;width:547.9pt;height:22.65pt;z-index:251660288" coordsize="69596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">
                <v:rect id="矩形 33" o:spid="_x0000_s1044" style="position:absolute;left:476;width:691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" fillcolor="#f2f2f2 [3052]" stroked="f" strokeweight="1pt">
                  <v:textbox inset=",0,,0">
                    <w:txbxContent>
                      <w:p w14:paraId="3620C428" w14:textId="77777777" w:rsidR="0039707A" w:rsidRDefault="00000000">
                        <w:pPr>
                          <w:adjustRightInd w:val="0"/>
                          <w:snapToGrid w:val="0"/>
                          <w:spacing w:line="400" w:lineRule="exact"/>
                          <w:jc w:val="left"/>
                          <w:rPr>
                            <w:rFonts w:ascii="微软雅黑" w:eastAsia="微软雅黑" w:hAnsi="微软雅黑" w:hint="eastAsia"/>
                            <w:color w:val="2577E3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2577E3"/>
                            <w:sz w:val="28"/>
                            <w:szCs w:val="28"/>
                          </w:rPr>
                          <w:t>自我评价</w:t>
                        </w:r>
                      </w:p>
                      <w:p w14:paraId="22120568" w14:textId="77777777" w:rsidR="0039707A" w:rsidRDefault="0039707A">
                        <w:pPr>
                          <w:adjustRightInd w:val="0"/>
                          <w:snapToGrid w:val="0"/>
                          <w:spacing w:line="400" w:lineRule="exact"/>
                          <w:jc w:val="left"/>
                        </w:pPr>
                      </w:p>
                    </w:txbxContent>
                  </v:textbox>
                </v:rect>
                <v:rect id="矩形 34" o:spid="_x0000_s1045" style="position:absolute;width:457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" fillcolor="#ff9915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B4CF44" wp14:editId="36804AF5">
                <wp:simplePos x="0" y="0"/>
                <wp:positionH relativeFrom="column">
                  <wp:posOffset>54610</wp:posOffset>
                </wp:positionH>
                <wp:positionV relativeFrom="paragraph">
                  <wp:posOffset>4932045</wp:posOffset>
                </wp:positionV>
                <wp:extent cx="6921500" cy="787400"/>
                <wp:effectExtent l="0" t="0" r="0" b="0"/>
                <wp:wrapNone/>
                <wp:docPr id="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42900" y="7824470"/>
                          <a:ext cx="6921500" cy="78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2E166ED" w14:textId="7F5E28F8" w:rsidR="0039707A" w:rsidRDefault="000B50A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.07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荣获全国青少年钢琴大奖赛福建赛业余少年组一等奖</w:t>
                            </w:r>
                          </w:p>
                          <w:p w14:paraId="4C368B08" w14:textId="4CCECAAA" w:rsidR="0039707A" w:rsidRDefault="000B50A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.09 五百丁学院一等奖学金</w:t>
                            </w:r>
                          </w:p>
                          <w:p w14:paraId="63809256" w14:textId="77777777" w:rsidR="003970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会计从业资格证、英语CET4证书、全国普通话二级甲等、全国计算机一级证书、钢琴业余十级证书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4CF44" id="_x0000_s1046" type="#_x0000_t202" style="position:absolute;left:0;text-align:left;margin-left:4.3pt;margin-top:388.35pt;width:545pt;height:6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" filled="f" stroked="f">
                <v:textbox style="mso-fit-shape-to-text:t">
                  <w:txbxContent>
                    <w:p w14:paraId="72E166ED" w14:textId="7F5E28F8" w:rsidR="0039707A" w:rsidRDefault="000B50A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.07</w:t>
                      </w:r>
                      <w:r w:rsidR="00000000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荣获全国青少年钢琴大奖赛福建赛业余少年组一等奖</w:t>
                      </w:r>
                    </w:p>
                    <w:p w14:paraId="4C368B08" w14:textId="4CCECAAA" w:rsidR="0039707A" w:rsidRDefault="000B50A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.09 五百丁学院一等奖学金</w:t>
                      </w:r>
                    </w:p>
                    <w:p w14:paraId="63809256" w14:textId="77777777" w:rsidR="003970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会计从业资格证、英语CET4证书、全国普通话二级甲等、全国计算机一级证书、钢琴业余十级证书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2C85804" wp14:editId="0AE58871">
                <wp:simplePos x="0" y="0"/>
                <wp:positionH relativeFrom="column">
                  <wp:posOffset>16510</wp:posOffset>
                </wp:positionH>
                <wp:positionV relativeFrom="paragraph">
                  <wp:posOffset>4618355</wp:posOffset>
                </wp:positionV>
                <wp:extent cx="6957695" cy="287655"/>
                <wp:effectExtent l="0" t="0" r="14605" b="17145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7695" cy="287655"/>
                          <a:chOff x="0" y="0"/>
                          <a:chExt cx="6959632" cy="252000"/>
                        </a:xfrm>
                      </wpg:grpSpPr>
                      <wps:wsp>
                        <wps:cNvPr id="40" name="矩形 40"/>
                        <wps:cNvSpPr/>
                        <wps:spPr>
                          <a:xfrm>
                            <a:off x="47625" y="0"/>
                            <a:ext cx="6912007" cy="252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A3AF38" w14:textId="77777777" w:rsidR="0039707A" w:rsidRDefault="00000000">
                              <w:pPr>
                                <w:adjustRightInd w:val="0"/>
                                <w:snapToGrid w:val="0"/>
                                <w:spacing w:line="400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2577E3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2577E3"/>
                                  <w:sz w:val="28"/>
                                  <w:szCs w:val="28"/>
                                </w:rPr>
                                <w:t>奖项证书</w:t>
                              </w:r>
                            </w:p>
                            <w:p w14:paraId="7985C02C" w14:textId="77777777" w:rsidR="0039707A" w:rsidRDefault="0039707A">
                              <w:pPr>
                                <w:adjustRightInd w:val="0"/>
                                <w:snapToGrid w:val="0"/>
                                <w:spacing w:line="400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2577E3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矩形 41"/>
                        <wps:cNvSpPr/>
                        <wps:spPr>
                          <a:xfrm>
                            <a:off x="0" y="0"/>
                            <a:ext cx="45719" cy="252000"/>
                          </a:xfrm>
                          <a:prstGeom prst="rect">
                            <a:avLst/>
                          </a:prstGeom>
                          <a:solidFill>
                            <a:srgbClr val="FF991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C85804" id="组合 39" o:spid="_x0000_s1047" style="position:absolute;left:0;text-align:left;margin-left:1.3pt;margin-top:363.65pt;width:547.85pt;height:22.65pt;z-index:251662336" coordsize="69596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">
                <v:rect id="矩形 40" o:spid="_x0000_s1048" style="position:absolute;left:476;width:691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" fillcolor="#f2f2f2 [3052]" stroked="f" strokeweight="1pt">
                  <v:textbox inset=",0,,0">
                    <w:txbxContent>
                      <w:p w14:paraId="43A3AF38" w14:textId="77777777" w:rsidR="0039707A" w:rsidRDefault="00000000">
                        <w:pPr>
                          <w:adjustRightInd w:val="0"/>
                          <w:snapToGrid w:val="0"/>
                          <w:spacing w:line="400" w:lineRule="exact"/>
                          <w:jc w:val="left"/>
                          <w:rPr>
                            <w:rFonts w:ascii="微软雅黑" w:eastAsia="微软雅黑" w:hAnsi="微软雅黑" w:hint="eastAsia"/>
                            <w:color w:val="2577E3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2577E3"/>
                            <w:sz w:val="28"/>
                            <w:szCs w:val="28"/>
                          </w:rPr>
                          <w:t>奖项证书</w:t>
                        </w:r>
                      </w:p>
                      <w:p w14:paraId="7985C02C" w14:textId="77777777" w:rsidR="0039707A" w:rsidRDefault="0039707A">
                        <w:pPr>
                          <w:adjustRightInd w:val="0"/>
                          <w:snapToGrid w:val="0"/>
                          <w:spacing w:line="400" w:lineRule="exact"/>
                          <w:jc w:val="left"/>
                          <w:rPr>
                            <w:rFonts w:ascii="微软雅黑" w:eastAsia="微软雅黑" w:hAnsi="微软雅黑" w:hint="eastAsia"/>
                            <w:color w:val="2577E3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矩形 41" o:spid="_x0000_s1049" style="position:absolute;width:457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" fillcolor="#ff9915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B01B9D" wp14:editId="5920113A">
                <wp:simplePos x="0" y="0"/>
                <wp:positionH relativeFrom="column">
                  <wp:posOffset>54610</wp:posOffset>
                </wp:positionH>
                <wp:positionV relativeFrom="paragraph">
                  <wp:posOffset>1519555</wp:posOffset>
                </wp:positionV>
                <wp:extent cx="6921500" cy="2682240"/>
                <wp:effectExtent l="0" t="0" r="0" b="0"/>
                <wp:wrapNone/>
                <wp:docPr id="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42900" y="4411980"/>
                          <a:ext cx="6921500" cy="2682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FF698AC" w14:textId="57C6A16B" w:rsidR="0039707A" w:rsidRDefault="000B50A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577E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577E3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2577E3"/>
                                <w:szCs w:val="21"/>
                              </w:rPr>
                              <w:t>.04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2577E3"/>
                                <w:szCs w:val="21"/>
                              </w:rPr>
                              <w:t>-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2577E3"/>
                                <w:szCs w:val="21"/>
                              </w:rPr>
                              <w:t>至今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2577E3"/>
                                <w:szCs w:val="21"/>
                              </w:rPr>
                              <w:t xml:space="preserve">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2577E3"/>
                                <w:szCs w:val="21"/>
                              </w:rPr>
                              <w:t>农商银行广州支行          个贷经理（助理）</w:t>
                            </w:r>
                          </w:p>
                          <w:p w14:paraId="724BCB5C" w14:textId="77777777" w:rsidR="003970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工作职责：</w:t>
                            </w:r>
                          </w:p>
                          <w:p w14:paraId="60C57032" w14:textId="77777777" w:rsidR="0039707A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销银行个人贷款产品，信用卡，POS机。</w:t>
                            </w:r>
                          </w:p>
                          <w:p w14:paraId="116E1E09" w14:textId="77777777" w:rsidR="0039707A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协助签约，关注客户信用评估，跟进业务受理进度。</w:t>
                            </w:r>
                          </w:p>
                          <w:p w14:paraId="4882FA03" w14:textId="77777777" w:rsidR="0039707A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了解部分柜台的业务知识；学习理财知识。</w:t>
                            </w:r>
                          </w:p>
                          <w:p w14:paraId="63BE2E83" w14:textId="77777777" w:rsidR="003970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实践成果：较全面掌握个贷部业务，对整个银行业务流程都有了基础的了解和掌握，熟练掌握银行平台操作业务。</w:t>
                            </w:r>
                          </w:p>
                          <w:p w14:paraId="120B473C" w14:textId="77777777" w:rsidR="0039707A" w:rsidRDefault="0039707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6"/>
                                <w:szCs w:val="6"/>
                              </w:rPr>
                            </w:pPr>
                          </w:p>
                          <w:p w14:paraId="55B894FF" w14:textId="3AF5F570" w:rsidR="0039707A" w:rsidRDefault="000B50A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577E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2577E3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2577E3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577E3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2577E3"/>
                                <w:szCs w:val="21"/>
                              </w:rPr>
                              <w:t xml:space="preserve">.03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2577E3"/>
                                <w:szCs w:val="21"/>
                              </w:rPr>
                              <w:t>广州税务师事务所          软件工程师</w:t>
                            </w:r>
                          </w:p>
                          <w:p w14:paraId="2538F06D" w14:textId="77777777" w:rsidR="003970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职责：</w:t>
                            </w:r>
                          </w:p>
                          <w:p w14:paraId="146C4DC2" w14:textId="77777777" w:rsidR="0039707A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整理企业记账凭证和账单，结合所学会计专业知识了解查账流程。</w:t>
                            </w:r>
                          </w:p>
                          <w:p w14:paraId="19EFBBE2" w14:textId="77777777" w:rsidR="0039707A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学习审查货币资金。</w:t>
                            </w:r>
                          </w:p>
                          <w:p w14:paraId="1D078D9E" w14:textId="77777777" w:rsidR="003970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实践成果：学会了填制审计工作底稿的相关程序以及会计处理。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01B9D" id="_x0000_s1050" type="#_x0000_t202" style="position:absolute;left:0;text-align:left;margin-left:4.3pt;margin-top:119.65pt;width:545pt;height:21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" filled="f" stroked="f">
                <v:textbox style="mso-fit-shape-to-text:t">
                  <w:txbxContent>
                    <w:p w14:paraId="3FF698AC" w14:textId="57C6A16B" w:rsidR="0039707A" w:rsidRDefault="000B50A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577E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577E3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2577E3"/>
                          <w:szCs w:val="21"/>
                        </w:rPr>
                        <w:t>.04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2577E3"/>
                          <w:szCs w:val="21"/>
                        </w:rPr>
                        <w:t>-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2577E3"/>
                          <w:szCs w:val="21"/>
                        </w:rPr>
                        <w:t>至今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2577E3"/>
                          <w:szCs w:val="21"/>
                        </w:rPr>
                        <w:t xml:space="preserve">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2577E3"/>
                          <w:szCs w:val="21"/>
                        </w:rPr>
                        <w:t>农商银行广州支行          个贷经理（助理）</w:t>
                      </w:r>
                    </w:p>
                    <w:p w14:paraId="724BCB5C" w14:textId="77777777" w:rsidR="003970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>工作职责：</w:t>
                      </w:r>
                    </w:p>
                    <w:p w14:paraId="60C57032" w14:textId="77777777" w:rsidR="0039707A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销银行个人贷款产品，信用卡，POS机。</w:t>
                      </w:r>
                    </w:p>
                    <w:p w14:paraId="116E1E09" w14:textId="77777777" w:rsidR="0039707A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协助签约，关注客户信用评估，跟进业务受理进度。</w:t>
                      </w:r>
                    </w:p>
                    <w:p w14:paraId="4882FA03" w14:textId="77777777" w:rsidR="0039707A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了解部分柜台的业务知识；学习理财知识。</w:t>
                      </w:r>
                    </w:p>
                    <w:p w14:paraId="63BE2E83" w14:textId="77777777" w:rsidR="003970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实践成果：较全面掌握个贷部业务，对整个银行业务流程都有了基础的了解和掌握，熟练掌握银行平台操作业务。</w:t>
                      </w:r>
                    </w:p>
                    <w:p w14:paraId="120B473C" w14:textId="77777777" w:rsidR="0039707A" w:rsidRDefault="0039707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6"/>
                          <w:szCs w:val="6"/>
                        </w:rPr>
                      </w:pPr>
                    </w:p>
                    <w:p w14:paraId="55B894FF" w14:textId="3AF5F570" w:rsidR="0039707A" w:rsidRDefault="000B50A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577E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2577E3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2577E3"/>
                          <w:szCs w:val="21"/>
                        </w:rPr>
                        <w:t>.03-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2577E3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2577E3"/>
                          <w:szCs w:val="21"/>
                        </w:rPr>
                        <w:t xml:space="preserve">.03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2577E3"/>
                          <w:szCs w:val="21"/>
                        </w:rPr>
                        <w:t>广州税务师事务所          软件工程师</w:t>
                      </w:r>
                    </w:p>
                    <w:p w14:paraId="2538F06D" w14:textId="77777777" w:rsidR="003970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>职责：</w:t>
                      </w:r>
                    </w:p>
                    <w:p w14:paraId="146C4DC2" w14:textId="77777777" w:rsidR="0039707A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整理企业记账凭证和账单，结合所学会计专业知识了解查账流程。</w:t>
                      </w:r>
                    </w:p>
                    <w:p w14:paraId="19EFBBE2" w14:textId="77777777" w:rsidR="0039707A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学习审查货币资金。</w:t>
                      </w:r>
                    </w:p>
                    <w:p w14:paraId="1D078D9E" w14:textId="77777777" w:rsidR="003970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实践成果：学会了填制审计工作底稿的相关程序以及会计处理。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E41CAF1" wp14:editId="7D135677">
                <wp:simplePos x="0" y="0"/>
                <wp:positionH relativeFrom="column">
                  <wp:posOffset>16510</wp:posOffset>
                </wp:positionH>
                <wp:positionV relativeFrom="paragraph">
                  <wp:posOffset>1205865</wp:posOffset>
                </wp:positionV>
                <wp:extent cx="6958330" cy="287655"/>
                <wp:effectExtent l="0" t="0" r="13970" b="17145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8330" cy="287655"/>
                          <a:chOff x="0" y="0"/>
                          <a:chExt cx="6959632" cy="252000"/>
                        </a:xfrm>
                      </wpg:grpSpPr>
                      <wps:wsp>
                        <wps:cNvPr id="26" name="矩形 26"/>
                        <wps:cNvSpPr/>
                        <wps:spPr>
                          <a:xfrm>
                            <a:off x="47625" y="0"/>
                            <a:ext cx="6912007" cy="252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EDBE0D" w14:textId="77777777" w:rsidR="0039707A" w:rsidRDefault="00000000">
                              <w:pPr>
                                <w:adjustRightInd w:val="0"/>
                                <w:snapToGrid w:val="0"/>
                                <w:spacing w:line="400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2577E3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2577E3"/>
                                  <w:sz w:val="28"/>
                                  <w:szCs w:val="28"/>
                                </w:rPr>
                                <w:t>工作经验</w:t>
                              </w:r>
                            </w:p>
                            <w:p w14:paraId="6BA0E1C5" w14:textId="77777777" w:rsidR="0039707A" w:rsidRDefault="0039707A">
                              <w:pPr>
                                <w:adjustRightInd w:val="0"/>
                                <w:snapToGrid w:val="0"/>
                                <w:spacing w:line="400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2577E3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矩形 27"/>
                        <wps:cNvSpPr/>
                        <wps:spPr>
                          <a:xfrm>
                            <a:off x="0" y="0"/>
                            <a:ext cx="45719" cy="252000"/>
                          </a:xfrm>
                          <a:prstGeom prst="rect">
                            <a:avLst/>
                          </a:prstGeom>
                          <a:solidFill>
                            <a:srgbClr val="FF991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41CAF1" id="组合 25" o:spid="_x0000_s1051" style="position:absolute;left:0;text-align:left;margin-left:1.3pt;margin-top:94.95pt;width:547.9pt;height:22.65pt;z-index:251658240" coordsize="69596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">
                <v:rect id="矩形 26" o:spid="_x0000_s1052" style="position:absolute;left:476;width:691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" fillcolor="#f2f2f2 [3052]" stroked="f" strokeweight="1pt">
                  <v:textbox inset=",0,,0">
                    <w:txbxContent>
                      <w:p w14:paraId="70EDBE0D" w14:textId="77777777" w:rsidR="0039707A" w:rsidRDefault="00000000">
                        <w:pPr>
                          <w:adjustRightInd w:val="0"/>
                          <w:snapToGrid w:val="0"/>
                          <w:spacing w:line="400" w:lineRule="exact"/>
                          <w:jc w:val="left"/>
                          <w:rPr>
                            <w:rFonts w:ascii="微软雅黑" w:eastAsia="微软雅黑" w:hAnsi="微软雅黑" w:hint="eastAsia"/>
                            <w:color w:val="2577E3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2577E3"/>
                            <w:sz w:val="28"/>
                            <w:szCs w:val="28"/>
                          </w:rPr>
                          <w:t>工作经验</w:t>
                        </w:r>
                      </w:p>
                      <w:p w14:paraId="6BA0E1C5" w14:textId="77777777" w:rsidR="0039707A" w:rsidRDefault="0039707A">
                        <w:pPr>
                          <w:adjustRightInd w:val="0"/>
                          <w:snapToGrid w:val="0"/>
                          <w:spacing w:line="400" w:lineRule="exact"/>
                          <w:jc w:val="left"/>
                          <w:rPr>
                            <w:rFonts w:ascii="微软雅黑" w:eastAsia="微软雅黑" w:hAnsi="微软雅黑" w:hint="eastAsia"/>
                            <w:color w:val="2577E3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矩形 27" o:spid="_x0000_s1053" style="position:absolute;width:457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" fillcolor="#ff9915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9E9080B" wp14:editId="2BE66EBB">
                <wp:simplePos x="0" y="0"/>
                <wp:positionH relativeFrom="column">
                  <wp:posOffset>-2540</wp:posOffset>
                </wp:positionH>
                <wp:positionV relativeFrom="page">
                  <wp:posOffset>10481945</wp:posOffset>
                </wp:positionV>
                <wp:extent cx="6962775" cy="81280"/>
                <wp:effectExtent l="0" t="0" r="28575" b="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2775" cy="81280"/>
                          <a:chOff x="0" y="0"/>
                          <a:chExt cx="6962775" cy="81467"/>
                        </a:xfrm>
                      </wpg:grpSpPr>
                      <wps:wsp>
                        <wps:cNvPr id="62" name="直接连接符 62"/>
                        <wps:cNvCnPr/>
                        <wps:spPr>
                          <a:xfrm>
                            <a:off x="0" y="0"/>
                            <a:ext cx="69627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2577E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等腰三角形 64"/>
                        <wps:cNvSpPr/>
                        <wps:spPr>
                          <a:xfrm flipV="1">
                            <a:off x="3409950" y="9467"/>
                            <a:ext cx="136929" cy="72000"/>
                          </a:xfrm>
                          <a:prstGeom prst="triangle">
                            <a:avLst/>
                          </a:prstGeom>
                          <a:solidFill>
                            <a:srgbClr val="2577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0.2pt;margin-top:825.35pt;height:6.4pt;width:548.25pt;mso-position-vertical-relative:page;z-index:251664384;mso-width-relative:page;mso-height-relative:page;" coordsize="6962775,81467" o:gfxdata="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">
                <o:lock v:ext="edit" aspectratio="f"/>
                <v:line id="_x0000_s1026" o:spid="_x0000_s1026" o:spt="20" style="position:absolute;left:0;top:0;height:0;width:6962775;" filled="f" stroked="t" coordsize="21600,21600" o:gfxdata="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lbBKr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2577E3 [3204]" miterlimit="8" joinstyle="miter"/>
                  <v:imagedata o:title=""/>
                  <o:lock v:ext="edit" aspectratio="f"/>
                </v:line>
                <v:shape id="_x0000_s1026" o:spid="_x0000_s1026" o:spt="5" type="#_x0000_t5" style="position:absolute;left:3409950;top:9467;flip:y;height:72000;width:136929;v-text-anchor:middle;" fillcolor="#2577E3" filled="t" stroked="f" coordsize="21600,21600" o:gfxdata="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nktNa5AAAA2wAA&#10;AA8AAAAAAAAAAQAgAAAAIgAAAGRycy9kb3ducmV2LnhtbFBLAQIUABQAAAAIAIdO4kAzLwWeOwAA&#10;ADkAAAAQAAAAAAAAAAEAIAAAAAgBAABkcnMvc2hhcGV4bWwueG1sUEsFBgAAAAAGAAYAWwEAALID&#10;AAAAAA==&#10;" adj="1080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sectPr w:rsidR="0039707A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E3D81" w14:textId="77777777" w:rsidR="00B22A42" w:rsidRDefault="00B22A42" w:rsidP="008A2C88">
      <w:r>
        <w:separator/>
      </w:r>
    </w:p>
  </w:endnote>
  <w:endnote w:type="continuationSeparator" w:id="0">
    <w:p w14:paraId="7B5B93B2" w14:textId="77777777" w:rsidR="00B22A42" w:rsidRDefault="00B22A42" w:rsidP="008A2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581C8" w14:textId="77777777" w:rsidR="00B22A42" w:rsidRDefault="00B22A42" w:rsidP="008A2C88">
      <w:r>
        <w:separator/>
      </w:r>
    </w:p>
  </w:footnote>
  <w:footnote w:type="continuationSeparator" w:id="0">
    <w:p w14:paraId="4CD20645" w14:textId="77777777" w:rsidR="00B22A42" w:rsidRDefault="00B22A42" w:rsidP="008A2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EC075D"/>
    <w:multiLevelType w:val="multilevel"/>
    <w:tmpl w:val="7AEC075D"/>
    <w:lvl w:ilvl="0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49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6648F1"/>
    <w:rsid w:val="00074D61"/>
    <w:rsid w:val="000804F1"/>
    <w:rsid w:val="00095CBC"/>
    <w:rsid w:val="000B1753"/>
    <w:rsid w:val="000B50AA"/>
    <w:rsid w:val="000E0B34"/>
    <w:rsid w:val="00112AA8"/>
    <w:rsid w:val="001252EA"/>
    <w:rsid w:val="001A42A1"/>
    <w:rsid w:val="001D4ADF"/>
    <w:rsid w:val="00203E7A"/>
    <w:rsid w:val="00246D84"/>
    <w:rsid w:val="002822CA"/>
    <w:rsid w:val="002827F5"/>
    <w:rsid w:val="00297042"/>
    <w:rsid w:val="002A39B9"/>
    <w:rsid w:val="002C2DBF"/>
    <w:rsid w:val="002F5C14"/>
    <w:rsid w:val="00344351"/>
    <w:rsid w:val="00364572"/>
    <w:rsid w:val="0039707A"/>
    <w:rsid w:val="003C0FEB"/>
    <w:rsid w:val="003F6139"/>
    <w:rsid w:val="004670D2"/>
    <w:rsid w:val="0047039C"/>
    <w:rsid w:val="004703D3"/>
    <w:rsid w:val="005212C9"/>
    <w:rsid w:val="00543661"/>
    <w:rsid w:val="0056391B"/>
    <w:rsid w:val="00611DCD"/>
    <w:rsid w:val="00637B0B"/>
    <w:rsid w:val="00673AB6"/>
    <w:rsid w:val="00694793"/>
    <w:rsid w:val="007046B7"/>
    <w:rsid w:val="00710489"/>
    <w:rsid w:val="007461B4"/>
    <w:rsid w:val="00756EC5"/>
    <w:rsid w:val="0076784A"/>
    <w:rsid w:val="007B6EE6"/>
    <w:rsid w:val="00806901"/>
    <w:rsid w:val="0081485E"/>
    <w:rsid w:val="0082369B"/>
    <w:rsid w:val="008320FB"/>
    <w:rsid w:val="00836C2B"/>
    <w:rsid w:val="00851B3A"/>
    <w:rsid w:val="008520E9"/>
    <w:rsid w:val="00863774"/>
    <w:rsid w:val="008A2C88"/>
    <w:rsid w:val="008A7EC4"/>
    <w:rsid w:val="008E6FA8"/>
    <w:rsid w:val="00926194"/>
    <w:rsid w:val="00926A3D"/>
    <w:rsid w:val="00966E73"/>
    <w:rsid w:val="0098007B"/>
    <w:rsid w:val="00983983"/>
    <w:rsid w:val="00991241"/>
    <w:rsid w:val="0099582C"/>
    <w:rsid w:val="009B28D2"/>
    <w:rsid w:val="00A3019C"/>
    <w:rsid w:val="00A30221"/>
    <w:rsid w:val="00A308CD"/>
    <w:rsid w:val="00A3370B"/>
    <w:rsid w:val="00A46EFD"/>
    <w:rsid w:val="00AA4DA6"/>
    <w:rsid w:val="00AA70B3"/>
    <w:rsid w:val="00AF7323"/>
    <w:rsid w:val="00B07EF3"/>
    <w:rsid w:val="00B22A42"/>
    <w:rsid w:val="00B73607"/>
    <w:rsid w:val="00B9782D"/>
    <w:rsid w:val="00BA6156"/>
    <w:rsid w:val="00BB55FE"/>
    <w:rsid w:val="00BC68B3"/>
    <w:rsid w:val="00BD7268"/>
    <w:rsid w:val="00BF263E"/>
    <w:rsid w:val="00C349B6"/>
    <w:rsid w:val="00C422C9"/>
    <w:rsid w:val="00C631C2"/>
    <w:rsid w:val="00C64F3A"/>
    <w:rsid w:val="00C94C82"/>
    <w:rsid w:val="00CB2D2C"/>
    <w:rsid w:val="00CB6719"/>
    <w:rsid w:val="00CC1B2C"/>
    <w:rsid w:val="00CE3487"/>
    <w:rsid w:val="00D35098"/>
    <w:rsid w:val="00D568C5"/>
    <w:rsid w:val="00D70D02"/>
    <w:rsid w:val="00D74A84"/>
    <w:rsid w:val="00DD340D"/>
    <w:rsid w:val="00E13C24"/>
    <w:rsid w:val="00E164BE"/>
    <w:rsid w:val="00E4382B"/>
    <w:rsid w:val="00E4793A"/>
    <w:rsid w:val="00E51714"/>
    <w:rsid w:val="00E56EAC"/>
    <w:rsid w:val="00E62F77"/>
    <w:rsid w:val="00E65C14"/>
    <w:rsid w:val="00E81B8F"/>
    <w:rsid w:val="00E910BA"/>
    <w:rsid w:val="00EB17BA"/>
    <w:rsid w:val="00EB344A"/>
    <w:rsid w:val="00ED3838"/>
    <w:rsid w:val="00EF23E7"/>
    <w:rsid w:val="00F577BA"/>
    <w:rsid w:val="00F9117C"/>
    <w:rsid w:val="00FA6237"/>
    <w:rsid w:val="00FB3313"/>
    <w:rsid w:val="00FB56AA"/>
    <w:rsid w:val="00FD34F0"/>
    <w:rsid w:val="00FF1AA5"/>
    <w:rsid w:val="04150F76"/>
    <w:rsid w:val="046648F1"/>
    <w:rsid w:val="1D575592"/>
    <w:rsid w:val="25E63133"/>
    <w:rsid w:val="312A0376"/>
    <w:rsid w:val="33426E84"/>
    <w:rsid w:val="65557F49"/>
    <w:rsid w:val="77EB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3C1F89E"/>
  <w15:docId w15:val="{DD984E6A-B08D-4B8E-876B-1C7315C3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7329;&#34701;&#20998;&#26512;&#24072;&#31616;&#21382;JM0347A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金融分析师简历JM0347A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104</cp:revision>
  <dcterms:created xsi:type="dcterms:W3CDTF">2017-05-30T14:25:00Z</dcterms:created>
  <dcterms:modified xsi:type="dcterms:W3CDTF">2025-05-01T08:23:00Z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