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-2441575</wp:posOffset>
                </wp:positionH>
                <wp:positionV relativeFrom="paragraph">
                  <wp:posOffset>-3688080</wp:posOffset>
                </wp:positionV>
                <wp:extent cx="6759575" cy="7595235"/>
                <wp:effectExtent l="0" t="0" r="3175" b="5715"/>
                <wp:wrapNone/>
                <wp:docPr id="57" name="组合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9575" cy="7595235"/>
                          <a:chOff x="-1005" y="-4085"/>
                          <a:chExt cx="10645" cy="11961"/>
                        </a:xfrm>
                      </wpg:grpSpPr>
                      <wps:wsp>
                        <wps:cNvPr id="49" name="任意多边形 49"/>
                        <wps:cNvSpPr/>
                        <wps:spPr>
                          <a:xfrm>
                            <a:off x="-582" y="-4085"/>
                            <a:ext cx="10223" cy="10187"/>
                          </a:xfrm>
                          <a:custGeom>
                            <a:avLst/>
                            <a:gdLst>
                              <a:gd name="connisteX0" fmla="*/ 638648 w 5961440"/>
                              <a:gd name="connsiteY0" fmla="*/ 6463682 h 6917992"/>
                              <a:gd name="connisteX1" fmla="*/ 2400773 w 5961440"/>
                              <a:gd name="connsiteY1" fmla="*/ 5820427 h 6917992"/>
                              <a:gd name="connisteX2" fmla="*/ 2067398 w 5961440"/>
                              <a:gd name="connsiteY2" fmla="*/ 4701557 h 6917992"/>
                              <a:gd name="connisteX3" fmla="*/ 4162898 w 5961440"/>
                              <a:gd name="connsiteY3" fmla="*/ 3463307 h 6917992"/>
                              <a:gd name="connisteX4" fmla="*/ 4305773 w 5961440"/>
                              <a:gd name="connsiteY4" fmla="*/ 1748807 h 6917992"/>
                              <a:gd name="connisteX5" fmla="*/ 5782148 w 5961440"/>
                              <a:gd name="connsiteY5" fmla="*/ 558182 h 6917992"/>
                              <a:gd name="connisteX6" fmla="*/ 472278 w 5961440"/>
                              <a:gd name="connsiteY6" fmla="*/ 581677 h 6917992"/>
                              <a:gd name="connisteX7" fmla="*/ 495773 w 5961440"/>
                              <a:gd name="connsiteY7" fmla="*/ 6391927 h 6917992"/>
                              <a:gd name="connisteX8" fmla="*/ 662778 w 5961440"/>
                              <a:gd name="connsiteY8" fmla="*/ 6416057 h 6917992"/>
                              <a:gd name="connisteX9" fmla="*/ 1186653 w 5961440"/>
                              <a:gd name="connsiteY9" fmla="*/ 6368432 h 6917992"/>
                              <a:gd name="connisteX10" fmla="*/ 1091403 w 5961440"/>
                              <a:gd name="connsiteY10" fmla="*/ 6368432 h 6917992"/>
                            </a:gdLst>
                            <a:ahLst/>
                            <a:cxnLst>
                              <a:cxn ang="0">
                                <a:pos x="connisteX0" y="connsiteY0"/>
                              </a:cxn>
                              <a:cxn ang="0">
                                <a:pos x="connisteX1" y="connsiteY1"/>
                              </a:cxn>
                              <a:cxn ang="0">
                                <a:pos x="connisteX2" y="connsiteY2"/>
                              </a:cxn>
                              <a:cxn ang="0">
                                <a:pos x="connisteX3" y="connsiteY3"/>
                              </a:cxn>
                              <a:cxn ang="0">
                                <a:pos x="connisteX4" y="connsiteY4"/>
                              </a:cxn>
                              <a:cxn ang="0">
                                <a:pos x="connisteX5" y="connsiteY5"/>
                              </a:cxn>
                              <a:cxn ang="0">
                                <a:pos x="connisteX6" y="connsiteY6"/>
                              </a:cxn>
                              <a:cxn ang="0">
                                <a:pos x="connisteX7" y="connsiteY7"/>
                              </a:cxn>
                              <a:cxn ang="0">
                                <a:pos x="connisteX8" y="connsiteY8"/>
                              </a:cxn>
                              <a:cxn ang="0">
                                <a:pos x="connisteX9" y="connsiteY9"/>
                              </a:cxn>
                              <a:cxn ang="0">
                                <a:pos x="connisteX10" y="connsiteY10"/>
                              </a:cxn>
                            </a:cxnLst>
                            <a:rect l="l" t="t" r="r" b="b"/>
                            <a:pathLst>
                              <a:path w="5961441" h="6917992">
                                <a:moveTo>
                                  <a:pt x="638649" y="6463682"/>
                                </a:moveTo>
                                <a:cubicBezTo>
                                  <a:pt x="997424" y="6357637"/>
                                  <a:pt x="2115024" y="6172852"/>
                                  <a:pt x="2400774" y="5820427"/>
                                </a:cubicBezTo>
                                <a:cubicBezTo>
                                  <a:pt x="2686524" y="5468002"/>
                                  <a:pt x="1714974" y="5172727"/>
                                  <a:pt x="2067399" y="4701557"/>
                                </a:cubicBezTo>
                                <a:cubicBezTo>
                                  <a:pt x="2419824" y="4230387"/>
                                  <a:pt x="3715224" y="4053857"/>
                                  <a:pt x="4162899" y="3463307"/>
                                </a:cubicBezTo>
                                <a:cubicBezTo>
                                  <a:pt x="4610574" y="2872757"/>
                                  <a:pt x="3981924" y="2329832"/>
                                  <a:pt x="4305774" y="1748807"/>
                                </a:cubicBezTo>
                                <a:cubicBezTo>
                                  <a:pt x="4629624" y="1167782"/>
                                  <a:pt x="6548594" y="791862"/>
                                  <a:pt x="5782149" y="558182"/>
                                </a:cubicBezTo>
                                <a:cubicBezTo>
                                  <a:pt x="5015704" y="324502"/>
                                  <a:pt x="1529554" y="-584818"/>
                                  <a:pt x="472279" y="581677"/>
                                </a:cubicBezTo>
                                <a:cubicBezTo>
                                  <a:pt x="-584996" y="1748172"/>
                                  <a:pt x="457674" y="5224797"/>
                                  <a:pt x="495774" y="6391927"/>
                                </a:cubicBezTo>
                                <a:cubicBezTo>
                                  <a:pt x="533874" y="7559057"/>
                                  <a:pt x="524349" y="6420502"/>
                                  <a:pt x="662779" y="6416057"/>
                                </a:cubicBezTo>
                                <a:cubicBezTo>
                                  <a:pt x="801209" y="6411612"/>
                                  <a:pt x="1100929" y="6377957"/>
                                  <a:pt x="1186654" y="6368432"/>
                                </a:cubicBezTo>
                              </a:path>
                            </a:pathLst>
                          </a:custGeom>
                          <a:solidFill>
                            <a:srgbClr val="E3ECF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7" name="任意多边形 47"/>
                        <wps:cNvSpPr/>
                        <wps:spPr>
                          <a:xfrm>
                            <a:off x="-1005" y="-3018"/>
                            <a:ext cx="9388" cy="10894"/>
                          </a:xfrm>
                          <a:custGeom>
                            <a:avLst/>
                            <a:gdLst>
                              <a:gd name="connisteX0" fmla="*/ 638648 w 5961440"/>
                              <a:gd name="connsiteY0" fmla="*/ 6463682 h 6917992"/>
                              <a:gd name="connisteX1" fmla="*/ 2400773 w 5961440"/>
                              <a:gd name="connsiteY1" fmla="*/ 5820427 h 6917992"/>
                              <a:gd name="connisteX2" fmla="*/ 2067398 w 5961440"/>
                              <a:gd name="connsiteY2" fmla="*/ 4701557 h 6917992"/>
                              <a:gd name="connisteX3" fmla="*/ 4162898 w 5961440"/>
                              <a:gd name="connsiteY3" fmla="*/ 3463307 h 6917992"/>
                              <a:gd name="connisteX4" fmla="*/ 4305773 w 5961440"/>
                              <a:gd name="connsiteY4" fmla="*/ 1748807 h 6917992"/>
                              <a:gd name="connisteX5" fmla="*/ 5782148 w 5961440"/>
                              <a:gd name="connsiteY5" fmla="*/ 558182 h 6917992"/>
                              <a:gd name="connisteX6" fmla="*/ 472278 w 5961440"/>
                              <a:gd name="connsiteY6" fmla="*/ 581677 h 6917992"/>
                              <a:gd name="connisteX7" fmla="*/ 495773 w 5961440"/>
                              <a:gd name="connsiteY7" fmla="*/ 6391927 h 6917992"/>
                              <a:gd name="connisteX8" fmla="*/ 662778 w 5961440"/>
                              <a:gd name="connsiteY8" fmla="*/ 6416057 h 6917992"/>
                              <a:gd name="connisteX9" fmla="*/ 1186653 w 5961440"/>
                              <a:gd name="connsiteY9" fmla="*/ 6368432 h 6917992"/>
                              <a:gd name="connisteX10" fmla="*/ 1091403 w 5961440"/>
                              <a:gd name="connsiteY10" fmla="*/ 6368432 h 6917992"/>
                            </a:gdLst>
                            <a:ahLst/>
                            <a:cxnLst>
                              <a:cxn ang="0">
                                <a:pos x="connisteX0" y="connsiteY0"/>
                              </a:cxn>
                              <a:cxn ang="0">
                                <a:pos x="connisteX1" y="connsiteY1"/>
                              </a:cxn>
                              <a:cxn ang="0">
                                <a:pos x="connisteX2" y="connsiteY2"/>
                              </a:cxn>
                              <a:cxn ang="0">
                                <a:pos x="connisteX3" y="connsiteY3"/>
                              </a:cxn>
                              <a:cxn ang="0">
                                <a:pos x="connisteX4" y="connsiteY4"/>
                              </a:cxn>
                              <a:cxn ang="0">
                                <a:pos x="connisteX5" y="connsiteY5"/>
                              </a:cxn>
                              <a:cxn ang="0">
                                <a:pos x="connisteX6" y="connsiteY6"/>
                              </a:cxn>
                              <a:cxn ang="0">
                                <a:pos x="connisteX7" y="connsiteY7"/>
                              </a:cxn>
                              <a:cxn ang="0">
                                <a:pos x="connisteX8" y="connsiteY8"/>
                              </a:cxn>
                              <a:cxn ang="0">
                                <a:pos x="connisteX9" y="connsiteY9"/>
                              </a:cxn>
                              <a:cxn ang="0">
                                <a:pos x="connisteX10" y="connsiteY10"/>
                              </a:cxn>
                            </a:cxnLst>
                            <a:rect l="l" t="t" r="r" b="b"/>
                            <a:pathLst>
                              <a:path w="5961441" h="6917992">
                                <a:moveTo>
                                  <a:pt x="638649" y="6463682"/>
                                </a:moveTo>
                                <a:cubicBezTo>
                                  <a:pt x="997424" y="6357637"/>
                                  <a:pt x="2115024" y="6172852"/>
                                  <a:pt x="2400774" y="5820427"/>
                                </a:cubicBezTo>
                                <a:cubicBezTo>
                                  <a:pt x="2686524" y="5468002"/>
                                  <a:pt x="1714974" y="5172727"/>
                                  <a:pt x="2067399" y="4701557"/>
                                </a:cubicBezTo>
                                <a:cubicBezTo>
                                  <a:pt x="2419824" y="4230387"/>
                                  <a:pt x="3715224" y="4053857"/>
                                  <a:pt x="4162899" y="3463307"/>
                                </a:cubicBezTo>
                                <a:cubicBezTo>
                                  <a:pt x="4610574" y="2872757"/>
                                  <a:pt x="3981924" y="2329832"/>
                                  <a:pt x="4305774" y="1748807"/>
                                </a:cubicBezTo>
                                <a:cubicBezTo>
                                  <a:pt x="4629624" y="1167782"/>
                                  <a:pt x="6548594" y="791862"/>
                                  <a:pt x="5782149" y="558182"/>
                                </a:cubicBezTo>
                                <a:cubicBezTo>
                                  <a:pt x="5015704" y="324502"/>
                                  <a:pt x="1529554" y="-584818"/>
                                  <a:pt x="472279" y="581677"/>
                                </a:cubicBezTo>
                                <a:cubicBezTo>
                                  <a:pt x="-584996" y="1748172"/>
                                  <a:pt x="457674" y="5224797"/>
                                  <a:pt x="495774" y="6391927"/>
                                </a:cubicBezTo>
                                <a:cubicBezTo>
                                  <a:pt x="533874" y="7559057"/>
                                  <a:pt x="524349" y="6420502"/>
                                  <a:pt x="662779" y="6416057"/>
                                </a:cubicBezTo>
                                <a:cubicBezTo>
                                  <a:pt x="801209" y="6411612"/>
                                  <a:pt x="1100929" y="6377957"/>
                                  <a:pt x="1186654" y="6368432"/>
                                </a:cubicBezTo>
                              </a:path>
                            </a:pathLst>
                          </a:custGeom>
                          <a:solidFill>
                            <a:srgbClr val="2F547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2" name="任意多边形 52"/>
                        <wps:cNvSpPr/>
                        <wps:spPr>
                          <a:xfrm>
                            <a:off x="507" y="180"/>
                            <a:ext cx="6601" cy="7500"/>
                          </a:xfrm>
                          <a:custGeom>
                            <a:avLst/>
                            <a:gdLst>
                              <a:gd name="connisteX0" fmla="*/ 0 w 4362450"/>
                              <a:gd name="connsiteY0" fmla="*/ 4762500 h 4762500"/>
                              <a:gd name="connisteX1" fmla="*/ 1943100 w 4362450"/>
                              <a:gd name="connsiteY1" fmla="*/ 4114800 h 4762500"/>
                              <a:gd name="connisteX2" fmla="*/ 1714500 w 4362450"/>
                              <a:gd name="connsiteY2" fmla="*/ 2533650 h 4762500"/>
                              <a:gd name="connisteX3" fmla="*/ 3714750 w 4362450"/>
                              <a:gd name="connsiteY3" fmla="*/ 1581150 h 4762500"/>
                              <a:gd name="connisteX4" fmla="*/ 3752850 w 4362450"/>
                              <a:gd name="connsiteY4" fmla="*/ 533400 h 4762500"/>
                              <a:gd name="connisteX5" fmla="*/ 4362450 w 4362450"/>
                              <a:gd name="connsiteY5" fmla="*/ 0 h 4762500"/>
                            </a:gdLst>
                            <a:ahLst/>
                            <a:cxnLst>
                              <a:cxn ang="0">
                                <a:pos x="connisteX0" y="connsiteY0"/>
                              </a:cxn>
                              <a:cxn ang="0">
                                <a:pos x="connisteX1" y="connsiteY1"/>
                              </a:cxn>
                              <a:cxn ang="0">
                                <a:pos x="connisteX2" y="connsiteY2"/>
                              </a:cxn>
                              <a:cxn ang="0">
                                <a:pos x="connisteX3" y="connsiteY3"/>
                              </a:cxn>
                              <a:cxn ang="0">
                                <a:pos x="connisteX4" y="connsiteY4"/>
                              </a:cxn>
                              <a:cxn ang="0">
                                <a:pos x="connisteX5" y="connsiteY5"/>
                              </a:cxn>
                            </a:cxnLst>
                            <a:rect l="l" t="t" r="r" b="b"/>
                            <a:pathLst>
                              <a:path w="4362450" h="4762500">
                                <a:moveTo>
                                  <a:pt x="0" y="4762500"/>
                                </a:moveTo>
                                <a:cubicBezTo>
                                  <a:pt x="393065" y="4664710"/>
                                  <a:pt x="1600200" y="4560570"/>
                                  <a:pt x="1943100" y="4114800"/>
                                </a:cubicBezTo>
                                <a:cubicBezTo>
                                  <a:pt x="2286000" y="3669030"/>
                                  <a:pt x="1360170" y="3040380"/>
                                  <a:pt x="1714500" y="2533650"/>
                                </a:cubicBezTo>
                                <a:cubicBezTo>
                                  <a:pt x="2068830" y="2026920"/>
                                  <a:pt x="3307080" y="1981200"/>
                                  <a:pt x="3714750" y="1581150"/>
                                </a:cubicBezTo>
                                <a:cubicBezTo>
                                  <a:pt x="4122420" y="1181100"/>
                                  <a:pt x="3623310" y="849630"/>
                                  <a:pt x="3752850" y="533400"/>
                                </a:cubicBezTo>
                                <a:cubicBezTo>
                                  <a:pt x="3882390" y="217170"/>
                                  <a:pt x="4241165" y="85725"/>
                                  <a:pt x="4362450" y="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B2A06A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92.25pt;margin-top:-290.4pt;height:598.05pt;width:532.25pt;z-index:251672576;mso-width-relative:page;mso-height-relative:page;" coordorigin="-1005,-4085" coordsize="10645,11961" o:gfxdata="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">
                <o:lock v:ext="edit" aspectratio="f"/>
                <v:shape id="_x0000_s1026" o:spid="_x0000_s1026" o:spt="100" style="position:absolute;left:-582;top:-4085;height:10187;width:10223;" fillcolor="#E3ECF4" filled="t" stroked="f" coordsize="5961441,6917992" o:gfxdata="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lePor4A&#10;AADbAAAADwAAAAAAAAABACAAAAAiAAAAZHJzL2Rvd25yZXYueG1sUEsBAhQAFAAAAAgAh07iQDMv&#10;BZ47AAAAOQAAABAAAAAAAAAAAQAgAAAADQEAAGRycy9zaGFwZXhtbC54bWxQSwUGAAAAAAYABgBb&#10;AQAAtwMAAAAA&#10;" path="m638649,6463682c997424,6357637,2115024,6172852,2400774,5820427c2686524,5468002,1714974,5172727,2067399,4701557c2419824,4230387,3715224,4053857,4162899,3463307c4610574,2872757,3981924,2329832,4305774,1748807c4629624,1167782,6548594,791862,5782149,558182c5015704,324502,1529554,-584818,472279,581677c-584996,1748172,457674,5224797,495774,6391927c533874,7559057,524349,6420502,662779,6416057c801209,6411612,1100929,6377957,1186654,6368432e">
                  <v:path o:connectlocs="1095,9518;4116,8570;3545,6923;7138,5099;7383,2575;9915,821;809,856;850,9412;1136,9447;2034,9377;1871,9377" o:connectangles="0,0,0,0,0,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100" style="position:absolute;left:-1005;top:-3018;height:10894;width:9388;" fillcolor="#2F5472" filled="t" stroked="f" coordsize="5961441,6917992" o:gfxdata="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fJ5LvQAA&#10;ANsAAAAPAAAAAAAAAAEAIAAAACIAAABkcnMvZG93bnJldi54bWxQSwECFAAUAAAACACHTuJAMy8F&#10;njsAAAA5AAAAEAAAAAAAAAABACAAAAAMAQAAZHJzL3NoYXBleG1sLnhtbFBLBQYAAAAABgAGAFsB&#10;AAC2AwAAAAA=&#10;" path="m638649,6463682c997424,6357637,2115024,6172852,2400774,5820427c2686524,5468002,1714974,5172727,2067399,4701557c2419824,4230387,3715224,4053857,4162899,3463307c4610574,2872757,3981924,2329832,4305774,1748807c4629624,1167782,6548594,791862,5782149,558182c5015704,324502,1529554,-584818,472279,581677c-584996,1748172,457674,5224797,495774,6391927c533874,7559057,524349,6420502,662779,6416057c801209,6411612,1100929,6377957,1186654,6368432e">
                  <v:path o:connectlocs="1005,10178;3780,9165;3255,7403;6555,5453;6780,2753;9105,878;743,915;780,10065;1043,10103;1868,10028;1718,10028" o:connectangles="0,0,0,0,0,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100" style="position:absolute;left:507;top:180;height:7500;width:6601;" filled="f" stroked="t" coordsize="4362450,4762500" o:gfxdata="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SRNba/&#10;AAAA2wAAAA8AAAAAAAAAAQAgAAAAIgAAAGRycy9kb3ducmV2LnhtbFBLAQIUABQAAAAIAIdO4kAz&#10;LwWeOwAAADkAAAAQAAAAAAAAAAEAIAAAAA4BAABkcnMvc2hhcGV4bWwueG1sUEsFBgAAAAAGAAYA&#10;WwEAALgDAAAAAA==&#10;" path="m0,4762500c393065,4664710,1600200,4560570,1943100,4114800c2286000,3669030,1360170,3040380,1714500,2533650c2068830,2026920,3307080,1981200,3714750,1581150c4122420,1181100,3623310,849630,3752850,533400c3882390,217170,4241165,85725,4362450,0e">
                  <v:path o:connectlocs="0,7500;2940,6480;2594,3990;5620,2490;5678,840;6601,0" o:connectangles="0,0,0,0,0,0"/>
                  <v:fill on="f" focussize="0,0"/>
                  <v:stroke weight="1pt" color="#B2A06A [3204]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1515110</wp:posOffset>
                </wp:positionH>
                <wp:positionV relativeFrom="paragraph">
                  <wp:posOffset>15240</wp:posOffset>
                </wp:positionV>
                <wp:extent cx="2472690" cy="3838575"/>
                <wp:effectExtent l="0" t="0" r="0" b="0"/>
                <wp:wrapNone/>
                <wp:docPr id="95" name="文本框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2690" cy="383857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0" w:lineRule="exact"/>
                              <w:jc w:val="distribute"/>
                              <w:textAlignment w:val="auto"/>
                              <w:rPr>
                                <w:rFonts w:hint="eastAsia" w:ascii="方正正黑简体" w:hAnsi="方正正黑简体" w:eastAsia="方正正黑简体" w:cs="方正正黑简体"/>
                                <w:b w:val="0"/>
                                <w:bCs w:val="0"/>
                                <w:color w:val="2F5472"/>
                                <w:sz w:val="200"/>
                                <w:szCs w:val="2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正黑简体" w:hAnsi="方正正黑简体" w:eastAsia="方正正黑简体" w:cs="方正正黑简体"/>
                                <w:b w:val="0"/>
                                <w:bCs w:val="0"/>
                                <w:color w:val="2F5472"/>
                                <w:sz w:val="200"/>
                                <w:szCs w:val="200"/>
                                <w:lang w:val="en-US" w:eastAsia="zh-CN"/>
                              </w:rPr>
                              <w:t>简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0" w:lineRule="exact"/>
                              <w:jc w:val="distribute"/>
                              <w:textAlignment w:val="auto"/>
                              <w:rPr>
                                <w:rFonts w:hint="eastAsia" w:ascii="方正正黑简体" w:hAnsi="方正正黑简体" w:eastAsia="方正正黑简体" w:cs="方正正黑简体"/>
                                <w:b/>
                                <w:bCs/>
                                <w:color w:val="839B97"/>
                                <w:sz w:val="200"/>
                                <w:szCs w:val="2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正黑简体" w:hAnsi="方正正黑简体" w:eastAsia="方正正黑简体" w:cs="方正正黑简体"/>
                                <w:b w:val="0"/>
                                <w:bCs w:val="0"/>
                                <w:color w:val="2F5472"/>
                                <w:sz w:val="200"/>
                                <w:szCs w:val="200"/>
                                <w:lang w:val="en-US" w:eastAsia="zh-CN"/>
                              </w:rPr>
                              <w:t>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9.3pt;margin-top:1.2pt;height:302.25pt;width:194.7pt;z-index:251670528;mso-width-relative:page;mso-height-relative:page;" filled="f" stroked="f" coordsize="21600,21600" o:gfxdata="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I4eoftoAAAAJAQAADwAAAAAAAAABACAAAAAiAAAAZHJzL2Rvd25yZXYueG1s&#10;UEsBAhQAFAAAAAgAh07iQEE1T+e9AQAAaQMAAA4AAAAAAAAAAQAgAAAAKQEAAGRycy9lMm9Eb2Mu&#10;eG1sUEsFBgAAAAAGAAYAWQEAAFgFAAAAAA==&#10;">
                <v:fill on="f" focussize="0,0"/>
                <v:stroke on="f" weight="1.2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0" w:lineRule="exact"/>
                        <w:jc w:val="distribute"/>
                        <w:textAlignment w:val="auto"/>
                        <w:rPr>
                          <w:rFonts w:hint="eastAsia" w:ascii="方正正黑简体" w:hAnsi="方正正黑简体" w:eastAsia="方正正黑简体" w:cs="方正正黑简体"/>
                          <w:b w:val="0"/>
                          <w:bCs w:val="0"/>
                          <w:color w:val="2F5472"/>
                          <w:sz w:val="200"/>
                          <w:szCs w:val="200"/>
                          <w:lang w:val="en-US" w:eastAsia="zh-CN"/>
                        </w:rPr>
                      </w:pPr>
                      <w:r>
                        <w:rPr>
                          <w:rFonts w:hint="eastAsia" w:ascii="方正正黑简体" w:hAnsi="方正正黑简体" w:eastAsia="方正正黑简体" w:cs="方正正黑简体"/>
                          <w:b w:val="0"/>
                          <w:bCs w:val="0"/>
                          <w:color w:val="2F5472"/>
                          <w:sz w:val="200"/>
                          <w:szCs w:val="200"/>
                          <w:lang w:val="en-US" w:eastAsia="zh-CN"/>
                        </w:rPr>
                        <w:t>简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0" w:lineRule="exact"/>
                        <w:jc w:val="distribute"/>
                        <w:textAlignment w:val="auto"/>
                        <w:rPr>
                          <w:rFonts w:hint="eastAsia" w:ascii="方正正黑简体" w:hAnsi="方正正黑简体" w:eastAsia="方正正黑简体" w:cs="方正正黑简体"/>
                          <w:b/>
                          <w:bCs/>
                          <w:color w:val="839B97"/>
                          <w:sz w:val="200"/>
                          <w:szCs w:val="200"/>
                          <w:lang w:val="en-US" w:eastAsia="zh-CN"/>
                        </w:rPr>
                      </w:pPr>
                      <w:r>
                        <w:rPr>
                          <w:rFonts w:hint="eastAsia" w:ascii="方正正黑简体" w:hAnsi="方正正黑简体" w:eastAsia="方正正黑简体" w:cs="方正正黑简体"/>
                          <w:b w:val="0"/>
                          <w:bCs w:val="0"/>
                          <w:color w:val="2F5472"/>
                          <w:sz w:val="200"/>
                          <w:szCs w:val="200"/>
                          <w:lang w:val="en-US" w:eastAsia="zh-CN"/>
                        </w:rPr>
                        <w:t>历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-165100</wp:posOffset>
                </wp:positionH>
                <wp:positionV relativeFrom="paragraph">
                  <wp:posOffset>114935</wp:posOffset>
                </wp:positionV>
                <wp:extent cx="7250430" cy="8003540"/>
                <wp:effectExtent l="0" t="0" r="7620" b="1651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0430" cy="8003540"/>
                          <a:chOff x="5397" y="6060"/>
                          <a:chExt cx="11418" cy="12604"/>
                        </a:xfrm>
                      </wpg:grpSpPr>
                      <wps:wsp>
                        <wps:cNvPr id="50" name="任意多边形 50"/>
                        <wps:cNvSpPr/>
                        <wps:spPr>
                          <a:xfrm>
                            <a:off x="5397" y="6060"/>
                            <a:ext cx="11419" cy="12605"/>
                          </a:xfrm>
                          <a:custGeom>
                            <a:avLst/>
                            <a:gdLst>
                              <a:gd name="connisteX0" fmla="*/ 536479 w 7251015"/>
                              <a:gd name="connsiteY0" fmla="*/ 6050791 h 6694477"/>
                              <a:gd name="connisteX1" fmla="*/ 1060354 w 7251015"/>
                              <a:gd name="connsiteY1" fmla="*/ 4646171 h 6694477"/>
                              <a:gd name="connisteX2" fmla="*/ 3060604 w 7251015"/>
                              <a:gd name="connsiteY2" fmla="*/ 4241041 h 6694477"/>
                              <a:gd name="connisteX3" fmla="*/ 4084859 w 7251015"/>
                              <a:gd name="connsiteY3" fmla="*/ 3074546 h 6694477"/>
                              <a:gd name="connisteX4" fmla="*/ 5323109 w 7251015"/>
                              <a:gd name="connsiteY4" fmla="*/ 3002791 h 6694477"/>
                              <a:gd name="connisteX5" fmla="*/ 6180359 w 7251015"/>
                              <a:gd name="connsiteY5" fmla="*/ 1859791 h 6694477"/>
                              <a:gd name="connisteX6" fmla="*/ 6680104 w 7251015"/>
                              <a:gd name="connsiteY6" fmla="*/ 217046 h 6694477"/>
                              <a:gd name="connisteX7" fmla="*/ 6680104 w 7251015"/>
                              <a:gd name="connsiteY7" fmla="*/ 6170171 h 6694477"/>
                              <a:gd name="connisteX8" fmla="*/ 512984 w 7251015"/>
                              <a:gd name="connsiteY8" fmla="*/ 6122546 h 6694477"/>
                              <a:gd name="connisteX9" fmla="*/ 608234 w 7251015"/>
                              <a:gd name="connsiteY9" fmla="*/ 5907916 h 6694477"/>
                              <a:gd name="connisteX10" fmla="*/ 441229 w 7251015"/>
                              <a:gd name="connsiteY10" fmla="*/ 5765041 h 6694477"/>
                            </a:gdLst>
                            <a:ahLst/>
                            <a:cxnLst>
                              <a:cxn ang="0">
                                <a:pos x="connisteX0" y="connsiteY0"/>
                              </a:cxn>
                              <a:cxn ang="0">
                                <a:pos x="connisteX1" y="connsiteY1"/>
                              </a:cxn>
                              <a:cxn ang="0">
                                <a:pos x="connisteX2" y="connsiteY2"/>
                              </a:cxn>
                              <a:cxn ang="0">
                                <a:pos x="connisteX3" y="connsiteY3"/>
                              </a:cxn>
                              <a:cxn ang="0">
                                <a:pos x="connisteX4" y="connsiteY4"/>
                              </a:cxn>
                              <a:cxn ang="0">
                                <a:pos x="connisteX5" y="connsiteY5"/>
                              </a:cxn>
                              <a:cxn ang="0">
                                <a:pos x="connisteX6" y="connsiteY6"/>
                              </a:cxn>
                              <a:cxn ang="0">
                                <a:pos x="connisteX7" y="connsiteY7"/>
                              </a:cxn>
                              <a:cxn ang="0">
                                <a:pos x="connisteX8" y="connsiteY8"/>
                              </a:cxn>
                              <a:cxn ang="0">
                                <a:pos x="connisteX9" y="connsiteY9"/>
                              </a:cxn>
                              <a:cxn ang="0">
                                <a:pos x="connisteX10" y="connsiteY10"/>
                              </a:cxn>
                            </a:cxnLst>
                            <a:rect l="l" t="t" r="r" b="b"/>
                            <a:pathLst>
                              <a:path w="7251015" h="6694478">
                                <a:moveTo>
                                  <a:pt x="536480" y="6050791"/>
                                </a:moveTo>
                                <a:cubicBezTo>
                                  <a:pt x="601250" y="5777741"/>
                                  <a:pt x="555530" y="5008121"/>
                                  <a:pt x="1060355" y="4646171"/>
                                </a:cubicBezTo>
                                <a:cubicBezTo>
                                  <a:pt x="1565180" y="4284221"/>
                                  <a:pt x="2455450" y="4555366"/>
                                  <a:pt x="3060605" y="4241041"/>
                                </a:cubicBezTo>
                                <a:cubicBezTo>
                                  <a:pt x="3665760" y="3926716"/>
                                  <a:pt x="3632105" y="3322196"/>
                                  <a:pt x="4084860" y="3074546"/>
                                </a:cubicBezTo>
                                <a:cubicBezTo>
                                  <a:pt x="4537615" y="2826896"/>
                                  <a:pt x="4904010" y="3245996"/>
                                  <a:pt x="5323110" y="3002791"/>
                                </a:cubicBezTo>
                                <a:cubicBezTo>
                                  <a:pt x="5742210" y="2759586"/>
                                  <a:pt x="5909215" y="2416686"/>
                                  <a:pt x="6180360" y="1859791"/>
                                </a:cubicBezTo>
                                <a:cubicBezTo>
                                  <a:pt x="6451505" y="1302896"/>
                                  <a:pt x="6580410" y="-645284"/>
                                  <a:pt x="6680105" y="217046"/>
                                </a:cubicBezTo>
                                <a:cubicBezTo>
                                  <a:pt x="6779800" y="1079376"/>
                                  <a:pt x="7913275" y="4989071"/>
                                  <a:pt x="6680105" y="6170171"/>
                                </a:cubicBezTo>
                                <a:cubicBezTo>
                                  <a:pt x="5446935" y="7351271"/>
                                  <a:pt x="1727105" y="6175251"/>
                                  <a:pt x="512985" y="6122546"/>
                                </a:cubicBezTo>
                                <a:cubicBezTo>
                                  <a:pt x="-701135" y="6069841"/>
                                  <a:pt x="622840" y="5979671"/>
                                  <a:pt x="608235" y="5907916"/>
                                </a:cubicBezTo>
                              </a:path>
                            </a:pathLst>
                          </a:custGeom>
                          <a:solidFill>
                            <a:srgbClr val="D3E1E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3" name="任意多边形 53"/>
                        <wps:cNvSpPr/>
                        <wps:spPr>
                          <a:xfrm>
                            <a:off x="6000" y="6879"/>
                            <a:ext cx="9569" cy="10381"/>
                          </a:xfrm>
                          <a:custGeom>
                            <a:avLst/>
                            <a:gdLst>
                              <a:gd name="connsiteX0" fmla="*/ 0 w 9569"/>
                              <a:gd name="connsiteY0" fmla="*/ 10381 h 10381"/>
                              <a:gd name="connsiteX1" fmla="*/ 1709 w 9569"/>
                              <a:gd name="connsiteY1" fmla="*/ 8822 h 10381"/>
                              <a:gd name="connsiteX2" fmla="*/ 7063 w 9569"/>
                              <a:gd name="connsiteY2" fmla="*/ 7411 h 10381"/>
                              <a:gd name="connsiteX3" fmla="*/ 7163 w 9569"/>
                              <a:gd name="connsiteY3" fmla="*/ 3235 h 10381"/>
                              <a:gd name="connsiteX4" fmla="*/ 8907 w 9569"/>
                              <a:gd name="connsiteY4" fmla="*/ 1097 h 10381"/>
                              <a:gd name="connsiteX5" fmla="*/ 9569 w 9569"/>
                              <a:gd name="connsiteY5" fmla="*/ 0 h 103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9569" h="10381">
                                <a:moveTo>
                                  <a:pt x="0" y="10381"/>
                                </a:moveTo>
                                <a:cubicBezTo>
                                  <a:pt x="234" y="10098"/>
                                  <a:pt x="296" y="9416"/>
                                  <a:pt x="1709" y="8822"/>
                                </a:cubicBezTo>
                                <a:cubicBezTo>
                                  <a:pt x="3121" y="8228"/>
                                  <a:pt x="6182" y="8558"/>
                                  <a:pt x="7063" y="7411"/>
                                </a:cubicBezTo>
                                <a:cubicBezTo>
                                  <a:pt x="7944" y="6264"/>
                                  <a:pt x="6927" y="4452"/>
                                  <a:pt x="7163" y="3235"/>
                                </a:cubicBezTo>
                                <a:cubicBezTo>
                                  <a:pt x="7398" y="2017"/>
                                  <a:pt x="8216" y="1715"/>
                                  <a:pt x="8907" y="1097"/>
                                </a:cubicBezTo>
                                <a:cubicBezTo>
                                  <a:pt x="9598" y="480"/>
                                  <a:pt x="9265" y="241"/>
                                  <a:pt x="9569" y="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B2A06A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3pt;margin-top:9.05pt;height:630.2pt;width:570.9pt;z-index:251671552;mso-width-relative:page;mso-height-relative:page;" coordorigin="5397,6060" coordsize="11418,12604" o:gfxdata="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">
                <o:lock v:ext="edit" aspectratio="f"/>
                <v:shape id="_x0000_s1026" o:spid="_x0000_s1026" o:spt="100" style="position:absolute;left:5397;top:6060;height:12605;width:11419;" fillcolor="#D3E1EE" filled="t" stroked="f" coordsize="7251015,6694478" o:gfxdata="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+wkuS5AAAA2wAA&#10;AA8AAAAAAAAAAQAgAAAAIgAAAGRycy9kb3ducmV2LnhtbFBLAQIUABQAAAAIAIdO4kAzLwWeOwAA&#10;ADkAAAAQAAAAAAAAAAEAIAAAAAgBAABkcnMvc2hhcGV4bWwueG1sUEsFBgAAAAAGAAYAWwEAALID&#10;AAAAAA==&#10;" path="m536480,6050791c601250,5777741,555530,5008121,1060355,4646171c1565180,4284221,2455450,4555366,3060605,4241041c3665760,3926716,3632105,3322196,4084860,3074546c4537615,2826896,4904010,3245996,5323110,3002791c5742210,2759586,5909215,2416686,6180360,1859791c6451505,1302896,6580410,-645284,6680105,217046c6779800,1079376,7913275,4989071,6680105,6170171c5446935,7351271,1727105,6175251,512985,6122546c-701135,6069841,622840,5979671,608235,5907916e">
                  <v:path o:connectlocs="844,11393;1669,8748;4819,7985;6432,5789;8382,5653;9732,3501;10519,408;10519,11617;807,11528;957,11123;694,10854" o:connectangles="0,0,0,0,0,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100" style="position:absolute;left:6000;top:6879;height:10381;width:9569;" filled="f" stroked="t" coordsize="9569,10381" o:gfxdata="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Do9HatwAAANsAAAAP&#10;AAAAAAAAAAEAIAAAACIAAABkcnMvZG93bnJldi54bWxQSwECFAAUAAAACACHTuJAMy8FnjsAAAA5&#10;AAAAEAAAAAAAAAABACAAAAAGAQAAZHJzL3NoYXBleG1sLnhtbFBLBQYAAAAABgAGAFsBAACwAwAA&#10;AAA=&#10;" path="m0,10381c234,10098,296,9416,1709,8822c3121,8228,6182,8558,7063,7411c7944,6264,6927,4452,7163,3235c7398,2017,8216,1715,8907,1097c9598,480,9265,241,9569,0e">
                  <v:path o:connectlocs="0,10381;1709,8822;7063,7411;7163,3235;8907,1097;9569,0" o:connectangles="0,0,0,0,0,0"/>
                  <v:fill on="f" focussize="0,0"/>
                  <v:stroke weight="1pt" color="#B2A06A [3204]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935990</wp:posOffset>
                </wp:positionH>
                <wp:positionV relativeFrom="paragraph">
                  <wp:posOffset>53975</wp:posOffset>
                </wp:positionV>
                <wp:extent cx="3630930" cy="421005"/>
                <wp:effectExtent l="0" t="0" r="0" b="0"/>
                <wp:wrapNone/>
                <wp:docPr id="55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0930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/>
                              <w:jc w:val="distribute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7F7F7F" w:themeColor="background1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7F7F7F" w:themeColor="background1" w:themeShade="80"/>
                                <w:kern w:val="24"/>
                                <w:sz w:val="32"/>
                                <w:szCs w:val="32"/>
                              </w:rPr>
                              <w:t>PERSONAL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7F7F7F" w:themeColor="background1" w:themeShade="80"/>
                                <w:kern w:val="24"/>
                                <w:sz w:val="32"/>
                                <w:szCs w:val="32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7F7F7F" w:themeColor="background1" w:themeShade="80"/>
                                <w:kern w:val="24"/>
                                <w:sz w:val="32"/>
                                <w:szCs w:val="32"/>
                              </w:rPr>
                              <w:t>RESUME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73.7pt;margin-top:4.25pt;height:33.15pt;width:285.9pt;z-index:251669504;mso-width-relative:page;mso-height-relative:page;" filled="f" stroked="f" coordsize="21600,21600" o:gfxdata="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ONvJODWAAAACAEAAA8AAAAAAAAAAQAgAAAAIgAAAGRycy9kb3ducmV2Lnht&#10;bFBLAQIUABQAAAAIAIdO4kDdugn4wgEAAHYDAAAOAAAAAAAAAAEAIAAAACUBAABkcnMvZTJvRG9j&#10;LnhtbFBLBQYAAAAABgAGAFkBAABZ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/>
                        <w:jc w:val="distribute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7F7F7F" w:themeColor="background1" w:themeShade="8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7F7F7F" w:themeColor="background1" w:themeShade="80"/>
                          <w:kern w:val="24"/>
                          <w:sz w:val="32"/>
                          <w:szCs w:val="32"/>
                        </w:rPr>
                        <w:t>PERSONAL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7F7F7F" w:themeColor="background1" w:themeShade="80"/>
                          <w:kern w:val="24"/>
                          <w:sz w:val="32"/>
                          <w:szCs w:val="32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7F7F7F" w:themeColor="background1" w:themeShade="80"/>
                          <w:kern w:val="24"/>
                          <w:sz w:val="32"/>
                          <w:szCs w:val="32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4215130</wp:posOffset>
            </wp:positionH>
            <wp:positionV relativeFrom="paragraph">
              <wp:posOffset>-320675</wp:posOffset>
            </wp:positionV>
            <wp:extent cx="1657985" cy="1657985"/>
            <wp:effectExtent l="0" t="0" r="18415" b="18415"/>
            <wp:wrapNone/>
            <wp:docPr id="4" name="图片 4" descr="圆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圆形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57985" cy="1657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-26035</wp:posOffset>
                </wp:positionH>
                <wp:positionV relativeFrom="paragraph">
                  <wp:posOffset>188595</wp:posOffset>
                </wp:positionV>
                <wp:extent cx="1255395" cy="64770"/>
                <wp:effectExtent l="0" t="0" r="1905" b="11430"/>
                <wp:wrapNone/>
                <wp:docPr id="33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255395" cy="64770"/>
                        </a:xfrm>
                        <a:prstGeom prst="rect">
                          <a:avLst/>
                        </a:prstGeom>
                        <a:solidFill>
                          <a:srgbClr val="2F5472"/>
                        </a:solidFill>
                        <a:ln w="127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2F5472"/>
                              </w:rPr>
                            </w:pPr>
                          </w:p>
                        </w:txbxContent>
                      </wps:txbx>
                      <wps:bodyPr vert="horz" anchor="ctr" upright="1"/>
                    </wps:wsp>
                  </a:graphicData>
                </a:graphic>
              </wp:anchor>
            </w:drawing>
          </mc:Choice>
          <mc:Fallback>
            <w:pict>
              <v:rect id="矩形 8" o:spid="_x0000_s1026" o:spt="1" style="position:absolute;left:0pt;flip:y;margin-left:-2.05pt;margin-top:14.85pt;height:5.1pt;width:98.85pt;z-index:251664384;v-text-anchor:middle;mso-width-relative:page;mso-height-relative:page;" fillcolor="#2F5472" filled="t" stroked="f" coordsize="21600,21600" o:gfxdata="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PhJZ5zZAAAACAEAAA8AAAAA&#10;AAAAAQAgAAAAIgAAAGRycy9kb3ducmV2LnhtbFBLAQIUABQAAAAIAIdO4kAOLrWj2gEAAJcDAAAO&#10;AAAAAAAAAAEAIAAAACgBAABkcnMvZTJvRG9jLnhtbFBLBQYAAAAABgAGAFkBAAB0BQAAAAA=&#10;">
                <v:fill on="t" focussize="0,0"/>
                <v:stroke on="f" weight="1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2F547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-46990</wp:posOffset>
                </wp:positionH>
                <wp:positionV relativeFrom="paragraph">
                  <wp:posOffset>-496570</wp:posOffset>
                </wp:positionV>
                <wp:extent cx="3935095" cy="535940"/>
                <wp:effectExtent l="0" t="0" r="0" b="0"/>
                <wp:wrapNone/>
                <wp:docPr id="31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5095" cy="53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700" w:lineRule="exact"/>
                              <w:rPr>
                                <w:rFonts w:hint="eastAsia" w:ascii="微软雅黑" w:hAnsi="微软雅黑" w:eastAsia="微软雅黑"/>
                                <w:color w:val="2F547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 w:val="0"/>
                                <w:bCs w:val="0"/>
                                <w:color w:val="2F5472"/>
                                <w:kern w:val="24"/>
                                <w:sz w:val="40"/>
                                <w:szCs w:val="40"/>
                                <w:lang w:val="en-US" w:eastAsia="zh-CN"/>
                              </w:rPr>
                              <w:t>王冰冰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 w:val="0"/>
                                <w:bCs w:val="0"/>
                                <w:color w:val="2F5472"/>
                                <w:kern w:val="24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2F5472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>/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 w:val="0"/>
                                <w:bCs w:val="0"/>
                                <w:color w:val="2F5472"/>
                                <w:kern w:val="24"/>
                                <w:sz w:val="40"/>
                                <w:szCs w:val="40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F5472"/>
                                <w:kern w:val="24"/>
                                <w:sz w:val="24"/>
                                <w:szCs w:val="24"/>
                              </w:rPr>
                              <w:t>求职意向：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F5472"/>
                                <w:kern w:val="24"/>
                                <w:sz w:val="24"/>
                                <w:szCs w:val="24"/>
                                <w:lang w:eastAsia="zh-CN"/>
                              </w:rPr>
                              <w:t>人事专员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-3.7pt;margin-top:-39.1pt;height:42.2pt;width:309.85pt;z-index:251660288;mso-width-relative:page;mso-height-relative:page;" filled="f" stroked="f" coordsize="21600,21600" o:gfxdata="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BFykeu1QAAAAgBAAAPAAAAAAAAAAEAIAAAACIAAABkcnMvZG93bnJldi54&#10;bWxQSwECFAAUAAAACACHTuJAdXQlq8QBAAB6AwAADgAAAAAAAAABACAAAAAkAQAAZHJzL2Uyb0Rv&#10;Yy54bWxQSwUGAAAAAAYABgBZAQAAW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700" w:lineRule="exact"/>
                        <w:rPr>
                          <w:rFonts w:hint="eastAsia" w:ascii="微软雅黑" w:hAnsi="微软雅黑" w:eastAsia="微软雅黑"/>
                          <w:color w:val="2F547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 w:val="0"/>
                          <w:bCs w:val="0"/>
                          <w:color w:val="2F5472"/>
                          <w:kern w:val="24"/>
                          <w:sz w:val="40"/>
                          <w:szCs w:val="40"/>
                          <w:lang w:val="en-US" w:eastAsia="zh-CN"/>
                        </w:rPr>
                        <w:t>王冰冰</w:t>
                      </w:r>
                      <w:r>
                        <w:rPr>
                          <w:rFonts w:hint="eastAsia" w:ascii="微软雅黑" w:hAnsi="微软雅黑" w:eastAsia="微软雅黑" w:cstheme="minorBidi"/>
                          <w:b w:val="0"/>
                          <w:bCs w:val="0"/>
                          <w:color w:val="2F5472"/>
                          <w:kern w:val="24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2F5472"/>
                          <w:kern w:val="24"/>
                          <w:sz w:val="22"/>
                          <w:szCs w:val="22"/>
                          <w:lang w:val="en-US" w:eastAsia="zh-CN"/>
                        </w:rPr>
                        <w:t>/</w:t>
                      </w:r>
                      <w:r>
                        <w:rPr>
                          <w:rFonts w:hint="eastAsia" w:ascii="微软雅黑" w:hAnsi="微软雅黑" w:eastAsia="微软雅黑" w:cstheme="minorBidi"/>
                          <w:b w:val="0"/>
                          <w:bCs w:val="0"/>
                          <w:color w:val="2F5472"/>
                          <w:kern w:val="24"/>
                          <w:sz w:val="40"/>
                          <w:szCs w:val="40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2F5472"/>
                          <w:kern w:val="24"/>
                          <w:sz w:val="24"/>
                          <w:szCs w:val="24"/>
                        </w:rPr>
                        <w:t>求职意向：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2F5472"/>
                          <w:kern w:val="24"/>
                          <w:sz w:val="24"/>
                          <w:szCs w:val="24"/>
                          <w:lang w:eastAsia="zh-CN"/>
                        </w:rPr>
                        <w:t>人事专员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713740</wp:posOffset>
                </wp:positionH>
                <wp:positionV relativeFrom="paragraph">
                  <wp:posOffset>28575</wp:posOffset>
                </wp:positionV>
                <wp:extent cx="2858135" cy="0"/>
                <wp:effectExtent l="0" t="0" r="0" b="0"/>
                <wp:wrapNone/>
                <wp:docPr id="32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7286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8" o:spid="_x0000_s1026" o:spt="20" style="position:absolute;left:0pt;margin-left:56.2pt;margin-top:2.25pt;height:0pt;width:225.05pt;z-index:-251653120;mso-width-relative:page;mso-height-relative:page;" filled="f" stroked="t" coordsize="21600,21600" o:gfxdata="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84RTR1gAAAAcBAAAPAAAAAAAAAAEAIAAAACIAAABk&#10;cnMvZG93bnJldi54bWxQSwECFAAUAAAACACHTuJAYAi0ls8BAAB/AwAADgAAAAAAAAABACAAAAAl&#10;AQAAZHJzL2Uyb0RvYy54bWxQSwUGAAAAAAYABgBZAQAAZgUAAAAA&#10;">
                <v:fill on="f" focussize="0,0"/>
                <v:stroke weight="0.5pt" color="#7286A5" miterlimit="8" joinstyle="miter"/>
                <v:imagedata o:title=""/>
                <o:lock v:ext="edit" aspectratio="f"/>
              </v:line>
            </w:pict>
          </mc:Fallback>
        </mc:AlternateContent>
      </w:r>
      <w:bookmarkStart w:id="0" w:name="_GoBack"/>
      <w:bookmarkEnd w:id="0"/>
      <w:r>
        <w:rPr>
          <w:sz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103505</wp:posOffset>
                </wp:positionV>
                <wp:extent cx="4076065" cy="1015365"/>
                <wp:effectExtent l="0" t="0" r="0" b="0"/>
                <wp:wrapNone/>
                <wp:docPr id="26" name="组合 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76065" cy="1015365"/>
                          <a:chOff x="5046" y="2137"/>
                          <a:chExt cx="6419" cy="1599"/>
                        </a:xfrm>
                      </wpg:grpSpPr>
                      <wps:wsp>
                        <wps:cNvPr id="27" name="文本框 6"/>
                        <wps:cNvSpPr txBox="1"/>
                        <wps:spPr>
                          <a:xfrm>
                            <a:off x="5426" y="2137"/>
                            <a:ext cx="2197" cy="15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after="0" w:line="240" w:lineRule="auto"/>
                                <w:ind w:left="0" w:leftChars="0" w:right="0" w:rightChars="0" w:firstLine="0" w:firstLineChars="0"/>
                                <w:jc w:val="both"/>
                                <w:textAlignment w:val="auto"/>
                                <w:outlineLvl w:val="9"/>
                                <w:rPr>
                                  <w:rFonts w:hint="default" w:ascii="微软雅黑" w:hAnsi="微软雅黑" w:eastAsia="微软雅黑" w:cs="微软雅黑"/>
                                  <w:b w:val="0"/>
                                  <w:bCs w:val="0"/>
                                  <w:color w:val="auto"/>
                                  <w:sz w:val="20"/>
                                  <w:szCs w:val="20"/>
                                  <w:highlight w:val="none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auto"/>
                                  <w:sz w:val="20"/>
                                  <w:szCs w:val="20"/>
                                  <w:highlight w:val="none"/>
                                  <w:u w:val="none"/>
                                  <w:lang w:val="en-US" w:eastAsia="zh-CN"/>
                                </w:rPr>
                                <w:t xml:space="preserve">生日：20xx.8.10 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after="0" w:line="240" w:lineRule="auto"/>
                                <w:ind w:left="0" w:leftChars="0" w:right="0" w:rightChars="0" w:firstLine="0" w:firstLineChars="0"/>
                                <w:jc w:val="both"/>
                                <w:textAlignment w:val="auto"/>
                                <w:outlineLvl w:val="9"/>
                                <w:rPr>
                                  <w:rFonts w:hint="default" w:ascii="微软雅黑" w:hAnsi="微软雅黑" w:eastAsia="微软雅黑" w:cs="微软雅黑"/>
                                  <w:b w:val="0"/>
                                  <w:bCs w:val="0"/>
                                  <w:color w:val="auto"/>
                                  <w:sz w:val="20"/>
                                  <w:szCs w:val="20"/>
                                  <w:highlight w:val="none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auto"/>
                                  <w:sz w:val="20"/>
                                  <w:szCs w:val="20"/>
                                  <w:highlight w:val="none"/>
                                  <w:u w:val="none"/>
                                  <w:lang w:val="en-US" w:eastAsia="zh-CN"/>
                                </w:rPr>
                                <w:t>现居：湖北 武汉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after="0" w:afterLines="50" w:line="480" w:lineRule="auto"/>
                                <w:ind w:left="0" w:leftChars="0" w:right="0" w:rightChars="0" w:firstLine="0" w:firstLineChars="0"/>
                                <w:jc w:val="both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color w:val="auto"/>
                                  <w:sz w:val="21"/>
                                  <w:szCs w:val="21"/>
                                  <w:highlight w:val="none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  <a:noAutofit/>
                        </wps:bodyPr>
                      </wps:wsp>
                      <wps:wsp>
                        <wps:cNvPr id="8" name="文本框 6"/>
                        <wps:cNvSpPr txBox="1"/>
                        <wps:spPr>
                          <a:xfrm>
                            <a:off x="8474" y="2144"/>
                            <a:ext cx="2991" cy="15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after="0" w:line="240" w:lineRule="auto"/>
                                <w:ind w:left="0" w:leftChars="0" w:right="0" w:rightChars="0" w:firstLine="0" w:firstLineChars="0"/>
                                <w:jc w:val="both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auto"/>
                                  <w:sz w:val="20"/>
                                  <w:szCs w:val="20"/>
                                  <w:highlight w:val="none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auto"/>
                                  <w:sz w:val="20"/>
                                  <w:szCs w:val="20"/>
                                  <w:highlight w:val="none"/>
                                  <w:u w:val="none"/>
                                  <w:lang w:val="en-US" w:eastAsia="zh-CN"/>
                                </w:rPr>
                                <w:t>电话：181</w:t>
                              </w:r>
                              <w:r>
                                <w:rPr>
                                  <w:rFonts w:hint="eastAsia" w:ascii="微软雅黑" w:hAnsi="微软雅黑" w:cs="微软雅黑"/>
                                  <w:b w:val="0"/>
                                  <w:bCs w:val="0"/>
                                  <w:color w:val="auto"/>
                                  <w:sz w:val="20"/>
                                  <w:szCs w:val="20"/>
                                  <w:highlight w:val="none"/>
                                  <w:u w:val="none"/>
                                  <w:lang w:val="en-US" w:eastAsia="zh-CN"/>
                                </w:rPr>
                                <w:t>-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auto"/>
                                  <w:sz w:val="20"/>
                                  <w:szCs w:val="20"/>
                                  <w:highlight w:val="none"/>
                                  <w:u w:val="none"/>
                                  <w:lang w:val="en-US" w:eastAsia="zh-CN"/>
                                </w:rPr>
                                <w:t>XXXX</w:t>
                              </w:r>
                              <w:r>
                                <w:rPr>
                                  <w:rFonts w:hint="eastAsia" w:ascii="微软雅黑" w:hAnsi="微软雅黑" w:cs="微软雅黑"/>
                                  <w:b w:val="0"/>
                                  <w:bCs w:val="0"/>
                                  <w:color w:val="auto"/>
                                  <w:sz w:val="20"/>
                                  <w:szCs w:val="20"/>
                                  <w:highlight w:val="none"/>
                                  <w:u w:val="none"/>
                                  <w:lang w:val="en-US" w:eastAsia="zh-CN"/>
                                </w:rPr>
                                <w:t>-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auto"/>
                                  <w:sz w:val="20"/>
                                  <w:szCs w:val="20"/>
                                  <w:highlight w:val="none"/>
                                  <w:u w:val="none"/>
                                  <w:lang w:val="en-US" w:eastAsia="zh-CN"/>
                                </w:rPr>
                                <w:t xml:space="preserve">0000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after="0" w:line="240" w:lineRule="auto"/>
                                <w:ind w:left="0" w:leftChars="0" w:right="0" w:rightChars="0" w:firstLine="0" w:firstLineChars="0"/>
                                <w:jc w:val="both"/>
                                <w:textAlignment w:val="auto"/>
                                <w:outlineLvl w:val="9"/>
                                <w:rPr>
                                  <w:rFonts w:hint="default" w:ascii="微软雅黑" w:hAnsi="微软雅黑" w:eastAsia="微软雅黑" w:cs="微软雅黑"/>
                                  <w:b w:val="0"/>
                                  <w:bCs w:val="0"/>
                                  <w:color w:val="auto"/>
                                  <w:sz w:val="20"/>
                                  <w:szCs w:val="20"/>
                                  <w:highlight w:val="none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auto"/>
                                  <w:sz w:val="20"/>
                                  <w:szCs w:val="20"/>
                                  <w:highlight w:val="none"/>
                                  <w:u w:val="none"/>
                                  <w:lang w:val="en-US" w:eastAsia="zh-CN"/>
                                </w:rPr>
                                <w:t>邮箱：XXXX@163.com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after="0" w:afterLines="50" w:line="480" w:lineRule="auto"/>
                                <w:ind w:left="0" w:leftChars="0" w:right="0" w:rightChars="0" w:firstLine="0" w:firstLineChars="0"/>
                                <w:jc w:val="both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color w:val="auto"/>
                                  <w:sz w:val="20"/>
                                  <w:szCs w:val="20"/>
                                  <w:highlight w:val="none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  <a:noAutofit/>
                        </wps:bodyPr>
                      </wps:wsp>
                      <wps:wsp>
                        <wps:cNvPr id="30" name="Freeform 5"/>
                        <wps:cNvSpPr>
                          <a:spLocks noChangeAspect="1" noEditPoints="1"/>
                        </wps:cNvSpPr>
                        <wps:spPr bwMode="auto">
                          <a:xfrm>
                            <a:off x="8067" y="2386"/>
                            <a:ext cx="352" cy="35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74" y="0"/>
                              </a:cxn>
                              <a:cxn ang="0">
                                <a:pos x="0" y="173"/>
                              </a:cxn>
                              <a:cxn ang="0">
                                <a:pos x="174" y="351"/>
                              </a:cxn>
                              <a:cxn ang="0">
                                <a:pos x="352" y="173"/>
                              </a:cxn>
                              <a:cxn ang="0">
                                <a:pos x="174" y="0"/>
                              </a:cxn>
                              <a:cxn ang="0">
                                <a:pos x="174" y="323"/>
                              </a:cxn>
                              <a:cxn ang="0">
                                <a:pos x="24" y="173"/>
                              </a:cxn>
                              <a:cxn ang="0">
                                <a:pos x="174" y="24"/>
                              </a:cxn>
                              <a:cxn ang="0">
                                <a:pos x="327" y="173"/>
                              </a:cxn>
                              <a:cxn ang="0">
                                <a:pos x="174" y="323"/>
                              </a:cxn>
                              <a:cxn ang="0">
                                <a:pos x="230" y="267"/>
                              </a:cxn>
                              <a:cxn ang="0">
                                <a:pos x="239" y="260"/>
                              </a:cxn>
                              <a:cxn ang="0">
                                <a:pos x="221" y="236"/>
                              </a:cxn>
                              <a:cxn ang="0">
                                <a:pos x="202" y="208"/>
                              </a:cxn>
                              <a:cxn ang="0">
                                <a:pos x="190" y="214"/>
                              </a:cxn>
                              <a:cxn ang="0">
                                <a:pos x="149" y="136"/>
                              </a:cxn>
                              <a:cxn ang="0">
                                <a:pos x="161" y="130"/>
                              </a:cxn>
                              <a:cxn ang="0">
                                <a:pos x="146" y="102"/>
                              </a:cxn>
                              <a:cxn ang="0">
                                <a:pos x="133" y="71"/>
                              </a:cxn>
                              <a:cxn ang="0">
                                <a:pos x="127" y="77"/>
                              </a:cxn>
                              <a:cxn ang="0">
                                <a:pos x="109" y="108"/>
                              </a:cxn>
                              <a:cxn ang="0">
                                <a:pos x="109" y="108"/>
                              </a:cxn>
                              <a:cxn ang="0">
                                <a:pos x="109" y="108"/>
                              </a:cxn>
                              <a:cxn ang="0">
                                <a:pos x="109" y="118"/>
                              </a:cxn>
                              <a:cxn ang="0">
                                <a:pos x="109" y="118"/>
                              </a:cxn>
                              <a:cxn ang="0">
                                <a:pos x="109" y="118"/>
                              </a:cxn>
                              <a:cxn ang="0">
                                <a:pos x="186" y="257"/>
                              </a:cxn>
                              <a:cxn ang="0">
                                <a:pos x="186" y="257"/>
                              </a:cxn>
                              <a:cxn ang="0">
                                <a:pos x="193" y="264"/>
                              </a:cxn>
                              <a:cxn ang="0">
                                <a:pos x="230" y="267"/>
                              </a:cxn>
                              <a:cxn ang="0">
                                <a:pos x="230" y="267"/>
                              </a:cxn>
                              <a:cxn ang="0">
                                <a:pos x="246" y="257"/>
                              </a:cxn>
                              <a:cxn ang="0">
                                <a:pos x="227" y="229"/>
                              </a:cxn>
                              <a:cxn ang="0">
                                <a:pos x="211" y="205"/>
                              </a:cxn>
                              <a:cxn ang="0">
                                <a:pos x="221" y="198"/>
                              </a:cxn>
                              <a:cxn ang="0">
                                <a:pos x="255" y="251"/>
                              </a:cxn>
                              <a:cxn ang="0">
                                <a:pos x="246" y="257"/>
                              </a:cxn>
                              <a:cxn ang="0">
                                <a:pos x="168" y="127"/>
                              </a:cxn>
                              <a:cxn ang="0">
                                <a:pos x="155" y="99"/>
                              </a:cxn>
                              <a:cxn ang="0">
                                <a:pos x="143" y="68"/>
                              </a:cxn>
                              <a:cxn ang="0">
                                <a:pos x="149" y="62"/>
                              </a:cxn>
                              <a:cxn ang="0">
                                <a:pos x="177" y="121"/>
                              </a:cxn>
                              <a:cxn ang="0">
                                <a:pos x="168" y="127"/>
                              </a:cxn>
                              <a:cxn ang="0">
                                <a:pos x="168" y="127"/>
                              </a:cxn>
                              <a:cxn ang="0">
                                <a:pos x="168" y="127"/>
                              </a:cxn>
                            </a:cxnLst>
                            <a:pathLst>
                              <a:path w="113" h="113">
                                <a:moveTo>
                                  <a:pt x="56" y="0"/>
                                </a:moveTo>
                                <a:cubicBezTo>
                                  <a:pt x="25" y="0"/>
                                  <a:pt x="0" y="25"/>
                                  <a:pt x="0" y="56"/>
                                </a:cubicBezTo>
                                <a:cubicBezTo>
                                  <a:pt x="0" y="87"/>
                                  <a:pt x="25" y="113"/>
                                  <a:pt x="56" y="113"/>
                                </a:cubicBezTo>
                                <a:cubicBezTo>
                                  <a:pt x="88" y="113"/>
                                  <a:pt x="113" y="87"/>
                                  <a:pt x="113" y="56"/>
                                </a:cubicBezTo>
                                <a:cubicBezTo>
                                  <a:pt x="113" y="25"/>
                                  <a:pt x="88" y="0"/>
                                  <a:pt x="56" y="0"/>
                                </a:cubicBezTo>
                                <a:close/>
                                <a:moveTo>
                                  <a:pt x="56" y="104"/>
                                </a:moveTo>
                                <a:cubicBezTo>
                                  <a:pt x="30" y="104"/>
                                  <a:pt x="8" y="83"/>
                                  <a:pt x="8" y="56"/>
                                </a:cubicBezTo>
                                <a:cubicBezTo>
                                  <a:pt x="8" y="29"/>
                                  <a:pt x="30" y="8"/>
                                  <a:pt x="56" y="8"/>
                                </a:cubicBezTo>
                                <a:cubicBezTo>
                                  <a:pt x="83" y="8"/>
                                  <a:pt x="105" y="29"/>
                                  <a:pt x="105" y="56"/>
                                </a:cubicBezTo>
                                <a:cubicBezTo>
                                  <a:pt x="105" y="83"/>
                                  <a:pt x="83" y="104"/>
                                  <a:pt x="56" y="104"/>
                                </a:cubicBezTo>
                                <a:close/>
                                <a:moveTo>
                                  <a:pt x="74" y="86"/>
                                </a:moveTo>
                                <a:cubicBezTo>
                                  <a:pt x="77" y="84"/>
                                  <a:pt x="77" y="84"/>
                                  <a:pt x="77" y="84"/>
                                </a:cubicBezTo>
                                <a:cubicBezTo>
                                  <a:pt x="75" y="81"/>
                                  <a:pt x="73" y="78"/>
                                  <a:pt x="71" y="76"/>
                                </a:cubicBezTo>
                                <a:cubicBezTo>
                                  <a:pt x="69" y="73"/>
                                  <a:pt x="67" y="70"/>
                                  <a:pt x="65" y="67"/>
                                </a:cubicBezTo>
                                <a:cubicBezTo>
                                  <a:pt x="61" y="69"/>
                                  <a:pt x="61" y="69"/>
                                  <a:pt x="61" y="69"/>
                                </a:cubicBezTo>
                                <a:cubicBezTo>
                                  <a:pt x="56" y="62"/>
                                  <a:pt x="51" y="53"/>
                                  <a:pt x="48" y="44"/>
                                </a:cubicBezTo>
                                <a:cubicBezTo>
                                  <a:pt x="52" y="42"/>
                                  <a:pt x="52" y="42"/>
                                  <a:pt x="52" y="42"/>
                                </a:cubicBezTo>
                                <a:cubicBezTo>
                                  <a:pt x="50" y="39"/>
                                  <a:pt x="49" y="36"/>
                                  <a:pt x="47" y="33"/>
                                </a:cubicBezTo>
                                <a:cubicBezTo>
                                  <a:pt x="46" y="30"/>
                                  <a:pt x="44" y="27"/>
                                  <a:pt x="43" y="23"/>
                                </a:cubicBezTo>
                                <a:cubicBezTo>
                                  <a:pt x="41" y="25"/>
                                  <a:pt x="41" y="25"/>
                                  <a:pt x="41" y="25"/>
                                </a:cubicBezTo>
                                <a:cubicBezTo>
                                  <a:pt x="36" y="27"/>
                                  <a:pt x="34" y="31"/>
                                  <a:pt x="35" y="35"/>
                                </a:cubicBezTo>
                                <a:cubicBezTo>
                                  <a:pt x="35" y="35"/>
                                  <a:pt x="35" y="35"/>
                                  <a:pt x="35" y="35"/>
                                </a:cubicBezTo>
                                <a:cubicBezTo>
                                  <a:pt x="35" y="35"/>
                                  <a:pt x="35" y="35"/>
                                  <a:pt x="35" y="35"/>
                                </a:cubicBezTo>
                                <a:cubicBezTo>
                                  <a:pt x="35" y="36"/>
                                  <a:pt x="35" y="37"/>
                                  <a:pt x="35" y="38"/>
                                </a:cubicBezTo>
                                <a:cubicBezTo>
                                  <a:pt x="35" y="38"/>
                                  <a:pt x="35" y="38"/>
                                  <a:pt x="35" y="38"/>
                                </a:cubicBezTo>
                                <a:cubicBezTo>
                                  <a:pt x="35" y="38"/>
                                  <a:pt x="35" y="38"/>
                                  <a:pt x="35" y="38"/>
                                </a:cubicBezTo>
                                <a:cubicBezTo>
                                  <a:pt x="40" y="55"/>
                                  <a:pt x="48" y="70"/>
                                  <a:pt x="60" y="83"/>
                                </a:cubicBezTo>
                                <a:cubicBezTo>
                                  <a:pt x="60" y="83"/>
                                  <a:pt x="60" y="83"/>
                                  <a:pt x="60" y="83"/>
                                </a:cubicBezTo>
                                <a:cubicBezTo>
                                  <a:pt x="61" y="84"/>
                                  <a:pt x="61" y="84"/>
                                  <a:pt x="62" y="85"/>
                                </a:cubicBezTo>
                                <a:cubicBezTo>
                                  <a:pt x="65" y="88"/>
                                  <a:pt x="69" y="88"/>
                                  <a:pt x="74" y="86"/>
                                </a:cubicBezTo>
                                <a:cubicBezTo>
                                  <a:pt x="74" y="86"/>
                                  <a:pt x="74" y="86"/>
                                  <a:pt x="74" y="86"/>
                                </a:cubicBezTo>
                                <a:close/>
                                <a:moveTo>
                                  <a:pt x="79" y="83"/>
                                </a:moveTo>
                                <a:cubicBezTo>
                                  <a:pt x="77" y="80"/>
                                  <a:pt x="75" y="77"/>
                                  <a:pt x="73" y="74"/>
                                </a:cubicBezTo>
                                <a:cubicBezTo>
                                  <a:pt x="71" y="71"/>
                                  <a:pt x="69" y="69"/>
                                  <a:pt x="68" y="66"/>
                                </a:cubicBezTo>
                                <a:cubicBezTo>
                                  <a:pt x="71" y="64"/>
                                  <a:pt x="71" y="64"/>
                                  <a:pt x="71" y="64"/>
                                </a:cubicBezTo>
                                <a:cubicBezTo>
                                  <a:pt x="73" y="64"/>
                                  <a:pt x="80" y="73"/>
                                  <a:pt x="82" y="81"/>
                                </a:cubicBezTo>
                                <a:cubicBezTo>
                                  <a:pt x="79" y="83"/>
                                  <a:pt x="79" y="83"/>
                                  <a:pt x="79" y="83"/>
                                </a:cubicBezTo>
                                <a:close/>
                                <a:moveTo>
                                  <a:pt x="54" y="41"/>
                                </a:moveTo>
                                <a:cubicBezTo>
                                  <a:pt x="52" y="38"/>
                                  <a:pt x="51" y="35"/>
                                  <a:pt x="50" y="32"/>
                                </a:cubicBezTo>
                                <a:cubicBezTo>
                                  <a:pt x="48" y="29"/>
                                  <a:pt x="47" y="25"/>
                                  <a:pt x="46" y="22"/>
                                </a:cubicBezTo>
                                <a:cubicBezTo>
                                  <a:pt x="48" y="20"/>
                                  <a:pt x="48" y="20"/>
                                  <a:pt x="48" y="20"/>
                                </a:cubicBezTo>
                                <a:cubicBezTo>
                                  <a:pt x="52" y="23"/>
                                  <a:pt x="57" y="36"/>
                                  <a:pt x="57" y="39"/>
                                </a:cubicBezTo>
                                <a:cubicBezTo>
                                  <a:pt x="54" y="41"/>
                                  <a:pt x="54" y="41"/>
                                  <a:pt x="54" y="41"/>
                                </a:cubicBezTo>
                                <a:close/>
                                <a:moveTo>
                                  <a:pt x="54" y="41"/>
                                </a:moveTo>
                                <a:cubicBezTo>
                                  <a:pt x="54" y="41"/>
                                  <a:pt x="54" y="41"/>
                                  <a:pt x="54" y="41"/>
                                </a:cubicBezTo>
                              </a:path>
                            </a:pathLst>
                          </a:custGeom>
                          <a:solidFill>
                            <a:srgbClr val="2F5472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upright="1" compatLnSpc="1"/>
                      </wps:wsp>
                      <wps:wsp>
                        <wps:cNvPr id="10" name="Freeform 17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8066" y="3001"/>
                            <a:ext cx="350" cy="35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50" y="114"/>
                              </a:cxn>
                              <a:cxn ang="0">
                                <a:pos x="99" y="114"/>
                              </a:cxn>
                              <a:cxn ang="0">
                                <a:pos x="83" y="130"/>
                              </a:cxn>
                              <a:cxn ang="0">
                                <a:pos x="83" y="220"/>
                              </a:cxn>
                              <a:cxn ang="0">
                                <a:pos x="99" y="236"/>
                              </a:cxn>
                              <a:cxn ang="0">
                                <a:pos x="250" y="236"/>
                              </a:cxn>
                              <a:cxn ang="0">
                                <a:pos x="266" y="220"/>
                              </a:cxn>
                              <a:cxn ang="0">
                                <a:pos x="266" y="130"/>
                              </a:cxn>
                              <a:cxn ang="0">
                                <a:pos x="250" y="114"/>
                              </a:cxn>
                              <a:cxn ang="0">
                                <a:pos x="250" y="114"/>
                              </a:cxn>
                              <a:cxn ang="0">
                                <a:pos x="96" y="217"/>
                              </a:cxn>
                              <a:cxn ang="0">
                                <a:pos x="96" y="133"/>
                              </a:cxn>
                              <a:cxn ang="0">
                                <a:pos x="139" y="177"/>
                              </a:cxn>
                              <a:cxn ang="0">
                                <a:pos x="139" y="177"/>
                              </a:cxn>
                              <a:cxn ang="0">
                                <a:pos x="96" y="217"/>
                              </a:cxn>
                              <a:cxn ang="0">
                                <a:pos x="96" y="217"/>
                              </a:cxn>
                              <a:cxn ang="0">
                                <a:pos x="96" y="217"/>
                              </a:cxn>
                              <a:cxn ang="0">
                                <a:pos x="108" y="127"/>
                              </a:cxn>
                              <a:cxn ang="0">
                                <a:pos x="241" y="127"/>
                              </a:cxn>
                              <a:cxn ang="0">
                                <a:pos x="173" y="189"/>
                              </a:cxn>
                              <a:cxn ang="0">
                                <a:pos x="108" y="127"/>
                              </a:cxn>
                              <a:cxn ang="0">
                                <a:pos x="108" y="127"/>
                              </a:cxn>
                              <a:cxn ang="0">
                                <a:pos x="151" y="183"/>
                              </a:cxn>
                              <a:cxn ang="0">
                                <a:pos x="173" y="205"/>
                              </a:cxn>
                              <a:cxn ang="0">
                                <a:pos x="198" y="183"/>
                              </a:cxn>
                              <a:cxn ang="0">
                                <a:pos x="238" y="220"/>
                              </a:cxn>
                              <a:cxn ang="0">
                                <a:pos x="108" y="220"/>
                              </a:cxn>
                              <a:cxn ang="0">
                                <a:pos x="151" y="183"/>
                              </a:cxn>
                              <a:cxn ang="0">
                                <a:pos x="151" y="183"/>
                              </a:cxn>
                              <a:cxn ang="0">
                                <a:pos x="207" y="177"/>
                              </a:cxn>
                              <a:cxn ang="0">
                                <a:pos x="207" y="177"/>
                              </a:cxn>
                              <a:cxn ang="0">
                                <a:pos x="250" y="133"/>
                              </a:cxn>
                              <a:cxn ang="0">
                                <a:pos x="250" y="217"/>
                              </a:cxn>
                              <a:cxn ang="0">
                                <a:pos x="207" y="177"/>
                              </a:cxn>
                              <a:cxn ang="0">
                                <a:pos x="207" y="177"/>
                              </a:cxn>
                              <a:cxn ang="0">
                                <a:pos x="173" y="351"/>
                              </a:cxn>
                              <a:cxn ang="0">
                                <a:pos x="0" y="173"/>
                              </a:cxn>
                              <a:cxn ang="0">
                                <a:pos x="173" y="0"/>
                              </a:cxn>
                              <a:cxn ang="0">
                                <a:pos x="350" y="173"/>
                              </a:cxn>
                              <a:cxn ang="0">
                                <a:pos x="173" y="351"/>
                              </a:cxn>
                              <a:cxn ang="0">
                                <a:pos x="173" y="12"/>
                              </a:cxn>
                              <a:cxn ang="0">
                                <a:pos x="12" y="173"/>
                              </a:cxn>
                              <a:cxn ang="0">
                                <a:pos x="173" y="338"/>
                              </a:cxn>
                              <a:cxn ang="0">
                                <a:pos x="337" y="173"/>
                              </a:cxn>
                              <a:cxn ang="0">
                                <a:pos x="173" y="12"/>
                              </a:cxn>
                              <a:cxn ang="0">
                                <a:pos x="173" y="12"/>
                              </a:cxn>
                              <a:cxn ang="0">
                                <a:pos x="173" y="12"/>
                              </a:cxn>
                            </a:cxnLst>
                            <a:pathLst>
                              <a:path w="113" h="113">
                                <a:moveTo>
                                  <a:pt x="81" y="37"/>
                                </a:moveTo>
                                <a:cubicBezTo>
                                  <a:pt x="32" y="37"/>
                                  <a:pt x="32" y="37"/>
                                  <a:pt x="32" y="37"/>
                                </a:cubicBezTo>
                                <a:cubicBezTo>
                                  <a:pt x="29" y="37"/>
                                  <a:pt x="27" y="39"/>
                                  <a:pt x="27" y="42"/>
                                </a:cubicBezTo>
                                <a:cubicBezTo>
                                  <a:pt x="27" y="71"/>
                                  <a:pt x="27" y="71"/>
                                  <a:pt x="27" y="71"/>
                                </a:cubicBezTo>
                                <a:cubicBezTo>
                                  <a:pt x="27" y="73"/>
                                  <a:pt x="29" y="76"/>
                                  <a:pt x="32" y="76"/>
                                </a:cubicBezTo>
                                <a:cubicBezTo>
                                  <a:pt x="81" y="76"/>
                                  <a:pt x="81" y="76"/>
                                  <a:pt x="81" y="76"/>
                                </a:cubicBezTo>
                                <a:cubicBezTo>
                                  <a:pt x="84" y="76"/>
                                  <a:pt x="86" y="73"/>
                                  <a:pt x="86" y="71"/>
                                </a:cubicBezTo>
                                <a:cubicBezTo>
                                  <a:pt x="86" y="42"/>
                                  <a:pt x="86" y="42"/>
                                  <a:pt x="86" y="42"/>
                                </a:cubicBezTo>
                                <a:cubicBezTo>
                                  <a:pt x="86" y="39"/>
                                  <a:pt x="84" y="37"/>
                                  <a:pt x="81" y="37"/>
                                </a:cubicBezTo>
                                <a:cubicBezTo>
                                  <a:pt x="81" y="37"/>
                                  <a:pt x="81" y="37"/>
                                  <a:pt x="81" y="37"/>
                                </a:cubicBezTo>
                                <a:close/>
                                <a:moveTo>
                                  <a:pt x="31" y="70"/>
                                </a:moveTo>
                                <a:cubicBezTo>
                                  <a:pt x="31" y="43"/>
                                  <a:pt x="31" y="43"/>
                                  <a:pt x="31" y="43"/>
                                </a:cubicBezTo>
                                <a:cubicBezTo>
                                  <a:pt x="45" y="57"/>
                                  <a:pt x="45" y="57"/>
                                  <a:pt x="45" y="57"/>
                                </a:cubicBezTo>
                                <a:cubicBezTo>
                                  <a:pt x="45" y="57"/>
                                  <a:pt x="45" y="57"/>
                                  <a:pt x="45" y="57"/>
                                </a:cubicBezTo>
                                <a:cubicBezTo>
                                  <a:pt x="31" y="70"/>
                                  <a:pt x="31" y="70"/>
                                  <a:pt x="31" y="70"/>
                                </a:cubicBezTo>
                                <a:cubicBezTo>
                                  <a:pt x="31" y="70"/>
                                  <a:pt x="31" y="70"/>
                                  <a:pt x="31" y="70"/>
                                </a:cubicBezTo>
                                <a:cubicBezTo>
                                  <a:pt x="31" y="70"/>
                                  <a:pt x="31" y="70"/>
                                  <a:pt x="31" y="70"/>
                                </a:cubicBezTo>
                                <a:close/>
                                <a:moveTo>
                                  <a:pt x="35" y="41"/>
                                </a:moveTo>
                                <a:cubicBezTo>
                                  <a:pt x="78" y="41"/>
                                  <a:pt x="78" y="41"/>
                                  <a:pt x="78" y="41"/>
                                </a:cubicBezTo>
                                <a:cubicBezTo>
                                  <a:pt x="56" y="61"/>
                                  <a:pt x="56" y="61"/>
                                  <a:pt x="56" y="61"/>
                                </a:cubicBezTo>
                                <a:cubicBezTo>
                                  <a:pt x="35" y="41"/>
                                  <a:pt x="35" y="41"/>
                                  <a:pt x="35" y="41"/>
                                </a:cubicBezTo>
                                <a:cubicBezTo>
                                  <a:pt x="35" y="41"/>
                                  <a:pt x="35" y="41"/>
                                  <a:pt x="35" y="41"/>
                                </a:cubicBezTo>
                                <a:close/>
                                <a:moveTo>
                                  <a:pt x="49" y="59"/>
                                </a:moveTo>
                                <a:cubicBezTo>
                                  <a:pt x="56" y="66"/>
                                  <a:pt x="56" y="66"/>
                                  <a:pt x="56" y="66"/>
                                </a:cubicBezTo>
                                <a:cubicBezTo>
                                  <a:pt x="64" y="59"/>
                                  <a:pt x="64" y="59"/>
                                  <a:pt x="64" y="59"/>
                                </a:cubicBezTo>
                                <a:cubicBezTo>
                                  <a:pt x="77" y="71"/>
                                  <a:pt x="77" y="71"/>
                                  <a:pt x="77" y="71"/>
                                </a:cubicBezTo>
                                <a:cubicBezTo>
                                  <a:pt x="35" y="71"/>
                                  <a:pt x="35" y="71"/>
                                  <a:pt x="35" y="71"/>
                                </a:cubicBezTo>
                                <a:cubicBezTo>
                                  <a:pt x="49" y="59"/>
                                  <a:pt x="49" y="59"/>
                                  <a:pt x="49" y="59"/>
                                </a:cubicBezTo>
                                <a:cubicBezTo>
                                  <a:pt x="49" y="59"/>
                                  <a:pt x="49" y="59"/>
                                  <a:pt x="49" y="59"/>
                                </a:cubicBezTo>
                                <a:close/>
                                <a:moveTo>
                                  <a:pt x="67" y="57"/>
                                </a:moveTo>
                                <a:cubicBezTo>
                                  <a:pt x="67" y="57"/>
                                  <a:pt x="67" y="57"/>
                                  <a:pt x="67" y="57"/>
                                </a:cubicBezTo>
                                <a:cubicBezTo>
                                  <a:pt x="81" y="43"/>
                                  <a:pt x="81" y="43"/>
                                  <a:pt x="81" y="43"/>
                                </a:cubicBezTo>
                                <a:cubicBezTo>
                                  <a:pt x="81" y="70"/>
                                  <a:pt x="81" y="70"/>
                                  <a:pt x="81" y="70"/>
                                </a:cubicBezTo>
                                <a:cubicBezTo>
                                  <a:pt x="67" y="57"/>
                                  <a:pt x="67" y="57"/>
                                  <a:pt x="67" y="57"/>
                                </a:cubicBezTo>
                                <a:cubicBezTo>
                                  <a:pt x="67" y="57"/>
                                  <a:pt x="67" y="57"/>
                                  <a:pt x="67" y="57"/>
                                </a:cubicBezTo>
                                <a:close/>
                                <a:moveTo>
                                  <a:pt x="56" y="113"/>
                                </a:moveTo>
                                <a:cubicBezTo>
                                  <a:pt x="25" y="113"/>
                                  <a:pt x="0" y="87"/>
                                  <a:pt x="0" y="56"/>
                                </a:cubicBezTo>
                                <a:cubicBezTo>
                                  <a:pt x="0" y="25"/>
                                  <a:pt x="25" y="0"/>
                                  <a:pt x="56" y="0"/>
                                </a:cubicBezTo>
                                <a:cubicBezTo>
                                  <a:pt x="87" y="0"/>
                                  <a:pt x="113" y="25"/>
                                  <a:pt x="113" y="56"/>
                                </a:cubicBezTo>
                                <a:cubicBezTo>
                                  <a:pt x="113" y="87"/>
                                  <a:pt x="87" y="113"/>
                                  <a:pt x="56" y="113"/>
                                </a:cubicBezTo>
                                <a:close/>
                                <a:moveTo>
                                  <a:pt x="56" y="4"/>
                                </a:moveTo>
                                <a:cubicBezTo>
                                  <a:pt x="27" y="4"/>
                                  <a:pt x="4" y="27"/>
                                  <a:pt x="4" y="56"/>
                                </a:cubicBezTo>
                                <a:cubicBezTo>
                                  <a:pt x="4" y="85"/>
                                  <a:pt x="27" y="109"/>
                                  <a:pt x="56" y="109"/>
                                </a:cubicBezTo>
                                <a:cubicBezTo>
                                  <a:pt x="85" y="109"/>
                                  <a:pt x="109" y="85"/>
                                  <a:pt x="109" y="56"/>
                                </a:cubicBezTo>
                                <a:cubicBezTo>
                                  <a:pt x="109" y="27"/>
                                  <a:pt x="85" y="4"/>
                                  <a:pt x="56" y="4"/>
                                </a:cubicBezTo>
                                <a:close/>
                                <a:moveTo>
                                  <a:pt x="56" y="4"/>
                                </a:moveTo>
                                <a:cubicBezTo>
                                  <a:pt x="56" y="4"/>
                                  <a:pt x="56" y="4"/>
                                  <a:pt x="56" y="4"/>
                                </a:cubicBezTo>
                              </a:path>
                            </a:pathLst>
                          </a:custGeom>
                          <a:solidFill>
                            <a:srgbClr val="2F5472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upright="1" compatLnSpc="1"/>
                      </wps:wsp>
                      <wps:wsp>
                        <wps:cNvPr id="11" name="Freeform 75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5046" y="2954"/>
                            <a:ext cx="351" cy="35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75" y="243"/>
                              </a:cxn>
                              <a:cxn ang="0">
                                <a:pos x="80" y="76"/>
                              </a:cxn>
                              <a:cxn ang="0">
                                <a:pos x="175" y="0"/>
                              </a:cxn>
                              <a:cxn ang="0">
                                <a:pos x="273" y="76"/>
                              </a:cxn>
                              <a:cxn ang="0">
                                <a:pos x="175" y="243"/>
                              </a:cxn>
                              <a:cxn ang="0">
                                <a:pos x="242" y="66"/>
                              </a:cxn>
                              <a:cxn ang="0">
                                <a:pos x="217" y="33"/>
                              </a:cxn>
                              <a:cxn ang="0">
                                <a:pos x="214" y="33"/>
                              </a:cxn>
                              <a:cxn ang="0">
                                <a:pos x="208" y="30"/>
                              </a:cxn>
                              <a:cxn ang="0">
                                <a:pos x="203" y="28"/>
                              </a:cxn>
                              <a:cxn ang="0">
                                <a:pos x="197" y="25"/>
                              </a:cxn>
                              <a:cxn ang="0">
                                <a:pos x="189" y="23"/>
                              </a:cxn>
                              <a:cxn ang="0">
                                <a:pos x="175" y="23"/>
                              </a:cxn>
                              <a:cxn ang="0">
                                <a:pos x="175" y="23"/>
                              </a:cxn>
                              <a:cxn ang="0">
                                <a:pos x="175" y="23"/>
                              </a:cxn>
                              <a:cxn ang="0">
                                <a:pos x="161" y="23"/>
                              </a:cxn>
                              <a:cxn ang="0">
                                <a:pos x="136" y="33"/>
                              </a:cxn>
                              <a:cxn ang="0">
                                <a:pos x="136" y="33"/>
                              </a:cxn>
                              <a:cxn ang="0">
                                <a:pos x="128" y="38"/>
                              </a:cxn>
                              <a:cxn ang="0">
                                <a:pos x="128" y="38"/>
                              </a:cxn>
                              <a:cxn ang="0">
                                <a:pos x="122" y="43"/>
                              </a:cxn>
                              <a:cxn ang="0">
                                <a:pos x="117" y="48"/>
                              </a:cxn>
                              <a:cxn ang="0">
                                <a:pos x="117" y="51"/>
                              </a:cxn>
                              <a:cxn ang="0">
                                <a:pos x="111" y="56"/>
                              </a:cxn>
                              <a:cxn ang="0">
                                <a:pos x="111" y="58"/>
                              </a:cxn>
                              <a:cxn ang="0">
                                <a:pos x="108" y="66"/>
                              </a:cxn>
                              <a:cxn ang="0">
                                <a:pos x="105" y="76"/>
                              </a:cxn>
                              <a:cxn ang="0">
                                <a:pos x="175" y="210"/>
                              </a:cxn>
                              <a:cxn ang="0">
                                <a:pos x="245" y="76"/>
                              </a:cxn>
                              <a:cxn ang="0">
                                <a:pos x="242" y="66"/>
                              </a:cxn>
                              <a:cxn ang="0">
                                <a:pos x="150" y="74"/>
                              </a:cxn>
                              <a:cxn ang="0">
                                <a:pos x="175" y="48"/>
                              </a:cxn>
                              <a:cxn ang="0">
                                <a:pos x="203" y="74"/>
                              </a:cxn>
                              <a:cxn ang="0">
                                <a:pos x="175" y="97"/>
                              </a:cxn>
                              <a:cxn ang="0">
                                <a:pos x="150" y="74"/>
                              </a:cxn>
                              <a:cxn ang="0">
                                <a:pos x="289" y="169"/>
                              </a:cxn>
                              <a:cxn ang="0">
                                <a:pos x="289" y="194"/>
                              </a:cxn>
                              <a:cxn ang="0">
                                <a:pos x="323" y="187"/>
                              </a:cxn>
                              <a:cxn ang="0">
                                <a:pos x="323" y="289"/>
                              </a:cxn>
                              <a:cxn ang="0">
                                <a:pos x="228" y="322"/>
                              </a:cxn>
                              <a:cxn ang="0">
                                <a:pos x="122" y="289"/>
                              </a:cxn>
                              <a:cxn ang="0">
                                <a:pos x="27" y="315"/>
                              </a:cxn>
                              <a:cxn ang="0">
                                <a:pos x="27" y="210"/>
                              </a:cxn>
                              <a:cxn ang="0">
                                <a:pos x="69" y="194"/>
                              </a:cxn>
                              <a:cxn ang="0">
                                <a:pos x="44" y="176"/>
                              </a:cxn>
                              <a:cxn ang="0">
                                <a:pos x="0" y="202"/>
                              </a:cxn>
                              <a:cxn ang="0">
                                <a:pos x="0" y="330"/>
                              </a:cxn>
                              <a:cxn ang="0">
                                <a:pos x="27" y="345"/>
                              </a:cxn>
                              <a:cxn ang="0">
                                <a:pos x="122" y="315"/>
                              </a:cxn>
                              <a:cxn ang="0">
                                <a:pos x="228" y="345"/>
                              </a:cxn>
                              <a:cxn ang="0">
                                <a:pos x="351" y="307"/>
                              </a:cxn>
                              <a:cxn ang="0">
                                <a:pos x="351" y="161"/>
                              </a:cxn>
                              <a:cxn ang="0">
                                <a:pos x="289" y="169"/>
                              </a:cxn>
                              <a:cxn ang="0">
                                <a:pos x="289" y="169"/>
                              </a:cxn>
                              <a:cxn ang="0">
                                <a:pos x="289" y="169"/>
                              </a:cxn>
                            </a:cxnLst>
                            <a:pathLst>
                              <a:path w="126" h="137">
                                <a:moveTo>
                                  <a:pt x="63" y="95"/>
                                </a:moveTo>
                                <a:cubicBezTo>
                                  <a:pt x="63" y="95"/>
                                  <a:pt x="29" y="60"/>
                                  <a:pt x="29" y="30"/>
                                </a:cubicBezTo>
                                <a:cubicBezTo>
                                  <a:pt x="29" y="0"/>
                                  <a:pt x="63" y="0"/>
                                  <a:pt x="63" y="0"/>
                                </a:cubicBezTo>
                                <a:cubicBezTo>
                                  <a:pt x="63" y="0"/>
                                  <a:pt x="98" y="0"/>
                                  <a:pt x="98" y="30"/>
                                </a:cubicBezTo>
                                <a:cubicBezTo>
                                  <a:pt x="98" y="60"/>
                                  <a:pt x="63" y="95"/>
                                  <a:pt x="63" y="95"/>
                                </a:cubicBezTo>
                                <a:close/>
                                <a:moveTo>
                                  <a:pt x="87" y="26"/>
                                </a:moveTo>
                                <a:cubicBezTo>
                                  <a:pt x="86" y="21"/>
                                  <a:pt x="83" y="17"/>
                                  <a:pt x="78" y="13"/>
                                </a:cubicBezTo>
                                <a:cubicBezTo>
                                  <a:pt x="78" y="13"/>
                                  <a:pt x="78" y="13"/>
                                  <a:pt x="77" y="13"/>
                                </a:cubicBezTo>
                                <a:cubicBezTo>
                                  <a:pt x="76" y="12"/>
                                  <a:pt x="76" y="12"/>
                                  <a:pt x="75" y="12"/>
                                </a:cubicBezTo>
                                <a:cubicBezTo>
                                  <a:pt x="74" y="11"/>
                                  <a:pt x="74" y="11"/>
                                  <a:pt x="73" y="11"/>
                                </a:cubicBezTo>
                                <a:cubicBezTo>
                                  <a:pt x="72" y="10"/>
                                  <a:pt x="71" y="10"/>
                                  <a:pt x="71" y="10"/>
                                </a:cubicBezTo>
                                <a:cubicBezTo>
                                  <a:pt x="70" y="10"/>
                                  <a:pt x="69" y="10"/>
                                  <a:pt x="68" y="9"/>
                                </a:cubicBezTo>
                                <a:cubicBezTo>
                                  <a:pt x="67" y="9"/>
                                  <a:pt x="65" y="9"/>
                                  <a:pt x="63" y="9"/>
                                </a:cubicBezTo>
                                <a:cubicBezTo>
                                  <a:pt x="63" y="9"/>
                                  <a:pt x="63" y="9"/>
                                  <a:pt x="63" y="9"/>
                                </a:cubicBezTo>
                                <a:cubicBezTo>
                                  <a:pt x="63" y="9"/>
                                  <a:pt x="63" y="9"/>
                                  <a:pt x="63" y="9"/>
                                </a:cubicBezTo>
                                <a:cubicBezTo>
                                  <a:pt x="61" y="9"/>
                                  <a:pt x="60" y="9"/>
                                  <a:pt x="58" y="9"/>
                                </a:cubicBezTo>
                                <a:cubicBezTo>
                                  <a:pt x="55" y="10"/>
                                  <a:pt x="52" y="11"/>
                                  <a:pt x="49" y="13"/>
                                </a:cubicBezTo>
                                <a:cubicBezTo>
                                  <a:pt x="49" y="13"/>
                                  <a:pt x="49" y="13"/>
                                  <a:pt x="49" y="13"/>
                                </a:cubicBezTo>
                                <a:cubicBezTo>
                                  <a:pt x="48" y="13"/>
                                  <a:pt x="47" y="14"/>
                                  <a:pt x="46" y="15"/>
                                </a:cubicBezTo>
                                <a:cubicBezTo>
                                  <a:pt x="46" y="15"/>
                                  <a:pt x="46" y="15"/>
                                  <a:pt x="46" y="15"/>
                                </a:cubicBezTo>
                                <a:cubicBezTo>
                                  <a:pt x="45" y="16"/>
                                  <a:pt x="44" y="16"/>
                                  <a:pt x="44" y="17"/>
                                </a:cubicBezTo>
                                <a:cubicBezTo>
                                  <a:pt x="43" y="18"/>
                                  <a:pt x="43" y="18"/>
                                  <a:pt x="42" y="19"/>
                                </a:cubicBezTo>
                                <a:cubicBezTo>
                                  <a:pt x="42" y="19"/>
                                  <a:pt x="42" y="19"/>
                                  <a:pt x="42" y="20"/>
                                </a:cubicBezTo>
                                <a:cubicBezTo>
                                  <a:pt x="41" y="21"/>
                                  <a:pt x="41" y="21"/>
                                  <a:pt x="40" y="22"/>
                                </a:cubicBezTo>
                                <a:cubicBezTo>
                                  <a:pt x="40" y="23"/>
                                  <a:pt x="40" y="23"/>
                                  <a:pt x="40" y="23"/>
                                </a:cubicBezTo>
                                <a:cubicBezTo>
                                  <a:pt x="40" y="24"/>
                                  <a:pt x="39" y="25"/>
                                  <a:pt x="39" y="26"/>
                                </a:cubicBezTo>
                                <a:cubicBezTo>
                                  <a:pt x="39" y="28"/>
                                  <a:pt x="38" y="29"/>
                                  <a:pt x="38" y="30"/>
                                </a:cubicBezTo>
                                <a:cubicBezTo>
                                  <a:pt x="38" y="52"/>
                                  <a:pt x="63" y="82"/>
                                  <a:pt x="63" y="82"/>
                                </a:cubicBezTo>
                                <a:cubicBezTo>
                                  <a:pt x="63" y="82"/>
                                  <a:pt x="88" y="52"/>
                                  <a:pt x="88" y="30"/>
                                </a:cubicBezTo>
                                <a:cubicBezTo>
                                  <a:pt x="88" y="29"/>
                                  <a:pt x="88" y="28"/>
                                  <a:pt x="87" y="26"/>
                                </a:cubicBezTo>
                                <a:close/>
                                <a:moveTo>
                                  <a:pt x="54" y="29"/>
                                </a:moveTo>
                                <a:cubicBezTo>
                                  <a:pt x="54" y="23"/>
                                  <a:pt x="58" y="19"/>
                                  <a:pt x="63" y="19"/>
                                </a:cubicBezTo>
                                <a:cubicBezTo>
                                  <a:pt x="68" y="19"/>
                                  <a:pt x="73" y="23"/>
                                  <a:pt x="73" y="29"/>
                                </a:cubicBezTo>
                                <a:cubicBezTo>
                                  <a:pt x="73" y="34"/>
                                  <a:pt x="68" y="38"/>
                                  <a:pt x="63" y="38"/>
                                </a:cubicBezTo>
                                <a:cubicBezTo>
                                  <a:pt x="58" y="38"/>
                                  <a:pt x="54" y="34"/>
                                  <a:pt x="54" y="29"/>
                                </a:cubicBezTo>
                                <a:close/>
                                <a:moveTo>
                                  <a:pt x="104" y="66"/>
                                </a:moveTo>
                                <a:cubicBezTo>
                                  <a:pt x="104" y="66"/>
                                  <a:pt x="101" y="75"/>
                                  <a:pt x="104" y="76"/>
                                </a:cubicBezTo>
                                <a:cubicBezTo>
                                  <a:pt x="107" y="77"/>
                                  <a:pt x="116" y="73"/>
                                  <a:pt x="116" y="73"/>
                                </a:cubicBezTo>
                                <a:cubicBezTo>
                                  <a:pt x="116" y="113"/>
                                  <a:pt x="116" y="113"/>
                                  <a:pt x="116" y="113"/>
                                </a:cubicBezTo>
                                <a:cubicBezTo>
                                  <a:pt x="116" y="113"/>
                                  <a:pt x="85" y="126"/>
                                  <a:pt x="82" y="126"/>
                                </a:cubicBezTo>
                                <a:cubicBezTo>
                                  <a:pt x="79" y="125"/>
                                  <a:pt x="47" y="112"/>
                                  <a:pt x="44" y="113"/>
                                </a:cubicBezTo>
                                <a:cubicBezTo>
                                  <a:pt x="41" y="115"/>
                                  <a:pt x="10" y="123"/>
                                  <a:pt x="10" y="123"/>
                                </a:cubicBezTo>
                                <a:cubicBezTo>
                                  <a:pt x="10" y="82"/>
                                  <a:pt x="10" y="82"/>
                                  <a:pt x="10" y="82"/>
                                </a:cubicBezTo>
                                <a:cubicBezTo>
                                  <a:pt x="10" y="82"/>
                                  <a:pt x="24" y="78"/>
                                  <a:pt x="25" y="76"/>
                                </a:cubicBezTo>
                                <a:cubicBezTo>
                                  <a:pt x="27" y="72"/>
                                  <a:pt x="26" y="65"/>
                                  <a:pt x="16" y="69"/>
                                </a:cubicBezTo>
                                <a:cubicBezTo>
                                  <a:pt x="6" y="74"/>
                                  <a:pt x="0" y="79"/>
                                  <a:pt x="0" y="79"/>
                                </a:cubicBezTo>
                                <a:cubicBezTo>
                                  <a:pt x="0" y="129"/>
                                  <a:pt x="0" y="129"/>
                                  <a:pt x="0" y="129"/>
                                </a:cubicBezTo>
                                <a:cubicBezTo>
                                  <a:pt x="0" y="129"/>
                                  <a:pt x="3" y="137"/>
                                  <a:pt x="10" y="135"/>
                                </a:cubicBezTo>
                                <a:cubicBezTo>
                                  <a:pt x="16" y="133"/>
                                  <a:pt x="44" y="123"/>
                                  <a:pt x="44" y="123"/>
                                </a:cubicBezTo>
                                <a:cubicBezTo>
                                  <a:pt x="44" y="123"/>
                                  <a:pt x="78" y="135"/>
                                  <a:pt x="82" y="135"/>
                                </a:cubicBezTo>
                                <a:cubicBezTo>
                                  <a:pt x="86" y="136"/>
                                  <a:pt x="126" y="124"/>
                                  <a:pt x="126" y="120"/>
                                </a:cubicBezTo>
                                <a:cubicBezTo>
                                  <a:pt x="126" y="106"/>
                                  <a:pt x="126" y="66"/>
                                  <a:pt x="126" y="63"/>
                                </a:cubicBezTo>
                                <a:cubicBezTo>
                                  <a:pt x="125" y="61"/>
                                  <a:pt x="110" y="64"/>
                                  <a:pt x="104" y="66"/>
                                </a:cubicBezTo>
                                <a:close/>
                                <a:moveTo>
                                  <a:pt x="104" y="66"/>
                                </a:moveTo>
                                <a:cubicBezTo>
                                  <a:pt x="104" y="66"/>
                                  <a:pt x="104" y="66"/>
                                  <a:pt x="104" y="66"/>
                                </a:cubicBezTo>
                              </a:path>
                            </a:pathLst>
                          </a:custGeom>
                          <a:solidFill>
                            <a:srgbClr val="2F5472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upright="1" compatLnSpc="1"/>
                      </wps:wsp>
                      <wps:wsp>
                        <wps:cNvPr id="12" name="Freeform 154"/>
                        <wps:cNvSpPr>
                          <a:spLocks noChangeAspect="1" noEditPoints="1"/>
                        </wps:cNvSpPr>
                        <wps:spPr bwMode="auto">
                          <a:xfrm>
                            <a:off x="5060" y="2404"/>
                            <a:ext cx="277" cy="27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07" y="173"/>
                              </a:cxn>
                              <a:cxn ang="0">
                                <a:pos x="173" y="173"/>
                              </a:cxn>
                              <a:cxn ang="0">
                                <a:pos x="173" y="208"/>
                              </a:cxn>
                              <a:cxn ang="0">
                                <a:pos x="207" y="208"/>
                              </a:cxn>
                              <a:cxn ang="0">
                                <a:pos x="207" y="173"/>
                              </a:cxn>
                              <a:cxn ang="0">
                                <a:pos x="207" y="121"/>
                              </a:cxn>
                              <a:cxn ang="0">
                                <a:pos x="173" y="121"/>
                              </a:cxn>
                              <a:cxn ang="0">
                                <a:pos x="173" y="155"/>
                              </a:cxn>
                              <a:cxn ang="0">
                                <a:pos x="207" y="155"/>
                              </a:cxn>
                              <a:cxn ang="0">
                                <a:pos x="207" y="121"/>
                              </a:cxn>
                              <a:cxn ang="0">
                                <a:pos x="242" y="0"/>
                              </a:cxn>
                              <a:cxn ang="0">
                                <a:pos x="226" y="0"/>
                              </a:cxn>
                              <a:cxn ang="0">
                                <a:pos x="226" y="34"/>
                              </a:cxn>
                              <a:cxn ang="0">
                                <a:pos x="191" y="34"/>
                              </a:cxn>
                              <a:cxn ang="0">
                                <a:pos x="191" y="0"/>
                              </a:cxn>
                              <a:cxn ang="0">
                                <a:pos x="87" y="0"/>
                              </a:cxn>
                              <a:cxn ang="0">
                                <a:pos x="87" y="34"/>
                              </a:cxn>
                              <a:cxn ang="0">
                                <a:pos x="53" y="34"/>
                              </a:cxn>
                              <a:cxn ang="0">
                                <a:pos x="53" y="0"/>
                              </a:cxn>
                              <a:cxn ang="0">
                                <a:pos x="34" y="0"/>
                              </a:cxn>
                              <a:cxn ang="0">
                                <a:pos x="0" y="34"/>
                              </a:cxn>
                              <a:cxn ang="0">
                                <a:pos x="0" y="242"/>
                              </a:cxn>
                              <a:cxn ang="0">
                                <a:pos x="34" y="277"/>
                              </a:cxn>
                              <a:cxn ang="0">
                                <a:pos x="242" y="277"/>
                              </a:cxn>
                              <a:cxn ang="0">
                                <a:pos x="277" y="242"/>
                              </a:cxn>
                              <a:cxn ang="0">
                                <a:pos x="277" y="34"/>
                              </a:cxn>
                              <a:cxn ang="0">
                                <a:pos x="242" y="0"/>
                              </a:cxn>
                              <a:cxn ang="0">
                                <a:pos x="242" y="242"/>
                              </a:cxn>
                              <a:cxn ang="0">
                                <a:pos x="34" y="242"/>
                              </a:cxn>
                              <a:cxn ang="0">
                                <a:pos x="34" y="86"/>
                              </a:cxn>
                              <a:cxn ang="0">
                                <a:pos x="242" y="86"/>
                              </a:cxn>
                              <a:cxn ang="0">
                                <a:pos x="242" y="242"/>
                              </a:cxn>
                              <a:cxn ang="0">
                                <a:pos x="103" y="173"/>
                              </a:cxn>
                              <a:cxn ang="0">
                                <a:pos x="69" y="173"/>
                              </a:cxn>
                              <a:cxn ang="0">
                                <a:pos x="69" y="208"/>
                              </a:cxn>
                              <a:cxn ang="0">
                                <a:pos x="103" y="208"/>
                              </a:cxn>
                              <a:cxn ang="0">
                                <a:pos x="103" y="173"/>
                              </a:cxn>
                              <a:cxn ang="0">
                                <a:pos x="156" y="173"/>
                              </a:cxn>
                              <a:cxn ang="0">
                                <a:pos x="122" y="173"/>
                              </a:cxn>
                              <a:cxn ang="0">
                                <a:pos x="122" y="208"/>
                              </a:cxn>
                              <a:cxn ang="0">
                                <a:pos x="156" y="208"/>
                              </a:cxn>
                              <a:cxn ang="0">
                                <a:pos x="156" y="173"/>
                              </a:cxn>
                              <a:cxn ang="0">
                                <a:pos x="156" y="121"/>
                              </a:cxn>
                              <a:cxn ang="0">
                                <a:pos x="122" y="121"/>
                              </a:cxn>
                              <a:cxn ang="0">
                                <a:pos x="122" y="155"/>
                              </a:cxn>
                              <a:cxn ang="0">
                                <a:pos x="156" y="155"/>
                              </a:cxn>
                              <a:cxn ang="0">
                                <a:pos x="156" y="121"/>
                              </a:cxn>
                              <a:cxn ang="0">
                                <a:pos x="156" y="121"/>
                              </a:cxn>
                              <a:cxn ang="0">
                                <a:pos x="156" y="121"/>
                              </a:cxn>
                            </a:cxnLst>
                            <a:pathLst>
                              <a:path w="120" h="121">
                                <a:moveTo>
                                  <a:pt x="90" y="76"/>
                                </a:moveTo>
                                <a:cubicBezTo>
                                  <a:pt x="75" y="76"/>
                                  <a:pt x="75" y="76"/>
                                  <a:pt x="75" y="76"/>
                                </a:cubicBezTo>
                                <a:cubicBezTo>
                                  <a:pt x="75" y="91"/>
                                  <a:pt x="75" y="91"/>
                                  <a:pt x="75" y="91"/>
                                </a:cubicBezTo>
                                <a:cubicBezTo>
                                  <a:pt x="90" y="91"/>
                                  <a:pt x="90" y="91"/>
                                  <a:pt x="90" y="91"/>
                                </a:cubicBezTo>
                                <a:cubicBezTo>
                                  <a:pt x="90" y="76"/>
                                  <a:pt x="90" y="76"/>
                                  <a:pt x="90" y="76"/>
                                </a:cubicBezTo>
                                <a:close/>
                                <a:moveTo>
                                  <a:pt x="90" y="53"/>
                                </a:moveTo>
                                <a:cubicBezTo>
                                  <a:pt x="75" y="53"/>
                                  <a:pt x="75" y="53"/>
                                  <a:pt x="75" y="53"/>
                                </a:cubicBezTo>
                                <a:cubicBezTo>
                                  <a:pt x="75" y="68"/>
                                  <a:pt x="75" y="68"/>
                                  <a:pt x="75" y="68"/>
                                </a:cubicBezTo>
                                <a:cubicBezTo>
                                  <a:pt x="90" y="68"/>
                                  <a:pt x="90" y="68"/>
                                  <a:pt x="90" y="68"/>
                                </a:cubicBezTo>
                                <a:cubicBezTo>
                                  <a:pt x="90" y="53"/>
                                  <a:pt x="90" y="53"/>
                                  <a:pt x="90" y="53"/>
                                </a:cubicBezTo>
                                <a:close/>
                                <a:moveTo>
                                  <a:pt x="105" y="0"/>
                                </a:moveTo>
                                <a:cubicBezTo>
                                  <a:pt x="98" y="0"/>
                                  <a:pt x="98" y="0"/>
                                  <a:pt x="98" y="0"/>
                                </a:cubicBezTo>
                                <a:cubicBezTo>
                                  <a:pt x="98" y="15"/>
                                  <a:pt x="98" y="15"/>
                                  <a:pt x="98" y="15"/>
                                </a:cubicBezTo>
                                <a:cubicBezTo>
                                  <a:pt x="83" y="15"/>
                                  <a:pt x="83" y="15"/>
                                  <a:pt x="83" y="15"/>
                                </a:cubicBezTo>
                                <a:cubicBezTo>
                                  <a:pt x="83" y="0"/>
                                  <a:pt x="83" y="0"/>
                                  <a:pt x="83" y="0"/>
                                </a:cubicBezTo>
                                <a:cubicBezTo>
                                  <a:pt x="38" y="0"/>
                                  <a:pt x="38" y="0"/>
                                  <a:pt x="38" y="0"/>
                                </a:cubicBezTo>
                                <a:cubicBezTo>
                                  <a:pt x="38" y="15"/>
                                  <a:pt x="38" y="15"/>
                                  <a:pt x="38" y="15"/>
                                </a:cubicBezTo>
                                <a:cubicBezTo>
                                  <a:pt x="23" y="15"/>
                                  <a:pt x="23" y="15"/>
                                  <a:pt x="23" y="15"/>
                                </a:cubicBezTo>
                                <a:cubicBezTo>
                                  <a:pt x="23" y="0"/>
                                  <a:pt x="23" y="0"/>
                                  <a:pt x="23" y="0"/>
                                </a:cubicBezTo>
                                <a:cubicBezTo>
                                  <a:pt x="15" y="0"/>
                                  <a:pt x="15" y="0"/>
                                  <a:pt x="15" y="0"/>
                                </a:cubicBezTo>
                                <a:cubicBezTo>
                                  <a:pt x="7" y="0"/>
                                  <a:pt x="0" y="7"/>
                                  <a:pt x="0" y="15"/>
                                </a:cubicBezTo>
                                <a:cubicBezTo>
                                  <a:pt x="0" y="106"/>
                                  <a:pt x="0" y="106"/>
                                  <a:pt x="0" y="106"/>
                                </a:cubicBezTo>
                                <a:cubicBezTo>
                                  <a:pt x="0" y="114"/>
                                  <a:pt x="7" y="121"/>
                                  <a:pt x="15" y="121"/>
                                </a:cubicBezTo>
                                <a:cubicBezTo>
                                  <a:pt x="105" y="121"/>
                                  <a:pt x="105" y="121"/>
                                  <a:pt x="105" y="121"/>
                                </a:cubicBezTo>
                                <a:cubicBezTo>
                                  <a:pt x="114" y="121"/>
                                  <a:pt x="120" y="114"/>
                                  <a:pt x="120" y="106"/>
                                </a:cubicBezTo>
                                <a:cubicBezTo>
                                  <a:pt x="120" y="15"/>
                                  <a:pt x="120" y="15"/>
                                  <a:pt x="120" y="15"/>
                                </a:cubicBezTo>
                                <a:cubicBezTo>
                                  <a:pt x="120" y="7"/>
                                  <a:pt x="114" y="0"/>
                                  <a:pt x="105" y="0"/>
                                </a:cubicBezTo>
                                <a:close/>
                                <a:moveTo>
                                  <a:pt x="105" y="106"/>
                                </a:moveTo>
                                <a:cubicBezTo>
                                  <a:pt x="15" y="106"/>
                                  <a:pt x="15" y="106"/>
                                  <a:pt x="15" y="106"/>
                                </a:cubicBezTo>
                                <a:cubicBezTo>
                                  <a:pt x="15" y="38"/>
                                  <a:pt x="15" y="38"/>
                                  <a:pt x="15" y="38"/>
                                </a:cubicBezTo>
                                <a:cubicBezTo>
                                  <a:pt x="105" y="38"/>
                                  <a:pt x="105" y="38"/>
                                  <a:pt x="105" y="38"/>
                                </a:cubicBezTo>
                                <a:cubicBezTo>
                                  <a:pt x="105" y="106"/>
                                  <a:pt x="105" y="106"/>
                                  <a:pt x="105" y="106"/>
                                </a:cubicBezTo>
                                <a:close/>
                                <a:moveTo>
                                  <a:pt x="45" y="76"/>
                                </a:moveTo>
                                <a:cubicBezTo>
                                  <a:pt x="30" y="76"/>
                                  <a:pt x="30" y="76"/>
                                  <a:pt x="30" y="76"/>
                                </a:cubicBezTo>
                                <a:cubicBezTo>
                                  <a:pt x="30" y="91"/>
                                  <a:pt x="30" y="91"/>
                                  <a:pt x="30" y="91"/>
                                </a:cubicBezTo>
                                <a:cubicBezTo>
                                  <a:pt x="45" y="91"/>
                                  <a:pt x="45" y="91"/>
                                  <a:pt x="45" y="91"/>
                                </a:cubicBezTo>
                                <a:cubicBezTo>
                                  <a:pt x="45" y="76"/>
                                  <a:pt x="45" y="76"/>
                                  <a:pt x="45" y="76"/>
                                </a:cubicBezTo>
                                <a:close/>
                                <a:moveTo>
                                  <a:pt x="68" y="76"/>
                                </a:moveTo>
                                <a:cubicBezTo>
                                  <a:pt x="53" y="76"/>
                                  <a:pt x="53" y="76"/>
                                  <a:pt x="53" y="76"/>
                                </a:cubicBezTo>
                                <a:cubicBezTo>
                                  <a:pt x="53" y="91"/>
                                  <a:pt x="53" y="91"/>
                                  <a:pt x="53" y="91"/>
                                </a:cubicBezTo>
                                <a:cubicBezTo>
                                  <a:pt x="68" y="91"/>
                                  <a:pt x="68" y="91"/>
                                  <a:pt x="68" y="91"/>
                                </a:cubicBezTo>
                                <a:cubicBezTo>
                                  <a:pt x="68" y="76"/>
                                  <a:pt x="68" y="76"/>
                                  <a:pt x="68" y="76"/>
                                </a:cubicBezTo>
                                <a:close/>
                                <a:moveTo>
                                  <a:pt x="68" y="53"/>
                                </a:moveTo>
                                <a:cubicBezTo>
                                  <a:pt x="53" y="53"/>
                                  <a:pt x="53" y="53"/>
                                  <a:pt x="53" y="53"/>
                                </a:cubicBezTo>
                                <a:cubicBezTo>
                                  <a:pt x="53" y="68"/>
                                  <a:pt x="53" y="68"/>
                                  <a:pt x="53" y="68"/>
                                </a:cubicBezTo>
                                <a:cubicBezTo>
                                  <a:pt x="68" y="68"/>
                                  <a:pt x="68" y="68"/>
                                  <a:pt x="68" y="68"/>
                                </a:cubicBezTo>
                                <a:cubicBezTo>
                                  <a:pt x="68" y="53"/>
                                  <a:pt x="68" y="53"/>
                                  <a:pt x="68" y="53"/>
                                </a:cubicBezTo>
                                <a:close/>
                                <a:moveTo>
                                  <a:pt x="68" y="53"/>
                                </a:moveTo>
                                <a:cubicBezTo>
                                  <a:pt x="68" y="53"/>
                                  <a:pt x="68" y="53"/>
                                  <a:pt x="68" y="53"/>
                                </a:cubicBezTo>
                              </a:path>
                            </a:pathLst>
                          </a:custGeom>
                          <a:solidFill>
                            <a:srgbClr val="2F5472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upright="1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97" o:spid="_x0000_s1026" o:spt="203" style="position:absolute;left:0pt;margin-left:-3.05pt;margin-top:8.15pt;height:79.95pt;width:320.95pt;z-index:251659264;mso-width-relative:page;mso-height-relative:page;" coordorigin="5046,2137" coordsize="6419,1599" o:gfxdata="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">
                <o:lock v:ext="edit" aspectratio="f"/>
                <v:shape id="文本框 6" o:spid="_x0000_s1026" o:spt="202" type="#_x0000_t202" style="position:absolute;left:5426;top:2137;height:1530;width:2197;" filled="f" stroked="f" coordsize="21600,21600" o:gfxdata="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qEbSb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after="0" w:line="240" w:lineRule="auto"/>
                          <w:ind w:left="0" w:leftChars="0" w:right="0" w:rightChars="0" w:firstLine="0" w:firstLineChars="0"/>
                          <w:jc w:val="both"/>
                          <w:textAlignment w:val="auto"/>
                          <w:outlineLvl w:val="9"/>
                          <w:rPr>
                            <w:rFonts w:hint="default" w:ascii="微软雅黑" w:hAnsi="微软雅黑" w:eastAsia="微软雅黑" w:cs="微软雅黑"/>
                            <w:b w:val="0"/>
                            <w:bCs w:val="0"/>
                            <w:color w:val="auto"/>
                            <w:sz w:val="20"/>
                            <w:szCs w:val="20"/>
                            <w:highlight w:val="none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auto"/>
                            <w:sz w:val="20"/>
                            <w:szCs w:val="20"/>
                            <w:highlight w:val="none"/>
                            <w:u w:val="none"/>
                            <w:lang w:val="en-US" w:eastAsia="zh-CN"/>
                          </w:rPr>
                          <w:t xml:space="preserve">生日：20xx.8.10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after="0" w:line="240" w:lineRule="auto"/>
                          <w:ind w:left="0" w:leftChars="0" w:right="0" w:rightChars="0" w:firstLine="0" w:firstLineChars="0"/>
                          <w:jc w:val="both"/>
                          <w:textAlignment w:val="auto"/>
                          <w:outlineLvl w:val="9"/>
                          <w:rPr>
                            <w:rFonts w:hint="default" w:ascii="微软雅黑" w:hAnsi="微软雅黑" w:eastAsia="微软雅黑" w:cs="微软雅黑"/>
                            <w:b w:val="0"/>
                            <w:bCs w:val="0"/>
                            <w:color w:val="auto"/>
                            <w:sz w:val="20"/>
                            <w:szCs w:val="20"/>
                            <w:highlight w:val="none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auto"/>
                            <w:sz w:val="20"/>
                            <w:szCs w:val="20"/>
                            <w:highlight w:val="none"/>
                            <w:u w:val="none"/>
                            <w:lang w:val="en-US" w:eastAsia="zh-CN"/>
                          </w:rPr>
                          <w:t>现居：湖北 武汉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after="0" w:afterLines="50" w:line="480" w:lineRule="auto"/>
                          <w:ind w:left="0" w:leftChars="0" w:right="0" w:rightChars="0" w:firstLine="0" w:firstLineChars="0"/>
                          <w:jc w:val="both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color w:val="auto"/>
                            <w:sz w:val="21"/>
                            <w:szCs w:val="21"/>
                            <w:highlight w:val="none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v:shape id="文本框 6" o:spid="_x0000_s1026" o:spt="202" type="#_x0000_t202" style="position:absolute;left:8474;top:2144;height:1592;width:2991;" filled="f" stroked="f" coordsize="21600,21600" o:gfxdata="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SSIaCtwAAANoAAAAP&#10;AAAAAAAAAAEAIAAAACIAAABkcnMvZG93bnJldi54bWxQSwECFAAUAAAACACHTuJAMy8FnjsAAAA5&#10;AAAAEAAAAAAAAAABACAAAAAGAQAAZHJzL3NoYXBleG1sLnhtbFBLBQYAAAAABgAGAFsBAACwAwAA&#10;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after="0" w:line="240" w:lineRule="auto"/>
                          <w:ind w:left="0" w:leftChars="0" w:right="0" w:rightChars="0" w:firstLine="0" w:firstLineChars="0"/>
                          <w:jc w:val="both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auto"/>
                            <w:sz w:val="20"/>
                            <w:szCs w:val="20"/>
                            <w:highlight w:val="none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auto"/>
                            <w:sz w:val="20"/>
                            <w:szCs w:val="20"/>
                            <w:highlight w:val="none"/>
                            <w:u w:val="none"/>
                            <w:lang w:val="en-US" w:eastAsia="zh-CN"/>
                          </w:rPr>
                          <w:t>电话：181</w:t>
                        </w:r>
                        <w:r>
                          <w:rPr>
                            <w:rFonts w:hint="eastAsia" w:ascii="微软雅黑" w:hAnsi="微软雅黑" w:cs="微软雅黑"/>
                            <w:b w:val="0"/>
                            <w:bCs w:val="0"/>
                            <w:color w:val="auto"/>
                            <w:sz w:val="20"/>
                            <w:szCs w:val="20"/>
                            <w:highlight w:val="none"/>
                            <w:u w:val="none"/>
                            <w:lang w:val="en-US" w:eastAsia="zh-CN"/>
                          </w:rPr>
                          <w:t>-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auto"/>
                            <w:sz w:val="20"/>
                            <w:szCs w:val="20"/>
                            <w:highlight w:val="none"/>
                            <w:u w:val="none"/>
                            <w:lang w:val="en-US" w:eastAsia="zh-CN"/>
                          </w:rPr>
                          <w:t>XXXX</w:t>
                        </w:r>
                        <w:r>
                          <w:rPr>
                            <w:rFonts w:hint="eastAsia" w:ascii="微软雅黑" w:hAnsi="微软雅黑" w:cs="微软雅黑"/>
                            <w:b w:val="0"/>
                            <w:bCs w:val="0"/>
                            <w:color w:val="auto"/>
                            <w:sz w:val="20"/>
                            <w:szCs w:val="20"/>
                            <w:highlight w:val="none"/>
                            <w:u w:val="none"/>
                            <w:lang w:val="en-US" w:eastAsia="zh-CN"/>
                          </w:rPr>
                          <w:t>-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auto"/>
                            <w:sz w:val="20"/>
                            <w:szCs w:val="20"/>
                            <w:highlight w:val="none"/>
                            <w:u w:val="none"/>
                            <w:lang w:val="en-US" w:eastAsia="zh-CN"/>
                          </w:rPr>
                          <w:t xml:space="preserve">0000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after="0" w:line="240" w:lineRule="auto"/>
                          <w:ind w:left="0" w:leftChars="0" w:right="0" w:rightChars="0" w:firstLine="0" w:firstLineChars="0"/>
                          <w:jc w:val="both"/>
                          <w:textAlignment w:val="auto"/>
                          <w:outlineLvl w:val="9"/>
                          <w:rPr>
                            <w:rFonts w:hint="default" w:ascii="微软雅黑" w:hAnsi="微软雅黑" w:eastAsia="微软雅黑" w:cs="微软雅黑"/>
                            <w:b w:val="0"/>
                            <w:bCs w:val="0"/>
                            <w:color w:val="auto"/>
                            <w:sz w:val="20"/>
                            <w:szCs w:val="20"/>
                            <w:highlight w:val="none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auto"/>
                            <w:sz w:val="20"/>
                            <w:szCs w:val="20"/>
                            <w:highlight w:val="none"/>
                            <w:u w:val="none"/>
                            <w:lang w:val="en-US" w:eastAsia="zh-CN"/>
                          </w:rPr>
                          <w:t>邮箱：XXXX@163.com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after="0" w:afterLines="50" w:line="480" w:lineRule="auto"/>
                          <w:ind w:left="0" w:leftChars="0" w:right="0" w:rightChars="0" w:firstLine="0" w:firstLineChars="0"/>
                          <w:jc w:val="both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color w:val="auto"/>
                            <w:sz w:val="20"/>
                            <w:szCs w:val="20"/>
                            <w:highlight w:val="none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v:shape id="Freeform 5" o:spid="_x0000_s1026" o:spt="100" style="position:absolute;left:8067;top:2386;height:351;width:352;" fillcolor="#2F5472" filled="t" stroked="f" coordsize="113,113" o:gfxdata="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pfaH3ugAAANsA&#10;AAAPAAAAAAAAAAEAIAAAACIAAABkcnMvZG93bnJldi54bWxQSwECFAAUAAAACACHTuJAMy8FnjsA&#10;AAA5AAAAEAAAAAAAAAABACAAAAAJAQAAZHJzL3NoYXBleG1sLnhtbFBLBQYAAAAABgAGAFsBAACz&#10;AwAAAAA=&#10;" path="m56,0c25,0,0,25,0,56c0,87,25,113,56,113c88,113,113,87,113,56c113,25,88,0,56,0xm56,104c30,104,8,83,8,56c8,29,30,8,56,8c83,8,105,29,105,56c105,83,83,104,56,104xm74,86c77,84,77,84,77,84c75,81,73,78,71,76c69,73,67,70,65,67c61,69,61,69,61,69c56,62,51,53,48,44c52,42,52,42,52,42c50,39,49,36,47,33c46,30,44,27,43,23c41,25,41,25,41,25c36,27,34,31,35,35c35,35,35,35,35,35c35,35,35,35,35,35c35,36,35,37,35,38c35,38,35,38,35,38c35,38,35,38,35,38c40,55,48,70,60,83c60,83,60,83,60,83c61,84,61,84,62,85c65,88,69,88,74,86c74,86,74,86,74,86xm79,83c77,80,75,77,73,74c71,71,69,69,68,66c71,64,71,64,71,64c73,64,80,73,82,81c79,83,79,83,79,83xm54,41c52,38,51,35,50,32c48,29,47,25,46,22c48,20,48,20,48,20c52,23,57,36,57,39c54,41,54,41,54,41xm54,41c54,41,54,41,54,41e">
                  <v:path o:connectlocs="174,0;0,173;174,351;352,173;174,0;174,323;24,173;174,24;327,173;174,323;230,267;239,260;221,236;202,208;190,214;149,136;161,130;146,102;133,71;127,77;109,108;109,108;109,108;109,118;109,118;109,118;186,257;186,257;193,264;230,267;230,267;246,257;227,229;211,205;221,198;255,251;246,257;168,127;155,99;143,68;149,62;177,121;168,127;168,127;168,127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17" o:spid="_x0000_s1026" o:spt="100" style="position:absolute;left:8066;top:3001;flip:x;height:351;width:350;" fillcolor="#2F5472" filled="t" stroked="f" coordsize="113,113" o:gfxdata="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LY/qa8AAAA&#10;2wAAAA8AAAAAAAAAAQAgAAAAIgAAAGRycy9kb3ducmV2LnhtbFBLAQIUABQAAAAIAIdO4kAzLwWe&#10;OwAAADkAAAAQAAAAAAAAAAEAIAAAAAsBAABkcnMvc2hhcGV4bWwueG1sUEsFBgAAAAAGAAYAWwEA&#10;ALUDAAAAAA==&#10;" path="m81,37c32,37,32,37,32,37c29,37,27,39,27,42c27,71,27,71,27,71c27,73,29,76,32,76c81,76,81,76,81,76c84,76,86,73,86,71c86,42,86,42,86,42c86,39,84,37,81,37c81,37,81,37,81,37xm31,70c31,43,31,43,31,43c45,57,45,57,45,57c45,57,45,57,45,57c31,70,31,70,31,70c31,70,31,70,31,70c31,70,31,70,31,70xm35,41c78,41,78,41,78,41c56,61,56,61,56,61c35,41,35,41,35,41c35,41,35,41,35,41xm49,59c56,66,56,66,56,66c64,59,64,59,64,59c77,71,77,71,77,71c35,71,35,71,35,71c49,59,49,59,49,59c49,59,49,59,49,59xm67,57c67,57,67,57,67,57c81,43,81,43,81,43c81,70,81,70,81,70c67,57,67,57,67,57c67,57,67,57,67,57xm56,113c25,113,0,87,0,56c0,25,25,0,56,0c87,0,113,25,113,56c113,87,87,113,56,113xm56,4c27,4,4,27,4,56c4,85,27,109,56,109c85,109,109,85,109,56c109,27,85,4,56,4xm56,4c56,4,56,4,56,4e">
                  <v:path o:connectlocs="250,114;99,114;83,130;83,220;99,236;250,236;266,220;266,130;250,114;250,114;96,217;96,133;139,177;139,177;96,217;96,217;96,217;108,127;241,127;173,189;108,127;108,127;151,183;173,205;198,183;238,220;108,220;151,183;151,183;207,177;207,177;250,133;250,217;207,177;207,177;173,351;0,173;173,0;350,173;173,351;173,12;12,173;173,338;337,173;173,12;173,12;173,12" o:connectangles="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75" o:spid="_x0000_s1026" o:spt="100" style="position:absolute;left:5046;top:2954;flip:x;height:351;width:351;" fillcolor="#2F5472" filled="t" stroked="f" coordsize="126,137" o:gfxdata="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j1+ni5AAAA2wAA&#10;AA8AAAAAAAAAAQAgAAAAIgAAAGRycy9kb3ducmV2LnhtbFBLAQIUABQAAAAIAIdO4kAzLwWeOwAA&#10;ADkAAAAQAAAAAAAAAAEAIAAAAAgBAABkcnMvc2hhcGV4bWwueG1sUEsFBgAAAAAGAAYAWwEAALID&#10;AAAAAA==&#10;" path="m63,95c63,95,29,60,29,30c29,0,63,0,63,0c63,0,98,0,98,30c98,60,63,95,63,95xm87,26c86,21,83,17,78,13c78,13,78,13,77,13c76,12,76,12,75,12c74,11,74,11,73,11c72,10,71,10,71,10c70,10,69,10,68,9c67,9,65,9,63,9c63,9,63,9,63,9c63,9,63,9,63,9c61,9,60,9,58,9c55,10,52,11,49,13c49,13,49,13,49,13c48,13,47,14,46,15c46,15,46,15,46,15c45,16,44,16,44,17c43,18,43,18,42,19c42,19,42,19,42,20c41,21,41,21,40,22c40,23,40,23,40,23c40,24,39,25,39,26c39,28,38,29,38,30c38,52,63,82,63,82c63,82,88,52,88,30c88,29,88,28,87,26xm54,29c54,23,58,19,63,19c68,19,73,23,73,29c73,34,68,38,63,38c58,38,54,34,54,29xm104,66c104,66,101,75,104,76c107,77,116,73,116,73c116,113,116,113,116,113c116,113,85,126,82,126c79,125,47,112,44,113c41,115,10,123,10,123c10,82,10,82,10,82c10,82,24,78,25,76c27,72,26,65,16,69c6,74,0,79,0,79c0,129,0,129,0,129c0,129,3,137,10,135c16,133,44,123,44,123c44,123,78,135,82,135c86,136,126,124,126,120c126,106,126,66,126,63c125,61,110,64,104,66xm104,66c104,66,104,66,104,66e">
                  <v:path o:connectlocs="175,243;80,76;175,0;273,76;175,243;242,66;217,33;214,33;208,30;203,28;197,25;189,23;175,23;175,23;175,23;161,23;136,33;136,33;128,38;128,38;122,43;117,48;117,51;111,56;111,58;108,66;105,76;175,210;245,76;242,66;150,74;175,48;203,74;175,97;150,74;289,169;289,194;323,187;323,289;228,322;122,289;27,315;27,210;69,194;44,176;0,202;0,330;27,345;122,315;228,345;351,307;351,161;289,169;289,169;289,169" o:connectangles="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154" o:spid="_x0000_s1026" o:spt="100" style="position:absolute;left:5060;top:2404;height:277;width:277;" fillcolor="#2F5472" filled="t" stroked="f" coordsize="120,121" o:gfxdata="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ZYlOq8AAAA&#10;2wAAAA8AAAAAAAAAAQAgAAAAIgAAAGRycy9kb3ducmV2LnhtbFBLAQIUABQAAAAIAIdO4kAzLwWe&#10;OwAAADkAAAAQAAAAAAAAAAEAIAAAAAsBAABkcnMvc2hhcGV4bWwueG1sUEsFBgAAAAAGAAYAWwEA&#10;ALUDAAAAAA==&#10;" path="m90,76c75,76,75,76,75,76c75,91,75,91,75,91c90,91,90,91,90,91c90,76,90,76,90,76xm90,53c75,53,75,53,75,53c75,68,75,68,75,68c90,68,90,68,90,68c90,53,90,53,90,53xm105,0c98,0,98,0,98,0c98,15,98,15,98,15c83,15,83,15,83,15c83,0,83,0,83,0c38,0,38,0,38,0c38,15,38,15,38,15c23,15,23,15,23,15c23,0,23,0,23,0c15,0,15,0,15,0c7,0,0,7,0,15c0,106,0,106,0,106c0,114,7,121,15,121c105,121,105,121,105,121c114,121,120,114,120,106c120,15,120,15,120,15c120,7,114,0,105,0xm105,106c15,106,15,106,15,106c15,38,15,38,15,38c105,38,105,38,105,38c105,106,105,106,105,106xm45,76c30,76,30,76,30,76c30,91,30,91,30,91c45,91,45,91,45,91c45,76,45,76,45,76xm68,76c53,76,53,76,53,76c53,91,53,91,53,91c68,91,68,91,68,91c68,76,68,76,68,76xm68,53c53,53,53,53,53,53c53,68,53,68,53,68c68,68,68,68,68,68c68,53,68,53,68,53xm68,53c68,53,68,53,68,53e">
                  <v:path o:connectlocs="207,173;173,173;173,208;207,208;207,173;207,121;173,121;173,155;207,155;207,121;242,0;226,0;226,34;191,34;191,0;87,0;87,34;53,34;53,0;34,0;0,34;0,242;34,277;242,277;277,242;277,34;242,0;242,242;34,242;34,86;242,86;242,242;103,173;69,173;69,208;103,208;103,173;156,173;122,173;122,208;156,208;156,173;156,121;122,121;122,155;156,155;156,121;156,121;156,121" o:connectangles="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-599440</wp:posOffset>
                </wp:positionH>
                <wp:positionV relativeFrom="paragraph">
                  <wp:posOffset>176530</wp:posOffset>
                </wp:positionV>
                <wp:extent cx="6337935" cy="394970"/>
                <wp:effectExtent l="0" t="0" r="0" b="5715"/>
                <wp:wrapNone/>
                <wp:docPr id="163" name="组合 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7935" cy="394970"/>
                          <a:chOff x="5412" y="4398"/>
                          <a:chExt cx="9981" cy="622"/>
                        </a:xfrm>
                      </wpg:grpSpPr>
                      <wps:wsp>
                        <wps:cNvPr id="34" name="直接连接符 34"/>
                        <wps:cNvCnPr/>
                        <wps:spPr>
                          <a:xfrm>
                            <a:off x="5507" y="5019"/>
                            <a:ext cx="9886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" lastClr="FFFFFF">
                                <a:lumMod val="7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25" name="组合 42"/>
                        <wpg:cNvGrpSpPr/>
                        <wpg:grpSpPr>
                          <a:xfrm>
                            <a:off x="5412" y="4398"/>
                            <a:ext cx="2068" cy="623"/>
                            <a:chOff x="4244" y="4928"/>
                            <a:chExt cx="2068" cy="623"/>
                          </a:xfrm>
                        </wpg:grpSpPr>
                        <wps:wsp>
                          <wps:cNvPr id="17" name="文本框 6"/>
                          <wps:cNvSpPr txBox="1"/>
                          <wps:spPr>
                            <a:xfrm>
                              <a:off x="4244" y="4928"/>
                              <a:ext cx="2068" cy="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spacing w:before="0" w:beforeAutospacing="0" w:after="0" w:afterAutospacing="0" w:line="336" w:lineRule="exact"/>
                                  <w:rPr>
                                    <w:rFonts w:ascii="微软雅黑" w:hAnsi="微软雅黑" w:eastAsia="微软雅黑"/>
                                    <w:color w:val="2F5472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theme="minorBidi"/>
                                    <w:b/>
                                    <w:bCs/>
                                    <w:color w:val="2F5472"/>
                                    <w:kern w:val="24"/>
                                    <w:sz w:val="28"/>
                                    <w:szCs w:val="28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vert="horz" anchor="t" upright="1">
                            <a:spAutoFit/>
                          </wps:bodyPr>
                        </wps:wsp>
                        <wps:wsp>
                          <wps:cNvPr id="18" name="矩形 26"/>
                          <wps:cNvSpPr/>
                          <wps:spPr>
                            <a:xfrm>
                              <a:off x="4339" y="5479"/>
                              <a:ext cx="1230" cy="72"/>
                            </a:xfrm>
                            <a:prstGeom prst="rect">
                              <a:avLst/>
                            </a:prstGeom>
                            <a:solidFill>
                              <a:srgbClr val="2F5472"/>
                            </a:solidFill>
                            <a:ln w="12700">
                              <a:noFill/>
                            </a:ln>
                          </wps:spPr>
                          <wps:bodyPr vert="horz" anchor="ctr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7.2pt;margin-top:13.9pt;height:31.1pt;width:499.05pt;z-index:251661312;mso-width-relative:page;mso-height-relative:page;" coordorigin="5412,4398" coordsize="9981,622" o:gfxdata="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">
                <o:lock v:ext="edit" aspectratio="f"/>
                <v:line id="_x0000_s1026" o:spid="_x0000_s1026" o:spt="20" style="position:absolute;left:5507;top:5019;height:0;width:9886;" filled="f" stroked="t" coordsize="21600,21600" o:gfxdata="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5udwO/&#10;AAAA2wAAAA8AAAAAAAAAAQAgAAAAIgAAAGRycy9kb3ducmV2LnhtbFBLAQIUABQAAAAIAIdO4kAz&#10;LwWeOwAAADkAAAAQAAAAAAAAAAEAIAAAAA4BAABkcnMvc2hhcGV4bWwueG1sUEsFBgAAAAAGAAYA&#10;WwEAALgDAAAAAA==&#10;">
                  <v:fill on="f" focussize="0,0"/>
                  <v:stroke weight="1pt" color="#BFBFBF" miterlimit="8" joinstyle="miter"/>
                  <v:imagedata o:title=""/>
                  <o:lock v:ext="edit" aspectratio="f"/>
                </v:line>
                <v:group id="组合 42" o:spid="_x0000_s1026" o:spt="203" style="position:absolute;left:5412;top:4398;height:623;width:2068;" coordorigin="4244,4928" coordsize="2068,623" o:gfxdata="UEsDBAoAAAAAAIdO4kAAAAAAAAAAAAAAAAAEAAAAZHJzL1BLAwQUAAAACACHTuJALBX4ML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BX4M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6" o:spid="_x0000_s1026" o:spt="202" type="#_x0000_t202" style="position:absolute;left:4244;top:4928;height:480;width:2068;" filled="f" stroked="f" coordsize="21600,21600" o:gfxdata="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pZrEO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2"/>
                            <w:spacing w:before="0" w:beforeAutospacing="0" w:after="0" w:afterAutospacing="0" w:line="336" w:lineRule="exact"/>
                            <w:rPr>
                              <w:rFonts w:ascii="微软雅黑" w:hAnsi="微软雅黑" w:eastAsia="微软雅黑"/>
                              <w:color w:val="2F5472"/>
                            </w:rPr>
                          </w:pPr>
                          <w:r>
                            <w:rPr>
                              <w:rFonts w:hint="eastAsia" w:ascii="微软雅黑" w:hAnsi="微软雅黑" w:eastAsia="微软雅黑" w:cstheme="minorBidi"/>
                              <w:b/>
                              <w:bCs/>
                              <w:color w:val="2F5472"/>
                              <w:kern w:val="24"/>
                              <w:sz w:val="28"/>
                              <w:szCs w:val="28"/>
                            </w:rPr>
                            <w:t>教育背景</w:t>
                          </w:r>
                        </w:p>
                      </w:txbxContent>
                    </v:textbox>
                  </v:shape>
                  <v:rect id="矩形 26" o:spid="_x0000_s1026" o:spt="1" style="position:absolute;left:4339;top:5479;height:72;width:1230;v-text-anchor:middle;" fillcolor="#2F5472" filled="t" stroked="f" coordsize="21600,21600" o:gfxdata="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JGiI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1pt"/>
                    <v:imagedata o:title=""/>
                    <o:lock v:ext="edit" aspectratio="f"/>
                  </v:rect>
                </v:group>
              </v:group>
            </w:pict>
          </mc:Fallback>
        </mc:AlternateConten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-583565</wp:posOffset>
                </wp:positionH>
                <wp:positionV relativeFrom="paragraph">
                  <wp:posOffset>104140</wp:posOffset>
                </wp:positionV>
                <wp:extent cx="6359525" cy="1164590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9525" cy="1164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500" w:lineRule="exact"/>
                              <w:ind w:leftChars="0" w:right="0" w:rightChars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2"/>
                                <w:szCs w:val="22"/>
                                <w:highlight w:val="none"/>
                                <w:u w:val="none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kern w:val="2"/>
                                <w:sz w:val="22"/>
                                <w:szCs w:val="22"/>
                                <w:highlight w:val="none"/>
                                <w:u w:val="none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20XX.09-20XX.01                      XX大学XX学院                 人力资源管理/本科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2"/>
                                <w:szCs w:val="22"/>
                                <w:highlight w:val="none"/>
                                <w:u w:val="none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                                         </w:t>
                            </w:r>
                          </w:p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500" w:lineRule="exact"/>
                              <w:ind w:leftChars="0" w:right="0" w:righ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kern w:val="2"/>
                                <w:sz w:val="22"/>
                                <w:szCs w:val="22"/>
                                <w:highlight w:val="none"/>
                                <w:u w:val="none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20XX.09-20XX.01                        英国XX大学                            交换生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420" w:lineRule="exact"/>
                              <w:ind w:leftChars="0"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GPA：3.8/4.0，连续四年专业排名前三 ，荣获校一等奖学金1次，二等奖学金1次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0" w:lineRule="atLeast"/>
                              <w:ind w:leftChars="0"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5.95pt;margin-top:8.2pt;height:91.7pt;width:500.75pt;z-index:251665408;mso-width-relative:page;mso-height-relative:page;" filled="f" stroked="f" coordsize="21600,21600" o:gfxdata="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P7qKlHaAAAACgEAAA8AAAAAAAAAAQAgAAAA&#10;IgAAAGRycy9kb3ducmV2LnhtbFBLAQIUABQAAAAIAIdO4kDcSCHiQgIAAHUEAAAOAAAAAAAAAAEA&#10;IAAAACk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500" w:lineRule="exact"/>
                        <w:ind w:leftChars="0" w:right="0" w:rightChars="0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kern w:val="2"/>
                          <w:sz w:val="22"/>
                          <w:szCs w:val="22"/>
                          <w:highlight w:val="none"/>
                          <w:u w:val="none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kern w:val="2"/>
                          <w:sz w:val="22"/>
                          <w:szCs w:val="22"/>
                          <w:highlight w:val="none"/>
                          <w:u w:val="none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20XX.09-20XX.01                      XX大学XX学院                 人力资源管理/本科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kern w:val="2"/>
                          <w:sz w:val="22"/>
                          <w:szCs w:val="22"/>
                          <w:highlight w:val="none"/>
                          <w:u w:val="none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                                                                                   </w:t>
                      </w:r>
                    </w:p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500" w:lineRule="exact"/>
                        <w:ind w:leftChars="0" w:right="0" w:rightChars="0"/>
                        <w:textAlignment w:val="auto"/>
                        <w:rPr>
                          <w:rFonts w:hint="default" w:ascii="微软雅黑" w:hAnsi="微软雅黑" w:eastAsia="微软雅黑" w:cs="微软雅黑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kern w:val="2"/>
                          <w:sz w:val="22"/>
                          <w:szCs w:val="22"/>
                          <w:highlight w:val="none"/>
                          <w:u w:val="none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20XX.09-20XX.01                        英国XX大学                            交换生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420" w:lineRule="exact"/>
                        <w:ind w:leftChars="0" w:right="0" w:rightChars="0"/>
                        <w:jc w:val="left"/>
                        <w:textAlignment w:val="auto"/>
                        <w:outlineLvl w:val="9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GPA：3.8/4.0，连续四年专业排名前三 ，荣获校一等奖学金1次，二等奖学金1次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0" w:lineRule="atLeast"/>
                        <w:ind w:leftChars="0" w:right="0" w:rightChars="0"/>
                        <w:jc w:val="left"/>
                        <w:textAlignment w:val="auto"/>
                        <w:outlineLvl w:val="9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-2255520</wp:posOffset>
                </wp:positionH>
                <wp:positionV relativeFrom="paragraph">
                  <wp:posOffset>-5418455</wp:posOffset>
                </wp:positionV>
                <wp:extent cx="4079875" cy="4336415"/>
                <wp:effectExtent l="0" t="0" r="15875" b="6985"/>
                <wp:wrapNone/>
                <wp:docPr id="58" name="组合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79745" cy="4336415"/>
                          <a:chOff x="-1005" y="-3018"/>
                          <a:chExt cx="10250" cy="10894"/>
                        </a:xfrm>
                      </wpg:grpSpPr>
                      <wps:wsp>
                        <wps:cNvPr id="59" name="任意多边形 49"/>
                        <wps:cNvSpPr/>
                        <wps:spPr>
                          <a:xfrm>
                            <a:off x="-381" y="-2472"/>
                            <a:ext cx="9626" cy="9677"/>
                          </a:xfrm>
                          <a:custGeom>
                            <a:avLst/>
                            <a:gdLst>
                              <a:gd name="connisteX0" fmla="*/ 638648 w 5961440"/>
                              <a:gd name="connsiteY0" fmla="*/ 6463682 h 6917992"/>
                              <a:gd name="connisteX1" fmla="*/ 2400773 w 5961440"/>
                              <a:gd name="connsiteY1" fmla="*/ 5820427 h 6917992"/>
                              <a:gd name="connisteX2" fmla="*/ 2067398 w 5961440"/>
                              <a:gd name="connsiteY2" fmla="*/ 4701557 h 6917992"/>
                              <a:gd name="connisteX3" fmla="*/ 4162898 w 5961440"/>
                              <a:gd name="connsiteY3" fmla="*/ 3463307 h 6917992"/>
                              <a:gd name="connisteX4" fmla="*/ 4305773 w 5961440"/>
                              <a:gd name="connsiteY4" fmla="*/ 1748807 h 6917992"/>
                              <a:gd name="connisteX5" fmla="*/ 5782148 w 5961440"/>
                              <a:gd name="connsiteY5" fmla="*/ 558182 h 6917992"/>
                              <a:gd name="connisteX6" fmla="*/ 472278 w 5961440"/>
                              <a:gd name="connsiteY6" fmla="*/ 581677 h 6917992"/>
                              <a:gd name="connisteX7" fmla="*/ 495773 w 5961440"/>
                              <a:gd name="connsiteY7" fmla="*/ 6391927 h 6917992"/>
                              <a:gd name="connisteX8" fmla="*/ 662778 w 5961440"/>
                              <a:gd name="connsiteY8" fmla="*/ 6416057 h 6917992"/>
                              <a:gd name="connisteX9" fmla="*/ 1186653 w 5961440"/>
                              <a:gd name="connsiteY9" fmla="*/ 6368432 h 6917992"/>
                              <a:gd name="connisteX10" fmla="*/ 1091403 w 5961440"/>
                              <a:gd name="connsiteY10" fmla="*/ 6368432 h 6917992"/>
                            </a:gdLst>
                            <a:ahLst/>
                            <a:cxnLst>
                              <a:cxn ang="0">
                                <a:pos x="connisteX0" y="connsiteY0"/>
                              </a:cxn>
                              <a:cxn ang="0">
                                <a:pos x="connisteX1" y="connsiteY1"/>
                              </a:cxn>
                              <a:cxn ang="0">
                                <a:pos x="connisteX2" y="connsiteY2"/>
                              </a:cxn>
                              <a:cxn ang="0">
                                <a:pos x="connisteX3" y="connsiteY3"/>
                              </a:cxn>
                              <a:cxn ang="0">
                                <a:pos x="connisteX4" y="connsiteY4"/>
                              </a:cxn>
                              <a:cxn ang="0">
                                <a:pos x="connisteX5" y="connsiteY5"/>
                              </a:cxn>
                              <a:cxn ang="0">
                                <a:pos x="connisteX6" y="connsiteY6"/>
                              </a:cxn>
                              <a:cxn ang="0">
                                <a:pos x="connisteX7" y="connsiteY7"/>
                              </a:cxn>
                              <a:cxn ang="0">
                                <a:pos x="connisteX8" y="connsiteY8"/>
                              </a:cxn>
                              <a:cxn ang="0">
                                <a:pos x="connisteX9" y="connsiteY9"/>
                              </a:cxn>
                              <a:cxn ang="0">
                                <a:pos x="connisteX10" y="connsiteY10"/>
                              </a:cxn>
                            </a:cxnLst>
                            <a:rect l="l" t="t" r="r" b="b"/>
                            <a:pathLst>
                              <a:path w="5961441" h="6917992">
                                <a:moveTo>
                                  <a:pt x="638649" y="6463682"/>
                                </a:moveTo>
                                <a:cubicBezTo>
                                  <a:pt x="997424" y="6357637"/>
                                  <a:pt x="2115024" y="6172852"/>
                                  <a:pt x="2400774" y="5820427"/>
                                </a:cubicBezTo>
                                <a:cubicBezTo>
                                  <a:pt x="2686524" y="5468002"/>
                                  <a:pt x="1714974" y="5172727"/>
                                  <a:pt x="2067399" y="4701557"/>
                                </a:cubicBezTo>
                                <a:cubicBezTo>
                                  <a:pt x="2419824" y="4230387"/>
                                  <a:pt x="3715224" y="4053857"/>
                                  <a:pt x="4162899" y="3463307"/>
                                </a:cubicBezTo>
                                <a:cubicBezTo>
                                  <a:pt x="4610574" y="2872757"/>
                                  <a:pt x="3981924" y="2329832"/>
                                  <a:pt x="4305774" y="1748807"/>
                                </a:cubicBezTo>
                                <a:cubicBezTo>
                                  <a:pt x="4629624" y="1167782"/>
                                  <a:pt x="6548594" y="791862"/>
                                  <a:pt x="5782149" y="558182"/>
                                </a:cubicBezTo>
                                <a:cubicBezTo>
                                  <a:pt x="5015704" y="324502"/>
                                  <a:pt x="1529554" y="-584818"/>
                                  <a:pt x="472279" y="581677"/>
                                </a:cubicBezTo>
                                <a:cubicBezTo>
                                  <a:pt x="-584996" y="1748172"/>
                                  <a:pt x="457674" y="5224797"/>
                                  <a:pt x="495774" y="6391927"/>
                                </a:cubicBezTo>
                                <a:cubicBezTo>
                                  <a:pt x="533874" y="7559057"/>
                                  <a:pt x="524349" y="6420502"/>
                                  <a:pt x="662779" y="6416057"/>
                                </a:cubicBezTo>
                                <a:cubicBezTo>
                                  <a:pt x="801209" y="6411612"/>
                                  <a:pt x="1100929" y="6377957"/>
                                  <a:pt x="1186654" y="6368432"/>
                                </a:cubicBezTo>
                              </a:path>
                            </a:pathLst>
                          </a:custGeom>
                          <a:solidFill>
                            <a:srgbClr val="E3ECF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1" name="任意多边形 47"/>
                        <wps:cNvSpPr/>
                        <wps:spPr>
                          <a:xfrm>
                            <a:off x="-1005" y="-3018"/>
                            <a:ext cx="9388" cy="10894"/>
                          </a:xfrm>
                          <a:custGeom>
                            <a:avLst/>
                            <a:gdLst>
                              <a:gd name="connisteX0" fmla="*/ 638648 w 5961440"/>
                              <a:gd name="connsiteY0" fmla="*/ 6463682 h 6917992"/>
                              <a:gd name="connisteX1" fmla="*/ 2400773 w 5961440"/>
                              <a:gd name="connsiteY1" fmla="*/ 5820427 h 6917992"/>
                              <a:gd name="connisteX2" fmla="*/ 2067398 w 5961440"/>
                              <a:gd name="connsiteY2" fmla="*/ 4701557 h 6917992"/>
                              <a:gd name="connisteX3" fmla="*/ 4162898 w 5961440"/>
                              <a:gd name="connsiteY3" fmla="*/ 3463307 h 6917992"/>
                              <a:gd name="connisteX4" fmla="*/ 4305773 w 5961440"/>
                              <a:gd name="connsiteY4" fmla="*/ 1748807 h 6917992"/>
                              <a:gd name="connisteX5" fmla="*/ 5782148 w 5961440"/>
                              <a:gd name="connsiteY5" fmla="*/ 558182 h 6917992"/>
                              <a:gd name="connisteX6" fmla="*/ 472278 w 5961440"/>
                              <a:gd name="connsiteY6" fmla="*/ 581677 h 6917992"/>
                              <a:gd name="connisteX7" fmla="*/ 495773 w 5961440"/>
                              <a:gd name="connsiteY7" fmla="*/ 6391927 h 6917992"/>
                              <a:gd name="connisteX8" fmla="*/ 662778 w 5961440"/>
                              <a:gd name="connsiteY8" fmla="*/ 6416057 h 6917992"/>
                              <a:gd name="connisteX9" fmla="*/ 1186653 w 5961440"/>
                              <a:gd name="connsiteY9" fmla="*/ 6368432 h 6917992"/>
                              <a:gd name="connisteX10" fmla="*/ 1091403 w 5961440"/>
                              <a:gd name="connsiteY10" fmla="*/ 6368432 h 6917992"/>
                            </a:gdLst>
                            <a:ahLst/>
                            <a:cxnLst>
                              <a:cxn ang="0">
                                <a:pos x="connisteX0" y="connsiteY0"/>
                              </a:cxn>
                              <a:cxn ang="0">
                                <a:pos x="connisteX1" y="connsiteY1"/>
                              </a:cxn>
                              <a:cxn ang="0">
                                <a:pos x="connisteX2" y="connsiteY2"/>
                              </a:cxn>
                              <a:cxn ang="0">
                                <a:pos x="connisteX3" y="connsiteY3"/>
                              </a:cxn>
                              <a:cxn ang="0">
                                <a:pos x="connisteX4" y="connsiteY4"/>
                              </a:cxn>
                              <a:cxn ang="0">
                                <a:pos x="connisteX5" y="connsiteY5"/>
                              </a:cxn>
                              <a:cxn ang="0">
                                <a:pos x="connisteX6" y="connsiteY6"/>
                              </a:cxn>
                              <a:cxn ang="0">
                                <a:pos x="connisteX7" y="connsiteY7"/>
                              </a:cxn>
                              <a:cxn ang="0">
                                <a:pos x="connisteX8" y="connsiteY8"/>
                              </a:cxn>
                              <a:cxn ang="0">
                                <a:pos x="connisteX9" y="connsiteY9"/>
                              </a:cxn>
                              <a:cxn ang="0">
                                <a:pos x="connisteX10" y="connsiteY10"/>
                              </a:cxn>
                            </a:cxnLst>
                            <a:rect l="l" t="t" r="r" b="b"/>
                            <a:pathLst>
                              <a:path w="5961441" h="6917992">
                                <a:moveTo>
                                  <a:pt x="638649" y="6463682"/>
                                </a:moveTo>
                                <a:cubicBezTo>
                                  <a:pt x="997424" y="6357637"/>
                                  <a:pt x="2115024" y="6172852"/>
                                  <a:pt x="2400774" y="5820427"/>
                                </a:cubicBezTo>
                                <a:cubicBezTo>
                                  <a:pt x="2686524" y="5468002"/>
                                  <a:pt x="1714974" y="5172727"/>
                                  <a:pt x="2067399" y="4701557"/>
                                </a:cubicBezTo>
                                <a:cubicBezTo>
                                  <a:pt x="2419824" y="4230387"/>
                                  <a:pt x="3715224" y="4053857"/>
                                  <a:pt x="4162899" y="3463307"/>
                                </a:cubicBezTo>
                                <a:cubicBezTo>
                                  <a:pt x="4610574" y="2872757"/>
                                  <a:pt x="3981924" y="2329832"/>
                                  <a:pt x="4305774" y="1748807"/>
                                </a:cubicBezTo>
                                <a:cubicBezTo>
                                  <a:pt x="4629624" y="1167782"/>
                                  <a:pt x="6548594" y="791862"/>
                                  <a:pt x="5782149" y="558182"/>
                                </a:cubicBezTo>
                                <a:cubicBezTo>
                                  <a:pt x="5015704" y="324502"/>
                                  <a:pt x="1529554" y="-584818"/>
                                  <a:pt x="472279" y="581677"/>
                                </a:cubicBezTo>
                                <a:cubicBezTo>
                                  <a:pt x="-584996" y="1748172"/>
                                  <a:pt x="457674" y="5224797"/>
                                  <a:pt x="495774" y="6391927"/>
                                </a:cubicBezTo>
                                <a:cubicBezTo>
                                  <a:pt x="533874" y="7559057"/>
                                  <a:pt x="524349" y="6420502"/>
                                  <a:pt x="662779" y="6416057"/>
                                </a:cubicBezTo>
                                <a:cubicBezTo>
                                  <a:pt x="801209" y="6411612"/>
                                  <a:pt x="1100929" y="6377957"/>
                                  <a:pt x="1186654" y="6368432"/>
                                </a:cubicBezTo>
                              </a:path>
                            </a:pathLst>
                          </a:custGeom>
                          <a:solidFill>
                            <a:srgbClr val="2F547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2" name="任意多边形 52"/>
                        <wps:cNvSpPr/>
                        <wps:spPr>
                          <a:xfrm>
                            <a:off x="507" y="180"/>
                            <a:ext cx="6601" cy="7500"/>
                          </a:xfrm>
                          <a:custGeom>
                            <a:avLst/>
                            <a:gdLst>
                              <a:gd name="connisteX0" fmla="*/ 0 w 4362450"/>
                              <a:gd name="connsiteY0" fmla="*/ 4762500 h 4762500"/>
                              <a:gd name="connisteX1" fmla="*/ 1943100 w 4362450"/>
                              <a:gd name="connsiteY1" fmla="*/ 4114800 h 4762500"/>
                              <a:gd name="connisteX2" fmla="*/ 1714500 w 4362450"/>
                              <a:gd name="connsiteY2" fmla="*/ 2533650 h 4762500"/>
                              <a:gd name="connisteX3" fmla="*/ 3714750 w 4362450"/>
                              <a:gd name="connsiteY3" fmla="*/ 1581150 h 4762500"/>
                              <a:gd name="connisteX4" fmla="*/ 3752850 w 4362450"/>
                              <a:gd name="connsiteY4" fmla="*/ 533400 h 4762500"/>
                              <a:gd name="connisteX5" fmla="*/ 4362450 w 4362450"/>
                              <a:gd name="connsiteY5" fmla="*/ 0 h 4762500"/>
                            </a:gdLst>
                            <a:ahLst/>
                            <a:cxnLst>
                              <a:cxn ang="0">
                                <a:pos x="connisteX0" y="connsiteY0"/>
                              </a:cxn>
                              <a:cxn ang="0">
                                <a:pos x="connisteX1" y="connsiteY1"/>
                              </a:cxn>
                              <a:cxn ang="0">
                                <a:pos x="connisteX2" y="connsiteY2"/>
                              </a:cxn>
                              <a:cxn ang="0">
                                <a:pos x="connisteX3" y="connsiteY3"/>
                              </a:cxn>
                              <a:cxn ang="0">
                                <a:pos x="connisteX4" y="connsiteY4"/>
                              </a:cxn>
                              <a:cxn ang="0">
                                <a:pos x="connisteX5" y="connsiteY5"/>
                              </a:cxn>
                            </a:cxnLst>
                            <a:rect l="l" t="t" r="r" b="b"/>
                            <a:pathLst>
                              <a:path w="4362450" h="4762500">
                                <a:moveTo>
                                  <a:pt x="0" y="4762500"/>
                                </a:moveTo>
                                <a:cubicBezTo>
                                  <a:pt x="393065" y="4664710"/>
                                  <a:pt x="1600200" y="4560570"/>
                                  <a:pt x="1943100" y="4114800"/>
                                </a:cubicBezTo>
                                <a:cubicBezTo>
                                  <a:pt x="2286000" y="3669030"/>
                                  <a:pt x="1360170" y="3040380"/>
                                  <a:pt x="1714500" y="2533650"/>
                                </a:cubicBezTo>
                                <a:cubicBezTo>
                                  <a:pt x="2068830" y="2026920"/>
                                  <a:pt x="3307080" y="1981200"/>
                                  <a:pt x="3714750" y="1581150"/>
                                </a:cubicBezTo>
                                <a:cubicBezTo>
                                  <a:pt x="4122420" y="1181100"/>
                                  <a:pt x="3623310" y="849630"/>
                                  <a:pt x="3752850" y="533400"/>
                                </a:cubicBezTo>
                                <a:cubicBezTo>
                                  <a:pt x="3882390" y="217170"/>
                                  <a:pt x="4241165" y="85725"/>
                                  <a:pt x="4362450" y="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B2A06A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77.6pt;margin-top:-426.65pt;height:341.45pt;width:321.25pt;z-index:251673600;mso-width-relative:page;mso-height-relative:page;" coordorigin="-1005,-3018" coordsize="10250,10894" o:gfxdata="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">
                <o:lock v:ext="edit" aspectratio="f"/>
                <v:shape id="任意多边形 49" o:spid="_x0000_s1026" o:spt="100" style="position:absolute;left:-381;top:-2472;height:9677;width:9626;" fillcolor="#E3ECF4" filled="t" stroked="f" coordsize="5961441,6917992" o:gfxdata="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44Zf74A&#10;AADbAAAADwAAAAAAAAABACAAAAAiAAAAZHJzL2Rvd25yZXYueG1sUEsBAhQAFAAAAAgAh07iQDMv&#10;BZ47AAAAOQAAABAAAAAAAAAAAQAgAAAADQEAAGRycy9zaGFwZXhtbC54bWxQSwUGAAAAAAYABgBb&#10;AQAAtwMAAAAA&#10;" path="m638649,6463682c997424,6357637,2115024,6172852,2400774,5820427c2686524,5468002,1714974,5172727,2067399,4701557c2419824,4230387,3715224,4053857,4162899,3463307c4610574,2872757,3981924,2329832,4305774,1748807c4629624,1167782,6548594,791862,5782149,558182c5015704,324502,1529554,-584818,472279,581677c-584996,1748172,457674,5224797,495774,6391927c533874,7559057,524349,6420502,662779,6416057c801209,6411612,1100929,6377957,1186654,6368432e">
                  <v:path o:connectlocs="1031,9041;3876,8141;3338,6576;6721,4844;6952,2446;9336,780;762,813;800,8941;1070,8974;1916,8908;1762,8908" o:connectangles="0,0,0,0,0,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任意多边形 47" o:spid="_x0000_s1026" o:spt="100" style="position:absolute;left:-1005;top:-3018;height:10894;width:9388;" fillcolor="#2F5472" filled="t" stroked="f" coordsize="5961441,6917992" o:gfxdata="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bP/EvQAA&#10;ANsAAAAPAAAAAAAAAAEAIAAAACIAAABkcnMvZG93bnJldi54bWxQSwECFAAUAAAACACHTuJAMy8F&#10;njsAAAA5AAAAEAAAAAAAAAABACAAAAAMAQAAZHJzL3NoYXBleG1sLnhtbFBLBQYAAAAABgAGAFsB&#10;AAC2AwAAAAA=&#10;" path="m638649,6463682c997424,6357637,2115024,6172852,2400774,5820427c2686524,5468002,1714974,5172727,2067399,4701557c2419824,4230387,3715224,4053857,4162899,3463307c4610574,2872757,3981924,2329832,4305774,1748807c4629624,1167782,6548594,791862,5782149,558182c5015704,324502,1529554,-584818,472279,581677c-584996,1748172,457674,5224797,495774,6391927c533874,7559057,524349,6420502,662779,6416057c801209,6411612,1100929,6377957,1186654,6368432e">
                  <v:path o:connectlocs="1005,10178;3780,9165;3255,7403;6555,5453;6780,2753;9105,878;743,915;780,10065;1043,10103;1868,10028;1718,10028" o:connectangles="0,0,0,0,0,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任意多边形 52" o:spid="_x0000_s1026" o:spt="100" style="position:absolute;left:507;top:180;height:7500;width:6601;" filled="f" stroked="t" coordsize="4362450,4762500" o:gfxdata="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v3/C74A&#10;AADbAAAADwAAAAAAAAABACAAAAAiAAAAZHJzL2Rvd25yZXYueG1sUEsBAhQAFAAAAAgAh07iQDMv&#10;BZ47AAAAOQAAABAAAAAAAAAAAQAgAAAADQEAAGRycy9zaGFwZXhtbC54bWxQSwUGAAAAAAYABgBb&#10;AQAAtwMAAAAA&#10;" path="m0,4762500c393065,4664710,1600200,4560570,1943100,4114800c2286000,3669030,1360170,3040380,1714500,2533650c2068830,2026920,3307080,1981200,3714750,1581150c4122420,1181100,3623310,849630,3752850,533400c3882390,217170,4241165,85725,4362450,0e">
                  <v:path o:connectlocs="0,7500;2940,6480;2594,3990;5620,2490;5678,840;6601,0" o:connectangles="0,0,0,0,0,0"/>
                  <v:fill on="f" focussize="0,0"/>
                  <v:stroke weight="1pt" color="#B2A06A [3204]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-615315</wp:posOffset>
                </wp:positionH>
                <wp:positionV relativeFrom="paragraph">
                  <wp:posOffset>104775</wp:posOffset>
                </wp:positionV>
                <wp:extent cx="6372860" cy="394970"/>
                <wp:effectExtent l="0" t="0" r="0" b="1905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2860" cy="394970"/>
                          <a:chOff x="2759" y="24625"/>
                          <a:chExt cx="10036" cy="622"/>
                        </a:xfrm>
                      </wpg:grpSpPr>
                      <wpg:grpSp>
                        <wpg:cNvPr id="22" name="组合 43"/>
                        <wpg:cNvGrpSpPr/>
                        <wpg:grpSpPr>
                          <a:xfrm>
                            <a:off x="2759" y="24625"/>
                            <a:ext cx="2068" cy="623"/>
                            <a:chOff x="4244" y="6677"/>
                            <a:chExt cx="2068" cy="623"/>
                          </a:xfrm>
                        </wpg:grpSpPr>
                        <wps:wsp>
                          <wps:cNvPr id="20" name="文本框 25"/>
                          <wps:cNvSpPr txBox="1"/>
                          <wps:spPr>
                            <a:xfrm>
                              <a:off x="4244" y="6677"/>
                              <a:ext cx="2068" cy="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spacing w:before="0" w:beforeAutospacing="0" w:after="0" w:afterAutospacing="0" w:line="336" w:lineRule="exact"/>
                                  <w:rPr>
                                    <w:rFonts w:hint="eastAsia" w:ascii="微软雅黑" w:hAnsi="微软雅黑" w:eastAsia="微软雅黑" w:cstheme="minorBidi"/>
                                    <w:b/>
                                    <w:bCs/>
                                    <w:color w:val="2F5472"/>
                                    <w:kern w:val="24"/>
                                    <w:sz w:val="28"/>
                                    <w:szCs w:val="28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theme="minorBidi"/>
                                    <w:b/>
                                    <w:bCs/>
                                    <w:color w:val="2F5472"/>
                                    <w:kern w:val="24"/>
                                    <w:sz w:val="28"/>
                                    <w:szCs w:val="28"/>
                                    <w:lang w:eastAsia="zh-CN"/>
                                  </w:rPr>
                                  <w:t>工作经历</w:t>
                                </w:r>
                              </w:p>
                            </w:txbxContent>
                          </wps:txbx>
                          <wps:bodyPr vert="horz" anchor="t" upright="1">
                            <a:spAutoFit/>
                          </wps:bodyPr>
                        </wps:wsp>
                        <wps:wsp>
                          <wps:cNvPr id="21" name="矩形 23"/>
                          <wps:cNvSpPr/>
                          <wps:spPr>
                            <a:xfrm>
                              <a:off x="4339" y="7228"/>
                              <a:ext cx="1230" cy="72"/>
                            </a:xfrm>
                            <a:prstGeom prst="rect">
                              <a:avLst/>
                            </a:prstGeom>
                            <a:solidFill>
                              <a:srgbClr val="2F5472"/>
                            </a:solidFill>
                            <a:ln w="12700">
                              <a:noFill/>
                            </a:ln>
                          </wps:spPr>
                          <wps:bodyPr vert="horz" anchor="ctr" upright="1"/>
                        </wps:wsp>
                      </wpg:grpSp>
                      <wps:wsp>
                        <wps:cNvPr id="35" name="直接连接符 35"/>
                        <wps:cNvCnPr/>
                        <wps:spPr>
                          <a:xfrm>
                            <a:off x="2909" y="25239"/>
                            <a:ext cx="9886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" lastClr="FFFFFF">
                                <a:lumMod val="7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8.45pt;margin-top:8.25pt;height:31.1pt;width:501.8pt;z-index:251666432;mso-width-relative:page;mso-height-relative:page;" coordorigin="2759,24625" coordsize="10036,622" o:gfxdata="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">
                <o:lock v:ext="edit" aspectratio="f"/>
                <v:group id="组合 43" o:spid="_x0000_s1026" o:spt="203" style="position:absolute;left:2759;top:24625;height:623;width:2068;" coordorigin="4244,6677" coordsize="2068,623" o:gfxdata="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KP8YES+AAAA2w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25" o:spid="_x0000_s1026" o:spt="202" type="#_x0000_t202" style="position:absolute;left:4244;top:6677;height:480;width:2068;" filled="f" stroked="f" coordsize="21600,21600" o:gfxdata="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G9z+irgAAADbAAAA&#10;DwAAAAAAAAABACAAAAAiAAAAZHJzL2Rvd25yZXYueG1sUEsBAhQAFAAAAAgAh07iQDMvBZ47AAAA&#10;OQAAABAAAAAAAAAAAQAgAAAABwEAAGRycy9zaGFwZXhtbC54bWxQSwUGAAAAAAYABgBbAQAAsQMA&#10;AAAA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2"/>
                            <w:spacing w:before="0" w:beforeAutospacing="0" w:after="0" w:afterAutospacing="0" w:line="336" w:lineRule="exact"/>
                            <w:rPr>
                              <w:rFonts w:hint="eastAsia" w:ascii="微软雅黑" w:hAnsi="微软雅黑" w:eastAsia="微软雅黑" w:cstheme="minorBidi"/>
                              <w:b/>
                              <w:bCs/>
                              <w:color w:val="2F5472"/>
                              <w:kern w:val="24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theme="minorBidi"/>
                              <w:b/>
                              <w:bCs/>
                              <w:color w:val="2F5472"/>
                              <w:kern w:val="24"/>
                              <w:sz w:val="28"/>
                              <w:szCs w:val="28"/>
                              <w:lang w:eastAsia="zh-CN"/>
                            </w:rPr>
                            <w:t>工作经历</w:t>
                          </w:r>
                        </w:p>
                      </w:txbxContent>
                    </v:textbox>
                  </v:shape>
                  <v:rect id="矩形 23" o:spid="_x0000_s1026" o:spt="1" style="position:absolute;left:4339;top:7228;height:72;width:1230;v-text-anchor:middle;" fillcolor="#2F5472" filled="t" stroked="f" coordsize="21600,21600" o:gfxdata="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cguo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1pt"/>
                    <v:imagedata o:title=""/>
                    <o:lock v:ext="edit" aspectratio="f"/>
                  </v:rect>
                </v:group>
                <v:line id="_x0000_s1026" o:spid="_x0000_s1026" o:spt="20" style="position:absolute;left:2909;top:25239;height:0;width:9886;" filled="f" stroked="t" coordsize="21600,21600" o:gfxdata="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SLSmL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BFBFBF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-624205</wp:posOffset>
                </wp:positionH>
                <wp:positionV relativeFrom="paragraph">
                  <wp:posOffset>19685</wp:posOffset>
                </wp:positionV>
                <wp:extent cx="6359525" cy="2030730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9525" cy="20307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20XX.09-20XX.03                    XX科技股份有限公司                   人事专员助理                            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工作描述：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1、执行公司年度人才招聘计划，维护和拓展各类招聘渠道，招聘任务完成率100%；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2、负责员工劳动合同的签订及续签，人事档案及人事信息管理，归档人事档案800份；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3、负责办理员工入职、转正、离职、调任、工作居住证等人事相关手续；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4、对接人社和税务部门，办理公司员工福利、社会保险、公积金、个税申报等工作。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9.15pt;margin-top:1.55pt;height:159.9pt;width:500.75pt;z-index:251677696;mso-width-relative:page;mso-height-relative:page;" filled="f" stroked="f" coordsize="21600,21600" o:gfxdata="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Gf0D6XZAAAA&#10;CQEAAA8AAAAAAAAAAQAgAAAAIgAAAGRycy9kb3ducmV2LnhtbFBLAQIUABQAAAAIAIdO4kAoVNUt&#10;qgEAAEYDAAAOAAAAAAAAAAEAIAAAACgBAABkcnMvZTJvRG9jLnhtbFBLBQYAAAAABgAGAFkBAABE&#10;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20XX.09-20XX.03                    XX科技股份有限公司                   人事专员助理                            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工作描述：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1、执行公司年度人才招聘计划，维护和拓展各类招聘渠道，招聘任务完成率100%；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2、负责员工劳动合同的签订及续签，人事档案及人事信息管理，归档人事档案800份；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3、负责办理员工入职、转正、离职、调任、工作居住证等人事相关手续；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4、对接人社和税务部门，办理公司员工福利、社会保险、公积金、个税申报等工作。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-652780</wp:posOffset>
                </wp:positionH>
                <wp:positionV relativeFrom="paragraph">
                  <wp:posOffset>92710</wp:posOffset>
                </wp:positionV>
                <wp:extent cx="6359525" cy="169862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9525" cy="169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.09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01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信息技术有限公司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人事部实习生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工作描述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建立、维护人事档案，为50名员工办理入离职和签订劳动合同等工作；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维护日常招聘渠道，并开拓梧桐果、实习僧等招聘渠道2个，更新维护网站招聘信息50条；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3、协助办理200名员工的各项社会保险手续及有关证件的注册、登记、变更、年检等手续。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1.4pt;margin-top:7.3pt;height:133.75pt;width:500.75pt;z-index:251678720;mso-width-relative:page;mso-height-relative:page;" filled="f" stroked="f" coordsize="21600,21600" o:gfxdata="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9UzwsdsAAAALAQAADwAAAAAAAAABACAAAAAiAAAAZHJz&#10;L2Rvd25yZXYueG1sUEsBAhQAFAAAAAgAh07iQB1SjJM6AgAAZw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.09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-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01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XX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信息技术有限公司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人事部实习生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工作描述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建立、维护人事档案，为50名员工办理入离职和签订劳动合同等工作；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维护日常招聘渠道，并开拓梧桐果、实习僧等招聘渠道2个，更新维护网站招聘信息50条；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textAlignment w:val="auto"/>
                        <w:rPr>
                          <w:rFonts w:hint="default" w:ascii="微软雅黑" w:hAnsi="微软雅黑" w:eastAsia="微软雅黑" w:cs="微软雅黑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3、协助办理200名员工的各项社会保险手续及有关证件的注册、登记、变更、年检等手续。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4525010</wp:posOffset>
                </wp:positionH>
                <wp:positionV relativeFrom="paragraph">
                  <wp:posOffset>15875</wp:posOffset>
                </wp:positionV>
                <wp:extent cx="2116455" cy="3056890"/>
                <wp:effectExtent l="5080" t="0" r="12065" b="10160"/>
                <wp:wrapNone/>
                <wp:docPr id="64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6455" cy="3056890"/>
                          <a:chOff x="5302" y="6060"/>
                          <a:chExt cx="11514" cy="12605"/>
                        </a:xfrm>
                      </wpg:grpSpPr>
                      <wps:wsp>
                        <wps:cNvPr id="65" name="任意多边形 50"/>
                        <wps:cNvSpPr/>
                        <wps:spPr>
                          <a:xfrm>
                            <a:off x="5397" y="6060"/>
                            <a:ext cx="11419" cy="12605"/>
                          </a:xfrm>
                          <a:custGeom>
                            <a:avLst/>
                            <a:gdLst>
                              <a:gd name="connisteX0" fmla="*/ 536479 w 7251015"/>
                              <a:gd name="connsiteY0" fmla="*/ 6050791 h 6694477"/>
                              <a:gd name="connisteX1" fmla="*/ 1060354 w 7251015"/>
                              <a:gd name="connsiteY1" fmla="*/ 4646171 h 6694477"/>
                              <a:gd name="connisteX2" fmla="*/ 3060604 w 7251015"/>
                              <a:gd name="connsiteY2" fmla="*/ 4241041 h 6694477"/>
                              <a:gd name="connisteX3" fmla="*/ 4084859 w 7251015"/>
                              <a:gd name="connsiteY3" fmla="*/ 3074546 h 6694477"/>
                              <a:gd name="connisteX4" fmla="*/ 5323109 w 7251015"/>
                              <a:gd name="connsiteY4" fmla="*/ 3002791 h 6694477"/>
                              <a:gd name="connisteX5" fmla="*/ 6180359 w 7251015"/>
                              <a:gd name="connsiteY5" fmla="*/ 1859791 h 6694477"/>
                              <a:gd name="connisteX6" fmla="*/ 6680104 w 7251015"/>
                              <a:gd name="connsiteY6" fmla="*/ 217046 h 6694477"/>
                              <a:gd name="connisteX7" fmla="*/ 6680104 w 7251015"/>
                              <a:gd name="connsiteY7" fmla="*/ 6170171 h 6694477"/>
                              <a:gd name="connisteX8" fmla="*/ 512984 w 7251015"/>
                              <a:gd name="connsiteY8" fmla="*/ 6122546 h 6694477"/>
                              <a:gd name="connisteX9" fmla="*/ 608234 w 7251015"/>
                              <a:gd name="connsiteY9" fmla="*/ 5907916 h 6694477"/>
                              <a:gd name="connisteX10" fmla="*/ 441229 w 7251015"/>
                              <a:gd name="connsiteY10" fmla="*/ 5765041 h 6694477"/>
                            </a:gdLst>
                            <a:ahLst/>
                            <a:cxnLst>
                              <a:cxn ang="0">
                                <a:pos x="connisteX0" y="connsiteY0"/>
                              </a:cxn>
                              <a:cxn ang="0">
                                <a:pos x="connisteX1" y="connsiteY1"/>
                              </a:cxn>
                              <a:cxn ang="0">
                                <a:pos x="connisteX2" y="connsiteY2"/>
                              </a:cxn>
                              <a:cxn ang="0">
                                <a:pos x="connisteX3" y="connsiteY3"/>
                              </a:cxn>
                              <a:cxn ang="0">
                                <a:pos x="connisteX4" y="connsiteY4"/>
                              </a:cxn>
                              <a:cxn ang="0">
                                <a:pos x="connisteX5" y="connsiteY5"/>
                              </a:cxn>
                              <a:cxn ang="0">
                                <a:pos x="connisteX6" y="connsiteY6"/>
                              </a:cxn>
                              <a:cxn ang="0">
                                <a:pos x="connisteX7" y="connsiteY7"/>
                              </a:cxn>
                              <a:cxn ang="0">
                                <a:pos x="connisteX8" y="connsiteY8"/>
                              </a:cxn>
                              <a:cxn ang="0">
                                <a:pos x="connisteX9" y="connsiteY9"/>
                              </a:cxn>
                              <a:cxn ang="0">
                                <a:pos x="connisteX10" y="connsiteY10"/>
                              </a:cxn>
                            </a:cxnLst>
                            <a:rect l="l" t="t" r="r" b="b"/>
                            <a:pathLst>
                              <a:path w="7251015" h="6694478">
                                <a:moveTo>
                                  <a:pt x="536480" y="6050791"/>
                                </a:moveTo>
                                <a:cubicBezTo>
                                  <a:pt x="601250" y="5777741"/>
                                  <a:pt x="555530" y="5008121"/>
                                  <a:pt x="1060355" y="4646171"/>
                                </a:cubicBezTo>
                                <a:cubicBezTo>
                                  <a:pt x="1565180" y="4284221"/>
                                  <a:pt x="2455450" y="4555366"/>
                                  <a:pt x="3060605" y="4241041"/>
                                </a:cubicBezTo>
                                <a:cubicBezTo>
                                  <a:pt x="3665760" y="3926716"/>
                                  <a:pt x="3632105" y="3322196"/>
                                  <a:pt x="4084860" y="3074546"/>
                                </a:cubicBezTo>
                                <a:cubicBezTo>
                                  <a:pt x="4537615" y="2826896"/>
                                  <a:pt x="4904010" y="3245996"/>
                                  <a:pt x="5323110" y="3002791"/>
                                </a:cubicBezTo>
                                <a:cubicBezTo>
                                  <a:pt x="5742210" y="2759586"/>
                                  <a:pt x="5909215" y="2416686"/>
                                  <a:pt x="6180360" y="1859791"/>
                                </a:cubicBezTo>
                                <a:cubicBezTo>
                                  <a:pt x="6451505" y="1302896"/>
                                  <a:pt x="6580410" y="-645284"/>
                                  <a:pt x="6680105" y="217046"/>
                                </a:cubicBezTo>
                                <a:cubicBezTo>
                                  <a:pt x="6779800" y="1079376"/>
                                  <a:pt x="7913275" y="4989071"/>
                                  <a:pt x="6680105" y="6170171"/>
                                </a:cubicBezTo>
                                <a:cubicBezTo>
                                  <a:pt x="5446935" y="7351271"/>
                                  <a:pt x="1727105" y="6175251"/>
                                  <a:pt x="512985" y="6122546"/>
                                </a:cubicBezTo>
                                <a:cubicBezTo>
                                  <a:pt x="-701135" y="6069841"/>
                                  <a:pt x="622840" y="5979671"/>
                                  <a:pt x="608235" y="5907916"/>
                                </a:cubicBezTo>
                              </a:path>
                            </a:pathLst>
                          </a:custGeom>
                          <a:solidFill>
                            <a:srgbClr val="D3E1E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6" name="任意多边形 53"/>
                        <wps:cNvSpPr/>
                        <wps:spPr>
                          <a:xfrm>
                            <a:off x="5302" y="7456"/>
                            <a:ext cx="11017" cy="9911"/>
                          </a:xfrm>
                          <a:custGeom>
                            <a:avLst/>
                            <a:gdLst>
                              <a:gd name="connsiteX0" fmla="*/ 0 w 9569"/>
                              <a:gd name="connsiteY0" fmla="*/ 10381 h 10381"/>
                              <a:gd name="connsiteX1" fmla="*/ 1709 w 9569"/>
                              <a:gd name="connsiteY1" fmla="*/ 8822 h 10381"/>
                              <a:gd name="connsiteX2" fmla="*/ 7063 w 9569"/>
                              <a:gd name="connsiteY2" fmla="*/ 7411 h 10381"/>
                              <a:gd name="connsiteX3" fmla="*/ 7163 w 9569"/>
                              <a:gd name="connsiteY3" fmla="*/ 3235 h 10381"/>
                              <a:gd name="connsiteX4" fmla="*/ 8907 w 9569"/>
                              <a:gd name="connsiteY4" fmla="*/ 1097 h 10381"/>
                              <a:gd name="connsiteX5" fmla="*/ 9569 w 9569"/>
                              <a:gd name="connsiteY5" fmla="*/ 0 h 103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9569" h="10381">
                                <a:moveTo>
                                  <a:pt x="0" y="10381"/>
                                </a:moveTo>
                                <a:cubicBezTo>
                                  <a:pt x="234" y="10098"/>
                                  <a:pt x="296" y="9416"/>
                                  <a:pt x="1709" y="8822"/>
                                </a:cubicBezTo>
                                <a:cubicBezTo>
                                  <a:pt x="3121" y="8228"/>
                                  <a:pt x="6182" y="8558"/>
                                  <a:pt x="7063" y="7411"/>
                                </a:cubicBezTo>
                                <a:cubicBezTo>
                                  <a:pt x="7944" y="6264"/>
                                  <a:pt x="6927" y="4452"/>
                                  <a:pt x="7163" y="3235"/>
                                </a:cubicBezTo>
                                <a:cubicBezTo>
                                  <a:pt x="7398" y="2017"/>
                                  <a:pt x="8216" y="1715"/>
                                  <a:pt x="8907" y="1097"/>
                                </a:cubicBezTo>
                                <a:cubicBezTo>
                                  <a:pt x="9598" y="480"/>
                                  <a:pt x="9265" y="241"/>
                                  <a:pt x="9569" y="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B2A06A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56.3pt;margin-top:1.25pt;height:240.7pt;width:166.65pt;z-index:251674624;mso-width-relative:page;mso-height-relative:page;" coordorigin="5302,6060" coordsize="11514,12605" o:gfxdata="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">
                <o:lock v:ext="edit" aspectratio="f"/>
                <v:shape id="任意多边形 50" o:spid="_x0000_s1026" o:spt="100" style="position:absolute;left:5397;top:6060;height:12605;width:11419;" fillcolor="#D3E1EE" filled="t" stroked="f" coordsize="7251015,6694478" o:gfxdata="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q/vBvQAA&#10;ANsAAAAPAAAAAAAAAAEAIAAAACIAAABkcnMvZG93bnJldi54bWxQSwECFAAUAAAACACHTuJAMy8F&#10;njsAAAA5AAAAEAAAAAAAAAABACAAAAAMAQAAZHJzL3NoYXBleG1sLnhtbFBLBQYAAAAABgAGAFsB&#10;AAC2AwAAAAA=&#10;" path="m536480,6050791c601250,5777741,555530,5008121,1060355,4646171c1565180,4284221,2455450,4555366,3060605,4241041c3665760,3926716,3632105,3322196,4084860,3074546c4537615,2826896,4904010,3245996,5323110,3002791c5742210,2759586,5909215,2416686,6180360,1859791c6451505,1302896,6580410,-645284,6680105,217046c6779800,1079376,7913275,4989071,6680105,6170171c5446935,7351271,1727105,6175251,512985,6122546c-701135,6069841,622840,5979671,608235,5907916e">
                  <v:path o:connectlocs="844,11393;1669,8748;4819,7985;6432,5789;8382,5653;9732,3501;10519,408;10519,11617;807,11528;957,11123;694,10854" o:connectangles="0,0,0,0,0,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任意多边形 53" o:spid="_x0000_s1026" o:spt="100" style="position:absolute;left:5302;top:7456;height:9911;width:11017;" filled="f" stroked="t" coordsize="9569,10381" o:gfxdata="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24uP+5AAAA2wAA&#10;AA8AAAAAAAAAAQAgAAAAIgAAAGRycy9kb3ducmV2LnhtbFBLAQIUABQAAAAIAIdO4kAzLwWeOwAA&#10;ADkAAAAQAAAAAAAAAAEAIAAAAAgBAABkcnMvc2hhcGV4bWwueG1sUEsFBgAAAAAGAAYAWwEAALID&#10;AAAAAA==&#10;" path="m0,10381c234,10098,296,9416,1709,8822c3121,8228,6182,8558,7063,7411c7944,6264,6927,4452,7163,3235c7398,2017,8216,1715,8907,1097c9598,480,9265,241,9569,0e">
                  <v:path o:connectlocs="0,9911;1967,8422;8131,7075;8246,3088;10254,1047;11017,0" o:connectangles="0,0,0,0,0,0"/>
                  <v:fill on="f" focussize="0,0"/>
                  <v:stroke weight="1pt" color="#B2A06A [3204]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-587375</wp:posOffset>
                </wp:positionH>
                <wp:positionV relativeFrom="paragraph">
                  <wp:posOffset>17780</wp:posOffset>
                </wp:positionV>
                <wp:extent cx="6337935" cy="395605"/>
                <wp:effectExtent l="0" t="0" r="5715" b="635"/>
                <wp:wrapNone/>
                <wp:docPr id="162" name="组合 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7935" cy="395605"/>
                          <a:chOff x="1139" y="15005"/>
                          <a:chExt cx="9981" cy="623"/>
                        </a:xfrm>
                      </wpg:grpSpPr>
                      <wps:wsp>
                        <wps:cNvPr id="38" name="直接连接符 38"/>
                        <wps:cNvCnPr/>
                        <wps:spPr>
                          <a:xfrm>
                            <a:off x="1234" y="15592"/>
                            <a:ext cx="9886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" lastClr="FFFFFF">
                                <a:lumMod val="7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9" name="文本框 56"/>
                        <wps:cNvSpPr txBox="1"/>
                        <wps:spPr>
                          <a:xfrm>
                            <a:off x="1139" y="15005"/>
                            <a:ext cx="2068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 w:line="336" w:lineRule="exact"/>
                                <w:rPr>
                                  <w:rFonts w:hint="eastAsia" w:ascii="微软雅黑" w:hAnsi="微软雅黑" w:eastAsia="微软雅黑" w:cstheme="minorBidi"/>
                                  <w:b/>
                                  <w:bCs/>
                                  <w:color w:val="2F5472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theme="minorBidi"/>
                                  <w:b/>
                                  <w:bCs/>
                                  <w:color w:val="2F5472"/>
                                  <w:kern w:val="24"/>
                                  <w:sz w:val="28"/>
                                  <w:szCs w:val="28"/>
                                  <w:lang w:eastAsia="zh-CN"/>
                                </w:rPr>
                                <w:t>综合能力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8" name="矩形 14"/>
                        <wps:cNvSpPr/>
                        <wps:spPr>
                          <a:xfrm>
                            <a:off x="1234" y="15556"/>
                            <a:ext cx="1230" cy="72"/>
                          </a:xfrm>
                          <a:prstGeom prst="rect">
                            <a:avLst/>
                          </a:prstGeom>
                          <a:solidFill>
                            <a:srgbClr val="2F5472"/>
                          </a:solidFill>
                          <a:ln w="12700">
                            <a:noFill/>
                          </a:ln>
                        </wps:spPr>
                        <wps:bodyPr vert="horz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6.25pt;margin-top:1.4pt;height:31.15pt;width:499.05pt;z-index:251662336;mso-width-relative:page;mso-height-relative:page;" coordorigin="1139,15005" coordsize="9981,623" o:gfxdata="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">
                <o:lock v:ext="edit" aspectratio="f"/>
                <v:line id="_x0000_s1026" o:spid="_x0000_s1026" o:spt="20" style="position:absolute;left:1234;top:15592;height:0;width:9886;" filled="f" stroked="t" coordsize="21600,21600" o:gfxdata="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8jfQa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BFBFBF" miterlimit="8" joinstyle="miter"/>
                  <v:imagedata o:title=""/>
                  <o:lock v:ext="edit" aspectratio="f"/>
                </v:line>
                <v:shape id="文本框 56" o:spid="_x0000_s1026" o:spt="202" type="#_x0000_t202" style="position:absolute;left:1139;top:15005;height:480;width:2068;" filled="f" stroked="f" coordsize="21600,21600" o:gfxdata="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uZXF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spacing w:before="0" w:beforeAutospacing="0" w:after="0" w:afterAutospacing="0" w:line="336" w:lineRule="exact"/>
                          <w:rPr>
                            <w:rFonts w:hint="eastAsia" w:ascii="微软雅黑" w:hAnsi="微软雅黑" w:eastAsia="微软雅黑" w:cstheme="minorBidi"/>
                            <w:b/>
                            <w:bCs/>
                            <w:color w:val="2F5472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 w:cstheme="minorBidi"/>
                            <w:b/>
                            <w:bCs/>
                            <w:color w:val="2F5472"/>
                            <w:kern w:val="24"/>
                            <w:sz w:val="28"/>
                            <w:szCs w:val="28"/>
                            <w:lang w:eastAsia="zh-CN"/>
                          </w:rPr>
                          <w:t>综合能力</w:t>
                        </w:r>
                      </w:p>
                    </w:txbxContent>
                  </v:textbox>
                </v:shape>
                <v:rect id="矩形 14" o:spid="_x0000_s1026" o:spt="1" style="position:absolute;left:1234;top:15556;height:72;width:1230;v-text-anchor:middle;" fillcolor="#2F5472" filled="t" stroked="f" coordsize="21600,21600" o:gfxdata="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ASKI1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/>
                  <v:imagedata o:title=""/>
                  <o:lock v:ext="edit" aspectratio="f"/>
                </v:rect>
              </v:group>
            </w:pict>
          </mc:Fallback>
        </mc:AlternateConten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-584835</wp:posOffset>
                </wp:positionH>
                <wp:positionV relativeFrom="paragraph">
                  <wp:posOffset>88265</wp:posOffset>
                </wp:positionV>
                <wp:extent cx="6359525" cy="1273810"/>
                <wp:effectExtent l="0" t="0" r="0" b="0"/>
                <wp:wrapNone/>
                <wp:docPr id="187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9525" cy="1273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500" w:lineRule="exact"/>
                              <w:ind w:left="0" w:right="0" w:firstLine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专业能力：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持有人力资源管理员资格证；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初级会计师资格证书、会计从业资格证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420" w:lineRule="exact"/>
                              <w:ind w:leftChars="0"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语言能力：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CET-6（550）、普通话一级甲等，精通粤语；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420" w:lineRule="exact"/>
                              <w:ind w:leftChars="0"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办公能力：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能熟练使用Word、PPT等办公软件，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擅长使用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EXCEL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常用函数完成招聘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数据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分析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420" w:lineRule="exact"/>
                              <w:ind w:leftChars="0"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其他能力：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通过国家三级心理咨询师认证。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u w:val="none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br w:type="textWrapping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-46.05pt;margin-top:6.95pt;height:100.3pt;width:500.75pt;z-index:251667456;mso-width-relative:page;mso-height-relative:page;" filled="f" stroked="f" coordsize="21600,21600" o:gfxdata="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BTMwt9sAAAAKAQAADwAAAAAAAAABACAA&#10;AAAiAAAAZHJzL2Rvd25yZXYueG1sUEsBAhQAFAAAAAgAh07iQLaCGYBDAgAAdQQAAA4AAAAAAAAA&#10;AQAgAAAAKg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500" w:lineRule="exact"/>
                        <w:ind w:left="0" w:right="0" w:firstLine="0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专业能力：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持有人力资源管理员资格证；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初级会计师资格证书、会计从业资格证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420" w:lineRule="exact"/>
                        <w:ind w:leftChars="0" w:right="0" w:rightChars="0"/>
                        <w:jc w:val="left"/>
                        <w:textAlignment w:val="auto"/>
                        <w:outlineLvl w:val="9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语言能力：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CET-6（550）、普通话一级甲等，精通粤语；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420" w:lineRule="exact"/>
                        <w:ind w:leftChars="0" w:right="0" w:right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办公能力：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能熟练使用Word、PPT等办公软件，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擅长使用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EXCEL</w:t>
                      </w:r>
                      <w:r>
                        <w:rPr>
                          <w:rFonts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常用函数完成招聘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数据</w:t>
                      </w:r>
                      <w:r>
                        <w:rPr>
                          <w:rFonts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分析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420" w:lineRule="exact"/>
                        <w:ind w:leftChars="0" w:right="0" w:right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其他能力：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通过国家三级心理咨询师认证。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u w:val="none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br w:type="textWrapping"/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-2255520</wp:posOffset>
                </wp:positionH>
                <wp:positionV relativeFrom="paragraph">
                  <wp:posOffset>-3239135</wp:posOffset>
                </wp:positionV>
                <wp:extent cx="4079875" cy="4336415"/>
                <wp:effectExtent l="0" t="0" r="15875" b="6985"/>
                <wp:wrapNone/>
                <wp:docPr id="67" name="组合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79875" cy="4336415"/>
                          <a:chOff x="-1005" y="-3018"/>
                          <a:chExt cx="10250" cy="10894"/>
                        </a:xfrm>
                      </wpg:grpSpPr>
                      <wps:wsp>
                        <wps:cNvPr id="69" name="任意多边形 49"/>
                        <wps:cNvSpPr/>
                        <wps:spPr>
                          <a:xfrm>
                            <a:off x="-381" y="-2472"/>
                            <a:ext cx="9626" cy="9677"/>
                          </a:xfrm>
                          <a:custGeom>
                            <a:avLst/>
                            <a:gdLst>
                              <a:gd name="connisteX0" fmla="*/ 638648 w 5961440"/>
                              <a:gd name="connsiteY0" fmla="*/ 6463682 h 6917992"/>
                              <a:gd name="connisteX1" fmla="*/ 2400773 w 5961440"/>
                              <a:gd name="connsiteY1" fmla="*/ 5820427 h 6917992"/>
                              <a:gd name="connisteX2" fmla="*/ 2067398 w 5961440"/>
                              <a:gd name="connsiteY2" fmla="*/ 4701557 h 6917992"/>
                              <a:gd name="connisteX3" fmla="*/ 4162898 w 5961440"/>
                              <a:gd name="connsiteY3" fmla="*/ 3463307 h 6917992"/>
                              <a:gd name="connisteX4" fmla="*/ 4305773 w 5961440"/>
                              <a:gd name="connsiteY4" fmla="*/ 1748807 h 6917992"/>
                              <a:gd name="connisteX5" fmla="*/ 5782148 w 5961440"/>
                              <a:gd name="connsiteY5" fmla="*/ 558182 h 6917992"/>
                              <a:gd name="connisteX6" fmla="*/ 472278 w 5961440"/>
                              <a:gd name="connsiteY6" fmla="*/ 581677 h 6917992"/>
                              <a:gd name="connisteX7" fmla="*/ 495773 w 5961440"/>
                              <a:gd name="connsiteY7" fmla="*/ 6391927 h 6917992"/>
                              <a:gd name="connisteX8" fmla="*/ 662778 w 5961440"/>
                              <a:gd name="connsiteY8" fmla="*/ 6416057 h 6917992"/>
                              <a:gd name="connisteX9" fmla="*/ 1186653 w 5961440"/>
                              <a:gd name="connsiteY9" fmla="*/ 6368432 h 6917992"/>
                              <a:gd name="connisteX10" fmla="*/ 1091403 w 5961440"/>
                              <a:gd name="connsiteY10" fmla="*/ 6368432 h 6917992"/>
                            </a:gdLst>
                            <a:ahLst/>
                            <a:cxnLst>
                              <a:cxn ang="0">
                                <a:pos x="connisteX0" y="connsiteY0"/>
                              </a:cxn>
                              <a:cxn ang="0">
                                <a:pos x="connisteX1" y="connsiteY1"/>
                              </a:cxn>
                              <a:cxn ang="0">
                                <a:pos x="connisteX2" y="connsiteY2"/>
                              </a:cxn>
                              <a:cxn ang="0">
                                <a:pos x="connisteX3" y="connsiteY3"/>
                              </a:cxn>
                              <a:cxn ang="0">
                                <a:pos x="connisteX4" y="connsiteY4"/>
                              </a:cxn>
                              <a:cxn ang="0">
                                <a:pos x="connisteX5" y="connsiteY5"/>
                              </a:cxn>
                              <a:cxn ang="0">
                                <a:pos x="connisteX6" y="connsiteY6"/>
                              </a:cxn>
                              <a:cxn ang="0">
                                <a:pos x="connisteX7" y="connsiteY7"/>
                              </a:cxn>
                              <a:cxn ang="0">
                                <a:pos x="connisteX8" y="connsiteY8"/>
                              </a:cxn>
                              <a:cxn ang="0">
                                <a:pos x="connisteX9" y="connsiteY9"/>
                              </a:cxn>
                              <a:cxn ang="0">
                                <a:pos x="connisteX10" y="connsiteY10"/>
                              </a:cxn>
                            </a:cxnLst>
                            <a:rect l="l" t="t" r="r" b="b"/>
                            <a:pathLst>
                              <a:path w="5961441" h="6917992">
                                <a:moveTo>
                                  <a:pt x="638649" y="6463682"/>
                                </a:moveTo>
                                <a:cubicBezTo>
                                  <a:pt x="997424" y="6357637"/>
                                  <a:pt x="2115024" y="6172852"/>
                                  <a:pt x="2400774" y="5820427"/>
                                </a:cubicBezTo>
                                <a:cubicBezTo>
                                  <a:pt x="2686524" y="5468002"/>
                                  <a:pt x="1714974" y="5172727"/>
                                  <a:pt x="2067399" y="4701557"/>
                                </a:cubicBezTo>
                                <a:cubicBezTo>
                                  <a:pt x="2419824" y="4230387"/>
                                  <a:pt x="3715224" y="4053857"/>
                                  <a:pt x="4162899" y="3463307"/>
                                </a:cubicBezTo>
                                <a:cubicBezTo>
                                  <a:pt x="4610574" y="2872757"/>
                                  <a:pt x="3981924" y="2329832"/>
                                  <a:pt x="4305774" y="1748807"/>
                                </a:cubicBezTo>
                                <a:cubicBezTo>
                                  <a:pt x="4629624" y="1167782"/>
                                  <a:pt x="6548594" y="791862"/>
                                  <a:pt x="5782149" y="558182"/>
                                </a:cubicBezTo>
                                <a:cubicBezTo>
                                  <a:pt x="5015704" y="324502"/>
                                  <a:pt x="1529554" y="-584818"/>
                                  <a:pt x="472279" y="581677"/>
                                </a:cubicBezTo>
                                <a:cubicBezTo>
                                  <a:pt x="-584996" y="1748172"/>
                                  <a:pt x="457674" y="5224797"/>
                                  <a:pt x="495774" y="6391927"/>
                                </a:cubicBezTo>
                                <a:cubicBezTo>
                                  <a:pt x="533874" y="7559057"/>
                                  <a:pt x="524349" y="6420502"/>
                                  <a:pt x="662779" y="6416057"/>
                                </a:cubicBezTo>
                                <a:cubicBezTo>
                                  <a:pt x="801209" y="6411612"/>
                                  <a:pt x="1100929" y="6377957"/>
                                  <a:pt x="1186654" y="6368432"/>
                                </a:cubicBezTo>
                              </a:path>
                            </a:pathLst>
                          </a:custGeom>
                          <a:solidFill>
                            <a:srgbClr val="E3ECF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0" name="任意多边形 47"/>
                        <wps:cNvSpPr/>
                        <wps:spPr>
                          <a:xfrm>
                            <a:off x="-1005" y="-3018"/>
                            <a:ext cx="9388" cy="10894"/>
                          </a:xfrm>
                          <a:custGeom>
                            <a:avLst/>
                            <a:gdLst>
                              <a:gd name="connisteX0" fmla="*/ 638648 w 5961440"/>
                              <a:gd name="connsiteY0" fmla="*/ 6463682 h 6917992"/>
                              <a:gd name="connisteX1" fmla="*/ 2400773 w 5961440"/>
                              <a:gd name="connsiteY1" fmla="*/ 5820427 h 6917992"/>
                              <a:gd name="connisteX2" fmla="*/ 2067398 w 5961440"/>
                              <a:gd name="connsiteY2" fmla="*/ 4701557 h 6917992"/>
                              <a:gd name="connisteX3" fmla="*/ 4162898 w 5961440"/>
                              <a:gd name="connsiteY3" fmla="*/ 3463307 h 6917992"/>
                              <a:gd name="connisteX4" fmla="*/ 4305773 w 5961440"/>
                              <a:gd name="connsiteY4" fmla="*/ 1748807 h 6917992"/>
                              <a:gd name="connisteX5" fmla="*/ 5782148 w 5961440"/>
                              <a:gd name="connsiteY5" fmla="*/ 558182 h 6917992"/>
                              <a:gd name="connisteX6" fmla="*/ 472278 w 5961440"/>
                              <a:gd name="connsiteY6" fmla="*/ 581677 h 6917992"/>
                              <a:gd name="connisteX7" fmla="*/ 495773 w 5961440"/>
                              <a:gd name="connsiteY7" fmla="*/ 6391927 h 6917992"/>
                              <a:gd name="connisteX8" fmla="*/ 662778 w 5961440"/>
                              <a:gd name="connsiteY8" fmla="*/ 6416057 h 6917992"/>
                              <a:gd name="connisteX9" fmla="*/ 1186653 w 5961440"/>
                              <a:gd name="connsiteY9" fmla="*/ 6368432 h 6917992"/>
                              <a:gd name="connisteX10" fmla="*/ 1091403 w 5961440"/>
                              <a:gd name="connsiteY10" fmla="*/ 6368432 h 6917992"/>
                            </a:gdLst>
                            <a:ahLst/>
                            <a:cxnLst>
                              <a:cxn ang="0">
                                <a:pos x="connisteX0" y="connsiteY0"/>
                              </a:cxn>
                              <a:cxn ang="0">
                                <a:pos x="connisteX1" y="connsiteY1"/>
                              </a:cxn>
                              <a:cxn ang="0">
                                <a:pos x="connisteX2" y="connsiteY2"/>
                              </a:cxn>
                              <a:cxn ang="0">
                                <a:pos x="connisteX3" y="connsiteY3"/>
                              </a:cxn>
                              <a:cxn ang="0">
                                <a:pos x="connisteX4" y="connsiteY4"/>
                              </a:cxn>
                              <a:cxn ang="0">
                                <a:pos x="connisteX5" y="connsiteY5"/>
                              </a:cxn>
                              <a:cxn ang="0">
                                <a:pos x="connisteX6" y="connsiteY6"/>
                              </a:cxn>
                              <a:cxn ang="0">
                                <a:pos x="connisteX7" y="connsiteY7"/>
                              </a:cxn>
                              <a:cxn ang="0">
                                <a:pos x="connisteX8" y="connsiteY8"/>
                              </a:cxn>
                              <a:cxn ang="0">
                                <a:pos x="connisteX9" y="connsiteY9"/>
                              </a:cxn>
                              <a:cxn ang="0">
                                <a:pos x="connisteX10" y="connsiteY10"/>
                              </a:cxn>
                            </a:cxnLst>
                            <a:rect l="l" t="t" r="r" b="b"/>
                            <a:pathLst>
                              <a:path w="5961441" h="6917992">
                                <a:moveTo>
                                  <a:pt x="638649" y="6463682"/>
                                </a:moveTo>
                                <a:cubicBezTo>
                                  <a:pt x="997424" y="6357637"/>
                                  <a:pt x="2115024" y="6172852"/>
                                  <a:pt x="2400774" y="5820427"/>
                                </a:cubicBezTo>
                                <a:cubicBezTo>
                                  <a:pt x="2686524" y="5468002"/>
                                  <a:pt x="1714974" y="5172727"/>
                                  <a:pt x="2067399" y="4701557"/>
                                </a:cubicBezTo>
                                <a:cubicBezTo>
                                  <a:pt x="2419824" y="4230387"/>
                                  <a:pt x="3715224" y="4053857"/>
                                  <a:pt x="4162899" y="3463307"/>
                                </a:cubicBezTo>
                                <a:cubicBezTo>
                                  <a:pt x="4610574" y="2872757"/>
                                  <a:pt x="3981924" y="2329832"/>
                                  <a:pt x="4305774" y="1748807"/>
                                </a:cubicBezTo>
                                <a:cubicBezTo>
                                  <a:pt x="4629624" y="1167782"/>
                                  <a:pt x="6548594" y="791862"/>
                                  <a:pt x="5782149" y="558182"/>
                                </a:cubicBezTo>
                                <a:cubicBezTo>
                                  <a:pt x="5015704" y="324502"/>
                                  <a:pt x="1529554" y="-584818"/>
                                  <a:pt x="472279" y="581677"/>
                                </a:cubicBezTo>
                                <a:cubicBezTo>
                                  <a:pt x="-584996" y="1748172"/>
                                  <a:pt x="457674" y="5224797"/>
                                  <a:pt x="495774" y="6391927"/>
                                </a:cubicBezTo>
                                <a:cubicBezTo>
                                  <a:pt x="533874" y="7559057"/>
                                  <a:pt x="524349" y="6420502"/>
                                  <a:pt x="662779" y="6416057"/>
                                </a:cubicBezTo>
                                <a:cubicBezTo>
                                  <a:pt x="801209" y="6411612"/>
                                  <a:pt x="1100929" y="6377957"/>
                                  <a:pt x="1186654" y="6368432"/>
                                </a:cubicBezTo>
                              </a:path>
                            </a:pathLst>
                          </a:custGeom>
                          <a:solidFill>
                            <a:srgbClr val="2F547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1" name="任意多边形 52"/>
                        <wps:cNvSpPr/>
                        <wps:spPr>
                          <a:xfrm>
                            <a:off x="507" y="180"/>
                            <a:ext cx="6601" cy="7500"/>
                          </a:xfrm>
                          <a:custGeom>
                            <a:avLst/>
                            <a:gdLst>
                              <a:gd name="connisteX0" fmla="*/ 0 w 4362450"/>
                              <a:gd name="connsiteY0" fmla="*/ 4762500 h 4762500"/>
                              <a:gd name="connisteX1" fmla="*/ 1943100 w 4362450"/>
                              <a:gd name="connsiteY1" fmla="*/ 4114800 h 4762500"/>
                              <a:gd name="connisteX2" fmla="*/ 1714500 w 4362450"/>
                              <a:gd name="connsiteY2" fmla="*/ 2533650 h 4762500"/>
                              <a:gd name="connisteX3" fmla="*/ 3714750 w 4362450"/>
                              <a:gd name="connsiteY3" fmla="*/ 1581150 h 4762500"/>
                              <a:gd name="connisteX4" fmla="*/ 3752850 w 4362450"/>
                              <a:gd name="connsiteY4" fmla="*/ 533400 h 4762500"/>
                              <a:gd name="connisteX5" fmla="*/ 4362450 w 4362450"/>
                              <a:gd name="connsiteY5" fmla="*/ 0 h 4762500"/>
                            </a:gdLst>
                            <a:ahLst/>
                            <a:cxnLst>
                              <a:cxn ang="0">
                                <a:pos x="connisteX0" y="connsiteY0"/>
                              </a:cxn>
                              <a:cxn ang="0">
                                <a:pos x="connisteX1" y="connsiteY1"/>
                              </a:cxn>
                              <a:cxn ang="0">
                                <a:pos x="connisteX2" y="connsiteY2"/>
                              </a:cxn>
                              <a:cxn ang="0">
                                <a:pos x="connisteX3" y="connsiteY3"/>
                              </a:cxn>
                              <a:cxn ang="0">
                                <a:pos x="connisteX4" y="connsiteY4"/>
                              </a:cxn>
                              <a:cxn ang="0">
                                <a:pos x="connisteX5" y="connsiteY5"/>
                              </a:cxn>
                            </a:cxnLst>
                            <a:rect l="l" t="t" r="r" b="b"/>
                            <a:pathLst>
                              <a:path w="4362450" h="4762500">
                                <a:moveTo>
                                  <a:pt x="0" y="4762500"/>
                                </a:moveTo>
                                <a:cubicBezTo>
                                  <a:pt x="393065" y="4664710"/>
                                  <a:pt x="1600200" y="4560570"/>
                                  <a:pt x="1943100" y="4114800"/>
                                </a:cubicBezTo>
                                <a:cubicBezTo>
                                  <a:pt x="2286000" y="3669030"/>
                                  <a:pt x="1360170" y="3040380"/>
                                  <a:pt x="1714500" y="2533650"/>
                                </a:cubicBezTo>
                                <a:cubicBezTo>
                                  <a:pt x="2068830" y="2026920"/>
                                  <a:pt x="3307080" y="1981200"/>
                                  <a:pt x="3714750" y="1581150"/>
                                </a:cubicBezTo>
                                <a:cubicBezTo>
                                  <a:pt x="4122420" y="1181100"/>
                                  <a:pt x="3623310" y="849630"/>
                                  <a:pt x="3752850" y="533400"/>
                                </a:cubicBezTo>
                                <a:cubicBezTo>
                                  <a:pt x="3882390" y="217170"/>
                                  <a:pt x="4241165" y="85725"/>
                                  <a:pt x="4362450" y="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B2A06A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77.6pt;margin-top:-255.05pt;height:341.45pt;width:321.25pt;z-index:251675648;mso-width-relative:page;mso-height-relative:page;" coordorigin="-1005,-3018" coordsize="10250,10894" o:gfxdata="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">
                <o:lock v:ext="edit" aspectratio="f"/>
                <v:shape id="任意多边形 49" o:spid="_x0000_s1026" o:spt="100" style="position:absolute;left:-381;top:-2472;height:9677;width:9626;" fillcolor="#E3ECF4" filled="t" stroked="f" coordsize="5961441,6917992" o:gfxdata="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eLTwr4A&#10;AADbAAAADwAAAAAAAAABACAAAAAiAAAAZHJzL2Rvd25yZXYueG1sUEsBAhQAFAAAAAgAh07iQDMv&#10;BZ47AAAAOQAAABAAAAAAAAAAAQAgAAAADQEAAGRycy9zaGFwZXhtbC54bWxQSwUGAAAAAAYABgBb&#10;AQAAtwMAAAAA&#10;" path="m638649,6463682c997424,6357637,2115024,6172852,2400774,5820427c2686524,5468002,1714974,5172727,2067399,4701557c2419824,4230387,3715224,4053857,4162899,3463307c4610574,2872757,3981924,2329832,4305774,1748807c4629624,1167782,6548594,791862,5782149,558182c5015704,324502,1529554,-584818,472279,581677c-584996,1748172,457674,5224797,495774,6391927c533874,7559057,524349,6420502,662779,6416057c801209,6411612,1100929,6377957,1186654,6368432e">
                  <v:path o:connectlocs="1031,9041;3876,8141;3338,6576;6721,4844;6952,2446;9336,780;762,813;800,8941;1070,8974;1916,8908;1762,8908" o:connectangles="0,0,0,0,0,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任意多边形 47" o:spid="_x0000_s1026" o:spt="100" style="position:absolute;left:-1005;top:-3018;height:10894;width:9388;" fillcolor="#2F5472" filled="t" stroked="f" coordsize="5961441,6917992" o:gfxdata="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vnMgrsAAADb&#10;AAAADwAAAAAAAAABACAAAAAiAAAAZHJzL2Rvd25yZXYueG1sUEsBAhQAFAAAAAgAh07iQDMvBZ47&#10;AAAAOQAAABAAAAAAAAAAAQAgAAAACgEAAGRycy9zaGFwZXhtbC54bWxQSwUGAAAAAAYABgBbAQAA&#10;tAMAAAAA&#10;" path="m638649,6463682c997424,6357637,2115024,6172852,2400774,5820427c2686524,5468002,1714974,5172727,2067399,4701557c2419824,4230387,3715224,4053857,4162899,3463307c4610574,2872757,3981924,2329832,4305774,1748807c4629624,1167782,6548594,791862,5782149,558182c5015704,324502,1529554,-584818,472279,581677c-584996,1748172,457674,5224797,495774,6391927c533874,7559057,524349,6420502,662779,6416057c801209,6411612,1100929,6377957,1186654,6368432e">
                  <v:path o:connectlocs="1005,10178;3780,9165;3255,7403;6555,5453;6780,2753;9105,878;743,915;780,10065;1043,10103;1868,10028;1718,10028" o:connectangles="0,0,0,0,0,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任意多边形 52" o:spid="_x0000_s1026" o:spt="100" style="position:absolute;left:507;top:180;height:7500;width:6601;" filled="f" stroked="t" coordsize="4362450,4762500" o:gfxdata="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/b3ob4A&#10;AADbAAAADwAAAAAAAAABACAAAAAiAAAAZHJzL2Rvd25yZXYueG1sUEsBAhQAFAAAAAgAh07iQDMv&#10;BZ47AAAAOQAAABAAAAAAAAAAAQAgAAAADQEAAGRycy9zaGFwZXhtbC54bWxQSwUGAAAAAAYABgBb&#10;AQAAtwMAAAAA&#10;" path="m0,4762500c393065,4664710,1600200,4560570,1943100,4114800c2286000,3669030,1360170,3040380,1714500,2533650c2068830,2026920,3307080,1981200,3714750,1581150c4122420,1181100,3623310,849630,3752850,533400c3882390,217170,4241165,85725,4362450,0e">
                  <v:path o:connectlocs="0,7500;2940,6480;2594,3990;5620,2490;5678,840;6601,0" o:connectangles="0,0,0,0,0,0"/>
                  <v:fill on="f" focussize="0,0"/>
                  <v:stroke weight="1pt" color="#B2A06A [3204]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4525010</wp:posOffset>
                </wp:positionH>
                <wp:positionV relativeFrom="paragraph">
                  <wp:posOffset>7148195</wp:posOffset>
                </wp:positionV>
                <wp:extent cx="2116455" cy="3056890"/>
                <wp:effectExtent l="5080" t="0" r="12065" b="1016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6455" cy="3056890"/>
                          <a:chOff x="5302" y="6060"/>
                          <a:chExt cx="11514" cy="12605"/>
                        </a:xfrm>
                      </wpg:grpSpPr>
                      <wps:wsp>
                        <wps:cNvPr id="75" name="任意多边形 50"/>
                        <wps:cNvSpPr/>
                        <wps:spPr>
                          <a:xfrm>
                            <a:off x="5397" y="6060"/>
                            <a:ext cx="11419" cy="12605"/>
                          </a:xfrm>
                          <a:custGeom>
                            <a:avLst/>
                            <a:gdLst>
                              <a:gd name="connisteX0" fmla="*/ 536479 w 7251015"/>
                              <a:gd name="connsiteY0" fmla="*/ 6050791 h 6694477"/>
                              <a:gd name="connisteX1" fmla="*/ 1060354 w 7251015"/>
                              <a:gd name="connsiteY1" fmla="*/ 4646171 h 6694477"/>
                              <a:gd name="connisteX2" fmla="*/ 3060604 w 7251015"/>
                              <a:gd name="connsiteY2" fmla="*/ 4241041 h 6694477"/>
                              <a:gd name="connisteX3" fmla="*/ 4084859 w 7251015"/>
                              <a:gd name="connsiteY3" fmla="*/ 3074546 h 6694477"/>
                              <a:gd name="connisteX4" fmla="*/ 5323109 w 7251015"/>
                              <a:gd name="connsiteY4" fmla="*/ 3002791 h 6694477"/>
                              <a:gd name="connisteX5" fmla="*/ 6180359 w 7251015"/>
                              <a:gd name="connsiteY5" fmla="*/ 1859791 h 6694477"/>
                              <a:gd name="connisteX6" fmla="*/ 6680104 w 7251015"/>
                              <a:gd name="connsiteY6" fmla="*/ 217046 h 6694477"/>
                              <a:gd name="connisteX7" fmla="*/ 6680104 w 7251015"/>
                              <a:gd name="connsiteY7" fmla="*/ 6170171 h 6694477"/>
                              <a:gd name="connisteX8" fmla="*/ 512984 w 7251015"/>
                              <a:gd name="connsiteY8" fmla="*/ 6122546 h 6694477"/>
                              <a:gd name="connisteX9" fmla="*/ 608234 w 7251015"/>
                              <a:gd name="connsiteY9" fmla="*/ 5907916 h 6694477"/>
                              <a:gd name="connisteX10" fmla="*/ 441229 w 7251015"/>
                              <a:gd name="connsiteY10" fmla="*/ 5765041 h 6694477"/>
                            </a:gdLst>
                            <a:ahLst/>
                            <a:cxnLst>
                              <a:cxn ang="0">
                                <a:pos x="connisteX0" y="connsiteY0"/>
                              </a:cxn>
                              <a:cxn ang="0">
                                <a:pos x="connisteX1" y="connsiteY1"/>
                              </a:cxn>
                              <a:cxn ang="0">
                                <a:pos x="connisteX2" y="connsiteY2"/>
                              </a:cxn>
                              <a:cxn ang="0">
                                <a:pos x="connisteX3" y="connsiteY3"/>
                              </a:cxn>
                              <a:cxn ang="0">
                                <a:pos x="connisteX4" y="connsiteY4"/>
                              </a:cxn>
                              <a:cxn ang="0">
                                <a:pos x="connisteX5" y="connsiteY5"/>
                              </a:cxn>
                              <a:cxn ang="0">
                                <a:pos x="connisteX6" y="connsiteY6"/>
                              </a:cxn>
                              <a:cxn ang="0">
                                <a:pos x="connisteX7" y="connsiteY7"/>
                              </a:cxn>
                              <a:cxn ang="0">
                                <a:pos x="connisteX8" y="connsiteY8"/>
                              </a:cxn>
                              <a:cxn ang="0">
                                <a:pos x="connisteX9" y="connsiteY9"/>
                              </a:cxn>
                              <a:cxn ang="0">
                                <a:pos x="connisteX10" y="connsiteY10"/>
                              </a:cxn>
                            </a:cxnLst>
                            <a:rect l="l" t="t" r="r" b="b"/>
                            <a:pathLst>
                              <a:path w="7251015" h="6694478">
                                <a:moveTo>
                                  <a:pt x="536480" y="6050791"/>
                                </a:moveTo>
                                <a:cubicBezTo>
                                  <a:pt x="601250" y="5777741"/>
                                  <a:pt x="555530" y="5008121"/>
                                  <a:pt x="1060355" y="4646171"/>
                                </a:cubicBezTo>
                                <a:cubicBezTo>
                                  <a:pt x="1565180" y="4284221"/>
                                  <a:pt x="2455450" y="4555366"/>
                                  <a:pt x="3060605" y="4241041"/>
                                </a:cubicBezTo>
                                <a:cubicBezTo>
                                  <a:pt x="3665760" y="3926716"/>
                                  <a:pt x="3632105" y="3322196"/>
                                  <a:pt x="4084860" y="3074546"/>
                                </a:cubicBezTo>
                                <a:cubicBezTo>
                                  <a:pt x="4537615" y="2826896"/>
                                  <a:pt x="4904010" y="3245996"/>
                                  <a:pt x="5323110" y="3002791"/>
                                </a:cubicBezTo>
                                <a:cubicBezTo>
                                  <a:pt x="5742210" y="2759586"/>
                                  <a:pt x="5909215" y="2416686"/>
                                  <a:pt x="6180360" y="1859791"/>
                                </a:cubicBezTo>
                                <a:cubicBezTo>
                                  <a:pt x="6451505" y="1302896"/>
                                  <a:pt x="6580410" y="-645284"/>
                                  <a:pt x="6680105" y="217046"/>
                                </a:cubicBezTo>
                                <a:cubicBezTo>
                                  <a:pt x="6779800" y="1079376"/>
                                  <a:pt x="7913275" y="4989071"/>
                                  <a:pt x="6680105" y="6170171"/>
                                </a:cubicBezTo>
                                <a:cubicBezTo>
                                  <a:pt x="5446935" y="7351271"/>
                                  <a:pt x="1727105" y="6175251"/>
                                  <a:pt x="512985" y="6122546"/>
                                </a:cubicBezTo>
                                <a:cubicBezTo>
                                  <a:pt x="-701135" y="6069841"/>
                                  <a:pt x="622840" y="5979671"/>
                                  <a:pt x="608235" y="5907916"/>
                                </a:cubicBezTo>
                              </a:path>
                            </a:pathLst>
                          </a:custGeom>
                          <a:solidFill>
                            <a:srgbClr val="D3E1E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6" name="任意多边形 53"/>
                        <wps:cNvSpPr/>
                        <wps:spPr>
                          <a:xfrm>
                            <a:off x="5302" y="7456"/>
                            <a:ext cx="11017" cy="9911"/>
                          </a:xfrm>
                          <a:custGeom>
                            <a:avLst/>
                            <a:gdLst>
                              <a:gd name="connsiteX0" fmla="*/ 0 w 9569"/>
                              <a:gd name="connsiteY0" fmla="*/ 10381 h 10381"/>
                              <a:gd name="connsiteX1" fmla="*/ 1709 w 9569"/>
                              <a:gd name="connsiteY1" fmla="*/ 8822 h 10381"/>
                              <a:gd name="connsiteX2" fmla="*/ 7063 w 9569"/>
                              <a:gd name="connsiteY2" fmla="*/ 7411 h 10381"/>
                              <a:gd name="connsiteX3" fmla="*/ 7163 w 9569"/>
                              <a:gd name="connsiteY3" fmla="*/ 3235 h 10381"/>
                              <a:gd name="connsiteX4" fmla="*/ 8907 w 9569"/>
                              <a:gd name="connsiteY4" fmla="*/ 1097 h 10381"/>
                              <a:gd name="connsiteX5" fmla="*/ 9569 w 9569"/>
                              <a:gd name="connsiteY5" fmla="*/ 0 h 103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9569" h="10381">
                                <a:moveTo>
                                  <a:pt x="0" y="10381"/>
                                </a:moveTo>
                                <a:cubicBezTo>
                                  <a:pt x="234" y="10098"/>
                                  <a:pt x="296" y="9416"/>
                                  <a:pt x="1709" y="8822"/>
                                </a:cubicBezTo>
                                <a:cubicBezTo>
                                  <a:pt x="3121" y="8228"/>
                                  <a:pt x="6182" y="8558"/>
                                  <a:pt x="7063" y="7411"/>
                                </a:cubicBezTo>
                                <a:cubicBezTo>
                                  <a:pt x="7944" y="6264"/>
                                  <a:pt x="6927" y="4452"/>
                                  <a:pt x="7163" y="3235"/>
                                </a:cubicBezTo>
                                <a:cubicBezTo>
                                  <a:pt x="7398" y="2017"/>
                                  <a:pt x="8216" y="1715"/>
                                  <a:pt x="8907" y="1097"/>
                                </a:cubicBezTo>
                                <a:cubicBezTo>
                                  <a:pt x="9598" y="480"/>
                                  <a:pt x="9265" y="241"/>
                                  <a:pt x="9569" y="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B2A06A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56.3pt;margin-top:562.85pt;height:240.7pt;width:166.65pt;z-index:251676672;mso-width-relative:page;mso-height-relative:page;" coordorigin="5302,6060" coordsize="11514,12605" o:gfxdata="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">
                <o:lock v:ext="edit" aspectratio="f"/>
                <v:shape id="任意多边形 50" o:spid="_x0000_s1026" o:spt="100" style="position:absolute;left:5397;top:6060;height:12605;width:11419;" fillcolor="#D3E1EE" filled="t" stroked="f" coordsize="7251015,6694478" o:gfxdata="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cm0cvQAA&#10;ANsAAAAPAAAAAAAAAAEAIAAAACIAAABkcnMvZG93bnJldi54bWxQSwECFAAUAAAACACHTuJAMy8F&#10;njsAAAA5AAAAEAAAAAAAAAABACAAAAAMAQAAZHJzL3NoYXBleG1sLnhtbFBLBQYAAAAABgAGAFsB&#10;AAC2AwAAAAA=&#10;" path="m536480,6050791c601250,5777741,555530,5008121,1060355,4646171c1565180,4284221,2455450,4555366,3060605,4241041c3665760,3926716,3632105,3322196,4084860,3074546c4537615,2826896,4904010,3245996,5323110,3002791c5742210,2759586,5909215,2416686,6180360,1859791c6451505,1302896,6580410,-645284,6680105,217046c6779800,1079376,7913275,4989071,6680105,6170171c5446935,7351271,1727105,6175251,512985,6122546c-701135,6069841,622840,5979671,608235,5907916e">
                  <v:path o:connectlocs="844,11393;1669,8748;4819,7985;6432,5789;8382,5653;9732,3501;10519,408;10519,11617;807,11528;957,11123;694,10854" o:connectangles="0,0,0,0,0,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任意多边形 53" o:spid="_x0000_s1026" o:spt="100" style="position:absolute;left:5302;top:7456;height:9911;width:11017;" filled="f" stroked="t" coordsize="9569,10381" o:gfxdata="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hhLiK8AAAA&#10;2wAAAA8AAAAAAAAAAQAgAAAAIgAAAGRycy9kb3ducmV2LnhtbFBLAQIUABQAAAAIAIdO4kAzLwWe&#10;OwAAADkAAAAQAAAAAAAAAAEAIAAAAAsBAABkcnMvc2hhcGV4bWwueG1sUEsFBgAAAAAGAAYAWwEA&#10;ALUDAAAAAA==&#10;" path="m0,10381c234,10098,296,9416,1709,8822c3121,8228,6182,8558,7063,7411c7944,6264,6927,4452,7163,3235c7398,2017,8216,1715,8907,1097c9598,480,9265,241,9569,0e">
                  <v:path o:connectlocs="0,9911;1967,8422;8131,7075;8246,3088;10254,1047;11017,0" o:connectangles="0,0,0,0,0,0"/>
                  <v:fill on="f" focussize="0,0"/>
                  <v:stroke weight="1pt" color="#B2A06A [3204]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jc w:val="center"/>
        <w:rPr>
          <w:rFonts w:hint="eastAsia" w:ascii="楷体" w:hAnsi="楷体" w:eastAsia="楷体" w:cs="楷体"/>
          <w:color w:val="2F5472"/>
          <w:sz w:val="52"/>
          <w:szCs w:val="5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2F5472"/>
          <w:sz w:val="52"/>
          <w:szCs w:val="52"/>
          <w:lang w:val="en-US" w:eastAsia="zh-CN"/>
        </w:rPr>
        <w:t>自 荐 信</w:t>
      </w:r>
    </w:p>
    <w:p>
      <w:pPr>
        <w:pStyle w:val="2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-328295</wp:posOffset>
                </wp:positionH>
                <wp:positionV relativeFrom="paragraph">
                  <wp:posOffset>187325</wp:posOffset>
                </wp:positionV>
                <wp:extent cx="6141085" cy="747903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31875" y="1638935"/>
                          <a:ext cx="6141085" cy="7479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5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尊敬的先生/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女士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：</w:t>
                            </w:r>
                          </w:p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500" w:lineRule="exact"/>
                              <w:ind w:firstLine="475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您好!我是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大学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人力资源管理专业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20XX级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毕业生顾晓里，很感谢您能抽出宝贵的时间阅读我的自荐信，这对于毕业即将迈出校门的我，是一种莫大的鼓励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。 </w:t>
                            </w:r>
                          </w:p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500" w:lineRule="exact"/>
                              <w:ind w:firstLine="480" w:firstLineChars="20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在学校期间，我顺利通过全国英语六级考试（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550分）、考取了计算机二级、普通话一级甲等证书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专业成绩平均绩点为3.8，连续四年专业成绩排名前三，获获校一等奖学金1次，二等奖学金1次、国家励志奖学金1次。</w:t>
                            </w:r>
                          </w:p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500" w:lineRule="exact"/>
                              <w:ind w:firstLine="475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大学期间，本着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知行合一、学以致用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的态度，我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十分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注重实际能力的培养，大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三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期间，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通过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XX信息技术有限公司（上市公司）实习生选拔，在50名申请者中脱引而出，成为唯一一名人事部实习生；大四期间在知名的XX科技股份有限公司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担任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6个月的人事专员助理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执行公司年度人才招聘计划，维护和拓展各类招聘渠道，招聘任务完成率100%。</w:t>
                            </w:r>
                          </w:p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500" w:lineRule="exact"/>
                              <w:ind w:firstLine="475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根据贵单位的招聘要求，我认为自身有以下优势，能够胜任人事专员岗位的职业要求。</w:t>
                            </w:r>
                          </w:p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500" w:lineRule="exact"/>
                              <w:ind w:firstLine="475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1、已考取人力资源管理员资格证（国家职业资格四级）；</w:t>
                            </w:r>
                          </w:p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500" w:lineRule="exact"/>
                              <w:ind w:firstLine="475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2、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了解劳动关系管理模块；熟悉各类招聘渠道、并能积极扩充新的有效招聘渠道</w:t>
                            </w:r>
                          </w:p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500" w:lineRule="exact"/>
                              <w:ind w:firstLine="475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3、能熟练使用Word、PPT等办公软件，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擅长使用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EXCEL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常用函数完成招聘数据分析及可视化展示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500" w:lineRule="exact"/>
                              <w:ind w:firstLine="475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4、有良好的抗压能力，团队沟通意识强。</w:t>
                            </w:r>
                          </w:p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500" w:lineRule="exact"/>
                              <w:ind w:firstLine="475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感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谢您在百忙之中所给与我的关注，愿贵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单位的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事业蒸蒸日上，祝您的事业更进一步! 希望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贵单位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能够对我予以考虑，我热切期盼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您们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的回音。谢谢!</w:t>
                            </w:r>
                          </w:p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500" w:lineRule="exact"/>
                              <w:ind w:firstLine="475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 此致 </w:t>
                            </w:r>
                          </w:p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5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敬礼</w:t>
                            </w:r>
                          </w:p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Autospacing="0" w:afterAutospacing="0" w:line="500" w:lineRule="exact"/>
                              <w:ind w:left="6960" w:hanging="6960" w:hangingChars="2900"/>
                              <w:jc w:val="righ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王冰冰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年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月</w:t>
                            </w:r>
                          </w:p>
                          <w:p>
                            <w:pPr>
                              <w:rPr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5.85pt;margin-top:14.75pt;height:588.9pt;width:483.55pt;z-index:251668480;mso-width-relative:page;mso-height-relative:page;" filled="f" stroked="f" coordsize="21600,21600" o:gfxdata="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0Sr553AAAAAsBAAAPAAAA&#10;AAAAAAEAIAAAACIAAABkcnMvZG93bnJldi54bWxQSwECFAAUAAAACACHTuJAcPKKukoCAAB1BAAA&#10;DgAAAAAAAAABACAAAAArAQAAZHJzL2Uyb0RvYy54bWxQSwUGAAAAAAYABgBZAQAA5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50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尊敬的先生/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女士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：</w:t>
                      </w:r>
                    </w:p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500" w:lineRule="exact"/>
                        <w:ind w:firstLine="475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您好!我是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大学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人力资源管理专业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20XX级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毕业生顾晓里，很感谢您能抽出宝贵的时间阅读我的自荐信，这对于毕业即将迈出校门的我，是一种莫大的鼓励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。 </w:t>
                      </w:r>
                    </w:p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500" w:lineRule="exact"/>
                        <w:ind w:firstLine="480" w:firstLineChars="20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 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在学校期间，我顺利通过全国英语六级考试（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550分）、考取了计算机二级、普通话一级甲等证书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专业成绩平均绩点为3.8，连续四年专业成绩排名前三，获获校一等奖学金1次，二等奖学金1次、国家励志奖学金1次。</w:t>
                      </w:r>
                    </w:p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500" w:lineRule="exact"/>
                        <w:ind w:firstLine="475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大学期间，本着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知行合一、学以致用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的态度，我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十分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注重实际能力的培养，大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三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期间，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通过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XX信息技术有限公司（上市公司）实习生选拔，在50名申请者中脱引而出，成为唯一一名人事部实习生；大四期间在知名的XX科技股份有限公司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担任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6个月的人事专员助理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执行公司年度人才招聘计划，维护和拓展各类招聘渠道，招聘任务完成率100%。</w:t>
                      </w:r>
                    </w:p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500" w:lineRule="exact"/>
                        <w:ind w:firstLine="475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根据贵单位的招聘要求，我认为自身有以下优势，能够胜任人事专员岗位的职业要求。</w:t>
                      </w:r>
                    </w:p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500" w:lineRule="exact"/>
                        <w:ind w:firstLine="475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1、已考取人力资源管理员资格证（国家职业资格四级）；</w:t>
                      </w:r>
                    </w:p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500" w:lineRule="exact"/>
                        <w:ind w:firstLine="475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2、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了解劳动关系管理模块；熟悉各类招聘渠道、并能积极扩充新的有效招聘渠道</w:t>
                      </w:r>
                    </w:p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500" w:lineRule="exact"/>
                        <w:ind w:firstLine="475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3、能熟练使用Word、PPT等办公软件，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擅长使用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EXCEL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常用函数完成招聘数据分析及可视化展示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500" w:lineRule="exact"/>
                        <w:ind w:firstLine="475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4、有良好的抗压能力，团队沟通意识强。</w:t>
                      </w:r>
                    </w:p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500" w:lineRule="exact"/>
                        <w:ind w:firstLine="475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感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谢您在百忙之中所给与我的关注，愿贵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单位的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事业蒸蒸日上，祝您的事业更进一步! 希望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贵单位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能够对我予以考虑，我热切期盼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您们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的回音。谢谢!</w:t>
                      </w:r>
                    </w:p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500" w:lineRule="exact"/>
                        <w:ind w:firstLine="475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 此致 </w:t>
                      </w:r>
                    </w:p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50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敬礼</w:t>
                      </w:r>
                    </w:p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Autospacing="0" w:afterAutospacing="0" w:line="500" w:lineRule="exact"/>
                        <w:ind w:left="6960" w:hanging="6960" w:hangingChars="2900"/>
                        <w:jc w:val="right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                          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王冰冰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                        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年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月</w:t>
                      </w:r>
                    </w:p>
                    <w:p>
                      <w:pPr>
                        <w:rPr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2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  <w:lang w:val="en-US" w:eastAsia="zh-CN"/>
        </w:rPr>
      </w:pPr>
    </w:p>
    <w:p>
      <w:pPr>
        <w:pStyle w:val="2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  <w:lang w:val="en-US" w:eastAsia="zh-CN"/>
        </w:rPr>
      </w:pPr>
    </w:p>
    <w:p>
      <w:pPr>
        <w:pStyle w:val="2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  <w:lang w:val="en-US" w:eastAsia="zh-CN"/>
        </w:rPr>
      </w:pPr>
    </w:p>
    <w:p>
      <w:pPr>
        <w:pStyle w:val="2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  <w:lang w:val="en-US" w:eastAsia="zh-CN"/>
        </w:rPr>
      </w:pPr>
    </w:p>
    <w:p>
      <w:pPr>
        <w:pStyle w:val="2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  <w:lang w:val="en-US" w:eastAsia="zh-CN"/>
        </w:rPr>
      </w:pPr>
    </w:p>
    <w:p>
      <w:pPr>
        <w:pStyle w:val="2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3040" cy="5273040"/>
            <wp:effectExtent l="0" t="0" r="0" b="0"/>
            <wp:docPr id="60" name="图片 60" descr="da2e244be3e54b840ba4c44eee43ea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da2e244be3e54b840ba4c44eee43eac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27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  <w:lang w:val="en-US" w:eastAsia="zh-CN"/>
        </w:rPr>
      </w:pPr>
    </w:p>
    <w:p>
      <w:pPr>
        <w:pStyle w:val="2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>
      <w:pPr>
        <w:pStyle w:val="2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  <w:lang w:val="en-US" w:eastAsia="zh-CN"/>
        </w:rPr>
      </w:pPr>
    </w:p>
    <w:p>
      <w:pPr>
        <w:pStyle w:val="2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  <w:lang w:val="en-US" w:eastAsia="zh-CN"/>
        </w:rPr>
      </w:pPr>
    </w:p>
    <w:p>
      <w:pPr>
        <w:pStyle w:val="2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  <w:lang w:val="en-US" w:eastAsia="zh-CN"/>
        </w:rPr>
      </w:pPr>
    </w:p>
    <w:p>
      <w:pPr>
        <w:pStyle w:val="2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  <w:lang w:val="en-US" w:eastAsia="zh-CN"/>
        </w:rPr>
      </w:pPr>
    </w:p>
    <w:p>
      <w:pPr>
        <w:pStyle w:val="2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  <w:lang w:val="en-US" w:eastAsia="zh-CN"/>
        </w:rPr>
      </w:pPr>
    </w:p>
    <w:p>
      <w:pPr>
        <w:pStyle w:val="2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  <w:lang w:val="en-US" w:eastAsia="zh-CN"/>
        </w:rPr>
      </w:pPr>
    </w:p>
    <w:p>
      <w:pPr>
        <w:pStyle w:val="2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  <w:lang w:val="en-US" w:eastAsia="zh-CN"/>
        </w:rPr>
      </w:pPr>
    </w:p>
    <w:p>
      <w:pPr>
        <w:pStyle w:val="2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  <w:lang w:val="en-US" w:eastAsia="zh-CN"/>
        </w:rPr>
      </w:pPr>
    </w:p>
    <w:p>
      <w:pPr>
        <w:pStyle w:val="2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  <w:lang w:val="en-US" w:eastAsia="zh-CN"/>
        </w:rPr>
      </w:pPr>
    </w:p>
    <w:p>
      <w:pPr>
        <w:pStyle w:val="2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  <w:lang w:val="en-US" w:eastAsia="zh-CN"/>
        </w:rPr>
      </w:pPr>
    </w:p>
    <w:p>
      <w:pPr>
        <w:pStyle w:val="2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  <w:lang w:val="en-US" w:eastAsia="zh-CN"/>
        </w:rPr>
      </w:pPr>
    </w:p>
    <w:p>
      <w:pPr>
        <w:pStyle w:val="2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  <w:lang w:val="en-US" w:eastAsia="zh-CN"/>
        </w:rPr>
      </w:pPr>
    </w:p>
    <w:p>
      <w:pPr>
        <w:pStyle w:val="2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  <w:lang w:val="en-US" w:eastAsia="zh-CN"/>
        </w:rPr>
      </w:pPr>
    </w:p>
    <w:p>
      <w:pPr>
        <w:pStyle w:val="2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  <w:lang w:val="en-US" w:eastAsia="zh-CN"/>
        </w:rPr>
      </w:pPr>
    </w:p>
    <w:p>
      <w:pPr>
        <w:pStyle w:val="2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  <w:lang w:val="en-US" w:eastAsia="zh-CN"/>
        </w:rPr>
      </w:pPr>
    </w:p>
    <w:p>
      <w:pPr>
        <w:pStyle w:val="2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  <w:lang w:val="en-US" w:eastAsia="zh-CN"/>
        </w:rPr>
      </w:pPr>
    </w:p>
    <w:p>
      <w:pPr>
        <w:pStyle w:val="2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  <w:lang w:val="en-US" w:eastAsia="zh-CN"/>
        </w:rPr>
      </w:pPr>
    </w:p>
    <w:p>
      <w:pPr>
        <w:pStyle w:val="2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  <w:lang w:val="en-US" w:eastAsia="zh-CN"/>
        </w:rPr>
      </w:pPr>
    </w:p>
    <w:p>
      <w:pPr>
        <w:pStyle w:val="2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  <w:lang w:val="en-US" w:eastAsia="zh-CN"/>
        </w:rPr>
      </w:pPr>
    </w:p>
    <w:p>
      <w:pPr>
        <w:pStyle w:val="2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  <w:lang w:val="en-US" w:eastAsia="zh-CN"/>
        </w:rPr>
      </w:pPr>
    </w:p>
    <w:p>
      <w:pPr>
        <w:pStyle w:val="2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  <w:lang w:val="en-US" w:eastAsia="zh-CN"/>
        </w:rPr>
      </w:pPr>
    </w:p>
    <w:p>
      <w:pPr>
        <w:pStyle w:val="2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正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18ABFF"/>
    <w:multiLevelType w:val="singleLevel"/>
    <w:tmpl w:val="2318ABF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4AC01EB3"/>
    <w:rsid w:val="0D5F6BED"/>
    <w:rsid w:val="1D3038F7"/>
    <w:rsid w:val="1E6F52C6"/>
    <w:rsid w:val="299D68F9"/>
    <w:rsid w:val="2AF65F26"/>
    <w:rsid w:val="48314E00"/>
    <w:rsid w:val="4AC01EB3"/>
    <w:rsid w:val="50960891"/>
    <w:rsid w:val="576542FB"/>
    <w:rsid w:val="5937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4528eb54-f8b2-162a-ea43-16ce61c7366e\&#26149;&#25307;&#25945;&#24072;&#27714;&#32844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春招教师求职简历.docx</Template>
  <Pages>7</Pages>
  <Words>505</Words>
  <Characters>512</Characters>
  <Lines>0</Lines>
  <Paragraphs>0</Paragraphs>
  <TotalTime>4</TotalTime>
  <ScaleCrop>false</ScaleCrop>
  <LinksUpToDate>false</LinksUpToDate>
  <CharactersWithSpaces>527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2020-06-04T04:36:00Z</dcterms:created>
  <dc:creator>吕创文</dc:creator>
  <cp:lastModifiedBy>低首付全款分期购车续保</cp:lastModifiedBy>
  <dcterms:modified xsi:type="dcterms:W3CDTF">2023-10-10T14:02:13Z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0DC201F640D24AFC8533AFE418EA2427</vt:lpwstr>
  </property>
</Properties>
</file>