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B14158" w:rsidRDefault="00B14158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align>right</wp:align>
            </wp:positionH>
            <wp:positionV relativeFrom="page">
              <wp:posOffset>45720</wp:posOffset>
            </wp:positionV>
            <wp:extent cx="7549318" cy="10674327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318" cy="106743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4158" w:rsidRDefault="00B14158"/>
    <w:p w:rsidR="00B14158" w:rsidRDefault="00B14158"/>
    <w:p w:rsidR="00B14158" w:rsidRDefault="00B14158"/>
    <w:p w:rsidR="00B14158" w:rsidRDefault="00B14158"/>
    <w:p w:rsidR="00B14158" w:rsidRDefault="003E0E6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313055</wp:posOffset>
                </wp:positionH>
                <wp:positionV relativeFrom="paragraph">
                  <wp:posOffset>106680</wp:posOffset>
                </wp:positionV>
                <wp:extent cx="4648200" cy="173736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0" cy="1737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7390" w:rsidRPr="003E0E61" w:rsidRDefault="00A97390">
                            <w:pPr>
                              <w:rPr>
                                <w:rFonts w:ascii="华文彩云" w:eastAsia="华文彩云" w:hAnsi="微软雅黑"/>
                                <w:b/>
                                <w:color w:val="F68C7B" w:themeColor="accent6" w:themeTint="99"/>
                                <w:sz w:val="160"/>
                              </w:rPr>
                            </w:pPr>
                            <w:r w:rsidRPr="003E0E61">
                              <w:rPr>
                                <w:rFonts w:ascii="华文彩云" w:eastAsia="华文彩云" w:hAnsi="微软雅黑" w:hint="eastAsia"/>
                                <w:b/>
                                <w:color w:val="F68C7B" w:themeColor="accent6" w:themeTint="99"/>
                                <w:sz w:val="160"/>
                              </w:rPr>
                              <w:t>我的简历</w:t>
                            </w:r>
                          </w:p>
                        </w:txbxContent>
                      </wps:txbx>
                      <wps:bodyPr rot="0" vert="horz" wrap="square" lIns="91440" tIns="45720" rIns="91440" bIns="45720" numCol="1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4.65pt;margin-top:8.4pt;width:366pt;height:136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" filled="f" stroked="f">
                <v:textbox>
                  <w:txbxContent>
                    <w:p w:rsidR="00A97390" w:rsidRPr="003E0E61" w:rsidRDefault="00A97390">
                      <w:pPr>
                        <w:rPr>
                          <w:rFonts w:ascii="华文彩云" w:eastAsia="华文彩云" w:hAnsi="微软雅黑"/>
                          <w:b/>
                          <w:color w:val="F68C7B" w:themeColor="accent6" w:themeTint="99"/>
                          <w:sz w:val="160"/>
                        </w:rPr>
                      </w:pPr>
                      <w:r w:rsidRPr="003E0E61"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160"/>
                        </w:rPr>
                        <w:t>我的简历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F12CE0">
      <w:r>
        <w:rPr>
          <w:noProof/>
        </w:rPr>
        <w:drawing>
          <wp:anchor distT="0" distB="0" distL="114300" distR="114300" simplePos="0" relativeHeight="251666432" behindDoc="0" locked="0" layoutInCell="1" allowOverlap="1" wp14:anchorId="3CFB7852" wp14:editId="1643A467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2797175" cy="2797175"/>
            <wp:effectExtent l="0" t="0" r="3175" b="317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Q截图20170113102554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7" b="16667"/>
                    <a:stretch/>
                  </pic:blipFill>
                  <pic:spPr bwMode="auto">
                    <a:xfrm>
                      <a:off x="0" y="0"/>
                      <a:ext cx="2797175" cy="2797175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3E0E61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456668A" wp14:editId="01A87455">
                <wp:simplePos x="0" y="0"/>
                <wp:positionH relativeFrom="margin">
                  <wp:posOffset>724535</wp:posOffset>
                </wp:positionH>
                <wp:positionV relativeFrom="paragraph">
                  <wp:posOffset>213360</wp:posOffset>
                </wp:positionV>
                <wp:extent cx="3825240" cy="1402080"/>
                <wp:effectExtent l="0" t="0" r="0" b="0"/>
                <wp:wrapSquare wrapText="bothSides"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5240" cy="1402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4158" w:rsidRPr="003E0E61" w:rsidRDefault="00B66072" w:rsidP="003E0E61">
                            <w:pPr>
                              <w:spacing w:line="480" w:lineRule="auto"/>
                              <w:jc w:val="center"/>
                              <w:rPr>
                                <w:rFonts w:ascii="楷体" w:eastAsia="楷体" w:hAnsi="楷体"/>
                                <w:color w:val="C2260C" w:themeColor="accent6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3E0E61">
                              <w:rPr>
                                <w:rFonts w:ascii="楷体" w:eastAsia="楷体" w:hAnsi="楷体" w:hint="eastAsia"/>
                                <w:color w:val="C2260C" w:themeColor="accent6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姓名</w:t>
                            </w:r>
                            <w:r w:rsidR="004A0ABA" w:rsidRPr="003E0E61">
                              <w:rPr>
                                <w:rFonts w:ascii="楷体" w:eastAsia="楷体" w:hAnsi="楷体" w:hint="eastAsia"/>
                                <w:color w:val="C2260C" w:themeColor="accent6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：</w:t>
                            </w:r>
                            <w:r w:rsidR="00B14158" w:rsidRPr="003E0E61">
                              <w:rPr>
                                <w:rFonts w:ascii="楷体" w:eastAsia="楷体" w:hAnsi="楷体" w:hint="eastAsia"/>
                                <w:b/>
                                <w:color w:val="C2260C" w:themeColor="accent6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甄美丽</w:t>
                            </w:r>
                          </w:p>
                          <w:p w:rsidR="00B14158" w:rsidRPr="003E0E61" w:rsidRDefault="00B66072" w:rsidP="003E0E61">
                            <w:pPr>
                              <w:spacing w:line="480" w:lineRule="auto"/>
                              <w:jc w:val="center"/>
                              <w:rPr>
                                <w:rFonts w:ascii="楷体" w:eastAsia="楷体" w:hAnsi="楷体"/>
                                <w:color w:val="C2260C" w:themeColor="accent6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3E0E61">
                              <w:rPr>
                                <w:rFonts w:ascii="楷体" w:eastAsia="楷体" w:hAnsi="楷体" w:hint="eastAsia"/>
                                <w:color w:val="C2260C" w:themeColor="accent6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学校</w:t>
                            </w:r>
                            <w:r w:rsidR="004A0ABA" w:rsidRPr="003E0E61">
                              <w:rPr>
                                <w:rFonts w:ascii="楷体" w:eastAsia="楷体" w:hAnsi="楷体" w:hint="eastAsia"/>
                                <w:color w:val="C2260C" w:themeColor="accent6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：</w:t>
                            </w:r>
                            <w:r w:rsidR="00B14158" w:rsidRPr="003E0E61">
                              <w:rPr>
                                <w:rFonts w:ascii="楷体" w:eastAsia="楷体" w:hAnsi="楷体" w:hint="eastAsia"/>
                                <w:b/>
                                <w:color w:val="C2260C" w:themeColor="accent6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上海市第十五小学</w:t>
                            </w:r>
                          </w:p>
                          <w:p w:rsidR="00B14158" w:rsidRPr="003E0E61" w:rsidRDefault="00B66072" w:rsidP="003E0E61">
                            <w:pPr>
                              <w:spacing w:line="480" w:lineRule="auto"/>
                              <w:jc w:val="center"/>
                              <w:rPr>
                                <w:rFonts w:ascii="楷体" w:eastAsia="楷体" w:hAnsi="楷体"/>
                                <w:color w:val="C2260C" w:themeColor="accent6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3E0E61">
                              <w:rPr>
                                <w:rFonts w:ascii="楷体" w:eastAsia="楷体" w:hAnsi="楷体" w:hint="eastAsia"/>
                                <w:color w:val="C2260C" w:themeColor="accent6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联系电话</w:t>
                            </w:r>
                            <w:r w:rsidR="004A0ABA" w:rsidRPr="003E0E61">
                              <w:rPr>
                                <w:rFonts w:ascii="楷体" w:eastAsia="楷体" w:hAnsi="楷体" w:hint="eastAsia"/>
                                <w:color w:val="C2260C" w:themeColor="accent6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：</w:t>
                            </w:r>
                            <w:r w:rsidR="00B14158" w:rsidRPr="003E0E61">
                              <w:rPr>
                                <w:rFonts w:ascii="楷体" w:eastAsia="楷体" w:hAnsi="楷体" w:hint="eastAsia"/>
                                <w:b/>
                                <w:color w:val="C2260C" w:themeColor="accent6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13800000000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56668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57.05pt;margin-top:16.8pt;width:301.2pt;height:110.4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" filled="f" stroked="f">
                <v:textbox>
                  <w:txbxContent>
                    <w:p w:rsidR="00B14158" w:rsidRPr="003E0E61" w:rsidRDefault="00B66072" w:rsidP="003E0E61">
                      <w:pPr>
                        <w:spacing w:line="480" w:lineRule="auto"/>
                        <w:jc w:val="center"/>
                        <w:rPr>
                          <w:rFonts w:ascii="楷体" w:eastAsia="楷体" w:hAnsi="楷体"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3E0E61">
                        <w:rPr>
                          <w:rFonts w:ascii="楷体" w:eastAsia="楷体" w:hAnsi="楷体" w:hint="eastAsia"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姓名</w:t>
                      </w:r>
                      <w:r w:rsidR="004A0ABA" w:rsidRPr="003E0E61">
                        <w:rPr>
                          <w:rFonts w:ascii="楷体" w:eastAsia="楷体" w:hAnsi="楷体" w:hint="eastAsia"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：</w:t>
                      </w:r>
                      <w:r w:rsidR="00B14158" w:rsidRPr="003E0E61">
                        <w:rPr>
                          <w:rFonts w:ascii="楷体" w:eastAsia="楷体" w:hAnsi="楷体" w:hint="eastAsia"/>
                          <w:b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甄美丽</w:t>
                      </w:r>
                    </w:p>
                    <w:p w:rsidR="00B14158" w:rsidRPr="003E0E61" w:rsidRDefault="00B66072" w:rsidP="003E0E61">
                      <w:pPr>
                        <w:spacing w:line="480" w:lineRule="auto"/>
                        <w:jc w:val="center"/>
                        <w:rPr>
                          <w:rFonts w:ascii="楷体" w:eastAsia="楷体" w:hAnsi="楷体"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3E0E61">
                        <w:rPr>
                          <w:rFonts w:ascii="楷体" w:eastAsia="楷体" w:hAnsi="楷体" w:hint="eastAsia"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学校</w:t>
                      </w:r>
                      <w:r w:rsidR="004A0ABA" w:rsidRPr="003E0E61">
                        <w:rPr>
                          <w:rFonts w:ascii="楷体" w:eastAsia="楷体" w:hAnsi="楷体" w:hint="eastAsia"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：</w:t>
                      </w:r>
                      <w:r w:rsidR="00B14158" w:rsidRPr="003E0E61">
                        <w:rPr>
                          <w:rFonts w:ascii="楷体" w:eastAsia="楷体" w:hAnsi="楷体" w:hint="eastAsia"/>
                          <w:b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上海市第十五小学</w:t>
                      </w:r>
                    </w:p>
                    <w:p w:rsidR="00B14158" w:rsidRPr="003E0E61" w:rsidRDefault="00B66072" w:rsidP="003E0E61">
                      <w:pPr>
                        <w:spacing w:line="480" w:lineRule="auto"/>
                        <w:jc w:val="center"/>
                        <w:rPr>
                          <w:rFonts w:ascii="楷体" w:eastAsia="楷体" w:hAnsi="楷体"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3E0E61">
                        <w:rPr>
                          <w:rFonts w:ascii="楷体" w:eastAsia="楷体" w:hAnsi="楷体" w:hint="eastAsia"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联系电话</w:t>
                      </w:r>
                      <w:r w:rsidR="004A0ABA" w:rsidRPr="003E0E61">
                        <w:rPr>
                          <w:rFonts w:ascii="楷体" w:eastAsia="楷体" w:hAnsi="楷体" w:hint="eastAsia"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：</w:t>
                      </w:r>
                      <w:r w:rsidR="00B14158" w:rsidRPr="003E0E61">
                        <w:rPr>
                          <w:rFonts w:ascii="楷体" w:eastAsia="楷体" w:hAnsi="楷体" w:hint="eastAsia"/>
                          <w:b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13800000000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4158">
        <w:br w:type="page"/>
      </w:r>
    </w:p>
    <w:p w:rsidR="00B14158" w:rsidRDefault="00F05151">
      <w:r>
        <w:rPr>
          <w:noProof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-26011</wp:posOffset>
            </wp:positionV>
            <wp:extent cx="7574254" cy="10709586"/>
            <wp:effectExtent l="0" t="0" r="8255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-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254" cy="107095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4158"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38551" cy="10668000"/>
            <wp:effectExtent l="0" t="0" r="5715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-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551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72D2" w:rsidRDefault="007772D2" w:rsidP="006E4ACB">
      <w:pPr>
        <w:widowControl/>
        <w:jc w:val="left"/>
      </w:pPr>
    </w:p>
    <w:p w:rsidR="007772D2" w:rsidRDefault="003E0E61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58115D5B" wp14:editId="2D3751BD">
                <wp:simplePos x="0" y="0"/>
                <wp:positionH relativeFrom="margin">
                  <wp:align>center</wp:align>
                </wp:positionH>
                <wp:positionV relativeFrom="paragraph">
                  <wp:posOffset>2286000</wp:posOffset>
                </wp:positionV>
                <wp:extent cx="4892040" cy="4739640"/>
                <wp:effectExtent l="0" t="0" r="0" b="3810"/>
                <wp:wrapSquare wrapText="bothSides"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2040" cy="4739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2D2" w:rsidRPr="003E0E61" w:rsidRDefault="007772D2" w:rsidP="004A0ABA">
                            <w:pPr>
                              <w:snapToGrid w:val="0"/>
                              <w:spacing w:line="480" w:lineRule="auto"/>
                              <w:jc w:val="left"/>
                              <w:rPr>
                                <w:rFonts w:ascii="楷体" w:eastAsia="楷体" w:hAnsi="楷体"/>
                                <w:b/>
                                <w:color w:val="C2260C" w:themeColor="accent6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3E0E61">
                              <w:rPr>
                                <w:rFonts w:ascii="楷体" w:eastAsia="楷体" w:hAnsi="楷体" w:hint="eastAsia"/>
                                <w:b/>
                                <w:color w:val="C2260C" w:themeColor="accent6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资料一  ………    个人简历</w:t>
                            </w:r>
                          </w:p>
                          <w:p w:rsidR="007772D2" w:rsidRPr="003E0E61" w:rsidRDefault="007772D2" w:rsidP="004A0ABA">
                            <w:pPr>
                              <w:snapToGrid w:val="0"/>
                              <w:spacing w:line="480" w:lineRule="auto"/>
                              <w:jc w:val="left"/>
                              <w:rPr>
                                <w:rFonts w:ascii="楷体" w:eastAsia="楷体" w:hAnsi="楷体"/>
                                <w:b/>
                                <w:color w:val="C2260C" w:themeColor="accent6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3E0E61">
                              <w:rPr>
                                <w:rFonts w:ascii="楷体" w:eastAsia="楷体" w:hAnsi="楷体" w:hint="eastAsia"/>
                                <w:b/>
                                <w:color w:val="C2260C" w:themeColor="accent6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资料二  ………    奖状以及证书</w:t>
                            </w:r>
                            <w:r w:rsidRPr="003E0E61">
                              <w:rPr>
                                <w:rFonts w:ascii="楷体" w:eastAsia="楷体" w:hAnsi="楷体" w:hint="eastAsia"/>
                                <w:b/>
                                <w:color w:val="C2260C" w:themeColor="accent6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cr/>
                              <w:t>资料三  ………    兴趣特长</w:t>
                            </w:r>
                          </w:p>
                          <w:p w:rsidR="007772D2" w:rsidRPr="003E0E61" w:rsidRDefault="007772D2" w:rsidP="004A0ABA">
                            <w:pPr>
                              <w:snapToGrid w:val="0"/>
                              <w:spacing w:line="480" w:lineRule="auto"/>
                              <w:jc w:val="left"/>
                              <w:rPr>
                                <w:rFonts w:ascii="楷体" w:eastAsia="楷体" w:hAnsi="楷体"/>
                                <w:b/>
                                <w:color w:val="C2260C" w:themeColor="accent6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3E0E61">
                              <w:rPr>
                                <w:rFonts w:ascii="楷体" w:eastAsia="楷体" w:hAnsi="楷体" w:hint="eastAsia"/>
                                <w:b/>
                                <w:color w:val="C2260C" w:themeColor="accent6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资料四  ………    社会实践</w:t>
                            </w:r>
                          </w:p>
                          <w:p w:rsidR="007772D2" w:rsidRPr="003E0E61" w:rsidRDefault="007772D2" w:rsidP="004A0ABA">
                            <w:pPr>
                              <w:snapToGrid w:val="0"/>
                              <w:spacing w:line="480" w:lineRule="auto"/>
                              <w:jc w:val="left"/>
                              <w:rPr>
                                <w:rFonts w:ascii="楷体" w:eastAsia="楷体" w:hAnsi="楷体"/>
                                <w:b/>
                                <w:color w:val="C2260C" w:themeColor="accent6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3E0E61">
                              <w:rPr>
                                <w:rFonts w:ascii="楷体" w:eastAsia="楷体" w:hAnsi="楷体" w:hint="eastAsia"/>
                                <w:b/>
                                <w:color w:val="C2260C" w:themeColor="accent6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资料五  ………    自荐信</w:t>
                            </w:r>
                          </w:p>
                          <w:p w:rsidR="007772D2" w:rsidRPr="003E0E61" w:rsidRDefault="007772D2" w:rsidP="004A0ABA">
                            <w:pPr>
                              <w:snapToGrid w:val="0"/>
                              <w:spacing w:line="480" w:lineRule="auto"/>
                              <w:jc w:val="left"/>
                              <w:rPr>
                                <w:rFonts w:ascii="楷体" w:eastAsia="楷体" w:hAnsi="楷体"/>
                                <w:b/>
                                <w:color w:val="C2260C" w:themeColor="accent6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3E0E61">
                              <w:rPr>
                                <w:rFonts w:ascii="楷体" w:eastAsia="楷体" w:hAnsi="楷体" w:hint="eastAsia"/>
                                <w:b/>
                                <w:color w:val="C2260C" w:themeColor="accent6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资料六  ………    班主任推荐信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15D5B" id="_x0000_s1028" type="#_x0000_t202" style="position:absolute;margin-left:0;margin-top:180pt;width:385.2pt;height:373.2pt;z-index:2517432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" filled="f" stroked="f">
                <v:textbox>
                  <w:txbxContent>
                    <w:p w:rsidR="007772D2" w:rsidRPr="003E0E61" w:rsidRDefault="007772D2" w:rsidP="004A0ABA">
                      <w:pPr>
                        <w:snapToGrid w:val="0"/>
                        <w:spacing w:line="480" w:lineRule="auto"/>
                        <w:jc w:val="left"/>
                        <w:rPr>
                          <w:rFonts w:ascii="楷体" w:eastAsia="楷体" w:hAnsi="楷体"/>
                          <w:b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3E0E61">
                        <w:rPr>
                          <w:rFonts w:ascii="楷体" w:eastAsia="楷体" w:hAnsi="楷体" w:hint="eastAsia"/>
                          <w:b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资料</w:t>
                      </w:r>
                      <w:proofErr w:type="gramStart"/>
                      <w:r w:rsidRPr="003E0E61">
                        <w:rPr>
                          <w:rFonts w:ascii="楷体" w:eastAsia="楷体" w:hAnsi="楷体" w:hint="eastAsia"/>
                          <w:b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一</w:t>
                      </w:r>
                      <w:proofErr w:type="gramEnd"/>
                      <w:r w:rsidRPr="003E0E61">
                        <w:rPr>
                          <w:rFonts w:ascii="楷体" w:eastAsia="楷体" w:hAnsi="楷体" w:hint="eastAsia"/>
                          <w:b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……</w:t>
                      </w:r>
                      <w:proofErr w:type="gramStart"/>
                      <w:r w:rsidRPr="003E0E61">
                        <w:rPr>
                          <w:rFonts w:ascii="楷体" w:eastAsia="楷体" w:hAnsi="楷体" w:hint="eastAsia"/>
                          <w:b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…</w:t>
                      </w:r>
                      <w:proofErr w:type="gramEnd"/>
                      <w:r w:rsidRPr="003E0E61">
                        <w:rPr>
                          <w:rFonts w:ascii="楷体" w:eastAsia="楷体" w:hAnsi="楷体" w:hint="eastAsia"/>
                          <w:b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个人简历</w:t>
                      </w:r>
                    </w:p>
                    <w:p w:rsidR="007772D2" w:rsidRPr="003E0E61" w:rsidRDefault="007772D2" w:rsidP="004A0ABA">
                      <w:pPr>
                        <w:snapToGrid w:val="0"/>
                        <w:spacing w:line="480" w:lineRule="auto"/>
                        <w:jc w:val="left"/>
                        <w:rPr>
                          <w:rFonts w:ascii="楷体" w:eastAsia="楷体" w:hAnsi="楷体"/>
                          <w:b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3E0E61">
                        <w:rPr>
                          <w:rFonts w:ascii="楷体" w:eastAsia="楷体" w:hAnsi="楷体" w:hint="eastAsia"/>
                          <w:b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资料二  ……</w:t>
                      </w:r>
                      <w:proofErr w:type="gramStart"/>
                      <w:r w:rsidRPr="003E0E61">
                        <w:rPr>
                          <w:rFonts w:ascii="楷体" w:eastAsia="楷体" w:hAnsi="楷体" w:hint="eastAsia"/>
                          <w:b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…</w:t>
                      </w:r>
                      <w:proofErr w:type="gramEnd"/>
                      <w:r w:rsidRPr="003E0E61">
                        <w:rPr>
                          <w:rFonts w:ascii="楷体" w:eastAsia="楷体" w:hAnsi="楷体" w:hint="eastAsia"/>
                          <w:b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奖状以及证书</w:t>
                      </w:r>
                      <w:r w:rsidRPr="003E0E61">
                        <w:rPr>
                          <w:rFonts w:ascii="楷体" w:eastAsia="楷体" w:hAnsi="楷体" w:hint="eastAsia"/>
                          <w:b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cr/>
                        <w:t>资料三  ……</w:t>
                      </w:r>
                      <w:proofErr w:type="gramStart"/>
                      <w:r w:rsidRPr="003E0E61">
                        <w:rPr>
                          <w:rFonts w:ascii="楷体" w:eastAsia="楷体" w:hAnsi="楷体" w:hint="eastAsia"/>
                          <w:b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…</w:t>
                      </w:r>
                      <w:proofErr w:type="gramEnd"/>
                      <w:r w:rsidRPr="003E0E61">
                        <w:rPr>
                          <w:rFonts w:ascii="楷体" w:eastAsia="楷体" w:hAnsi="楷体" w:hint="eastAsia"/>
                          <w:b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兴趣特长</w:t>
                      </w:r>
                    </w:p>
                    <w:p w:rsidR="007772D2" w:rsidRPr="003E0E61" w:rsidRDefault="007772D2" w:rsidP="004A0ABA">
                      <w:pPr>
                        <w:snapToGrid w:val="0"/>
                        <w:spacing w:line="480" w:lineRule="auto"/>
                        <w:jc w:val="left"/>
                        <w:rPr>
                          <w:rFonts w:ascii="楷体" w:eastAsia="楷体" w:hAnsi="楷体"/>
                          <w:b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3E0E61">
                        <w:rPr>
                          <w:rFonts w:ascii="楷体" w:eastAsia="楷体" w:hAnsi="楷体" w:hint="eastAsia"/>
                          <w:b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资料四  ……</w:t>
                      </w:r>
                      <w:proofErr w:type="gramStart"/>
                      <w:r w:rsidRPr="003E0E61">
                        <w:rPr>
                          <w:rFonts w:ascii="楷体" w:eastAsia="楷体" w:hAnsi="楷体" w:hint="eastAsia"/>
                          <w:b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…</w:t>
                      </w:r>
                      <w:proofErr w:type="gramEnd"/>
                      <w:r w:rsidRPr="003E0E61">
                        <w:rPr>
                          <w:rFonts w:ascii="楷体" w:eastAsia="楷体" w:hAnsi="楷体" w:hint="eastAsia"/>
                          <w:b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社会实践</w:t>
                      </w:r>
                    </w:p>
                    <w:p w:rsidR="007772D2" w:rsidRPr="003E0E61" w:rsidRDefault="007772D2" w:rsidP="004A0ABA">
                      <w:pPr>
                        <w:snapToGrid w:val="0"/>
                        <w:spacing w:line="480" w:lineRule="auto"/>
                        <w:jc w:val="left"/>
                        <w:rPr>
                          <w:rFonts w:ascii="楷体" w:eastAsia="楷体" w:hAnsi="楷体"/>
                          <w:b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3E0E61">
                        <w:rPr>
                          <w:rFonts w:ascii="楷体" w:eastAsia="楷体" w:hAnsi="楷体" w:hint="eastAsia"/>
                          <w:b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资料五  ……</w:t>
                      </w:r>
                      <w:proofErr w:type="gramStart"/>
                      <w:r w:rsidRPr="003E0E61">
                        <w:rPr>
                          <w:rFonts w:ascii="楷体" w:eastAsia="楷体" w:hAnsi="楷体" w:hint="eastAsia"/>
                          <w:b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…</w:t>
                      </w:r>
                      <w:proofErr w:type="gramEnd"/>
                      <w:r w:rsidRPr="003E0E61">
                        <w:rPr>
                          <w:rFonts w:ascii="楷体" w:eastAsia="楷体" w:hAnsi="楷体" w:hint="eastAsia"/>
                          <w:b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自荐信</w:t>
                      </w:r>
                    </w:p>
                    <w:p w:rsidR="007772D2" w:rsidRPr="003E0E61" w:rsidRDefault="007772D2" w:rsidP="004A0ABA">
                      <w:pPr>
                        <w:snapToGrid w:val="0"/>
                        <w:spacing w:line="480" w:lineRule="auto"/>
                        <w:jc w:val="left"/>
                        <w:rPr>
                          <w:rFonts w:ascii="楷体" w:eastAsia="楷体" w:hAnsi="楷体"/>
                          <w:b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3E0E61">
                        <w:rPr>
                          <w:rFonts w:ascii="楷体" w:eastAsia="楷体" w:hAnsi="楷体" w:hint="eastAsia"/>
                          <w:b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资料六  ……</w:t>
                      </w:r>
                      <w:proofErr w:type="gramStart"/>
                      <w:r w:rsidRPr="003E0E61">
                        <w:rPr>
                          <w:rFonts w:ascii="楷体" w:eastAsia="楷体" w:hAnsi="楷体" w:hint="eastAsia"/>
                          <w:b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…</w:t>
                      </w:r>
                      <w:proofErr w:type="gramEnd"/>
                      <w:r w:rsidRPr="003E0E61">
                        <w:rPr>
                          <w:rFonts w:ascii="楷体" w:eastAsia="楷体" w:hAnsi="楷体" w:hint="eastAsia"/>
                          <w:b/>
                          <w:color w:val="C2260C" w:themeColor="accent6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班主任推荐信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10EE3326" wp14:editId="1D2CF5E0">
                <wp:simplePos x="0" y="0"/>
                <wp:positionH relativeFrom="margin">
                  <wp:align>center</wp:align>
                </wp:positionH>
                <wp:positionV relativeFrom="paragraph">
                  <wp:posOffset>563880</wp:posOffset>
                </wp:positionV>
                <wp:extent cx="3870960" cy="1404620"/>
                <wp:effectExtent l="0" t="0" r="0" b="0"/>
                <wp:wrapSquare wrapText="bothSides"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09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2D2" w:rsidRPr="003E0E61" w:rsidRDefault="007772D2" w:rsidP="003E0E61">
                            <w:pPr>
                              <w:rPr>
                                <w:rFonts w:ascii="华文彩云" w:eastAsia="华文彩云" w:hAnsi="微软雅黑"/>
                                <w:b/>
                                <w:color w:val="F68C7B" w:themeColor="accent6" w:themeTint="99"/>
                                <w:sz w:val="160"/>
                              </w:rPr>
                            </w:pPr>
                            <w:r w:rsidRPr="003E0E61">
                              <w:rPr>
                                <w:rFonts w:ascii="华文彩云" w:eastAsia="华文彩云" w:hAnsi="微软雅黑" w:hint="eastAsia"/>
                                <w:b/>
                                <w:color w:val="F68C7B" w:themeColor="accent6" w:themeTint="99"/>
                                <w:sz w:val="160"/>
                              </w:rPr>
                              <w:t>目</w:t>
                            </w:r>
                            <w:r w:rsidR="006279FC" w:rsidRPr="003E0E61">
                              <w:rPr>
                                <w:rFonts w:ascii="华文彩云" w:eastAsia="华文彩云" w:hAnsi="微软雅黑" w:hint="eastAsia"/>
                                <w:b/>
                                <w:color w:val="F68C7B" w:themeColor="accent6" w:themeTint="99"/>
                                <w:sz w:val="160"/>
                              </w:rPr>
                              <w:t xml:space="preserve"> </w:t>
                            </w:r>
                            <w:r w:rsidR="00B66072" w:rsidRPr="003E0E61">
                              <w:rPr>
                                <w:rFonts w:ascii="华文彩云" w:eastAsia="华文彩云" w:hAnsi="微软雅黑" w:hint="eastAsia"/>
                                <w:b/>
                                <w:color w:val="F68C7B" w:themeColor="accent6" w:themeTint="99"/>
                                <w:sz w:val="160"/>
                              </w:rPr>
                              <w:t xml:space="preserve">  </w:t>
                            </w:r>
                            <w:r w:rsidRPr="003E0E61">
                              <w:rPr>
                                <w:rFonts w:ascii="华文彩云" w:eastAsia="华文彩云" w:hAnsi="微软雅黑" w:hint="eastAsia"/>
                                <w:b/>
                                <w:color w:val="F68C7B" w:themeColor="accent6" w:themeTint="99"/>
                                <w:sz w:val="160"/>
                              </w:rPr>
                              <w:t>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EE3326" id="_x0000_s1029" type="#_x0000_t202" style="position:absolute;margin-left:0;margin-top:44.4pt;width:304.8pt;height:110.6pt;z-index:25174118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" filled="f" stroked="f">
                <v:textbox style="mso-fit-shape-to-text:t">
                  <w:txbxContent>
                    <w:p w:rsidR="007772D2" w:rsidRPr="003E0E61" w:rsidRDefault="007772D2" w:rsidP="003E0E61">
                      <w:pPr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160"/>
                        </w:rPr>
                      </w:pPr>
                      <w:r w:rsidRPr="003E0E61"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160"/>
                        </w:rPr>
                        <w:t>目</w:t>
                      </w:r>
                      <w:r w:rsidR="006279FC" w:rsidRPr="003E0E61"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160"/>
                        </w:rPr>
                        <w:t xml:space="preserve"> </w:t>
                      </w:r>
                      <w:r w:rsidR="00B66072" w:rsidRPr="003E0E61"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160"/>
                        </w:rPr>
                        <w:t xml:space="preserve">  </w:t>
                      </w:r>
                      <w:r w:rsidRPr="003E0E61"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160"/>
                        </w:rPr>
                        <w:t>录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772D2">
        <w:br w:type="page"/>
      </w:r>
    </w:p>
    <w:p w:rsidR="006E4ACB" w:rsidRDefault="00F12CE0" w:rsidP="006E4ACB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785216" behindDoc="0" locked="0" layoutInCell="1" allowOverlap="1" wp14:anchorId="5203BD40" wp14:editId="74802879">
            <wp:simplePos x="0" y="0"/>
            <wp:positionH relativeFrom="margin">
              <wp:posOffset>-228420</wp:posOffset>
            </wp:positionH>
            <wp:positionV relativeFrom="paragraph">
              <wp:posOffset>763791</wp:posOffset>
            </wp:positionV>
            <wp:extent cx="1651379" cy="1651379"/>
            <wp:effectExtent l="76200" t="76200" r="82550" b="8255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Q截图20170113102554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7" b="16667"/>
                    <a:stretch/>
                  </pic:blipFill>
                  <pic:spPr bwMode="auto">
                    <a:xfrm>
                      <a:off x="0" y="0"/>
                      <a:ext cx="1651379" cy="1651379"/>
                    </a:xfrm>
                    <a:prstGeom prst="ellipse">
                      <a:avLst/>
                    </a:prstGeom>
                    <a:ln w="57150"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25BE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5408F3B" wp14:editId="18C386AE">
                <wp:simplePos x="0" y="0"/>
                <wp:positionH relativeFrom="margin">
                  <wp:posOffset>868680</wp:posOffset>
                </wp:positionH>
                <wp:positionV relativeFrom="paragraph">
                  <wp:posOffset>-381000</wp:posOffset>
                </wp:positionV>
                <wp:extent cx="7538085" cy="1082040"/>
                <wp:effectExtent l="0" t="0" r="0" b="381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8085" cy="108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05151" w:rsidRPr="003E0E61" w:rsidRDefault="00F05151" w:rsidP="004A0ABA">
                            <w:pPr>
                              <w:rPr>
                                <w:rFonts w:ascii="华文彩云" w:eastAsia="华文彩云" w:hAnsi="微软雅黑"/>
                                <w:b/>
                                <w:color w:val="F68C7B" w:themeColor="accent6" w:themeTint="99"/>
                                <w:sz w:val="96"/>
                              </w:rPr>
                            </w:pPr>
                            <w:r w:rsidRPr="003E0E61">
                              <w:rPr>
                                <w:rFonts w:ascii="华文彩云" w:eastAsia="华文彩云" w:hAnsi="微软雅黑" w:hint="eastAsia"/>
                                <w:b/>
                                <w:color w:val="F68C7B" w:themeColor="accent6" w:themeTint="99"/>
                                <w:sz w:val="96"/>
                              </w:rPr>
                              <w:t>个</w:t>
                            </w:r>
                            <w:r w:rsidR="00E8341C" w:rsidRPr="003E0E61">
                              <w:rPr>
                                <w:rFonts w:ascii="华文彩云" w:eastAsia="华文彩云" w:hAnsi="微软雅黑" w:hint="eastAsia"/>
                                <w:b/>
                                <w:color w:val="F68C7B" w:themeColor="accent6" w:themeTint="99"/>
                                <w:sz w:val="96"/>
                              </w:rPr>
                              <w:t xml:space="preserve"> </w:t>
                            </w:r>
                            <w:r w:rsidRPr="003E0E61">
                              <w:rPr>
                                <w:rFonts w:ascii="华文彩云" w:eastAsia="华文彩云" w:hAnsi="微软雅黑" w:hint="eastAsia"/>
                                <w:b/>
                                <w:color w:val="F68C7B" w:themeColor="accent6" w:themeTint="99"/>
                                <w:sz w:val="96"/>
                              </w:rPr>
                              <w:t>人</w:t>
                            </w:r>
                            <w:r w:rsidR="00E8341C" w:rsidRPr="003E0E61">
                              <w:rPr>
                                <w:rFonts w:ascii="华文彩云" w:eastAsia="华文彩云" w:hAnsi="微软雅黑" w:hint="eastAsia"/>
                                <w:b/>
                                <w:color w:val="F68C7B" w:themeColor="accent6" w:themeTint="99"/>
                                <w:sz w:val="96"/>
                              </w:rPr>
                              <w:t xml:space="preserve"> </w:t>
                            </w:r>
                            <w:r w:rsidRPr="003E0E61">
                              <w:rPr>
                                <w:rFonts w:ascii="华文彩云" w:eastAsia="华文彩云" w:hAnsi="微软雅黑" w:hint="eastAsia"/>
                                <w:b/>
                                <w:color w:val="F68C7B" w:themeColor="accent6" w:themeTint="99"/>
                                <w:sz w:val="96"/>
                              </w:rPr>
                              <w:t>简</w:t>
                            </w:r>
                            <w:r w:rsidR="00E8341C" w:rsidRPr="003E0E61">
                              <w:rPr>
                                <w:rFonts w:ascii="华文彩云" w:eastAsia="华文彩云" w:hAnsi="微软雅黑" w:hint="eastAsia"/>
                                <w:b/>
                                <w:color w:val="F68C7B" w:themeColor="accent6" w:themeTint="99"/>
                                <w:sz w:val="96"/>
                              </w:rPr>
                              <w:t xml:space="preserve"> </w:t>
                            </w:r>
                            <w:r w:rsidRPr="003E0E61">
                              <w:rPr>
                                <w:rFonts w:ascii="华文彩云" w:eastAsia="华文彩云" w:hAnsi="微软雅黑" w:hint="eastAsia"/>
                                <w:b/>
                                <w:color w:val="F68C7B" w:themeColor="accent6" w:themeTint="99"/>
                                <w:sz w:val="96"/>
                              </w:rPr>
                              <w:t>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08F3B" id="文本框 31" o:spid="_x0000_s1030" type="#_x0000_t202" style="position:absolute;margin-left:68.4pt;margin-top:-30pt;width:593.55pt;height:85.2pt;z-index:25174630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" filled="f" stroked="f">
                <v:textbox>
                  <w:txbxContent>
                    <w:p w:rsidR="00F05151" w:rsidRPr="003E0E61" w:rsidRDefault="00F05151" w:rsidP="004A0ABA">
                      <w:pPr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96"/>
                        </w:rPr>
                      </w:pPr>
                      <w:r w:rsidRPr="003E0E61"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96"/>
                        </w:rPr>
                        <w:t>个</w:t>
                      </w:r>
                      <w:r w:rsidR="00E8341C" w:rsidRPr="003E0E61"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96"/>
                        </w:rPr>
                        <w:t xml:space="preserve"> </w:t>
                      </w:r>
                      <w:r w:rsidRPr="003E0E61"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96"/>
                        </w:rPr>
                        <w:t>人</w:t>
                      </w:r>
                      <w:r w:rsidR="00E8341C" w:rsidRPr="003E0E61"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96"/>
                        </w:rPr>
                        <w:t xml:space="preserve"> </w:t>
                      </w:r>
                      <w:r w:rsidRPr="003E0E61"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96"/>
                        </w:rPr>
                        <w:t>简</w:t>
                      </w:r>
                      <w:r w:rsidR="00E8341C" w:rsidRPr="003E0E61"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96"/>
                        </w:rPr>
                        <w:t xml:space="preserve"> </w:t>
                      </w:r>
                      <w:r w:rsidRPr="003E0E61"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96"/>
                        </w:rPr>
                        <w:t>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5E0D">
        <w:rPr>
          <w:noProof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586A8109" wp14:editId="08E51488">
                <wp:simplePos x="0" y="0"/>
                <wp:positionH relativeFrom="margin">
                  <wp:posOffset>-76200</wp:posOffset>
                </wp:positionH>
                <wp:positionV relativeFrom="paragraph">
                  <wp:posOffset>6812280</wp:posOffset>
                </wp:positionV>
                <wp:extent cx="5775960" cy="960120"/>
                <wp:effectExtent l="57150" t="38100" r="72390" b="87630"/>
                <wp:wrapNone/>
                <wp:docPr id="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5960" cy="960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5E0D" w:rsidRPr="007C3A4B" w:rsidRDefault="00335E0D" w:rsidP="00335E0D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D75C00" w:themeColor="accent5" w:themeShade="BF"/>
                                <w:sz w:val="30"/>
                                <w:szCs w:val="30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微软雅黑" w:eastAsia="微软雅黑" w:hAnsi="微软雅黑" w:hint="eastAsia"/>
                                <w:b/>
                                <w:color w:val="D75C00" w:themeColor="accent5" w:themeShade="BF"/>
                                <w:sz w:val="30"/>
                                <w:szCs w:val="30"/>
                                <w:lang w:val="zh-CN"/>
                              </w:rPr>
                              <w:t>家庭情况</w:t>
                            </w:r>
                          </w:p>
                          <w:p w:rsidR="00335E0D" w:rsidRPr="003E0E61" w:rsidRDefault="00335E0D" w:rsidP="00335E0D">
                            <w:pPr>
                              <w:snapToGrid w:val="0"/>
                              <w:spacing w:line="240" w:lineRule="atLeast"/>
                              <w:ind w:firstLine="420"/>
                              <w:jc w:val="left"/>
                              <w:rPr>
                                <w:rFonts w:ascii="楷体" w:eastAsia="楷体" w:hAnsi="楷体"/>
                                <w:color w:val="821908" w:themeColor="accent6" w:themeShade="80"/>
                                <w:sz w:val="32"/>
                                <w:lang w:val="zh-CN"/>
                              </w:rPr>
                            </w:pPr>
                            <w:r w:rsidRPr="003E0E61">
                              <w:rPr>
                                <w:rFonts w:ascii="楷体" w:eastAsia="楷体" w:hAnsi="楷体" w:hint="eastAsia"/>
                                <w:color w:val="821908" w:themeColor="accent6" w:themeShade="80"/>
                                <w:sz w:val="32"/>
                                <w:lang w:val="zh-CN"/>
                              </w:rPr>
                              <w:t>父亲  王先生  上海市浦东新区人民政府  137 0000 0000</w:t>
                            </w:r>
                          </w:p>
                          <w:p w:rsidR="00335E0D" w:rsidRPr="003E0E61" w:rsidRDefault="00335E0D" w:rsidP="00335E0D">
                            <w:pPr>
                              <w:snapToGrid w:val="0"/>
                              <w:spacing w:line="240" w:lineRule="atLeast"/>
                              <w:ind w:firstLine="420"/>
                              <w:jc w:val="left"/>
                              <w:rPr>
                                <w:rFonts w:ascii="楷体" w:eastAsia="楷体" w:hAnsi="楷体"/>
                                <w:color w:val="821908" w:themeColor="accent6" w:themeShade="80"/>
                                <w:sz w:val="32"/>
                                <w:lang w:val="zh-CN"/>
                              </w:rPr>
                            </w:pPr>
                            <w:r w:rsidRPr="003E0E61">
                              <w:rPr>
                                <w:rFonts w:ascii="楷体" w:eastAsia="楷体" w:hAnsi="楷体" w:hint="eastAsia"/>
                                <w:color w:val="821908" w:themeColor="accent6" w:themeShade="80"/>
                                <w:sz w:val="32"/>
                                <w:lang w:val="zh-CN"/>
                              </w:rPr>
                              <w:t>母亲  应女士  上海市浦东新区地球小学  136 1234 5678</w:t>
                            </w:r>
                          </w:p>
                          <w:p w:rsidR="00335E0D" w:rsidRPr="00D43209" w:rsidRDefault="00335E0D" w:rsidP="00335E0D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101322" w:themeColor="text2" w:themeShade="80"/>
                                <w:sz w:val="32"/>
                                <w:lang w:val="zh-CN"/>
                              </w:rPr>
                            </w:pPr>
                          </w:p>
                          <w:p w:rsidR="00335E0D" w:rsidRPr="00B81637" w:rsidRDefault="00335E0D" w:rsidP="00335E0D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181D33" w:themeColor="text2" w:themeShade="BF"/>
                                <w:sz w:val="28"/>
                                <w:lang w:val="zh-CN"/>
                              </w:rPr>
                            </w:pPr>
                          </w:p>
                          <w:p w:rsidR="00335E0D" w:rsidRPr="004A0ABA" w:rsidRDefault="00335E0D" w:rsidP="00335E0D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微软雅黑" w:eastAsia="微软雅黑" w:hAnsi="微软雅黑"/>
                                <w:color w:val="181D33" w:themeColor="text2" w:themeShade="BF"/>
                                <w:sz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A8109" id="_x0000_s1031" type="#_x0000_t202" style="position:absolute;margin-left:-6pt;margin-top:536.4pt;width:454.8pt;height:75.6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" filled="f" strokecolor="#fcd8d3 [665]">
                <v:shadow on="t" color="black" opacity="41287f" offset="0,1.5pt"/>
                <v:textbox>
                  <w:txbxContent>
                    <w:p w:rsidR="00335E0D" w:rsidRPr="007C3A4B" w:rsidRDefault="00335E0D" w:rsidP="00335E0D">
                      <w:pPr>
                        <w:snapToGrid w:val="0"/>
                        <w:spacing w:line="240" w:lineRule="atLeast"/>
                        <w:jc w:val="center"/>
                        <w:rPr>
                          <w:rFonts w:ascii="微软雅黑" w:eastAsia="微软雅黑" w:hAnsi="微软雅黑"/>
                          <w:b/>
                          <w:color w:val="D75C00" w:themeColor="accent5" w:themeShade="BF"/>
                          <w:sz w:val="30"/>
                          <w:szCs w:val="30"/>
                          <w:lang w:val="zh-CN"/>
                        </w:rPr>
                      </w:pPr>
                      <w:r w:rsidRPr="007C3A4B">
                        <w:rPr>
                          <w:rFonts w:ascii="微软雅黑" w:eastAsia="微软雅黑" w:hAnsi="微软雅黑" w:hint="eastAsia"/>
                          <w:b/>
                          <w:color w:val="D75C00" w:themeColor="accent5" w:themeShade="BF"/>
                          <w:sz w:val="30"/>
                          <w:szCs w:val="30"/>
                          <w:lang w:val="zh-CN"/>
                        </w:rPr>
                        <w:t>家庭情况</w:t>
                      </w:r>
                    </w:p>
                    <w:p w:rsidR="00335E0D" w:rsidRPr="003E0E61" w:rsidRDefault="00335E0D" w:rsidP="00335E0D">
                      <w:pPr>
                        <w:snapToGrid w:val="0"/>
                        <w:spacing w:line="240" w:lineRule="atLeast"/>
                        <w:ind w:firstLine="420"/>
                        <w:jc w:val="left"/>
                        <w:rPr>
                          <w:rFonts w:ascii="楷体" w:eastAsia="楷体" w:hAnsi="楷体"/>
                          <w:color w:val="821908" w:themeColor="accent6" w:themeShade="80"/>
                          <w:sz w:val="32"/>
                          <w:lang w:val="zh-CN"/>
                        </w:rPr>
                      </w:pPr>
                      <w:r w:rsidRPr="003E0E61">
                        <w:rPr>
                          <w:rFonts w:ascii="楷体" w:eastAsia="楷体" w:hAnsi="楷体" w:hint="eastAsia"/>
                          <w:color w:val="821908" w:themeColor="accent6" w:themeShade="80"/>
                          <w:sz w:val="32"/>
                          <w:lang w:val="zh-CN"/>
                        </w:rPr>
                        <w:t>父亲  王先生  上海市浦东新区人民政府  137</w:t>
                      </w:r>
                      <w:proofErr w:type="gramStart"/>
                      <w:r w:rsidRPr="003E0E61">
                        <w:rPr>
                          <w:rFonts w:ascii="楷体" w:eastAsia="楷体" w:hAnsi="楷体" w:hint="eastAsia"/>
                          <w:color w:val="821908" w:themeColor="accent6" w:themeShade="80"/>
                          <w:sz w:val="32"/>
                          <w:lang w:val="zh-CN"/>
                        </w:rPr>
                        <w:t xml:space="preserve"> 0000 0000</w:t>
                      </w:r>
                      <w:proofErr w:type="gramEnd"/>
                    </w:p>
                    <w:p w:rsidR="00335E0D" w:rsidRPr="003E0E61" w:rsidRDefault="00335E0D" w:rsidP="00335E0D">
                      <w:pPr>
                        <w:snapToGrid w:val="0"/>
                        <w:spacing w:line="240" w:lineRule="atLeast"/>
                        <w:ind w:firstLine="420"/>
                        <w:jc w:val="left"/>
                        <w:rPr>
                          <w:rFonts w:ascii="楷体" w:eastAsia="楷体" w:hAnsi="楷体"/>
                          <w:color w:val="821908" w:themeColor="accent6" w:themeShade="80"/>
                          <w:sz w:val="32"/>
                          <w:lang w:val="zh-CN"/>
                        </w:rPr>
                      </w:pPr>
                      <w:r w:rsidRPr="003E0E61">
                        <w:rPr>
                          <w:rFonts w:ascii="楷体" w:eastAsia="楷体" w:hAnsi="楷体" w:hint="eastAsia"/>
                          <w:color w:val="821908" w:themeColor="accent6" w:themeShade="80"/>
                          <w:sz w:val="32"/>
                          <w:lang w:val="zh-CN"/>
                        </w:rPr>
                        <w:t>母亲  应女士  上海市浦东新区地球小学  136 1234 5678</w:t>
                      </w:r>
                    </w:p>
                    <w:p w:rsidR="00335E0D" w:rsidRPr="00D43209" w:rsidRDefault="00335E0D" w:rsidP="00335E0D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101322" w:themeColor="text2" w:themeShade="80"/>
                          <w:sz w:val="32"/>
                          <w:lang w:val="zh-CN"/>
                        </w:rPr>
                      </w:pPr>
                    </w:p>
                    <w:p w:rsidR="00335E0D" w:rsidRPr="00B81637" w:rsidRDefault="00335E0D" w:rsidP="00335E0D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181D33" w:themeColor="text2" w:themeShade="BF"/>
                          <w:sz w:val="28"/>
                          <w:lang w:val="zh-CN"/>
                        </w:rPr>
                      </w:pPr>
                    </w:p>
                    <w:p w:rsidR="00335E0D" w:rsidRPr="004A0ABA" w:rsidRDefault="00335E0D" w:rsidP="00335E0D">
                      <w:pPr>
                        <w:snapToGrid w:val="0"/>
                        <w:spacing w:line="240" w:lineRule="atLeast"/>
                        <w:jc w:val="left"/>
                        <w:rPr>
                          <w:rFonts w:ascii="微软雅黑" w:eastAsia="微软雅黑" w:hAnsi="微软雅黑"/>
                          <w:color w:val="181D33" w:themeColor="text2" w:themeShade="BF"/>
                          <w:sz w:val="24"/>
                          <w:lang w:val="zh-C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35E0D"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22CA6709" wp14:editId="49DF8FA6">
                <wp:simplePos x="0" y="0"/>
                <wp:positionH relativeFrom="margin">
                  <wp:posOffset>-899160</wp:posOffset>
                </wp:positionH>
                <wp:positionV relativeFrom="paragraph">
                  <wp:posOffset>4328160</wp:posOffset>
                </wp:positionV>
                <wp:extent cx="7117080" cy="960120"/>
                <wp:effectExtent l="57150" t="38100" r="83820" b="87630"/>
                <wp:wrapNone/>
                <wp:docPr id="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7080" cy="960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5E0D" w:rsidRPr="007C3A4B" w:rsidRDefault="00335E0D" w:rsidP="00335E0D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D75C00" w:themeColor="accent5" w:themeShade="BF"/>
                                <w:sz w:val="30"/>
                                <w:szCs w:val="30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微软雅黑" w:eastAsia="微软雅黑" w:hAnsi="微软雅黑" w:hint="eastAsia"/>
                                <w:b/>
                                <w:color w:val="D75C00" w:themeColor="accent5" w:themeShade="BF"/>
                                <w:sz w:val="30"/>
                                <w:szCs w:val="30"/>
                                <w:lang w:val="zh-CN"/>
                              </w:rPr>
                              <w:t>兴趣特长</w:t>
                            </w:r>
                          </w:p>
                          <w:p w:rsidR="00335E0D" w:rsidRPr="003E0E61" w:rsidRDefault="00335E0D" w:rsidP="00335E0D">
                            <w:pPr>
                              <w:snapToGrid w:val="0"/>
                              <w:spacing w:line="240" w:lineRule="atLeast"/>
                              <w:ind w:firstLine="420"/>
                              <w:jc w:val="left"/>
                              <w:rPr>
                                <w:rFonts w:ascii="楷体" w:eastAsia="楷体" w:hAnsi="楷体"/>
                                <w:color w:val="821908" w:themeColor="accent6" w:themeShade="80"/>
                                <w:sz w:val="32"/>
                                <w:lang w:val="zh-CN"/>
                              </w:rPr>
                            </w:pPr>
                            <w:r w:rsidRPr="003E0E61">
                              <w:rPr>
                                <w:rFonts w:ascii="楷体" w:eastAsia="楷体" w:hAnsi="楷体" w:hint="eastAsia"/>
                                <w:color w:val="821908" w:themeColor="accent6" w:themeShade="80"/>
                                <w:sz w:val="32"/>
                                <w:lang w:val="zh-CN"/>
                              </w:rPr>
                              <w:t>喜爱钢琴，2016年顺利通过国家考级委员会六级考核</w:t>
                            </w:r>
                          </w:p>
                          <w:p w:rsidR="00335E0D" w:rsidRPr="003E0E61" w:rsidRDefault="00335E0D" w:rsidP="00335E0D">
                            <w:pPr>
                              <w:snapToGrid w:val="0"/>
                              <w:spacing w:line="240" w:lineRule="atLeast"/>
                              <w:ind w:firstLine="420"/>
                              <w:jc w:val="left"/>
                              <w:rPr>
                                <w:rFonts w:ascii="楷体" w:eastAsia="楷体" w:hAnsi="楷体"/>
                                <w:color w:val="821908" w:themeColor="accent6" w:themeShade="80"/>
                                <w:sz w:val="32"/>
                                <w:lang w:val="zh-CN"/>
                              </w:rPr>
                            </w:pPr>
                            <w:r w:rsidRPr="003E0E61">
                              <w:rPr>
                                <w:rFonts w:ascii="楷体" w:eastAsia="楷体" w:hAnsi="楷体" w:hint="eastAsia"/>
                                <w:color w:val="821908" w:themeColor="accent6" w:themeShade="80"/>
                                <w:sz w:val="32"/>
                                <w:lang w:val="zh-CN"/>
                              </w:rPr>
                              <w:t>喜爱朗诵，在上海市第九届艺术比赛中获朗诵一等奖</w:t>
                            </w:r>
                          </w:p>
                          <w:p w:rsidR="00335E0D" w:rsidRPr="00D43209" w:rsidRDefault="00335E0D" w:rsidP="00335E0D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101322" w:themeColor="text2" w:themeShade="80"/>
                                <w:sz w:val="32"/>
                                <w:lang w:val="zh-CN"/>
                              </w:rPr>
                            </w:pPr>
                          </w:p>
                          <w:p w:rsidR="00335E0D" w:rsidRPr="00B81637" w:rsidRDefault="00335E0D" w:rsidP="00335E0D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181D33" w:themeColor="text2" w:themeShade="BF"/>
                                <w:sz w:val="28"/>
                                <w:lang w:val="zh-CN"/>
                              </w:rPr>
                            </w:pPr>
                          </w:p>
                          <w:p w:rsidR="00335E0D" w:rsidRPr="004A0ABA" w:rsidRDefault="00335E0D" w:rsidP="00335E0D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微软雅黑" w:eastAsia="微软雅黑" w:hAnsi="微软雅黑"/>
                                <w:color w:val="181D33" w:themeColor="text2" w:themeShade="BF"/>
                                <w:sz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A6709" id="_x0000_s1032" type="#_x0000_t202" style="position:absolute;margin-left:-70.8pt;margin-top:340.8pt;width:560.4pt;height:75.6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" filled="f" strokecolor="#fcd8d3 [665]">
                <v:shadow on="t" color="black" opacity="41287f" offset="0,1.5pt"/>
                <v:textbox>
                  <w:txbxContent>
                    <w:p w:rsidR="00335E0D" w:rsidRPr="007C3A4B" w:rsidRDefault="00335E0D" w:rsidP="00335E0D">
                      <w:pPr>
                        <w:snapToGrid w:val="0"/>
                        <w:spacing w:line="240" w:lineRule="atLeast"/>
                        <w:jc w:val="left"/>
                        <w:rPr>
                          <w:rFonts w:ascii="微软雅黑" w:eastAsia="微软雅黑" w:hAnsi="微软雅黑"/>
                          <w:b/>
                          <w:color w:val="D75C00" w:themeColor="accent5" w:themeShade="BF"/>
                          <w:sz w:val="30"/>
                          <w:szCs w:val="30"/>
                          <w:lang w:val="zh-CN"/>
                        </w:rPr>
                      </w:pPr>
                      <w:r w:rsidRPr="007C3A4B">
                        <w:rPr>
                          <w:rFonts w:ascii="微软雅黑" w:eastAsia="微软雅黑" w:hAnsi="微软雅黑" w:hint="eastAsia"/>
                          <w:b/>
                          <w:color w:val="D75C00" w:themeColor="accent5" w:themeShade="BF"/>
                          <w:sz w:val="30"/>
                          <w:szCs w:val="30"/>
                          <w:lang w:val="zh-CN"/>
                        </w:rPr>
                        <w:t>兴趣特长</w:t>
                      </w:r>
                    </w:p>
                    <w:p w:rsidR="00335E0D" w:rsidRPr="003E0E61" w:rsidRDefault="00335E0D" w:rsidP="00335E0D">
                      <w:pPr>
                        <w:snapToGrid w:val="0"/>
                        <w:spacing w:line="240" w:lineRule="atLeast"/>
                        <w:ind w:firstLine="420"/>
                        <w:jc w:val="left"/>
                        <w:rPr>
                          <w:rFonts w:ascii="楷体" w:eastAsia="楷体" w:hAnsi="楷体"/>
                          <w:color w:val="821908" w:themeColor="accent6" w:themeShade="80"/>
                          <w:sz w:val="32"/>
                          <w:lang w:val="zh-CN"/>
                        </w:rPr>
                      </w:pPr>
                      <w:r w:rsidRPr="003E0E61">
                        <w:rPr>
                          <w:rFonts w:ascii="楷体" w:eastAsia="楷体" w:hAnsi="楷体" w:hint="eastAsia"/>
                          <w:color w:val="821908" w:themeColor="accent6" w:themeShade="80"/>
                          <w:sz w:val="32"/>
                          <w:lang w:val="zh-CN"/>
                        </w:rPr>
                        <w:t>喜爱钢琴，2016年顺利通过国家考级委员会六级考核</w:t>
                      </w:r>
                    </w:p>
                    <w:p w:rsidR="00335E0D" w:rsidRPr="003E0E61" w:rsidRDefault="00335E0D" w:rsidP="00335E0D">
                      <w:pPr>
                        <w:snapToGrid w:val="0"/>
                        <w:spacing w:line="240" w:lineRule="atLeast"/>
                        <w:ind w:firstLine="420"/>
                        <w:jc w:val="left"/>
                        <w:rPr>
                          <w:rFonts w:ascii="楷体" w:eastAsia="楷体" w:hAnsi="楷体"/>
                          <w:color w:val="821908" w:themeColor="accent6" w:themeShade="80"/>
                          <w:sz w:val="32"/>
                          <w:lang w:val="zh-CN"/>
                        </w:rPr>
                      </w:pPr>
                      <w:r w:rsidRPr="003E0E61">
                        <w:rPr>
                          <w:rFonts w:ascii="楷体" w:eastAsia="楷体" w:hAnsi="楷体" w:hint="eastAsia"/>
                          <w:color w:val="821908" w:themeColor="accent6" w:themeShade="80"/>
                          <w:sz w:val="32"/>
                          <w:lang w:val="zh-CN"/>
                        </w:rPr>
                        <w:t>喜爱朗诵，在上海市第九届艺术比赛中获朗诵一等奖</w:t>
                      </w:r>
                    </w:p>
                    <w:p w:rsidR="00335E0D" w:rsidRPr="00D43209" w:rsidRDefault="00335E0D" w:rsidP="00335E0D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101322" w:themeColor="text2" w:themeShade="80"/>
                          <w:sz w:val="32"/>
                          <w:lang w:val="zh-CN"/>
                        </w:rPr>
                      </w:pPr>
                    </w:p>
                    <w:p w:rsidR="00335E0D" w:rsidRPr="00B81637" w:rsidRDefault="00335E0D" w:rsidP="00335E0D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181D33" w:themeColor="text2" w:themeShade="BF"/>
                          <w:sz w:val="28"/>
                          <w:lang w:val="zh-CN"/>
                        </w:rPr>
                      </w:pPr>
                    </w:p>
                    <w:p w:rsidR="00335E0D" w:rsidRPr="004A0ABA" w:rsidRDefault="00335E0D" w:rsidP="00335E0D">
                      <w:pPr>
                        <w:snapToGrid w:val="0"/>
                        <w:spacing w:line="240" w:lineRule="atLeast"/>
                        <w:jc w:val="left"/>
                        <w:rPr>
                          <w:rFonts w:ascii="微软雅黑" w:eastAsia="微软雅黑" w:hAnsi="微软雅黑"/>
                          <w:color w:val="181D33" w:themeColor="text2" w:themeShade="BF"/>
                          <w:sz w:val="24"/>
                          <w:lang w:val="zh-C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35E0D">
        <w:rPr>
          <w:noProof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1B39A5CD" wp14:editId="0D9A6199">
                <wp:simplePos x="0" y="0"/>
                <wp:positionH relativeFrom="margin">
                  <wp:posOffset>-899160</wp:posOffset>
                </wp:positionH>
                <wp:positionV relativeFrom="paragraph">
                  <wp:posOffset>5440680</wp:posOffset>
                </wp:positionV>
                <wp:extent cx="7117080" cy="1249680"/>
                <wp:effectExtent l="57150" t="38100" r="83820" b="102870"/>
                <wp:wrapNone/>
                <wp:docPr id="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7080" cy="1249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5E0D" w:rsidRPr="007C3A4B" w:rsidRDefault="00335E0D" w:rsidP="00335E0D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D75C00" w:themeColor="accent5" w:themeShade="BF"/>
                                <w:sz w:val="30"/>
                                <w:szCs w:val="30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微软雅黑" w:eastAsia="微软雅黑" w:hAnsi="微软雅黑" w:hint="eastAsia"/>
                                <w:b/>
                                <w:color w:val="D75C00" w:themeColor="accent5" w:themeShade="BF"/>
                                <w:sz w:val="30"/>
                                <w:szCs w:val="30"/>
                                <w:lang w:val="zh-CN"/>
                              </w:rPr>
                              <w:t>主要获奖</w:t>
                            </w:r>
                          </w:p>
                          <w:p w:rsidR="00335E0D" w:rsidRPr="003E0E61" w:rsidRDefault="00335E0D" w:rsidP="00335E0D">
                            <w:pPr>
                              <w:snapToGrid w:val="0"/>
                              <w:spacing w:line="240" w:lineRule="atLeast"/>
                              <w:ind w:firstLine="420"/>
                              <w:jc w:val="left"/>
                              <w:rPr>
                                <w:rFonts w:ascii="楷体" w:eastAsia="楷体" w:hAnsi="楷体"/>
                                <w:color w:val="821908" w:themeColor="accent6" w:themeShade="80"/>
                                <w:sz w:val="32"/>
                                <w:lang w:val="zh-CN"/>
                              </w:rPr>
                            </w:pPr>
                            <w:r w:rsidRPr="003E0E61">
                              <w:rPr>
                                <w:rFonts w:ascii="楷体" w:eastAsia="楷体" w:hAnsi="楷体" w:hint="eastAsia"/>
                                <w:color w:val="821908" w:themeColor="accent6" w:themeShade="80"/>
                                <w:sz w:val="32"/>
                                <w:lang w:val="zh-CN"/>
                              </w:rPr>
                              <w:t>2016年09月  在第六届小超人作文“全国总决赛”中获小学组作文一等奖</w:t>
                            </w:r>
                          </w:p>
                          <w:p w:rsidR="00335E0D" w:rsidRPr="003E0E61" w:rsidRDefault="00335E0D" w:rsidP="00335E0D">
                            <w:pPr>
                              <w:snapToGrid w:val="0"/>
                              <w:spacing w:line="240" w:lineRule="atLeast"/>
                              <w:ind w:firstLine="420"/>
                              <w:jc w:val="left"/>
                              <w:rPr>
                                <w:rFonts w:ascii="楷体" w:eastAsia="楷体" w:hAnsi="楷体"/>
                                <w:color w:val="821908" w:themeColor="accent6" w:themeShade="80"/>
                                <w:sz w:val="32"/>
                                <w:lang w:val="zh-CN"/>
                              </w:rPr>
                            </w:pPr>
                            <w:r w:rsidRPr="003E0E61">
                              <w:rPr>
                                <w:rFonts w:ascii="楷体" w:eastAsia="楷体" w:hAnsi="楷体" w:hint="eastAsia"/>
                                <w:color w:val="821908" w:themeColor="accent6" w:themeShade="80"/>
                                <w:sz w:val="32"/>
                                <w:lang w:val="zh-CN"/>
                              </w:rPr>
                              <w:t>2016年12月  上海杯“党在我心中”征文比赛三等奖</w:t>
                            </w:r>
                          </w:p>
                          <w:p w:rsidR="00335E0D" w:rsidRPr="003E0E61" w:rsidRDefault="00335E0D" w:rsidP="00335E0D">
                            <w:pPr>
                              <w:snapToGrid w:val="0"/>
                              <w:spacing w:line="240" w:lineRule="atLeast"/>
                              <w:ind w:firstLine="420"/>
                              <w:jc w:val="left"/>
                              <w:rPr>
                                <w:rFonts w:ascii="楷体" w:eastAsia="楷体" w:hAnsi="楷体"/>
                                <w:color w:val="821908" w:themeColor="accent6" w:themeShade="80"/>
                                <w:sz w:val="32"/>
                                <w:lang w:val="zh-CN"/>
                              </w:rPr>
                            </w:pPr>
                            <w:r w:rsidRPr="003E0E61">
                              <w:rPr>
                                <w:rFonts w:ascii="楷体" w:eastAsia="楷体" w:hAnsi="楷体" w:hint="eastAsia"/>
                                <w:color w:val="821908" w:themeColor="accent6" w:themeShade="80"/>
                                <w:sz w:val="32"/>
                                <w:lang w:val="zh-CN"/>
                              </w:rPr>
                              <w:t>2017年03月  上海市“心中的太阳”诗歌创作比赛中荣获一等奖</w:t>
                            </w:r>
                          </w:p>
                          <w:p w:rsidR="00335E0D" w:rsidRPr="00D43209" w:rsidRDefault="00335E0D" w:rsidP="00335E0D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101322" w:themeColor="text2" w:themeShade="80"/>
                                <w:sz w:val="32"/>
                                <w:lang w:val="zh-CN"/>
                              </w:rPr>
                            </w:pPr>
                          </w:p>
                          <w:p w:rsidR="00335E0D" w:rsidRPr="00B81637" w:rsidRDefault="00335E0D" w:rsidP="00335E0D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181D33" w:themeColor="text2" w:themeShade="BF"/>
                                <w:sz w:val="28"/>
                                <w:lang w:val="zh-CN"/>
                              </w:rPr>
                            </w:pPr>
                          </w:p>
                          <w:p w:rsidR="00335E0D" w:rsidRPr="004A0ABA" w:rsidRDefault="00335E0D" w:rsidP="00335E0D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微软雅黑" w:eastAsia="微软雅黑" w:hAnsi="微软雅黑"/>
                                <w:color w:val="181D33" w:themeColor="text2" w:themeShade="BF"/>
                                <w:sz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9A5CD" id="_x0000_s1033" type="#_x0000_t202" style="position:absolute;margin-left:-70.8pt;margin-top:428.4pt;width:560.4pt;height:98.4pt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" filled="f" strokecolor="#fcd8d3 [665]">
                <v:shadow on="t" color="black" opacity="41287f" offset="0,1.5pt"/>
                <v:textbox>
                  <w:txbxContent>
                    <w:p w:rsidR="00335E0D" w:rsidRPr="007C3A4B" w:rsidRDefault="00335E0D" w:rsidP="00335E0D">
                      <w:pPr>
                        <w:snapToGrid w:val="0"/>
                        <w:spacing w:line="240" w:lineRule="atLeast"/>
                        <w:jc w:val="left"/>
                        <w:rPr>
                          <w:rFonts w:ascii="微软雅黑" w:eastAsia="微软雅黑" w:hAnsi="微软雅黑"/>
                          <w:b/>
                          <w:color w:val="D75C00" w:themeColor="accent5" w:themeShade="BF"/>
                          <w:sz w:val="30"/>
                          <w:szCs w:val="30"/>
                          <w:lang w:val="zh-CN"/>
                        </w:rPr>
                      </w:pPr>
                      <w:r w:rsidRPr="007C3A4B">
                        <w:rPr>
                          <w:rFonts w:ascii="微软雅黑" w:eastAsia="微软雅黑" w:hAnsi="微软雅黑" w:hint="eastAsia"/>
                          <w:b/>
                          <w:color w:val="D75C00" w:themeColor="accent5" w:themeShade="BF"/>
                          <w:sz w:val="30"/>
                          <w:szCs w:val="30"/>
                          <w:lang w:val="zh-CN"/>
                        </w:rPr>
                        <w:t>主要获奖</w:t>
                      </w:r>
                    </w:p>
                    <w:p w:rsidR="00335E0D" w:rsidRPr="003E0E61" w:rsidRDefault="00335E0D" w:rsidP="00335E0D">
                      <w:pPr>
                        <w:snapToGrid w:val="0"/>
                        <w:spacing w:line="240" w:lineRule="atLeast"/>
                        <w:ind w:firstLine="420"/>
                        <w:jc w:val="left"/>
                        <w:rPr>
                          <w:rFonts w:ascii="楷体" w:eastAsia="楷体" w:hAnsi="楷体"/>
                          <w:color w:val="821908" w:themeColor="accent6" w:themeShade="80"/>
                          <w:sz w:val="32"/>
                          <w:lang w:val="zh-CN"/>
                        </w:rPr>
                      </w:pPr>
                      <w:r w:rsidRPr="003E0E61">
                        <w:rPr>
                          <w:rFonts w:ascii="楷体" w:eastAsia="楷体" w:hAnsi="楷体" w:hint="eastAsia"/>
                          <w:color w:val="821908" w:themeColor="accent6" w:themeShade="80"/>
                          <w:sz w:val="32"/>
                          <w:lang w:val="zh-CN"/>
                        </w:rPr>
                        <w:t>2016年09月  在第六届小超人作文“全国总决赛”中获小学组作文一等奖</w:t>
                      </w:r>
                    </w:p>
                    <w:p w:rsidR="00335E0D" w:rsidRPr="003E0E61" w:rsidRDefault="00335E0D" w:rsidP="00335E0D">
                      <w:pPr>
                        <w:snapToGrid w:val="0"/>
                        <w:spacing w:line="240" w:lineRule="atLeast"/>
                        <w:ind w:firstLine="420"/>
                        <w:jc w:val="left"/>
                        <w:rPr>
                          <w:rFonts w:ascii="楷体" w:eastAsia="楷体" w:hAnsi="楷体"/>
                          <w:color w:val="821908" w:themeColor="accent6" w:themeShade="80"/>
                          <w:sz w:val="32"/>
                          <w:lang w:val="zh-CN"/>
                        </w:rPr>
                      </w:pPr>
                      <w:r w:rsidRPr="003E0E61">
                        <w:rPr>
                          <w:rFonts w:ascii="楷体" w:eastAsia="楷体" w:hAnsi="楷体" w:hint="eastAsia"/>
                          <w:color w:val="821908" w:themeColor="accent6" w:themeShade="80"/>
                          <w:sz w:val="32"/>
                          <w:lang w:val="zh-CN"/>
                        </w:rPr>
                        <w:t>2016年12月  上海杯“党在我心中”征文比赛三等奖</w:t>
                      </w:r>
                    </w:p>
                    <w:p w:rsidR="00335E0D" w:rsidRPr="003E0E61" w:rsidRDefault="00335E0D" w:rsidP="00335E0D">
                      <w:pPr>
                        <w:snapToGrid w:val="0"/>
                        <w:spacing w:line="240" w:lineRule="atLeast"/>
                        <w:ind w:firstLine="420"/>
                        <w:jc w:val="left"/>
                        <w:rPr>
                          <w:rFonts w:ascii="楷体" w:eastAsia="楷体" w:hAnsi="楷体"/>
                          <w:color w:val="821908" w:themeColor="accent6" w:themeShade="80"/>
                          <w:sz w:val="32"/>
                          <w:lang w:val="zh-CN"/>
                        </w:rPr>
                      </w:pPr>
                      <w:r w:rsidRPr="003E0E61">
                        <w:rPr>
                          <w:rFonts w:ascii="楷体" w:eastAsia="楷体" w:hAnsi="楷体" w:hint="eastAsia"/>
                          <w:color w:val="821908" w:themeColor="accent6" w:themeShade="80"/>
                          <w:sz w:val="32"/>
                          <w:lang w:val="zh-CN"/>
                        </w:rPr>
                        <w:t>2017年03月  上海市“心中的太阳”诗歌创作比赛中荣获一等奖</w:t>
                      </w:r>
                    </w:p>
                    <w:p w:rsidR="00335E0D" w:rsidRPr="00D43209" w:rsidRDefault="00335E0D" w:rsidP="00335E0D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101322" w:themeColor="text2" w:themeShade="80"/>
                          <w:sz w:val="32"/>
                          <w:lang w:val="zh-CN"/>
                        </w:rPr>
                      </w:pPr>
                    </w:p>
                    <w:p w:rsidR="00335E0D" w:rsidRPr="00B81637" w:rsidRDefault="00335E0D" w:rsidP="00335E0D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181D33" w:themeColor="text2" w:themeShade="BF"/>
                          <w:sz w:val="28"/>
                          <w:lang w:val="zh-CN"/>
                        </w:rPr>
                      </w:pPr>
                    </w:p>
                    <w:p w:rsidR="00335E0D" w:rsidRPr="004A0ABA" w:rsidRDefault="00335E0D" w:rsidP="00335E0D">
                      <w:pPr>
                        <w:snapToGrid w:val="0"/>
                        <w:spacing w:line="240" w:lineRule="atLeast"/>
                        <w:jc w:val="left"/>
                        <w:rPr>
                          <w:rFonts w:ascii="微软雅黑" w:eastAsia="微软雅黑" w:hAnsi="微软雅黑"/>
                          <w:color w:val="181D33" w:themeColor="text2" w:themeShade="BF"/>
                          <w:sz w:val="24"/>
                          <w:lang w:val="zh-C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35E0D">
        <w:rPr>
          <w:noProof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>
                <wp:simplePos x="0" y="0"/>
                <wp:positionH relativeFrom="margin">
                  <wp:posOffset>-899160</wp:posOffset>
                </wp:positionH>
                <wp:positionV relativeFrom="paragraph">
                  <wp:posOffset>2636520</wp:posOffset>
                </wp:positionV>
                <wp:extent cx="7117080" cy="1554480"/>
                <wp:effectExtent l="57150" t="38100" r="83820" b="102870"/>
                <wp:wrapNone/>
                <wp:docPr id="1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7080" cy="15544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644E" w:rsidRPr="007C3A4B" w:rsidRDefault="0015644E" w:rsidP="00335E0D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D75C00" w:themeColor="accent5" w:themeShade="BF"/>
                                <w:sz w:val="30"/>
                                <w:szCs w:val="30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微软雅黑" w:eastAsia="微软雅黑" w:hAnsi="微软雅黑" w:hint="eastAsia"/>
                                <w:b/>
                                <w:color w:val="D75C00" w:themeColor="accent5" w:themeShade="BF"/>
                                <w:sz w:val="30"/>
                                <w:szCs w:val="30"/>
                                <w:lang w:val="zh-CN"/>
                              </w:rPr>
                              <w:t>学习情况</w:t>
                            </w:r>
                          </w:p>
                          <w:p w:rsidR="0015644E" w:rsidRPr="003E0E61" w:rsidRDefault="0015644E" w:rsidP="00335E0D">
                            <w:pPr>
                              <w:snapToGrid w:val="0"/>
                              <w:spacing w:line="240" w:lineRule="atLeast"/>
                              <w:ind w:firstLine="420"/>
                              <w:jc w:val="left"/>
                              <w:rPr>
                                <w:rFonts w:ascii="楷体" w:eastAsia="楷体" w:hAnsi="楷体"/>
                                <w:color w:val="821908" w:themeColor="accent6" w:themeShade="80"/>
                                <w:sz w:val="32"/>
                                <w:lang w:val="zh-CN"/>
                              </w:rPr>
                            </w:pPr>
                            <w:r w:rsidRPr="003E0E61">
                              <w:rPr>
                                <w:rFonts w:ascii="楷体" w:eastAsia="楷体" w:hAnsi="楷体" w:hint="eastAsia"/>
                                <w:color w:val="821908" w:themeColor="accent6" w:themeShade="80"/>
                                <w:sz w:val="32"/>
                                <w:lang w:val="zh-CN"/>
                              </w:rPr>
                              <w:t>勤奋学习，能独立思考学习问题，勤学好问，成绩优秀</w:t>
                            </w:r>
                          </w:p>
                          <w:p w:rsidR="0015644E" w:rsidRPr="003E0E61" w:rsidRDefault="0015644E" w:rsidP="00335E0D">
                            <w:pPr>
                              <w:snapToGrid w:val="0"/>
                              <w:spacing w:line="240" w:lineRule="atLeast"/>
                              <w:ind w:firstLine="420"/>
                              <w:jc w:val="left"/>
                              <w:rPr>
                                <w:rFonts w:ascii="楷体" w:eastAsia="楷体" w:hAnsi="楷体"/>
                                <w:color w:val="821908" w:themeColor="accent6" w:themeShade="80"/>
                                <w:sz w:val="32"/>
                                <w:lang w:val="zh-CN"/>
                              </w:rPr>
                            </w:pPr>
                            <w:r w:rsidRPr="003E0E61">
                              <w:rPr>
                                <w:rFonts w:ascii="楷体" w:eastAsia="楷体" w:hAnsi="楷体" w:hint="eastAsia"/>
                                <w:color w:val="821908" w:themeColor="accent6" w:themeShade="80"/>
                                <w:sz w:val="32"/>
                                <w:lang w:val="zh-CN"/>
                              </w:rPr>
                              <w:t>经常结合课堂外的拓展实践，汲取更多知识，不断开阔自己的视野</w:t>
                            </w:r>
                          </w:p>
                          <w:p w:rsidR="0015644E" w:rsidRPr="003E0E61" w:rsidRDefault="0015644E" w:rsidP="00335E0D">
                            <w:pPr>
                              <w:snapToGrid w:val="0"/>
                              <w:spacing w:line="240" w:lineRule="atLeast"/>
                              <w:ind w:firstLine="420"/>
                              <w:jc w:val="left"/>
                              <w:rPr>
                                <w:rFonts w:ascii="楷体" w:eastAsia="楷体" w:hAnsi="楷体"/>
                                <w:color w:val="821908" w:themeColor="accent6" w:themeShade="80"/>
                                <w:sz w:val="32"/>
                                <w:lang w:val="zh-CN"/>
                              </w:rPr>
                            </w:pPr>
                            <w:r w:rsidRPr="003E0E61">
                              <w:rPr>
                                <w:rFonts w:ascii="楷体" w:eastAsia="楷体" w:hAnsi="楷体" w:hint="eastAsia"/>
                                <w:color w:val="821908" w:themeColor="accent6" w:themeShade="80"/>
                                <w:sz w:val="32"/>
                                <w:lang w:val="zh-CN"/>
                              </w:rPr>
                              <w:t>六年级上学期第一次统考考试总分全班排名第三</w:t>
                            </w:r>
                          </w:p>
                          <w:p w:rsidR="0015644E" w:rsidRPr="003E0E61" w:rsidRDefault="0015644E" w:rsidP="00335E0D">
                            <w:pPr>
                              <w:snapToGrid w:val="0"/>
                              <w:spacing w:line="240" w:lineRule="atLeast"/>
                              <w:ind w:firstLine="420"/>
                              <w:jc w:val="left"/>
                              <w:rPr>
                                <w:rFonts w:ascii="楷体" w:eastAsia="楷体" w:hAnsi="楷体"/>
                                <w:color w:val="821908" w:themeColor="accent6" w:themeShade="80"/>
                                <w:sz w:val="32"/>
                                <w:lang w:val="zh-CN"/>
                              </w:rPr>
                            </w:pPr>
                            <w:r w:rsidRPr="003E0E61">
                              <w:rPr>
                                <w:rFonts w:ascii="楷体" w:eastAsia="楷体" w:hAnsi="楷体" w:hint="eastAsia"/>
                                <w:color w:val="821908" w:themeColor="accent6" w:themeShade="80"/>
                                <w:sz w:val="32"/>
                                <w:lang w:val="zh-CN"/>
                              </w:rPr>
                              <w:t>每个学期都被评为“三好学生”，荣获“成绩优秀奖”</w:t>
                            </w:r>
                          </w:p>
                          <w:p w:rsidR="00B81637" w:rsidRPr="00D43209" w:rsidRDefault="00B81637" w:rsidP="00B81637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101322" w:themeColor="text2" w:themeShade="80"/>
                                <w:sz w:val="32"/>
                                <w:lang w:val="zh-CN"/>
                              </w:rPr>
                            </w:pPr>
                          </w:p>
                          <w:p w:rsidR="00B81637" w:rsidRPr="00B81637" w:rsidRDefault="00B81637" w:rsidP="0046676F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181D33" w:themeColor="text2" w:themeShade="BF"/>
                                <w:sz w:val="28"/>
                                <w:lang w:val="zh-CN"/>
                              </w:rPr>
                            </w:pPr>
                          </w:p>
                          <w:p w:rsidR="0015644E" w:rsidRPr="004A0ABA" w:rsidRDefault="0015644E" w:rsidP="00B66072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微软雅黑" w:eastAsia="微软雅黑" w:hAnsi="微软雅黑"/>
                                <w:color w:val="181D33" w:themeColor="text2" w:themeShade="BF"/>
                                <w:sz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70.8pt;margin-top:207.6pt;width:560.4pt;height:122.4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" filled="f" strokecolor="#fcd8d3 [665]">
                <v:shadow on="t" color="black" opacity="41287f" offset="0,1.5pt"/>
                <v:textbox>
                  <w:txbxContent>
                    <w:p w:rsidR="0015644E" w:rsidRPr="007C3A4B" w:rsidRDefault="0015644E" w:rsidP="00335E0D">
                      <w:pPr>
                        <w:snapToGrid w:val="0"/>
                        <w:spacing w:line="240" w:lineRule="atLeast"/>
                        <w:jc w:val="left"/>
                        <w:rPr>
                          <w:rFonts w:ascii="微软雅黑" w:eastAsia="微软雅黑" w:hAnsi="微软雅黑"/>
                          <w:b/>
                          <w:color w:val="D75C00" w:themeColor="accent5" w:themeShade="BF"/>
                          <w:sz w:val="30"/>
                          <w:szCs w:val="30"/>
                          <w:lang w:val="zh-CN"/>
                        </w:rPr>
                      </w:pPr>
                      <w:r w:rsidRPr="007C3A4B">
                        <w:rPr>
                          <w:rFonts w:ascii="微软雅黑" w:eastAsia="微软雅黑" w:hAnsi="微软雅黑" w:hint="eastAsia"/>
                          <w:b/>
                          <w:color w:val="D75C00" w:themeColor="accent5" w:themeShade="BF"/>
                          <w:sz w:val="30"/>
                          <w:szCs w:val="30"/>
                          <w:lang w:val="zh-CN"/>
                        </w:rPr>
                        <w:t>学习情况</w:t>
                      </w:r>
                    </w:p>
                    <w:p w:rsidR="0015644E" w:rsidRPr="003E0E61" w:rsidRDefault="0015644E" w:rsidP="00335E0D">
                      <w:pPr>
                        <w:snapToGrid w:val="0"/>
                        <w:spacing w:line="240" w:lineRule="atLeast"/>
                        <w:ind w:firstLine="420"/>
                        <w:jc w:val="left"/>
                        <w:rPr>
                          <w:rFonts w:ascii="楷体" w:eastAsia="楷体" w:hAnsi="楷体"/>
                          <w:color w:val="821908" w:themeColor="accent6" w:themeShade="80"/>
                          <w:sz w:val="32"/>
                          <w:lang w:val="zh-CN"/>
                        </w:rPr>
                      </w:pPr>
                      <w:r w:rsidRPr="003E0E61">
                        <w:rPr>
                          <w:rFonts w:ascii="楷体" w:eastAsia="楷体" w:hAnsi="楷体" w:hint="eastAsia"/>
                          <w:color w:val="821908" w:themeColor="accent6" w:themeShade="80"/>
                          <w:sz w:val="32"/>
                          <w:lang w:val="zh-CN"/>
                        </w:rPr>
                        <w:t>勤奋学习，能独立思考学习问题，勤学好问，成绩优秀</w:t>
                      </w:r>
                    </w:p>
                    <w:p w:rsidR="0015644E" w:rsidRPr="003E0E61" w:rsidRDefault="0015644E" w:rsidP="00335E0D">
                      <w:pPr>
                        <w:snapToGrid w:val="0"/>
                        <w:spacing w:line="240" w:lineRule="atLeast"/>
                        <w:ind w:firstLine="420"/>
                        <w:jc w:val="left"/>
                        <w:rPr>
                          <w:rFonts w:ascii="楷体" w:eastAsia="楷体" w:hAnsi="楷体"/>
                          <w:color w:val="821908" w:themeColor="accent6" w:themeShade="80"/>
                          <w:sz w:val="32"/>
                          <w:lang w:val="zh-CN"/>
                        </w:rPr>
                      </w:pPr>
                      <w:r w:rsidRPr="003E0E61">
                        <w:rPr>
                          <w:rFonts w:ascii="楷体" w:eastAsia="楷体" w:hAnsi="楷体" w:hint="eastAsia"/>
                          <w:color w:val="821908" w:themeColor="accent6" w:themeShade="80"/>
                          <w:sz w:val="32"/>
                          <w:lang w:val="zh-CN"/>
                        </w:rPr>
                        <w:t>经常结合课堂外的拓展实践，汲取更多知识，不断开阔自己的视野</w:t>
                      </w:r>
                    </w:p>
                    <w:p w:rsidR="0015644E" w:rsidRPr="003E0E61" w:rsidRDefault="0015644E" w:rsidP="00335E0D">
                      <w:pPr>
                        <w:snapToGrid w:val="0"/>
                        <w:spacing w:line="240" w:lineRule="atLeast"/>
                        <w:ind w:firstLine="420"/>
                        <w:jc w:val="left"/>
                        <w:rPr>
                          <w:rFonts w:ascii="楷体" w:eastAsia="楷体" w:hAnsi="楷体"/>
                          <w:color w:val="821908" w:themeColor="accent6" w:themeShade="80"/>
                          <w:sz w:val="32"/>
                          <w:lang w:val="zh-CN"/>
                        </w:rPr>
                      </w:pPr>
                      <w:r w:rsidRPr="003E0E61">
                        <w:rPr>
                          <w:rFonts w:ascii="楷体" w:eastAsia="楷体" w:hAnsi="楷体" w:hint="eastAsia"/>
                          <w:color w:val="821908" w:themeColor="accent6" w:themeShade="80"/>
                          <w:sz w:val="32"/>
                          <w:lang w:val="zh-CN"/>
                        </w:rPr>
                        <w:t>六年级上学期第一次统考考试总分全班排名第三</w:t>
                      </w:r>
                    </w:p>
                    <w:p w:rsidR="0015644E" w:rsidRPr="003E0E61" w:rsidRDefault="0015644E" w:rsidP="00335E0D">
                      <w:pPr>
                        <w:snapToGrid w:val="0"/>
                        <w:spacing w:line="240" w:lineRule="atLeast"/>
                        <w:ind w:firstLine="420"/>
                        <w:jc w:val="left"/>
                        <w:rPr>
                          <w:rFonts w:ascii="楷体" w:eastAsia="楷体" w:hAnsi="楷体"/>
                          <w:color w:val="821908" w:themeColor="accent6" w:themeShade="80"/>
                          <w:sz w:val="32"/>
                          <w:lang w:val="zh-CN"/>
                        </w:rPr>
                      </w:pPr>
                      <w:r w:rsidRPr="003E0E61">
                        <w:rPr>
                          <w:rFonts w:ascii="楷体" w:eastAsia="楷体" w:hAnsi="楷体" w:hint="eastAsia"/>
                          <w:color w:val="821908" w:themeColor="accent6" w:themeShade="80"/>
                          <w:sz w:val="32"/>
                          <w:lang w:val="zh-CN"/>
                        </w:rPr>
                        <w:t>每个学期都被评为“三好学生”，荣获“成绩优秀奖”</w:t>
                      </w:r>
                    </w:p>
                    <w:p w:rsidR="00B81637" w:rsidRPr="00D43209" w:rsidRDefault="00B81637" w:rsidP="00B81637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101322" w:themeColor="text2" w:themeShade="80"/>
                          <w:sz w:val="32"/>
                          <w:lang w:val="zh-CN"/>
                        </w:rPr>
                      </w:pPr>
                    </w:p>
                    <w:p w:rsidR="00B81637" w:rsidRPr="00B81637" w:rsidRDefault="00B81637" w:rsidP="0046676F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181D33" w:themeColor="text2" w:themeShade="BF"/>
                          <w:sz w:val="28"/>
                          <w:lang w:val="zh-CN"/>
                        </w:rPr>
                      </w:pPr>
                    </w:p>
                    <w:p w:rsidR="0015644E" w:rsidRPr="004A0ABA" w:rsidRDefault="0015644E" w:rsidP="00B66072">
                      <w:pPr>
                        <w:snapToGrid w:val="0"/>
                        <w:spacing w:line="240" w:lineRule="atLeast"/>
                        <w:jc w:val="left"/>
                        <w:rPr>
                          <w:rFonts w:ascii="微软雅黑" w:eastAsia="微软雅黑" w:hAnsi="微软雅黑"/>
                          <w:color w:val="181D33" w:themeColor="text2" w:themeShade="BF"/>
                          <w:sz w:val="24"/>
                          <w:lang w:val="zh-C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35E0D">
        <w:rPr>
          <w:noProof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>
                <wp:simplePos x="0" y="0"/>
                <wp:positionH relativeFrom="margin">
                  <wp:posOffset>1661160</wp:posOffset>
                </wp:positionH>
                <wp:positionV relativeFrom="paragraph">
                  <wp:posOffset>731520</wp:posOffset>
                </wp:positionV>
                <wp:extent cx="4556760" cy="1859280"/>
                <wp:effectExtent l="0" t="0" r="0" b="0"/>
                <wp:wrapNone/>
                <wp:docPr id="12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6760" cy="1859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ABA" w:rsidRPr="007C3A4B" w:rsidRDefault="0015644E" w:rsidP="00335E0D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D75C00" w:themeColor="accent5" w:themeShade="BF"/>
                                <w:sz w:val="30"/>
                                <w:szCs w:val="30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微软雅黑" w:eastAsia="微软雅黑" w:hAnsi="微软雅黑" w:hint="eastAsia"/>
                                <w:b/>
                                <w:color w:val="D75C00" w:themeColor="accent5" w:themeShade="BF"/>
                                <w:sz w:val="30"/>
                                <w:szCs w:val="30"/>
                                <w:lang w:val="zh-CN"/>
                              </w:rPr>
                              <w:t>基本情况</w:t>
                            </w:r>
                          </w:p>
                          <w:p w:rsidR="004A0ABA" w:rsidRPr="003E0E61" w:rsidRDefault="0015644E" w:rsidP="004A0ABA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楷体" w:eastAsia="楷体" w:hAnsi="楷体"/>
                                <w:color w:val="821908" w:themeColor="accent6" w:themeShade="80"/>
                                <w:sz w:val="32"/>
                                <w:lang w:val="zh-CN"/>
                              </w:rPr>
                            </w:pPr>
                            <w:r w:rsidRPr="003E0E61">
                              <w:rPr>
                                <w:rFonts w:ascii="楷体" w:eastAsia="楷体" w:hAnsi="楷体" w:hint="eastAsia"/>
                                <w:color w:val="821908" w:themeColor="accent6" w:themeShade="80"/>
                                <w:sz w:val="32"/>
                                <w:lang w:val="zh-CN"/>
                              </w:rPr>
                              <w:t>姓名：甄美丽</w:t>
                            </w:r>
                            <w:r w:rsidR="00335E0D">
                              <w:rPr>
                                <w:rFonts w:ascii="楷体" w:eastAsia="楷体" w:hAnsi="楷体" w:hint="eastAsia"/>
                                <w:color w:val="821908" w:themeColor="accent6" w:themeShade="80"/>
                                <w:sz w:val="32"/>
                                <w:lang w:val="zh-CN"/>
                              </w:rPr>
                              <w:t xml:space="preserve">     </w:t>
                            </w:r>
                            <w:r w:rsidR="00335E0D">
                              <w:rPr>
                                <w:rFonts w:ascii="楷体" w:eastAsia="楷体" w:hAnsi="楷体"/>
                                <w:color w:val="821908" w:themeColor="accent6" w:themeShade="80"/>
                                <w:sz w:val="32"/>
                                <w:lang w:val="zh-CN"/>
                              </w:rPr>
                              <w:t xml:space="preserve">      </w:t>
                            </w:r>
                            <w:r w:rsidRPr="003E0E61">
                              <w:rPr>
                                <w:rFonts w:ascii="楷体" w:eastAsia="楷体" w:hAnsi="楷体" w:hint="eastAsia"/>
                                <w:color w:val="821908" w:themeColor="accent6" w:themeShade="80"/>
                                <w:sz w:val="32"/>
                                <w:lang w:val="zh-CN"/>
                              </w:rPr>
                              <w:t>性别：女</w:t>
                            </w:r>
                          </w:p>
                          <w:p w:rsidR="004A0ABA" w:rsidRPr="003E0E61" w:rsidRDefault="0015644E" w:rsidP="004A0ABA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楷体" w:eastAsia="楷体" w:hAnsi="楷体"/>
                                <w:color w:val="821908" w:themeColor="accent6" w:themeShade="80"/>
                                <w:sz w:val="32"/>
                                <w:lang w:val="zh-CN"/>
                              </w:rPr>
                            </w:pPr>
                            <w:r w:rsidRPr="003E0E61">
                              <w:rPr>
                                <w:rFonts w:ascii="楷体" w:eastAsia="楷体" w:hAnsi="楷体" w:hint="eastAsia"/>
                                <w:color w:val="821908" w:themeColor="accent6" w:themeShade="80"/>
                                <w:sz w:val="32"/>
                                <w:lang w:val="zh-CN"/>
                              </w:rPr>
                              <w:t>出生年月：2005年6月</w:t>
                            </w:r>
                            <w:r w:rsidR="00335E0D">
                              <w:rPr>
                                <w:rFonts w:ascii="楷体" w:eastAsia="楷体" w:hAnsi="楷体" w:hint="eastAsia"/>
                                <w:color w:val="821908" w:themeColor="accent6" w:themeShade="80"/>
                                <w:sz w:val="32"/>
                                <w:lang w:val="zh-CN"/>
                              </w:rPr>
                              <w:t xml:space="preserve">  </w:t>
                            </w:r>
                            <w:r w:rsidRPr="003E0E61">
                              <w:rPr>
                                <w:rFonts w:ascii="楷体" w:eastAsia="楷体" w:hAnsi="楷体" w:hint="eastAsia"/>
                                <w:color w:val="821908" w:themeColor="accent6" w:themeShade="80"/>
                                <w:sz w:val="32"/>
                                <w:lang w:val="zh-CN"/>
                              </w:rPr>
                              <w:t>户籍：上海市浦东新区</w:t>
                            </w:r>
                          </w:p>
                          <w:p w:rsidR="004A0ABA" w:rsidRPr="003E0E61" w:rsidRDefault="0015644E" w:rsidP="004A0ABA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楷体" w:eastAsia="楷体" w:hAnsi="楷体"/>
                                <w:color w:val="821908" w:themeColor="accent6" w:themeShade="80"/>
                                <w:sz w:val="32"/>
                                <w:lang w:val="zh-CN"/>
                              </w:rPr>
                            </w:pPr>
                            <w:r w:rsidRPr="003E0E61">
                              <w:rPr>
                                <w:rFonts w:ascii="楷体" w:eastAsia="楷体" w:hAnsi="楷体" w:hint="eastAsia"/>
                                <w:color w:val="821908" w:themeColor="accent6" w:themeShade="80"/>
                                <w:sz w:val="32"/>
                                <w:lang w:val="zh-CN"/>
                              </w:rPr>
                              <w:t>就读小学：上海市第十五中学</w:t>
                            </w:r>
                          </w:p>
                          <w:p w:rsidR="004A0ABA" w:rsidRPr="003E0E61" w:rsidRDefault="0015644E" w:rsidP="004A0ABA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楷体" w:eastAsia="楷体" w:hAnsi="楷体"/>
                                <w:color w:val="821908" w:themeColor="accent6" w:themeShade="80"/>
                                <w:sz w:val="32"/>
                                <w:lang w:val="zh-CN"/>
                              </w:rPr>
                            </w:pPr>
                            <w:r w:rsidRPr="003E0E61">
                              <w:rPr>
                                <w:rFonts w:ascii="楷体" w:eastAsia="楷体" w:hAnsi="楷体" w:hint="eastAsia"/>
                                <w:color w:val="821908" w:themeColor="accent6" w:themeShade="80"/>
                                <w:sz w:val="32"/>
                                <w:lang w:val="zh-CN"/>
                              </w:rPr>
                              <w:t>家庭住址：上海市浦东新区东方路0000号</w:t>
                            </w:r>
                          </w:p>
                          <w:p w:rsidR="0015644E" w:rsidRPr="003E0E61" w:rsidRDefault="0015644E" w:rsidP="004A0ABA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楷体" w:eastAsia="楷体" w:hAnsi="楷体"/>
                                <w:color w:val="821908" w:themeColor="accent6" w:themeShade="80"/>
                                <w:sz w:val="32"/>
                                <w:lang w:val="zh-CN"/>
                              </w:rPr>
                            </w:pPr>
                            <w:r w:rsidRPr="003E0E61">
                              <w:rPr>
                                <w:rFonts w:ascii="楷体" w:eastAsia="楷体" w:hAnsi="楷体" w:hint="eastAsia"/>
                                <w:color w:val="821908" w:themeColor="accent6" w:themeShade="80"/>
                                <w:sz w:val="32"/>
                                <w:lang w:val="zh-CN"/>
                              </w:rPr>
                              <w:t>身份证号：123456400206060008</w:t>
                            </w:r>
                          </w:p>
                          <w:p w:rsidR="0015644E" w:rsidRDefault="0015644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130.8pt;margin-top:57.6pt;width:358.8pt;height:146.4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" filled="f" stroked="f">
                <v:textbox>
                  <w:txbxContent>
                    <w:p w:rsidR="004A0ABA" w:rsidRPr="007C3A4B" w:rsidRDefault="0015644E" w:rsidP="00335E0D">
                      <w:pPr>
                        <w:snapToGrid w:val="0"/>
                        <w:spacing w:line="240" w:lineRule="atLeast"/>
                        <w:jc w:val="left"/>
                        <w:rPr>
                          <w:rFonts w:ascii="微软雅黑" w:eastAsia="微软雅黑" w:hAnsi="微软雅黑"/>
                          <w:b/>
                          <w:color w:val="D75C00" w:themeColor="accent5" w:themeShade="BF"/>
                          <w:sz w:val="30"/>
                          <w:szCs w:val="30"/>
                          <w:lang w:val="zh-CN"/>
                        </w:rPr>
                      </w:pPr>
                      <w:r w:rsidRPr="007C3A4B">
                        <w:rPr>
                          <w:rFonts w:ascii="微软雅黑" w:eastAsia="微软雅黑" w:hAnsi="微软雅黑" w:hint="eastAsia"/>
                          <w:b/>
                          <w:color w:val="D75C00" w:themeColor="accent5" w:themeShade="BF"/>
                          <w:sz w:val="30"/>
                          <w:szCs w:val="30"/>
                          <w:lang w:val="zh-CN"/>
                        </w:rPr>
                        <w:t>基本情况</w:t>
                      </w:r>
                    </w:p>
                    <w:p w:rsidR="004A0ABA" w:rsidRPr="003E0E61" w:rsidRDefault="0015644E" w:rsidP="004A0ABA">
                      <w:pPr>
                        <w:snapToGrid w:val="0"/>
                        <w:spacing w:line="240" w:lineRule="atLeast"/>
                        <w:jc w:val="left"/>
                        <w:rPr>
                          <w:rFonts w:ascii="楷体" w:eastAsia="楷体" w:hAnsi="楷体"/>
                          <w:color w:val="821908" w:themeColor="accent6" w:themeShade="80"/>
                          <w:sz w:val="32"/>
                          <w:lang w:val="zh-CN"/>
                        </w:rPr>
                      </w:pPr>
                      <w:r w:rsidRPr="003E0E61">
                        <w:rPr>
                          <w:rFonts w:ascii="楷体" w:eastAsia="楷体" w:hAnsi="楷体" w:hint="eastAsia"/>
                          <w:color w:val="821908" w:themeColor="accent6" w:themeShade="80"/>
                          <w:sz w:val="32"/>
                          <w:lang w:val="zh-CN"/>
                        </w:rPr>
                        <w:t>姓名：甄美丽</w:t>
                      </w:r>
                      <w:r w:rsidR="00335E0D">
                        <w:rPr>
                          <w:rFonts w:ascii="楷体" w:eastAsia="楷体" w:hAnsi="楷体" w:hint="eastAsia"/>
                          <w:color w:val="821908" w:themeColor="accent6" w:themeShade="80"/>
                          <w:sz w:val="32"/>
                          <w:lang w:val="zh-CN"/>
                        </w:rPr>
                        <w:t xml:space="preserve">     </w:t>
                      </w:r>
                      <w:r w:rsidR="00335E0D">
                        <w:rPr>
                          <w:rFonts w:ascii="楷体" w:eastAsia="楷体" w:hAnsi="楷体"/>
                          <w:color w:val="821908" w:themeColor="accent6" w:themeShade="80"/>
                          <w:sz w:val="32"/>
                          <w:lang w:val="zh-CN"/>
                        </w:rPr>
                        <w:t xml:space="preserve">      </w:t>
                      </w:r>
                      <w:r w:rsidRPr="003E0E61">
                        <w:rPr>
                          <w:rFonts w:ascii="楷体" w:eastAsia="楷体" w:hAnsi="楷体" w:hint="eastAsia"/>
                          <w:color w:val="821908" w:themeColor="accent6" w:themeShade="80"/>
                          <w:sz w:val="32"/>
                          <w:lang w:val="zh-CN"/>
                        </w:rPr>
                        <w:t>性别：女</w:t>
                      </w:r>
                    </w:p>
                    <w:p w:rsidR="004A0ABA" w:rsidRPr="003E0E61" w:rsidRDefault="0015644E" w:rsidP="004A0ABA">
                      <w:pPr>
                        <w:snapToGrid w:val="0"/>
                        <w:spacing w:line="240" w:lineRule="atLeast"/>
                        <w:jc w:val="left"/>
                        <w:rPr>
                          <w:rFonts w:ascii="楷体" w:eastAsia="楷体" w:hAnsi="楷体"/>
                          <w:color w:val="821908" w:themeColor="accent6" w:themeShade="80"/>
                          <w:sz w:val="32"/>
                          <w:lang w:val="zh-CN"/>
                        </w:rPr>
                      </w:pPr>
                      <w:r w:rsidRPr="003E0E61">
                        <w:rPr>
                          <w:rFonts w:ascii="楷体" w:eastAsia="楷体" w:hAnsi="楷体" w:hint="eastAsia"/>
                          <w:color w:val="821908" w:themeColor="accent6" w:themeShade="80"/>
                          <w:sz w:val="32"/>
                          <w:lang w:val="zh-CN"/>
                        </w:rPr>
                        <w:t>出生年月：2005年6月</w:t>
                      </w:r>
                      <w:r w:rsidR="00335E0D">
                        <w:rPr>
                          <w:rFonts w:ascii="楷体" w:eastAsia="楷体" w:hAnsi="楷体" w:hint="eastAsia"/>
                          <w:color w:val="821908" w:themeColor="accent6" w:themeShade="80"/>
                          <w:sz w:val="32"/>
                          <w:lang w:val="zh-CN"/>
                        </w:rPr>
                        <w:t xml:space="preserve">  </w:t>
                      </w:r>
                      <w:r w:rsidRPr="003E0E61">
                        <w:rPr>
                          <w:rFonts w:ascii="楷体" w:eastAsia="楷体" w:hAnsi="楷体" w:hint="eastAsia"/>
                          <w:color w:val="821908" w:themeColor="accent6" w:themeShade="80"/>
                          <w:sz w:val="32"/>
                          <w:lang w:val="zh-CN"/>
                        </w:rPr>
                        <w:t>户籍：上海市浦东新区</w:t>
                      </w:r>
                    </w:p>
                    <w:p w:rsidR="004A0ABA" w:rsidRPr="003E0E61" w:rsidRDefault="0015644E" w:rsidP="004A0ABA">
                      <w:pPr>
                        <w:snapToGrid w:val="0"/>
                        <w:spacing w:line="240" w:lineRule="atLeast"/>
                        <w:jc w:val="left"/>
                        <w:rPr>
                          <w:rFonts w:ascii="楷体" w:eastAsia="楷体" w:hAnsi="楷体"/>
                          <w:color w:val="821908" w:themeColor="accent6" w:themeShade="80"/>
                          <w:sz w:val="32"/>
                          <w:lang w:val="zh-CN"/>
                        </w:rPr>
                      </w:pPr>
                      <w:r w:rsidRPr="003E0E61">
                        <w:rPr>
                          <w:rFonts w:ascii="楷体" w:eastAsia="楷体" w:hAnsi="楷体" w:hint="eastAsia"/>
                          <w:color w:val="821908" w:themeColor="accent6" w:themeShade="80"/>
                          <w:sz w:val="32"/>
                          <w:lang w:val="zh-CN"/>
                        </w:rPr>
                        <w:t>就读小学：上海市第十五中学</w:t>
                      </w:r>
                    </w:p>
                    <w:p w:rsidR="004A0ABA" w:rsidRPr="003E0E61" w:rsidRDefault="0015644E" w:rsidP="004A0ABA">
                      <w:pPr>
                        <w:snapToGrid w:val="0"/>
                        <w:spacing w:line="240" w:lineRule="atLeast"/>
                        <w:jc w:val="left"/>
                        <w:rPr>
                          <w:rFonts w:ascii="楷体" w:eastAsia="楷体" w:hAnsi="楷体"/>
                          <w:color w:val="821908" w:themeColor="accent6" w:themeShade="80"/>
                          <w:sz w:val="32"/>
                          <w:lang w:val="zh-CN"/>
                        </w:rPr>
                      </w:pPr>
                      <w:r w:rsidRPr="003E0E61">
                        <w:rPr>
                          <w:rFonts w:ascii="楷体" w:eastAsia="楷体" w:hAnsi="楷体" w:hint="eastAsia"/>
                          <w:color w:val="821908" w:themeColor="accent6" w:themeShade="80"/>
                          <w:sz w:val="32"/>
                          <w:lang w:val="zh-CN"/>
                        </w:rPr>
                        <w:t>家庭住址：上海市浦东新区东方路0000号</w:t>
                      </w:r>
                    </w:p>
                    <w:p w:rsidR="0015644E" w:rsidRPr="003E0E61" w:rsidRDefault="0015644E" w:rsidP="004A0ABA">
                      <w:pPr>
                        <w:snapToGrid w:val="0"/>
                        <w:spacing w:line="240" w:lineRule="atLeast"/>
                        <w:jc w:val="left"/>
                        <w:rPr>
                          <w:rFonts w:ascii="楷体" w:eastAsia="楷体" w:hAnsi="楷体"/>
                          <w:color w:val="821908" w:themeColor="accent6" w:themeShade="80"/>
                          <w:sz w:val="32"/>
                          <w:lang w:val="zh-CN"/>
                        </w:rPr>
                      </w:pPr>
                      <w:r w:rsidRPr="003E0E61">
                        <w:rPr>
                          <w:rFonts w:ascii="楷体" w:eastAsia="楷体" w:hAnsi="楷体" w:hint="eastAsia"/>
                          <w:color w:val="821908" w:themeColor="accent6" w:themeShade="80"/>
                          <w:sz w:val="32"/>
                          <w:lang w:val="zh-CN"/>
                        </w:rPr>
                        <w:t>身份证号：123456400206060008</w:t>
                      </w:r>
                    </w:p>
                    <w:p w:rsidR="0015644E" w:rsidRDefault="0015644E"/>
                  </w:txbxContent>
                </v:textbox>
                <w10:wrap anchorx="margin"/>
              </v:shape>
            </w:pict>
          </mc:Fallback>
        </mc:AlternateContent>
      </w:r>
      <w:r w:rsidR="003E0E61">
        <w:rPr>
          <w:noProof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37450" cy="10657205"/>
            <wp:effectExtent l="0" t="0" r="6350" b="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-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450" cy="1065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4158">
        <w:br w:type="page"/>
      </w:r>
    </w:p>
    <w:p w:rsidR="00B14158" w:rsidRDefault="009725BE" w:rsidP="006E4AC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9C5270" wp14:editId="2F13626A">
                <wp:simplePos x="0" y="0"/>
                <wp:positionH relativeFrom="margin">
                  <wp:posOffset>617855</wp:posOffset>
                </wp:positionH>
                <wp:positionV relativeFrom="paragraph">
                  <wp:posOffset>-137160</wp:posOffset>
                </wp:positionV>
                <wp:extent cx="4038600" cy="1828800"/>
                <wp:effectExtent l="0" t="0" r="0" b="381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227A" w:rsidRPr="009725BE" w:rsidRDefault="0007227A" w:rsidP="00B81637">
                            <w:pPr>
                              <w:rPr>
                                <w:rFonts w:ascii="华文彩云" w:eastAsia="华文彩云" w:hAnsi="微软雅黑"/>
                                <w:b/>
                                <w:color w:val="F68C7B" w:themeColor="accent6" w:themeTint="99"/>
                                <w:sz w:val="96"/>
                              </w:rPr>
                            </w:pPr>
                            <w:r w:rsidRPr="009725BE">
                              <w:rPr>
                                <w:rFonts w:ascii="华文彩云" w:eastAsia="华文彩云" w:hAnsi="微软雅黑" w:hint="eastAsia"/>
                                <w:b/>
                                <w:color w:val="F68C7B" w:themeColor="accent6" w:themeTint="99"/>
                                <w:sz w:val="96"/>
                              </w:rPr>
                              <w:t>奖励以及证书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9C5270" id="文本框 14" o:spid="_x0000_s1036" type="#_x0000_t202" style="position:absolute;left:0;text-align:left;margin-left:48.65pt;margin-top:-10.8pt;width:318pt;height:2in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" filled="f" stroked="f">
                <v:textbox style="mso-fit-shape-to-text:t">
                  <w:txbxContent>
                    <w:p w:rsidR="0007227A" w:rsidRPr="009725BE" w:rsidRDefault="0007227A" w:rsidP="00B81637">
                      <w:pPr>
                        <w:rPr>
                          <w:rFonts w:ascii="华文彩云" w:eastAsia="华文彩云" w:hAnsi="微软雅黑"/>
                          <w:b/>
                          <w:color w:val="F68C7B" w:themeColor="accent6" w:themeTint="99"/>
                          <w:sz w:val="96"/>
                        </w:rPr>
                      </w:pPr>
                      <w:r w:rsidRPr="009725BE"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96"/>
                        </w:rPr>
                        <w:t>奖励以及证书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3209"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27779" cy="10643872"/>
            <wp:effectExtent l="0" t="0" r="0" b="508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-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779" cy="10643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4ACB">
        <w:rPr>
          <w:noProof/>
        </w:rPr>
        <w:t xml:space="preserve"> </w:t>
      </w:r>
      <w:r w:rsidR="006E4ACB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0" b="2540"/>
                <wp:wrapSquare wrapText="bothSides"/>
                <wp:docPr id="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ACB" w:rsidRDefault="006E4AC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0;margin-top:14.4pt;width:185.9pt;height:110.6pt;z-index:251676672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" filled="f" stroked="f">
                <v:textbox style="mso-fit-shape-to-text:t">
                  <w:txbxContent>
                    <w:p w:rsidR="006E4ACB" w:rsidRDefault="006E4ACB"/>
                  </w:txbxContent>
                </v:textbox>
                <w10:wrap type="square"/>
              </v:shape>
            </w:pict>
          </mc:Fallback>
        </mc:AlternateContent>
      </w:r>
    </w:p>
    <w:p w:rsidR="00B14158" w:rsidRDefault="009725BE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4907280</wp:posOffset>
            </wp:positionV>
            <wp:extent cx="5274310" cy="3215640"/>
            <wp:effectExtent l="0" t="0" r="21590" b="0"/>
            <wp:wrapNone/>
            <wp:docPr id="17" name="图示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  <wp14:sizeRelV relativeFrom="margin">
              <wp14:pctHeight>0</wp14:pctHeight>
            </wp14:sizeRelV>
          </wp:anchor>
        </w:drawing>
      </w:r>
      <w:r w:rsidR="00D43209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margin">
                  <wp:posOffset>-914400</wp:posOffset>
                </wp:positionH>
                <wp:positionV relativeFrom="paragraph">
                  <wp:posOffset>1051560</wp:posOffset>
                </wp:positionV>
                <wp:extent cx="7071360" cy="3840480"/>
                <wp:effectExtent l="0" t="0" r="0" b="0"/>
                <wp:wrapSquare wrapText="bothSides"/>
                <wp:docPr id="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1360" cy="3840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227A" w:rsidRPr="009725BE" w:rsidRDefault="001B3C40" w:rsidP="00B81637">
                            <w:pPr>
                              <w:snapToGrid w:val="0"/>
                              <w:spacing w:line="480" w:lineRule="auto"/>
                              <w:jc w:val="left"/>
                              <w:rPr>
                                <w:rFonts w:ascii="楷体" w:eastAsia="楷体" w:hAnsi="楷体"/>
                                <w:color w:val="821908" w:themeColor="accent6" w:themeShade="80"/>
                                <w:sz w:val="32"/>
                                <w:lang w:val="zh-CN"/>
                              </w:rPr>
                            </w:pPr>
                            <w:r w:rsidRPr="009725BE">
                              <w:rPr>
                                <w:rFonts w:ascii="楷体" w:eastAsia="楷体" w:hAnsi="楷体"/>
                                <w:color w:val="821908" w:themeColor="accent6" w:themeShade="80"/>
                                <w:sz w:val="32"/>
                              </w:rPr>
                              <w:t>2</w:t>
                            </w:r>
                            <w:r w:rsidR="0007227A" w:rsidRPr="009725BE">
                              <w:rPr>
                                <w:rFonts w:ascii="楷体" w:eastAsia="楷体" w:hAnsi="楷体" w:hint="eastAsia"/>
                                <w:color w:val="821908" w:themeColor="accent6" w:themeShade="80"/>
                                <w:sz w:val="32"/>
                                <w:lang w:val="zh-CN"/>
                              </w:rPr>
                              <w:t>015年06月   被上海市第十五小学评为“三好学生”</w:t>
                            </w:r>
                          </w:p>
                          <w:p w:rsidR="0007227A" w:rsidRPr="009725BE" w:rsidRDefault="0007227A" w:rsidP="00B81637">
                            <w:pPr>
                              <w:snapToGrid w:val="0"/>
                              <w:spacing w:line="480" w:lineRule="auto"/>
                              <w:jc w:val="left"/>
                              <w:rPr>
                                <w:rFonts w:ascii="楷体" w:eastAsia="楷体" w:hAnsi="楷体"/>
                                <w:color w:val="821908" w:themeColor="accent6" w:themeShade="80"/>
                                <w:sz w:val="32"/>
                                <w:lang w:val="zh-CN"/>
                              </w:rPr>
                            </w:pPr>
                            <w:r w:rsidRPr="009725BE">
                              <w:rPr>
                                <w:rFonts w:ascii="楷体" w:eastAsia="楷体" w:hAnsi="楷体" w:hint="eastAsia"/>
                                <w:color w:val="821908" w:themeColor="accent6" w:themeShade="80"/>
                                <w:sz w:val="32"/>
                                <w:lang w:val="zh-CN"/>
                              </w:rPr>
                              <w:t>2016年09月   在第六届小超人作文“全国总决赛”中获小学组作文一等奖</w:t>
                            </w:r>
                            <w:r w:rsidRPr="009725BE">
                              <w:rPr>
                                <w:rFonts w:ascii="楷体" w:eastAsia="楷体" w:hAnsi="楷体" w:hint="eastAsia"/>
                                <w:color w:val="821908" w:themeColor="accent6" w:themeShade="80"/>
                                <w:sz w:val="32"/>
                                <w:lang w:val="zh-CN"/>
                              </w:rPr>
                              <w:cr/>
                              <w:t>2016年12月   上海杯“党在我心中”征文比赛三等奖</w:t>
                            </w:r>
                            <w:r w:rsidRPr="009725BE">
                              <w:rPr>
                                <w:rFonts w:ascii="楷体" w:eastAsia="楷体" w:hAnsi="楷体" w:hint="eastAsia"/>
                                <w:color w:val="821908" w:themeColor="accent6" w:themeShade="80"/>
                                <w:sz w:val="32"/>
                                <w:lang w:val="zh-CN"/>
                              </w:rPr>
                              <w:cr/>
                              <w:t>2017年03月   上海市“心中的太阳”诗歌创作比赛中荣获一等奖</w:t>
                            </w:r>
                          </w:p>
                          <w:p w:rsidR="0007227A" w:rsidRPr="009725BE" w:rsidRDefault="0007227A" w:rsidP="00B81637">
                            <w:pPr>
                              <w:snapToGrid w:val="0"/>
                              <w:spacing w:line="480" w:lineRule="auto"/>
                              <w:jc w:val="left"/>
                              <w:rPr>
                                <w:rFonts w:ascii="楷体" w:eastAsia="楷体" w:hAnsi="楷体"/>
                                <w:color w:val="821908" w:themeColor="accent6" w:themeShade="80"/>
                                <w:sz w:val="32"/>
                                <w:lang w:val="zh-CN"/>
                              </w:rPr>
                            </w:pPr>
                            <w:r w:rsidRPr="009725BE">
                              <w:rPr>
                                <w:rFonts w:ascii="楷体" w:eastAsia="楷体" w:hAnsi="楷体" w:hint="eastAsia"/>
                                <w:color w:val="821908" w:themeColor="accent6" w:themeShade="80"/>
                                <w:sz w:val="32"/>
                                <w:lang w:val="zh-CN"/>
                              </w:rPr>
                              <w:t>2015年06月   被上海市第十五小学评为“三好学生”</w:t>
                            </w:r>
                            <w:r w:rsidRPr="009725BE">
                              <w:rPr>
                                <w:rFonts w:ascii="楷体" w:eastAsia="楷体" w:hAnsi="楷体" w:hint="eastAsia"/>
                                <w:color w:val="821908" w:themeColor="accent6" w:themeShade="80"/>
                                <w:sz w:val="32"/>
                                <w:lang w:val="zh-CN"/>
                              </w:rPr>
                              <w:cr/>
                              <w:t>2016年09月   在第六届小超人作文“全国总决赛”中获小学组作文一等奖</w:t>
                            </w:r>
                          </w:p>
                          <w:p w:rsidR="0007227A" w:rsidRPr="009725BE" w:rsidRDefault="0007227A" w:rsidP="00B81637">
                            <w:pPr>
                              <w:snapToGrid w:val="0"/>
                              <w:spacing w:line="480" w:lineRule="auto"/>
                              <w:jc w:val="left"/>
                              <w:rPr>
                                <w:rFonts w:ascii="楷体" w:eastAsia="楷体" w:hAnsi="楷体"/>
                                <w:color w:val="821908" w:themeColor="accent6" w:themeShade="80"/>
                                <w:sz w:val="32"/>
                                <w:lang w:val="zh-CN"/>
                              </w:rPr>
                            </w:pPr>
                            <w:r w:rsidRPr="009725BE">
                              <w:rPr>
                                <w:rFonts w:ascii="楷体" w:eastAsia="楷体" w:hAnsi="楷体" w:hint="eastAsia"/>
                                <w:color w:val="821908" w:themeColor="accent6" w:themeShade="80"/>
                                <w:sz w:val="32"/>
                                <w:lang w:val="zh-CN"/>
                              </w:rPr>
                              <w:t>2016年12月   上海杯“党在我心中”征文比赛三等奖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-1in;margin-top:82.8pt;width:556.8pt;height:302.4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" filled="f" stroked="f">
                <v:textbox>
                  <w:txbxContent>
                    <w:p w:rsidR="0007227A" w:rsidRPr="009725BE" w:rsidRDefault="001B3C40" w:rsidP="00B81637">
                      <w:pPr>
                        <w:snapToGrid w:val="0"/>
                        <w:spacing w:line="480" w:lineRule="auto"/>
                        <w:jc w:val="left"/>
                        <w:rPr>
                          <w:rFonts w:ascii="楷体" w:eastAsia="楷体" w:hAnsi="楷体"/>
                          <w:color w:val="821908" w:themeColor="accent6" w:themeShade="80"/>
                          <w:sz w:val="32"/>
                          <w:lang w:val="zh-CN"/>
                        </w:rPr>
                      </w:pPr>
                      <w:r w:rsidRPr="009725BE">
                        <w:rPr>
                          <w:rFonts w:ascii="楷体" w:eastAsia="楷体" w:hAnsi="楷体"/>
                          <w:color w:val="821908" w:themeColor="accent6" w:themeShade="80"/>
                          <w:sz w:val="32"/>
                        </w:rPr>
                        <w:t>2</w:t>
                      </w:r>
                      <w:r w:rsidR="0007227A" w:rsidRPr="009725BE">
                        <w:rPr>
                          <w:rFonts w:ascii="楷体" w:eastAsia="楷体" w:hAnsi="楷体" w:hint="eastAsia"/>
                          <w:color w:val="821908" w:themeColor="accent6" w:themeShade="80"/>
                          <w:sz w:val="32"/>
                          <w:lang w:val="zh-CN"/>
                        </w:rPr>
                        <w:t>015年06月   被上海市第十五小学评为“三好学生”</w:t>
                      </w:r>
                    </w:p>
                    <w:p w:rsidR="0007227A" w:rsidRPr="009725BE" w:rsidRDefault="0007227A" w:rsidP="00B81637">
                      <w:pPr>
                        <w:snapToGrid w:val="0"/>
                        <w:spacing w:line="480" w:lineRule="auto"/>
                        <w:jc w:val="left"/>
                        <w:rPr>
                          <w:rFonts w:ascii="楷体" w:eastAsia="楷体" w:hAnsi="楷体"/>
                          <w:color w:val="821908" w:themeColor="accent6" w:themeShade="80"/>
                          <w:sz w:val="32"/>
                          <w:lang w:val="zh-CN"/>
                        </w:rPr>
                      </w:pPr>
                      <w:r w:rsidRPr="009725BE">
                        <w:rPr>
                          <w:rFonts w:ascii="楷体" w:eastAsia="楷体" w:hAnsi="楷体" w:hint="eastAsia"/>
                          <w:color w:val="821908" w:themeColor="accent6" w:themeShade="80"/>
                          <w:sz w:val="32"/>
                          <w:lang w:val="zh-CN"/>
                        </w:rPr>
                        <w:t>2016年09月   在第六届小超人作文“全国总决赛”中获小学组作文一等奖</w:t>
                      </w:r>
                      <w:r w:rsidRPr="009725BE">
                        <w:rPr>
                          <w:rFonts w:ascii="楷体" w:eastAsia="楷体" w:hAnsi="楷体" w:hint="eastAsia"/>
                          <w:color w:val="821908" w:themeColor="accent6" w:themeShade="80"/>
                          <w:sz w:val="32"/>
                          <w:lang w:val="zh-CN"/>
                        </w:rPr>
                        <w:cr/>
                        <w:t>2016年12月   上海杯“党在我心中”征文比赛三等奖</w:t>
                      </w:r>
                      <w:r w:rsidRPr="009725BE">
                        <w:rPr>
                          <w:rFonts w:ascii="楷体" w:eastAsia="楷体" w:hAnsi="楷体" w:hint="eastAsia"/>
                          <w:color w:val="821908" w:themeColor="accent6" w:themeShade="80"/>
                          <w:sz w:val="32"/>
                          <w:lang w:val="zh-CN"/>
                        </w:rPr>
                        <w:cr/>
                        <w:t>2017年03月   上海市“心中的太阳”诗歌创作比赛中荣获一等奖</w:t>
                      </w:r>
                    </w:p>
                    <w:p w:rsidR="0007227A" w:rsidRPr="009725BE" w:rsidRDefault="0007227A" w:rsidP="00B81637">
                      <w:pPr>
                        <w:snapToGrid w:val="0"/>
                        <w:spacing w:line="480" w:lineRule="auto"/>
                        <w:jc w:val="left"/>
                        <w:rPr>
                          <w:rFonts w:ascii="楷体" w:eastAsia="楷体" w:hAnsi="楷体"/>
                          <w:color w:val="821908" w:themeColor="accent6" w:themeShade="80"/>
                          <w:sz w:val="32"/>
                          <w:lang w:val="zh-CN"/>
                        </w:rPr>
                      </w:pPr>
                      <w:r w:rsidRPr="009725BE">
                        <w:rPr>
                          <w:rFonts w:ascii="楷体" w:eastAsia="楷体" w:hAnsi="楷体" w:hint="eastAsia"/>
                          <w:color w:val="821908" w:themeColor="accent6" w:themeShade="80"/>
                          <w:sz w:val="32"/>
                          <w:lang w:val="zh-CN"/>
                        </w:rPr>
                        <w:t>2015年06月   被上海市第十五小学评为“三好学生”</w:t>
                      </w:r>
                      <w:r w:rsidRPr="009725BE">
                        <w:rPr>
                          <w:rFonts w:ascii="楷体" w:eastAsia="楷体" w:hAnsi="楷体" w:hint="eastAsia"/>
                          <w:color w:val="821908" w:themeColor="accent6" w:themeShade="80"/>
                          <w:sz w:val="32"/>
                          <w:lang w:val="zh-CN"/>
                        </w:rPr>
                        <w:cr/>
                        <w:t>2016年09月   在第六届小超人作文“全国总决赛”中获小学组作文一等奖</w:t>
                      </w:r>
                    </w:p>
                    <w:p w:rsidR="0007227A" w:rsidRPr="009725BE" w:rsidRDefault="0007227A" w:rsidP="00B81637">
                      <w:pPr>
                        <w:snapToGrid w:val="0"/>
                        <w:spacing w:line="480" w:lineRule="auto"/>
                        <w:jc w:val="left"/>
                        <w:rPr>
                          <w:rFonts w:ascii="楷体" w:eastAsia="楷体" w:hAnsi="楷体"/>
                          <w:color w:val="821908" w:themeColor="accent6" w:themeShade="80"/>
                          <w:sz w:val="32"/>
                          <w:lang w:val="zh-CN"/>
                        </w:rPr>
                      </w:pPr>
                      <w:r w:rsidRPr="009725BE">
                        <w:rPr>
                          <w:rFonts w:ascii="楷体" w:eastAsia="楷体" w:hAnsi="楷体" w:hint="eastAsia"/>
                          <w:color w:val="821908" w:themeColor="accent6" w:themeShade="80"/>
                          <w:sz w:val="32"/>
                          <w:lang w:val="zh-CN"/>
                        </w:rPr>
                        <w:t>2016年12月   上海杯“党在我心中”征文比赛三等奖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4158">
        <w:br w:type="page"/>
      </w:r>
      <w:bookmarkStart w:id="0" w:name="_GoBack"/>
      <w:bookmarkEnd w:id="0"/>
    </w:p>
    <w:p w:rsidR="00B14158" w:rsidRDefault="00327F85">
      <w:r>
        <w:rPr>
          <w:noProof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600949" cy="10747331"/>
            <wp:effectExtent l="0" t="0" r="635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-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49" cy="107473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4158" w:rsidRDefault="009725BE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0BBEC5E0" wp14:editId="30B9DB66">
            <wp:simplePos x="0" y="0"/>
            <wp:positionH relativeFrom="margin">
              <wp:align>center</wp:align>
            </wp:positionH>
            <wp:positionV relativeFrom="paragraph">
              <wp:posOffset>4861560</wp:posOffset>
            </wp:positionV>
            <wp:extent cx="5274310" cy="3215640"/>
            <wp:effectExtent l="0" t="0" r="21590" b="0"/>
            <wp:wrapNone/>
            <wp:docPr id="21" name="图示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5492A625" wp14:editId="18FCB41B">
                <wp:simplePos x="0" y="0"/>
                <wp:positionH relativeFrom="column">
                  <wp:posOffset>3063240</wp:posOffset>
                </wp:positionH>
                <wp:positionV relativeFrom="paragraph">
                  <wp:posOffset>3989705</wp:posOffset>
                </wp:positionV>
                <wp:extent cx="1463040" cy="1404620"/>
                <wp:effectExtent l="0" t="0" r="0" b="0"/>
                <wp:wrapNone/>
                <wp:docPr id="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CA2" w:rsidRPr="009725BE" w:rsidRDefault="009C1CA2" w:rsidP="009C1CA2">
                            <w:pPr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36"/>
                                <w:szCs w:val="40"/>
                              </w:rPr>
                            </w:pPr>
                            <w:r w:rsidRPr="009725BE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36"/>
                                <w:szCs w:val="40"/>
                              </w:rPr>
                              <w:t>奖状及证书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92A625" id="_x0000_s1039" type="#_x0000_t202" style="position:absolute;margin-left:241.2pt;margin-top:314.15pt;width:115.2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" filled="f" stroked="f">
                <v:textbox style="mso-fit-shape-to-text:t">
                  <w:txbxContent>
                    <w:p w:rsidR="009C1CA2" w:rsidRPr="009725BE" w:rsidRDefault="009C1CA2" w:rsidP="009C1CA2">
                      <w:pPr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36"/>
                          <w:szCs w:val="40"/>
                        </w:rPr>
                      </w:pPr>
                      <w:r w:rsidRPr="009725BE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36"/>
                          <w:szCs w:val="40"/>
                        </w:rPr>
                        <w:t>奖状及证书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492A625" wp14:editId="18FCB41B">
                <wp:simplePos x="0" y="0"/>
                <wp:positionH relativeFrom="margin">
                  <wp:posOffset>396240</wp:posOffset>
                </wp:positionH>
                <wp:positionV relativeFrom="paragraph">
                  <wp:posOffset>3986530</wp:posOffset>
                </wp:positionV>
                <wp:extent cx="1463040" cy="1404620"/>
                <wp:effectExtent l="0" t="0" r="0" b="0"/>
                <wp:wrapNone/>
                <wp:docPr id="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CA2" w:rsidRPr="009725BE" w:rsidRDefault="009C1CA2" w:rsidP="00D43209">
                            <w:pPr>
                              <w:ind w:left="420" w:hanging="420"/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36"/>
                                <w:szCs w:val="40"/>
                              </w:rPr>
                            </w:pPr>
                            <w:r w:rsidRPr="009725BE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36"/>
                                <w:szCs w:val="40"/>
                              </w:rPr>
                              <w:t>奖状及证书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92A625" id="_x0000_s1040" type="#_x0000_t202" style="position:absolute;margin-left:31.2pt;margin-top:313.9pt;width:115.2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" filled="f" stroked="f">
                <v:textbox style="mso-fit-shape-to-text:t">
                  <w:txbxContent>
                    <w:p w:rsidR="009C1CA2" w:rsidRPr="009725BE" w:rsidRDefault="009C1CA2" w:rsidP="00D43209">
                      <w:pPr>
                        <w:ind w:left="420" w:hanging="420"/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36"/>
                          <w:szCs w:val="40"/>
                        </w:rPr>
                      </w:pPr>
                      <w:r w:rsidRPr="009725BE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36"/>
                          <w:szCs w:val="40"/>
                        </w:rPr>
                        <w:t>奖状及证书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20DDAD5F" wp14:editId="7350DB31">
            <wp:simplePos x="0" y="0"/>
            <wp:positionH relativeFrom="margin">
              <wp:posOffset>2773680</wp:posOffset>
            </wp:positionH>
            <wp:positionV relativeFrom="paragraph">
              <wp:posOffset>1280160</wp:posOffset>
            </wp:positionV>
            <wp:extent cx="1981200" cy="2800985"/>
            <wp:effectExtent l="0" t="0" r="0" b="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证书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228600</wp:posOffset>
            </wp:positionH>
            <wp:positionV relativeFrom="paragraph">
              <wp:posOffset>1249680</wp:posOffset>
            </wp:positionV>
            <wp:extent cx="1981200" cy="2800985"/>
            <wp:effectExtent l="0" t="0" r="0" b="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证书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3209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AE78D8B" wp14:editId="502E06BB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3886200" cy="1828800"/>
                <wp:effectExtent l="0" t="0" r="0" b="381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B3C40" w:rsidRPr="009725BE" w:rsidRDefault="001B3C40" w:rsidP="00B81637">
                            <w:pPr>
                              <w:rPr>
                                <w:rFonts w:ascii="华文彩云" w:eastAsia="华文彩云" w:hAnsi="微软雅黑"/>
                                <w:b/>
                                <w:color w:val="F68C7B" w:themeColor="accent6" w:themeTint="99"/>
                                <w:sz w:val="96"/>
                              </w:rPr>
                            </w:pPr>
                            <w:r w:rsidRPr="009725BE">
                              <w:rPr>
                                <w:rFonts w:ascii="华文彩云" w:eastAsia="华文彩云" w:hAnsi="微软雅黑" w:hint="eastAsia"/>
                                <w:b/>
                                <w:color w:val="F68C7B" w:themeColor="accent6" w:themeTint="99"/>
                                <w:sz w:val="96"/>
                              </w:rPr>
                              <w:t>奖励以及证书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E78D8B" id="文本框 19" o:spid="_x0000_s1041" type="#_x0000_t202" style="position:absolute;margin-left:0;margin-top:1.2pt;width:306pt;height:2in;z-index:2516889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" filled="f" stroked="f">
                <v:textbox style="mso-fit-shape-to-text:t">
                  <w:txbxContent>
                    <w:p w:rsidR="001B3C40" w:rsidRPr="009725BE" w:rsidRDefault="001B3C40" w:rsidP="00B81637">
                      <w:pPr>
                        <w:rPr>
                          <w:rFonts w:ascii="华文彩云" w:eastAsia="华文彩云" w:hAnsi="微软雅黑"/>
                          <w:b/>
                          <w:color w:val="F68C7B" w:themeColor="accent6" w:themeTint="99"/>
                          <w:sz w:val="96"/>
                        </w:rPr>
                      </w:pPr>
                      <w:r w:rsidRPr="009725BE"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96"/>
                        </w:rPr>
                        <w:t>奖励以及证书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4158">
        <w:br w:type="page"/>
      </w:r>
    </w:p>
    <w:p w:rsidR="00B14158" w:rsidRDefault="004E2368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703296" behindDoc="1" locked="0" layoutInCell="1" allowOverlap="1">
            <wp:simplePos x="0" y="0"/>
            <wp:positionH relativeFrom="page">
              <wp:posOffset>30480</wp:posOffset>
            </wp:positionH>
            <wp:positionV relativeFrom="page">
              <wp:posOffset>4478</wp:posOffset>
            </wp:positionV>
            <wp:extent cx="7588808" cy="10730164"/>
            <wp:effectExtent l="0" t="0" r="0" b="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-1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808" cy="107301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4158" w:rsidRDefault="00B14158"/>
    <w:p w:rsidR="00B14158" w:rsidRDefault="009725BE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8283DE4" wp14:editId="1ADB33AA">
                <wp:simplePos x="0" y="0"/>
                <wp:positionH relativeFrom="column">
                  <wp:posOffset>2788920</wp:posOffset>
                </wp:positionH>
                <wp:positionV relativeFrom="paragraph">
                  <wp:posOffset>5806440</wp:posOffset>
                </wp:positionV>
                <wp:extent cx="2209800" cy="1432560"/>
                <wp:effectExtent l="0" t="0" r="19050" b="15240"/>
                <wp:wrapNone/>
                <wp:docPr id="157" name="矩形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14325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89C9F" id="矩形 157" o:spid="_x0000_s1026" style="position:absolute;left:0;text-align:left;margin-left:219.6pt;margin-top:457.2pt;width:174pt;height:112.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" fillcolor="#f68c7b [1945]" strokecolor="#f68c7b [1945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8283DE4" wp14:editId="1ADB33AA">
                <wp:simplePos x="0" y="0"/>
                <wp:positionH relativeFrom="column">
                  <wp:posOffset>2758440</wp:posOffset>
                </wp:positionH>
                <wp:positionV relativeFrom="paragraph">
                  <wp:posOffset>3962400</wp:posOffset>
                </wp:positionV>
                <wp:extent cx="2209800" cy="1432560"/>
                <wp:effectExtent l="0" t="0" r="19050" b="15240"/>
                <wp:wrapNone/>
                <wp:docPr id="156" name="矩形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14325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A9912B" id="矩形 156" o:spid="_x0000_s1026" style="position:absolute;left:0;text-align:left;margin-left:217.2pt;margin-top:312pt;width:174pt;height:112.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" fillcolor="#f68c7b [1945]" strokecolor="#f68c7b [1945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2164080</wp:posOffset>
                </wp:positionV>
                <wp:extent cx="2209800" cy="1432560"/>
                <wp:effectExtent l="0" t="0" r="19050" b="15240"/>
                <wp:wrapNone/>
                <wp:docPr id="153" name="矩形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14325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6B1D11" id="矩形 153" o:spid="_x0000_s1026" style="position:absolute;left:0;text-align:left;margin-left:3in;margin-top:170.4pt;width:174pt;height:112.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" fillcolor="#f68c7b [1945]" strokecolor="#f68c7b [1945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2F29637" wp14:editId="3F798B08">
                <wp:simplePos x="0" y="0"/>
                <wp:positionH relativeFrom="column">
                  <wp:posOffset>228600</wp:posOffset>
                </wp:positionH>
                <wp:positionV relativeFrom="paragraph">
                  <wp:posOffset>5791200</wp:posOffset>
                </wp:positionV>
                <wp:extent cx="2225040" cy="1417320"/>
                <wp:effectExtent l="0" t="0" r="22860" b="11430"/>
                <wp:wrapNone/>
                <wp:docPr id="155" name="矩形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040" cy="14173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5C6B31" id="矩形 155" o:spid="_x0000_s1026" style="position:absolute;left:0;text-align:left;margin-left:18pt;margin-top:456pt;width:175.2pt;height:111.6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" fillcolor="#f68c7b [1945]" strokecolor="#f68c7b [1945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2F29637" wp14:editId="3F798B08">
                <wp:simplePos x="0" y="0"/>
                <wp:positionH relativeFrom="column">
                  <wp:posOffset>228600</wp:posOffset>
                </wp:positionH>
                <wp:positionV relativeFrom="paragraph">
                  <wp:posOffset>3962400</wp:posOffset>
                </wp:positionV>
                <wp:extent cx="2225040" cy="1417320"/>
                <wp:effectExtent l="0" t="0" r="22860" b="11430"/>
                <wp:wrapNone/>
                <wp:docPr id="154" name="矩形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040" cy="14173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1BBA58" id="矩形 154" o:spid="_x0000_s1026" style="position:absolute;left:0;text-align:left;margin-left:18pt;margin-top:312pt;width:175.2pt;height:111.6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" fillcolor="#f68c7b [1945]" strokecolor="#f68c7b [1945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2148840</wp:posOffset>
                </wp:positionV>
                <wp:extent cx="2225040" cy="1417320"/>
                <wp:effectExtent l="0" t="0" r="22860" b="11430"/>
                <wp:wrapNone/>
                <wp:docPr id="152" name="矩形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040" cy="14173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DDB3E6" id="矩形 152" o:spid="_x0000_s1026" style="position:absolute;left:0;text-align:left;margin-left:18pt;margin-top:169.2pt;width:175.2pt;height:111.6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" fillcolor="#f68c7b [1945]" strokecolor="#f68c7b [1945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1173480</wp:posOffset>
                </wp:positionV>
                <wp:extent cx="5273040" cy="1404620"/>
                <wp:effectExtent l="0" t="0" r="0" b="0"/>
                <wp:wrapNone/>
                <wp:docPr id="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30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CA2" w:rsidRPr="009725BE" w:rsidRDefault="009C1CA2" w:rsidP="004E2368">
                            <w:pPr>
                              <w:jc w:val="center"/>
                              <w:rPr>
                                <w:rFonts w:ascii="楷体" w:eastAsia="楷体" w:hAnsi="楷体"/>
                                <w:color w:val="821908" w:themeColor="accent6" w:themeShade="80"/>
                                <w:sz w:val="36"/>
                                <w:lang w:val="zh-CN"/>
                              </w:rPr>
                            </w:pPr>
                            <w:r w:rsidRPr="009725BE">
                              <w:rPr>
                                <w:rFonts w:ascii="楷体" w:eastAsia="楷体" w:hAnsi="楷体" w:hint="eastAsia"/>
                                <w:color w:val="821908" w:themeColor="accent6" w:themeShade="80"/>
                                <w:sz w:val="36"/>
                                <w:lang w:val="zh-CN"/>
                              </w:rPr>
                              <w:t>吉他 /</w:t>
                            </w:r>
                            <w:r w:rsidRPr="009725BE">
                              <w:rPr>
                                <w:rFonts w:ascii="楷体" w:eastAsia="楷体" w:hAnsi="楷体"/>
                                <w:color w:val="821908" w:themeColor="accent6" w:themeShade="80"/>
                                <w:sz w:val="36"/>
                                <w:lang w:val="zh-CN"/>
                              </w:rPr>
                              <w:t xml:space="preserve"> </w:t>
                            </w:r>
                            <w:r w:rsidRPr="009725BE">
                              <w:rPr>
                                <w:rFonts w:ascii="楷体" w:eastAsia="楷体" w:hAnsi="楷体" w:hint="eastAsia"/>
                                <w:color w:val="821908" w:themeColor="accent6" w:themeShade="80"/>
                                <w:sz w:val="36"/>
                                <w:lang w:val="zh-CN"/>
                              </w:rPr>
                              <w:t>舞蹈 /</w:t>
                            </w:r>
                            <w:r w:rsidRPr="009725BE">
                              <w:rPr>
                                <w:rFonts w:ascii="楷体" w:eastAsia="楷体" w:hAnsi="楷体"/>
                                <w:color w:val="821908" w:themeColor="accent6" w:themeShade="80"/>
                                <w:sz w:val="36"/>
                                <w:lang w:val="zh-CN"/>
                              </w:rPr>
                              <w:t xml:space="preserve"> </w:t>
                            </w:r>
                            <w:r w:rsidRPr="009725BE">
                              <w:rPr>
                                <w:rFonts w:ascii="楷体" w:eastAsia="楷体" w:hAnsi="楷体" w:hint="eastAsia"/>
                                <w:color w:val="821908" w:themeColor="accent6" w:themeShade="80"/>
                                <w:sz w:val="36"/>
                                <w:lang w:val="zh-CN"/>
                              </w:rPr>
                              <w:t>古筝 /</w:t>
                            </w:r>
                            <w:r w:rsidRPr="009725BE">
                              <w:rPr>
                                <w:rFonts w:ascii="楷体" w:eastAsia="楷体" w:hAnsi="楷体"/>
                                <w:color w:val="821908" w:themeColor="accent6" w:themeShade="80"/>
                                <w:sz w:val="36"/>
                                <w:lang w:val="zh-CN"/>
                              </w:rPr>
                              <w:t xml:space="preserve"> </w:t>
                            </w:r>
                            <w:r w:rsidRPr="009725BE">
                              <w:rPr>
                                <w:rFonts w:ascii="楷体" w:eastAsia="楷体" w:hAnsi="楷体" w:hint="eastAsia"/>
                                <w:color w:val="821908" w:themeColor="accent6" w:themeShade="80"/>
                                <w:sz w:val="36"/>
                                <w:lang w:val="zh-CN"/>
                              </w:rPr>
                              <w:t>篮球 /</w:t>
                            </w:r>
                            <w:r w:rsidRPr="009725BE">
                              <w:rPr>
                                <w:rFonts w:ascii="楷体" w:eastAsia="楷体" w:hAnsi="楷体"/>
                                <w:color w:val="821908" w:themeColor="accent6" w:themeShade="80"/>
                                <w:sz w:val="36"/>
                                <w:lang w:val="zh-CN"/>
                              </w:rPr>
                              <w:t xml:space="preserve"> </w:t>
                            </w:r>
                            <w:r w:rsidRPr="009725BE">
                              <w:rPr>
                                <w:rFonts w:ascii="楷体" w:eastAsia="楷体" w:hAnsi="楷体" w:hint="eastAsia"/>
                                <w:color w:val="821908" w:themeColor="accent6" w:themeShade="80"/>
                                <w:sz w:val="36"/>
                                <w:lang w:val="zh-CN"/>
                              </w:rPr>
                              <w:t>钢琴 /</w:t>
                            </w:r>
                            <w:r w:rsidRPr="009725BE">
                              <w:rPr>
                                <w:rFonts w:ascii="楷体" w:eastAsia="楷体" w:hAnsi="楷体"/>
                                <w:color w:val="821908" w:themeColor="accent6" w:themeShade="80"/>
                                <w:sz w:val="36"/>
                                <w:lang w:val="zh-CN"/>
                              </w:rPr>
                              <w:t xml:space="preserve"> </w:t>
                            </w:r>
                            <w:r w:rsidRPr="009725BE">
                              <w:rPr>
                                <w:rFonts w:ascii="楷体" w:eastAsia="楷体" w:hAnsi="楷体" w:hint="eastAsia"/>
                                <w:color w:val="821908" w:themeColor="accent6" w:themeShade="80"/>
                                <w:sz w:val="36"/>
                                <w:lang w:val="zh-CN"/>
                              </w:rPr>
                              <w:t>小提琴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2" type="#_x0000_t202" style="position:absolute;margin-left:364pt;margin-top:92.4pt;width:415.2pt;height:110.6pt;z-index:25170739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" filled="f" stroked="f">
                <v:textbox style="mso-fit-shape-to-text:t">
                  <w:txbxContent>
                    <w:p w:rsidR="009C1CA2" w:rsidRPr="009725BE" w:rsidRDefault="009C1CA2" w:rsidP="004E2368">
                      <w:pPr>
                        <w:jc w:val="center"/>
                        <w:rPr>
                          <w:rFonts w:ascii="楷体" w:eastAsia="楷体" w:hAnsi="楷体"/>
                          <w:color w:val="821908" w:themeColor="accent6" w:themeShade="80"/>
                          <w:sz w:val="36"/>
                          <w:lang w:val="zh-CN"/>
                        </w:rPr>
                      </w:pPr>
                      <w:r w:rsidRPr="009725BE">
                        <w:rPr>
                          <w:rFonts w:ascii="楷体" w:eastAsia="楷体" w:hAnsi="楷体" w:hint="eastAsia"/>
                          <w:color w:val="821908" w:themeColor="accent6" w:themeShade="80"/>
                          <w:sz w:val="36"/>
                          <w:lang w:val="zh-CN"/>
                        </w:rPr>
                        <w:t xml:space="preserve">吉他 </w:t>
                      </w:r>
                      <w:r w:rsidRPr="009725BE">
                        <w:rPr>
                          <w:rFonts w:ascii="楷体" w:eastAsia="楷体" w:hAnsi="楷体" w:hint="eastAsia"/>
                          <w:color w:val="821908" w:themeColor="accent6" w:themeShade="80"/>
                          <w:sz w:val="36"/>
                          <w:lang w:val="zh-CN"/>
                        </w:rPr>
                        <w:t>/</w:t>
                      </w:r>
                      <w:r w:rsidRPr="009725BE">
                        <w:rPr>
                          <w:rFonts w:ascii="楷体" w:eastAsia="楷体" w:hAnsi="楷体"/>
                          <w:color w:val="821908" w:themeColor="accent6" w:themeShade="80"/>
                          <w:sz w:val="36"/>
                          <w:lang w:val="zh-CN"/>
                        </w:rPr>
                        <w:t xml:space="preserve"> </w:t>
                      </w:r>
                      <w:r w:rsidRPr="009725BE">
                        <w:rPr>
                          <w:rFonts w:ascii="楷体" w:eastAsia="楷体" w:hAnsi="楷体" w:hint="eastAsia"/>
                          <w:color w:val="821908" w:themeColor="accent6" w:themeShade="80"/>
                          <w:sz w:val="36"/>
                          <w:lang w:val="zh-CN"/>
                        </w:rPr>
                        <w:t>舞蹈 /</w:t>
                      </w:r>
                      <w:r w:rsidRPr="009725BE">
                        <w:rPr>
                          <w:rFonts w:ascii="楷体" w:eastAsia="楷体" w:hAnsi="楷体"/>
                          <w:color w:val="821908" w:themeColor="accent6" w:themeShade="80"/>
                          <w:sz w:val="36"/>
                          <w:lang w:val="zh-CN"/>
                        </w:rPr>
                        <w:t xml:space="preserve"> </w:t>
                      </w:r>
                      <w:r w:rsidRPr="009725BE">
                        <w:rPr>
                          <w:rFonts w:ascii="楷体" w:eastAsia="楷体" w:hAnsi="楷体" w:hint="eastAsia"/>
                          <w:color w:val="821908" w:themeColor="accent6" w:themeShade="80"/>
                          <w:sz w:val="36"/>
                          <w:lang w:val="zh-CN"/>
                        </w:rPr>
                        <w:t>古筝 /</w:t>
                      </w:r>
                      <w:r w:rsidRPr="009725BE">
                        <w:rPr>
                          <w:rFonts w:ascii="楷体" w:eastAsia="楷体" w:hAnsi="楷体"/>
                          <w:color w:val="821908" w:themeColor="accent6" w:themeShade="80"/>
                          <w:sz w:val="36"/>
                          <w:lang w:val="zh-CN"/>
                        </w:rPr>
                        <w:t xml:space="preserve"> </w:t>
                      </w:r>
                      <w:r w:rsidRPr="009725BE">
                        <w:rPr>
                          <w:rFonts w:ascii="楷体" w:eastAsia="楷体" w:hAnsi="楷体" w:hint="eastAsia"/>
                          <w:color w:val="821908" w:themeColor="accent6" w:themeShade="80"/>
                          <w:sz w:val="36"/>
                          <w:lang w:val="zh-CN"/>
                        </w:rPr>
                        <w:t>篮球 /</w:t>
                      </w:r>
                      <w:r w:rsidRPr="009725BE">
                        <w:rPr>
                          <w:rFonts w:ascii="楷体" w:eastAsia="楷体" w:hAnsi="楷体"/>
                          <w:color w:val="821908" w:themeColor="accent6" w:themeShade="80"/>
                          <w:sz w:val="36"/>
                          <w:lang w:val="zh-CN"/>
                        </w:rPr>
                        <w:t xml:space="preserve"> </w:t>
                      </w:r>
                      <w:r w:rsidRPr="009725BE">
                        <w:rPr>
                          <w:rFonts w:ascii="楷体" w:eastAsia="楷体" w:hAnsi="楷体" w:hint="eastAsia"/>
                          <w:color w:val="821908" w:themeColor="accent6" w:themeShade="80"/>
                          <w:sz w:val="36"/>
                          <w:lang w:val="zh-CN"/>
                        </w:rPr>
                        <w:t>钢琴 /</w:t>
                      </w:r>
                      <w:r w:rsidRPr="009725BE">
                        <w:rPr>
                          <w:rFonts w:ascii="楷体" w:eastAsia="楷体" w:hAnsi="楷体"/>
                          <w:color w:val="821908" w:themeColor="accent6" w:themeShade="80"/>
                          <w:sz w:val="36"/>
                          <w:lang w:val="zh-CN"/>
                        </w:rPr>
                        <w:t xml:space="preserve"> </w:t>
                      </w:r>
                      <w:r w:rsidRPr="009725BE">
                        <w:rPr>
                          <w:rFonts w:ascii="楷体" w:eastAsia="楷体" w:hAnsi="楷体" w:hint="eastAsia"/>
                          <w:color w:val="821908" w:themeColor="accent6" w:themeShade="80"/>
                          <w:sz w:val="36"/>
                          <w:lang w:val="zh-CN"/>
                        </w:rPr>
                        <w:t>小提琴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9E8C0A9" wp14:editId="2134128D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3764280" cy="1828800"/>
                <wp:effectExtent l="0" t="0" r="0" b="381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428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C1CA2" w:rsidRPr="009725BE" w:rsidRDefault="009C1CA2" w:rsidP="009725BE">
                            <w:pPr>
                              <w:rPr>
                                <w:rFonts w:ascii="华文彩云" w:eastAsia="华文彩云" w:hAnsi="微软雅黑"/>
                                <w:b/>
                                <w:color w:val="F68C7B" w:themeColor="accent6" w:themeTint="99"/>
                                <w:sz w:val="96"/>
                              </w:rPr>
                            </w:pPr>
                            <w:r w:rsidRPr="009725BE">
                              <w:rPr>
                                <w:rFonts w:ascii="华文彩云" w:eastAsia="华文彩云" w:hAnsi="微软雅黑" w:hint="eastAsia"/>
                                <w:b/>
                                <w:color w:val="F68C7B" w:themeColor="accent6" w:themeTint="99"/>
                                <w:sz w:val="96"/>
                              </w:rPr>
                              <w:t>兴</w:t>
                            </w:r>
                            <w:r w:rsidR="00E8341C" w:rsidRPr="009725BE">
                              <w:rPr>
                                <w:rFonts w:ascii="华文彩云" w:eastAsia="华文彩云" w:hAnsi="微软雅黑" w:hint="eastAsia"/>
                                <w:b/>
                                <w:color w:val="F68C7B" w:themeColor="accent6" w:themeTint="99"/>
                                <w:sz w:val="96"/>
                              </w:rPr>
                              <w:t xml:space="preserve"> </w:t>
                            </w:r>
                            <w:r w:rsidRPr="009725BE">
                              <w:rPr>
                                <w:rFonts w:ascii="华文彩云" w:eastAsia="华文彩云" w:hAnsi="微软雅黑" w:hint="eastAsia"/>
                                <w:b/>
                                <w:color w:val="F68C7B" w:themeColor="accent6" w:themeTint="99"/>
                                <w:sz w:val="96"/>
                              </w:rPr>
                              <w:t>趣</w:t>
                            </w:r>
                            <w:r w:rsidR="00E8341C" w:rsidRPr="009725BE">
                              <w:rPr>
                                <w:rFonts w:ascii="华文彩云" w:eastAsia="华文彩云" w:hAnsi="微软雅黑" w:hint="eastAsia"/>
                                <w:b/>
                                <w:color w:val="F68C7B" w:themeColor="accent6" w:themeTint="99"/>
                                <w:sz w:val="96"/>
                              </w:rPr>
                              <w:t xml:space="preserve"> </w:t>
                            </w:r>
                            <w:r w:rsidRPr="009725BE">
                              <w:rPr>
                                <w:rFonts w:ascii="华文彩云" w:eastAsia="华文彩云" w:hAnsi="微软雅黑" w:hint="eastAsia"/>
                                <w:b/>
                                <w:color w:val="F68C7B" w:themeColor="accent6" w:themeTint="99"/>
                                <w:sz w:val="96"/>
                              </w:rPr>
                              <w:t>特</w:t>
                            </w:r>
                            <w:r w:rsidR="00E8341C" w:rsidRPr="009725BE">
                              <w:rPr>
                                <w:rFonts w:ascii="华文彩云" w:eastAsia="华文彩云" w:hAnsi="微软雅黑" w:hint="eastAsia"/>
                                <w:b/>
                                <w:color w:val="F68C7B" w:themeColor="accent6" w:themeTint="99"/>
                                <w:sz w:val="96"/>
                              </w:rPr>
                              <w:t xml:space="preserve"> </w:t>
                            </w:r>
                            <w:r w:rsidRPr="009725BE">
                              <w:rPr>
                                <w:rFonts w:ascii="华文彩云" w:eastAsia="华文彩云" w:hAnsi="微软雅黑" w:hint="eastAsia"/>
                                <w:b/>
                                <w:color w:val="F68C7B" w:themeColor="accent6" w:themeTint="99"/>
                                <w:sz w:val="96"/>
                              </w:rPr>
                              <w:t>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E8C0A9" id="文本框 29" o:spid="_x0000_s1043" type="#_x0000_t202" style="position:absolute;margin-left:0;margin-top:1.2pt;width:296.4pt;height:2in;z-index:25170534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" filled="f" stroked="f">
                <v:textbox style="mso-fit-shape-to-text:t">
                  <w:txbxContent>
                    <w:p w:rsidR="009C1CA2" w:rsidRPr="009725BE" w:rsidRDefault="009C1CA2" w:rsidP="009725BE">
                      <w:pPr>
                        <w:rPr>
                          <w:rFonts w:ascii="华文彩云" w:eastAsia="华文彩云" w:hAnsi="微软雅黑"/>
                          <w:b/>
                          <w:color w:val="F68C7B" w:themeColor="accent6" w:themeTint="99"/>
                          <w:sz w:val="96"/>
                        </w:rPr>
                      </w:pPr>
                      <w:r w:rsidRPr="009725BE"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96"/>
                        </w:rPr>
                        <w:t>兴</w:t>
                      </w:r>
                      <w:r w:rsidR="00E8341C" w:rsidRPr="009725BE"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96"/>
                        </w:rPr>
                        <w:t xml:space="preserve"> </w:t>
                      </w:r>
                      <w:r w:rsidRPr="009725BE"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96"/>
                        </w:rPr>
                        <w:t>趣</w:t>
                      </w:r>
                      <w:r w:rsidR="00E8341C" w:rsidRPr="009725BE"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96"/>
                        </w:rPr>
                        <w:t xml:space="preserve"> </w:t>
                      </w:r>
                      <w:r w:rsidRPr="009725BE"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96"/>
                        </w:rPr>
                        <w:t>特</w:t>
                      </w:r>
                      <w:r w:rsidR="00E8341C" w:rsidRPr="009725BE"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96"/>
                        </w:rPr>
                        <w:t xml:space="preserve"> </w:t>
                      </w:r>
                      <w:r w:rsidRPr="009725BE"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96"/>
                        </w:rPr>
                        <w:t>长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4158">
        <w:br w:type="page"/>
      </w:r>
    </w:p>
    <w:p w:rsidR="00B14158" w:rsidRDefault="00A76BD1">
      <w:r>
        <w:rPr>
          <w:noProof/>
        </w:rPr>
        <w:lastRenderedPageBreak/>
        <w:drawing>
          <wp:anchor distT="0" distB="0" distL="114300" distR="114300" simplePos="0" relativeHeight="2517258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34922</wp:posOffset>
            </wp:positionV>
            <wp:extent cx="7527289" cy="10643180"/>
            <wp:effectExtent l="0" t="0" r="0" b="6350"/>
            <wp:wrapNone/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1-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289" cy="10643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5CC">
        <w:rPr>
          <w:noProof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margin">
              <wp:posOffset>6553200</wp:posOffset>
            </wp:positionH>
            <wp:positionV relativeFrom="page">
              <wp:posOffset>0</wp:posOffset>
            </wp:positionV>
            <wp:extent cx="7603490" cy="10760710"/>
            <wp:effectExtent l="0" t="0" r="0" b="2540"/>
            <wp:wrapNone/>
            <wp:docPr id="146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1-1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3490" cy="10760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4158" w:rsidRDefault="009725BE">
      <w:pPr>
        <w:widowControl/>
        <w:jc w:val="left"/>
      </w:pPr>
      <w:r>
        <w:rPr>
          <w:noProof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2103120</wp:posOffset>
            </wp:positionV>
            <wp:extent cx="7498080" cy="5410200"/>
            <wp:effectExtent l="0" t="0" r="0" b="0"/>
            <wp:wrapNone/>
            <wp:docPr id="143" name="图示 14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0A54AA3" wp14:editId="502D0CCE">
                <wp:simplePos x="0" y="0"/>
                <wp:positionH relativeFrom="margin">
                  <wp:align>center</wp:align>
                </wp:positionH>
                <wp:positionV relativeFrom="paragraph">
                  <wp:posOffset>289560</wp:posOffset>
                </wp:positionV>
                <wp:extent cx="3627120" cy="1828800"/>
                <wp:effectExtent l="0" t="0" r="0" b="3810"/>
                <wp:wrapNone/>
                <wp:docPr id="142" name="文本框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71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C1CA2" w:rsidRPr="009725BE" w:rsidRDefault="009C1CA2" w:rsidP="004E2368">
                            <w:pPr>
                              <w:rPr>
                                <w:rFonts w:ascii="华文彩云" w:eastAsia="华文彩云" w:hAnsi="微软雅黑"/>
                                <w:b/>
                                <w:color w:val="F68C7B" w:themeColor="accent6" w:themeTint="99"/>
                                <w:sz w:val="96"/>
                              </w:rPr>
                            </w:pPr>
                            <w:r w:rsidRPr="009725BE">
                              <w:rPr>
                                <w:rFonts w:ascii="华文彩云" w:eastAsia="华文彩云" w:hAnsi="微软雅黑" w:hint="eastAsia"/>
                                <w:b/>
                                <w:color w:val="F68C7B" w:themeColor="accent6" w:themeTint="99"/>
                                <w:sz w:val="96"/>
                              </w:rPr>
                              <w:t>社</w:t>
                            </w:r>
                            <w:r w:rsidR="00E8341C" w:rsidRPr="009725BE">
                              <w:rPr>
                                <w:rFonts w:ascii="华文彩云" w:eastAsia="华文彩云" w:hAnsi="微软雅黑" w:hint="eastAsia"/>
                                <w:b/>
                                <w:color w:val="F68C7B" w:themeColor="accent6" w:themeTint="99"/>
                                <w:sz w:val="96"/>
                              </w:rPr>
                              <w:t xml:space="preserve"> </w:t>
                            </w:r>
                            <w:r w:rsidRPr="009725BE">
                              <w:rPr>
                                <w:rFonts w:ascii="华文彩云" w:eastAsia="华文彩云" w:hAnsi="微软雅黑" w:hint="eastAsia"/>
                                <w:b/>
                                <w:color w:val="F68C7B" w:themeColor="accent6" w:themeTint="99"/>
                                <w:sz w:val="96"/>
                              </w:rPr>
                              <w:t>会</w:t>
                            </w:r>
                            <w:r w:rsidR="00E8341C" w:rsidRPr="009725BE">
                              <w:rPr>
                                <w:rFonts w:ascii="华文彩云" w:eastAsia="华文彩云" w:hAnsi="微软雅黑" w:hint="eastAsia"/>
                                <w:b/>
                                <w:color w:val="F68C7B" w:themeColor="accent6" w:themeTint="99"/>
                                <w:sz w:val="96"/>
                              </w:rPr>
                              <w:t xml:space="preserve"> </w:t>
                            </w:r>
                            <w:r w:rsidRPr="009725BE">
                              <w:rPr>
                                <w:rFonts w:ascii="华文彩云" w:eastAsia="华文彩云" w:hAnsi="微软雅黑" w:hint="eastAsia"/>
                                <w:b/>
                                <w:color w:val="F68C7B" w:themeColor="accent6" w:themeTint="99"/>
                                <w:sz w:val="96"/>
                              </w:rPr>
                              <w:t>实</w:t>
                            </w:r>
                            <w:r w:rsidR="00E8341C" w:rsidRPr="009725BE">
                              <w:rPr>
                                <w:rFonts w:ascii="华文彩云" w:eastAsia="华文彩云" w:hAnsi="微软雅黑" w:hint="eastAsia"/>
                                <w:b/>
                                <w:color w:val="F68C7B" w:themeColor="accent6" w:themeTint="99"/>
                                <w:sz w:val="96"/>
                              </w:rPr>
                              <w:t xml:space="preserve"> </w:t>
                            </w:r>
                            <w:r w:rsidRPr="009725BE">
                              <w:rPr>
                                <w:rFonts w:ascii="华文彩云" w:eastAsia="华文彩云" w:hAnsi="微软雅黑" w:hint="eastAsia"/>
                                <w:b/>
                                <w:color w:val="F68C7B" w:themeColor="accent6" w:themeTint="99"/>
                                <w:sz w:val="96"/>
                              </w:rPr>
                              <w:t>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A54AA3" id="文本框 142" o:spid="_x0000_s1044" type="#_x0000_t202" style="position:absolute;margin-left:0;margin-top:22.8pt;width:285.6pt;height:2in;z-index:25172787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" filled="f" stroked="f">
                <v:textbox style="mso-fit-shape-to-text:t">
                  <w:txbxContent>
                    <w:p w:rsidR="009C1CA2" w:rsidRPr="009725BE" w:rsidRDefault="009C1CA2" w:rsidP="004E2368">
                      <w:pPr>
                        <w:rPr>
                          <w:rFonts w:ascii="华文彩云" w:eastAsia="华文彩云" w:hAnsi="微软雅黑"/>
                          <w:b/>
                          <w:color w:val="F68C7B" w:themeColor="accent6" w:themeTint="99"/>
                          <w:sz w:val="96"/>
                        </w:rPr>
                      </w:pPr>
                      <w:r w:rsidRPr="009725BE"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96"/>
                        </w:rPr>
                        <w:t>社</w:t>
                      </w:r>
                      <w:r w:rsidR="00E8341C" w:rsidRPr="009725BE"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96"/>
                        </w:rPr>
                        <w:t xml:space="preserve"> </w:t>
                      </w:r>
                      <w:r w:rsidRPr="009725BE"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96"/>
                        </w:rPr>
                        <w:t>会</w:t>
                      </w:r>
                      <w:r w:rsidR="00E8341C" w:rsidRPr="009725BE"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96"/>
                        </w:rPr>
                        <w:t xml:space="preserve"> </w:t>
                      </w:r>
                      <w:r w:rsidRPr="009725BE"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96"/>
                        </w:rPr>
                        <w:t>实</w:t>
                      </w:r>
                      <w:r w:rsidR="00E8341C" w:rsidRPr="009725BE"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96"/>
                        </w:rPr>
                        <w:t xml:space="preserve"> </w:t>
                      </w:r>
                      <w:proofErr w:type="gramStart"/>
                      <w:r w:rsidRPr="009725BE"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96"/>
                        </w:rPr>
                        <w:t>践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B14158">
        <w:br w:type="page"/>
      </w:r>
    </w:p>
    <w:p w:rsidR="00B14158" w:rsidRDefault="0070362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-594360</wp:posOffset>
                </wp:positionV>
                <wp:extent cx="4937760" cy="944880"/>
                <wp:effectExtent l="0" t="0" r="0" b="762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7760" cy="944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25BE" w:rsidRPr="0070362D" w:rsidRDefault="009725BE" w:rsidP="009725BE">
                            <w:pPr>
                              <w:ind w:left="420" w:hanging="420"/>
                              <w:jc w:val="center"/>
                              <w:rPr>
                                <w:rFonts w:ascii="华文彩云" w:eastAsia="华文彩云" w:hAnsi="微软雅黑"/>
                                <w:b/>
                                <w:color w:val="F68C7B" w:themeColor="accent6" w:themeTint="99"/>
                                <w:sz w:val="96"/>
                              </w:rPr>
                            </w:pPr>
                            <w:r w:rsidRPr="0070362D">
                              <w:rPr>
                                <w:rFonts w:ascii="华文彩云" w:eastAsia="华文彩云" w:hAnsi="微软雅黑" w:hint="eastAsia"/>
                                <w:b/>
                                <w:color w:val="F68C7B" w:themeColor="accent6" w:themeTint="99"/>
                                <w:sz w:val="96"/>
                              </w:rPr>
                              <w:t>自 荐 信</w:t>
                            </w:r>
                          </w:p>
                          <w:p w:rsidR="009725BE" w:rsidRDefault="009725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本框 25" o:spid="_x0000_s1045" type="#_x0000_t202" style="position:absolute;left:0;text-align:left;margin-left:14.4pt;margin-top:-46.8pt;width:388.8pt;height:74.4pt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" filled="f" stroked="f" strokeweight=".5pt">
                <v:textbox>
                  <w:txbxContent>
                    <w:p w:rsidR="009725BE" w:rsidRPr="0070362D" w:rsidRDefault="009725BE" w:rsidP="009725BE">
                      <w:pPr>
                        <w:ind w:left="420" w:hanging="420"/>
                        <w:jc w:val="center"/>
                        <w:rPr>
                          <w:rFonts w:ascii="华文彩云" w:eastAsia="华文彩云" w:hAnsi="微软雅黑"/>
                          <w:b/>
                          <w:color w:val="F68C7B" w:themeColor="accent6" w:themeTint="99"/>
                          <w:sz w:val="96"/>
                        </w:rPr>
                      </w:pPr>
                      <w:r w:rsidRPr="0070362D"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96"/>
                        </w:rPr>
                        <w:t>自</w:t>
                      </w:r>
                      <w:r w:rsidRPr="0070362D"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96"/>
                        </w:rPr>
                        <w:t xml:space="preserve"> </w:t>
                      </w:r>
                      <w:r w:rsidRPr="0070362D"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96"/>
                        </w:rPr>
                        <w:t>荐</w:t>
                      </w:r>
                      <w:r w:rsidRPr="0070362D"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96"/>
                        </w:rPr>
                        <w:t xml:space="preserve"> </w:t>
                      </w:r>
                      <w:r w:rsidRPr="0070362D"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96"/>
                        </w:rPr>
                        <w:t>信</w:t>
                      </w:r>
                    </w:p>
                    <w:p w:rsidR="009725BE" w:rsidRDefault="009725B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>
                <wp:simplePos x="0" y="0"/>
                <wp:positionH relativeFrom="margin">
                  <wp:posOffset>-853440</wp:posOffset>
                </wp:positionH>
                <wp:positionV relativeFrom="paragraph">
                  <wp:posOffset>304800</wp:posOffset>
                </wp:positionV>
                <wp:extent cx="6964680" cy="9296400"/>
                <wp:effectExtent l="0" t="0" r="0" b="0"/>
                <wp:wrapNone/>
                <wp:docPr id="1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4680" cy="929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616F" w:rsidRPr="007C3A4B" w:rsidRDefault="00CA616F" w:rsidP="007C3A4B"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楷体" w:eastAsia="楷体" w:hAnsi="楷体"/>
                                <w:color w:val="181D33" w:themeColor="text2" w:themeShade="BF"/>
                                <w:sz w:val="24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楷体" w:eastAsia="楷体" w:hAnsi="楷体" w:hint="eastAsia"/>
                                <w:color w:val="181D33" w:themeColor="text2" w:themeShade="BF"/>
                                <w:sz w:val="24"/>
                                <w:lang w:val="zh-CN"/>
                              </w:rPr>
                              <w:t>尊敬的上海市第十六中学领导：</w:t>
                            </w:r>
                          </w:p>
                          <w:p w:rsidR="00CA616F" w:rsidRPr="007C3A4B" w:rsidRDefault="00CA616F" w:rsidP="007C3A4B">
                            <w:pPr>
                              <w:snapToGrid w:val="0"/>
                              <w:spacing w:line="360" w:lineRule="auto"/>
                              <w:ind w:firstLineChars="200" w:firstLine="480"/>
                              <w:rPr>
                                <w:rFonts w:ascii="楷体" w:eastAsia="楷体" w:hAnsi="楷体"/>
                                <w:color w:val="181D33" w:themeColor="text2" w:themeShade="BF"/>
                                <w:sz w:val="24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楷体" w:eastAsia="楷体" w:hAnsi="楷体" w:hint="eastAsia"/>
                                <w:color w:val="181D33" w:themeColor="text2" w:themeShade="BF"/>
                                <w:sz w:val="24"/>
                                <w:lang w:val="zh-CN"/>
                              </w:rPr>
                              <w:t>您好！</w:t>
                            </w:r>
                          </w:p>
                          <w:p w:rsidR="00CA616F" w:rsidRPr="007C3A4B" w:rsidRDefault="00CA616F" w:rsidP="007C3A4B">
                            <w:pPr>
                              <w:snapToGrid w:val="0"/>
                              <w:spacing w:line="360" w:lineRule="auto"/>
                              <w:ind w:firstLineChars="200" w:firstLine="480"/>
                              <w:rPr>
                                <w:rFonts w:ascii="楷体" w:eastAsia="楷体" w:hAnsi="楷体"/>
                                <w:color w:val="181D33" w:themeColor="text2" w:themeShade="BF"/>
                                <w:sz w:val="24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楷体" w:eastAsia="楷体" w:hAnsi="楷体" w:hint="eastAsia"/>
                                <w:color w:val="181D33" w:themeColor="text2" w:themeShade="BF"/>
                                <w:sz w:val="24"/>
                                <w:lang w:val="zh-CN"/>
                              </w:rPr>
                      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</w:t>
                            </w:r>
                          </w:p>
                          <w:p w:rsidR="00CA616F" w:rsidRPr="007C3A4B" w:rsidRDefault="00CA616F" w:rsidP="007C3A4B">
                            <w:pPr>
                              <w:snapToGrid w:val="0"/>
                              <w:spacing w:line="360" w:lineRule="auto"/>
                              <w:ind w:firstLineChars="200" w:firstLine="480"/>
                              <w:rPr>
                                <w:rFonts w:ascii="楷体" w:eastAsia="楷体" w:hAnsi="楷体"/>
                                <w:color w:val="181D33" w:themeColor="text2" w:themeShade="BF"/>
                                <w:sz w:val="24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楷体" w:eastAsia="楷体" w:hAnsi="楷体" w:hint="eastAsia"/>
                                <w:color w:val="181D33" w:themeColor="text2" w:themeShade="BF"/>
                                <w:sz w:val="24"/>
                                <w:lang w:val="zh-CN"/>
                              </w:rPr>
                              <w:t>这里是我梦寐以求的学习胜地！结合我的自身条件，我确信第六中学是最适合我的中学，我渴望能够成为贵校的一名学生，在贵校度过我的中学时光。</w:t>
                            </w:r>
                          </w:p>
                          <w:p w:rsidR="00CA616F" w:rsidRPr="007C3A4B" w:rsidRDefault="00CA616F" w:rsidP="007C3A4B">
                            <w:pPr>
                              <w:snapToGrid w:val="0"/>
                              <w:spacing w:line="360" w:lineRule="auto"/>
                              <w:ind w:firstLineChars="200" w:firstLine="480"/>
                              <w:rPr>
                                <w:rFonts w:ascii="楷体" w:eastAsia="楷体" w:hAnsi="楷体"/>
                                <w:color w:val="181D33" w:themeColor="text2" w:themeShade="BF"/>
                                <w:sz w:val="24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楷体" w:eastAsia="楷体" w:hAnsi="楷体" w:hint="eastAsia"/>
                                <w:color w:val="181D33" w:themeColor="text2" w:themeShade="BF"/>
                                <w:sz w:val="24"/>
                                <w:lang w:val="zh-CN"/>
                              </w:rPr>
                      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</w:t>
                            </w:r>
                          </w:p>
                          <w:p w:rsidR="00CA616F" w:rsidRPr="007C3A4B" w:rsidRDefault="00CA616F" w:rsidP="007C3A4B">
                            <w:pPr>
                              <w:snapToGrid w:val="0"/>
                              <w:spacing w:line="360" w:lineRule="auto"/>
                              <w:ind w:firstLineChars="200" w:firstLine="480"/>
                              <w:rPr>
                                <w:rFonts w:ascii="楷体" w:eastAsia="楷体" w:hAnsi="楷体"/>
                                <w:color w:val="181D33" w:themeColor="text2" w:themeShade="BF"/>
                                <w:sz w:val="24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楷体" w:eastAsia="楷体" w:hAnsi="楷体" w:hint="eastAsia"/>
                                <w:color w:val="181D33" w:themeColor="text2" w:themeShade="BF"/>
                                <w:sz w:val="24"/>
                                <w:lang w:val="zh-CN"/>
                              </w:rPr>
                              <w:t>我学习刻苦，成绩优异。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                      </w:r>
                          </w:p>
                          <w:p w:rsidR="00CA616F" w:rsidRPr="007C3A4B" w:rsidRDefault="00CA616F" w:rsidP="007C3A4B">
                            <w:pPr>
                              <w:snapToGrid w:val="0"/>
                              <w:spacing w:line="360" w:lineRule="auto"/>
                              <w:ind w:firstLineChars="200" w:firstLine="480"/>
                              <w:rPr>
                                <w:rFonts w:ascii="楷体" w:eastAsia="楷体" w:hAnsi="楷体"/>
                                <w:color w:val="181D33" w:themeColor="text2" w:themeShade="BF"/>
                                <w:sz w:val="24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楷体" w:eastAsia="楷体" w:hAnsi="楷体" w:hint="eastAsia"/>
                                <w:color w:val="181D33" w:themeColor="text2" w:themeShade="BF"/>
                                <w:sz w:val="24"/>
                                <w:lang w:val="zh-CN"/>
                              </w:rPr>
                              <w:t>几年来，一直担任班干部，能协助各科老师开展班上的各项有益活动，在自己努力学习的同时，没有忘记帮助班上其他同学与自己一起进步；对老师交给的任务，能做得有条不紊，成为各科老师的得力小助手。我处处以身作则，为同学们树立了良好的学习榜样。</w:t>
                            </w:r>
                          </w:p>
                          <w:p w:rsidR="00CA616F" w:rsidRPr="007C3A4B" w:rsidRDefault="00CA616F" w:rsidP="007C3A4B">
                            <w:pPr>
                              <w:snapToGrid w:val="0"/>
                              <w:spacing w:line="360" w:lineRule="auto"/>
                              <w:ind w:firstLineChars="200" w:firstLine="480"/>
                              <w:rPr>
                                <w:rFonts w:ascii="楷体" w:eastAsia="楷体" w:hAnsi="楷体"/>
                                <w:color w:val="181D33" w:themeColor="text2" w:themeShade="BF"/>
                                <w:sz w:val="24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楷体" w:eastAsia="楷体" w:hAnsi="楷体" w:hint="eastAsia"/>
                                <w:color w:val="181D33" w:themeColor="text2" w:themeShade="BF"/>
                                <w:sz w:val="24"/>
                                <w:lang w:val="zh-CN"/>
                              </w:rPr>
                              <w:t>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，北京市“祖国，我为您喝彩”朗诵比赛中获小学二等奖。</w:t>
                            </w:r>
                          </w:p>
                          <w:p w:rsidR="00CA616F" w:rsidRPr="007C3A4B" w:rsidRDefault="00CA616F" w:rsidP="007C3A4B">
                            <w:pPr>
                              <w:snapToGrid w:val="0"/>
                              <w:spacing w:line="360" w:lineRule="auto"/>
                              <w:ind w:firstLineChars="68" w:firstLine="163"/>
                              <w:rPr>
                                <w:rFonts w:ascii="楷体" w:eastAsia="楷体" w:hAnsi="楷体"/>
                                <w:color w:val="181D33" w:themeColor="text2" w:themeShade="BF"/>
                                <w:sz w:val="24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楷体" w:eastAsia="楷体" w:hAnsi="楷体" w:hint="eastAsia"/>
                                <w:color w:val="181D33" w:themeColor="text2" w:themeShade="BF"/>
                                <w:sz w:val="24"/>
                                <w:lang w:val="zh-CN"/>
                              </w:rPr>
                              <w:t>面对取得的这些成绩，我并没有骄傲，没有沉浸在自我陶醉之中，而是更加努力、刻苦地学习，时刻告诫自己：在人生的学习生涯中，自己才迈出一小步，要坚持不懈地努力朝自己的人生目标──成为一名一专多能的二十一世纪的新少年而奋进。作为一名即将小学毕业的小学生，我的未来，还有很久的路要走。父母常说，宝剑锋从磨砺出，梅花香自苦寒来。我知道，想要达到目标，光有愿望是不够的，还要献出努力、汗水，并不断坚持。我会记住父母的话，坚持不懈地完善自己，挑战自己，</w:t>
                            </w:r>
                          </w:p>
                          <w:p w:rsidR="00CA616F" w:rsidRPr="007C3A4B" w:rsidRDefault="00CA616F" w:rsidP="007C3A4B">
                            <w:pPr>
                              <w:snapToGrid w:val="0"/>
                              <w:spacing w:line="360" w:lineRule="auto"/>
                              <w:ind w:firstLineChars="200" w:firstLine="480"/>
                              <w:rPr>
                                <w:rFonts w:ascii="楷体" w:eastAsia="楷体" w:hAnsi="楷体"/>
                                <w:color w:val="181D33" w:themeColor="text2" w:themeShade="BF"/>
                                <w:sz w:val="24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楷体" w:eastAsia="楷体" w:hAnsi="楷体" w:hint="eastAsia"/>
                                <w:color w:val="181D33" w:themeColor="text2" w:themeShade="BF"/>
                                <w:sz w:val="24"/>
                                <w:lang w:val="zh-CN"/>
                              </w:rPr>
                              <w:t>每一天都比昨天进步一点。因此，我对我自己，对自己的未来充满了信心，也恳请第六中学能对我有信心，接纳我、培养我。我期待贵校的佳音!</w:t>
                            </w:r>
                            <w:r w:rsidRPr="007C3A4B">
                              <w:rPr>
                                <w:rFonts w:ascii="楷体" w:eastAsia="楷体" w:hAnsi="楷体" w:hint="eastAsia"/>
                                <w:color w:val="181D33" w:themeColor="text2" w:themeShade="BF"/>
                                <w:sz w:val="24"/>
                                <w:lang w:val="zh-CN"/>
                              </w:rPr>
                              <w:cr/>
                              <w:t xml:space="preserve">        此致</w:t>
                            </w:r>
                          </w:p>
                          <w:p w:rsidR="00CA616F" w:rsidRPr="007C3A4B" w:rsidRDefault="00CA616F" w:rsidP="007C3A4B">
                            <w:pPr>
                              <w:snapToGrid w:val="0"/>
                              <w:spacing w:line="360" w:lineRule="auto"/>
                              <w:rPr>
                                <w:rFonts w:ascii="楷体" w:eastAsia="楷体" w:hAnsi="楷体"/>
                                <w:color w:val="181D33" w:themeColor="text2" w:themeShade="BF"/>
                                <w:sz w:val="24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楷体" w:eastAsia="楷体" w:hAnsi="楷体" w:hint="eastAsia"/>
                                <w:color w:val="181D33" w:themeColor="text2" w:themeShade="BF"/>
                                <w:sz w:val="24"/>
                                <w:lang w:val="zh-CN"/>
                              </w:rPr>
                              <w:t>敬礼！</w:t>
                            </w:r>
                          </w:p>
                          <w:p w:rsidR="00254F9F" w:rsidRPr="007C3A4B" w:rsidRDefault="00CA616F" w:rsidP="007C3A4B">
                            <w:pPr>
                              <w:snapToGrid w:val="0"/>
                              <w:spacing w:line="360" w:lineRule="auto"/>
                              <w:jc w:val="right"/>
                              <w:rPr>
                                <w:rFonts w:ascii="楷体" w:eastAsia="楷体" w:hAnsi="楷体"/>
                                <w:color w:val="181D33" w:themeColor="text2" w:themeShade="BF"/>
                                <w:sz w:val="24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楷体" w:eastAsia="楷体" w:hAnsi="楷体" w:hint="eastAsia"/>
                                <w:color w:val="181D33" w:themeColor="text2" w:themeShade="BF"/>
                                <w:sz w:val="24"/>
                                <w:lang w:val="zh-CN"/>
                              </w:rPr>
                              <w:t>上海市第十五小学六(八)班学生 甄美丽</w:t>
                            </w:r>
                          </w:p>
                          <w:p w:rsidR="00397741" w:rsidRPr="007C3A4B" w:rsidRDefault="00CA616F" w:rsidP="007C3A4B">
                            <w:pPr>
                              <w:snapToGrid w:val="0"/>
                              <w:spacing w:line="360" w:lineRule="auto"/>
                              <w:jc w:val="right"/>
                              <w:rPr>
                                <w:rFonts w:ascii="楷体" w:eastAsia="楷体" w:hAnsi="楷体"/>
                                <w:color w:val="181D33" w:themeColor="text2" w:themeShade="BF"/>
                                <w:sz w:val="24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楷体" w:eastAsia="楷体" w:hAnsi="楷体" w:hint="eastAsia"/>
                                <w:color w:val="181D33" w:themeColor="text2" w:themeShade="BF"/>
                                <w:sz w:val="24"/>
                                <w:lang w:val="zh-CN"/>
                              </w:rPr>
                              <w:t>2017年5月20日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-67.2pt;margin-top:24pt;width:548.4pt;height:732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" filled="f" stroked="f">
                <v:textbox>
                  <w:txbxContent>
                    <w:p w:rsidR="00CA616F" w:rsidRPr="007C3A4B" w:rsidRDefault="00CA616F" w:rsidP="007C3A4B">
                      <w:pPr>
                        <w:snapToGrid w:val="0"/>
                        <w:spacing w:line="360" w:lineRule="auto"/>
                        <w:jc w:val="left"/>
                        <w:rPr>
                          <w:rFonts w:ascii="楷体" w:eastAsia="楷体" w:hAnsi="楷体"/>
                          <w:color w:val="181D33" w:themeColor="text2" w:themeShade="BF"/>
                          <w:sz w:val="24"/>
                          <w:lang w:val="zh-CN"/>
                        </w:rPr>
                      </w:pPr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4"/>
                          <w:lang w:val="zh-CN"/>
                        </w:rPr>
                        <w:t>尊敬的上海市第十六中学领导：</w:t>
                      </w:r>
                    </w:p>
                    <w:p w:rsidR="00CA616F" w:rsidRPr="007C3A4B" w:rsidRDefault="00CA616F" w:rsidP="007C3A4B">
                      <w:pPr>
                        <w:snapToGrid w:val="0"/>
                        <w:spacing w:line="360" w:lineRule="auto"/>
                        <w:ind w:firstLineChars="200" w:firstLine="480"/>
                        <w:rPr>
                          <w:rFonts w:ascii="楷体" w:eastAsia="楷体" w:hAnsi="楷体"/>
                          <w:color w:val="181D33" w:themeColor="text2" w:themeShade="BF"/>
                          <w:sz w:val="24"/>
                          <w:lang w:val="zh-CN"/>
                        </w:rPr>
                      </w:pPr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4"/>
                          <w:lang w:val="zh-CN"/>
                        </w:rPr>
                        <w:t>您好！</w:t>
                      </w:r>
                    </w:p>
                    <w:p w:rsidR="00CA616F" w:rsidRPr="007C3A4B" w:rsidRDefault="00CA616F" w:rsidP="007C3A4B">
                      <w:pPr>
                        <w:snapToGrid w:val="0"/>
                        <w:spacing w:line="360" w:lineRule="auto"/>
                        <w:ind w:firstLineChars="200" w:firstLine="480"/>
                        <w:rPr>
                          <w:rFonts w:ascii="楷体" w:eastAsia="楷体" w:hAnsi="楷体"/>
                          <w:color w:val="181D33" w:themeColor="text2" w:themeShade="BF"/>
                          <w:sz w:val="24"/>
                          <w:lang w:val="zh-CN"/>
                        </w:rPr>
                      </w:pPr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4"/>
                          <w:lang w:val="zh-CN"/>
                        </w:rPr>
                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</w:t>
                      </w:r>
                    </w:p>
                    <w:p w:rsidR="00CA616F" w:rsidRPr="007C3A4B" w:rsidRDefault="00CA616F" w:rsidP="007C3A4B">
                      <w:pPr>
                        <w:snapToGrid w:val="0"/>
                        <w:spacing w:line="360" w:lineRule="auto"/>
                        <w:ind w:firstLineChars="200" w:firstLine="480"/>
                        <w:rPr>
                          <w:rFonts w:ascii="楷体" w:eastAsia="楷体" w:hAnsi="楷体"/>
                          <w:color w:val="181D33" w:themeColor="text2" w:themeShade="BF"/>
                          <w:sz w:val="24"/>
                          <w:lang w:val="zh-CN"/>
                        </w:rPr>
                      </w:pPr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4"/>
                          <w:lang w:val="zh-CN"/>
                        </w:rPr>
                        <w:t>这里是我梦寐以求的学习胜地！结合我的自身条件，我确信第六中学是最适合我的中学，我渴望能够成为贵校的一名学生，在贵校度过我的中学时光。</w:t>
                      </w:r>
                    </w:p>
                    <w:p w:rsidR="00CA616F" w:rsidRPr="007C3A4B" w:rsidRDefault="00CA616F" w:rsidP="007C3A4B">
                      <w:pPr>
                        <w:snapToGrid w:val="0"/>
                        <w:spacing w:line="360" w:lineRule="auto"/>
                        <w:ind w:firstLineChars="200" w:firstLine="480"/>
                        <w:rPr>
                          <w:rFonts w:ascii="楷体" w:eastAsia="楷体" w:hAnsi="楷体"/>
                          <w:color w:val="181D33" w:themeColor="text2" w:themeShade="BF"/>
                          <w:sz w:val="24"/>
                          <w:lang w:val="zh-CN"/>
                        </w:rPr>
                      </w:pPr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4"/>
                          <w:lang w:val="zh-CN"/>
                        </w:rPr>
                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</w:t>
                      </w:r>
                    </w:p>
                    <w:p w:rsidR="00CA616F" w:rsidRPr="007C3A4B" w:rsidRDefault="00CA616F" w:rsidP="007C3A4B">
                      <w:pPr>
                        <w:snapToGrid w:val="0"/>
                        <w:spacing w:line="360" w:lineRule="auto"/>
                        <w:ind w:firstLineChars="200" w:firstLine="480"/>
                        <w:rPr>
                          <w:rFonts w:ascii="楷体" w:eastAsia="楷体" w:hAnsi="楷体"/>
                          <w:color w:val="181D33" w:themeColor="text2" w:themeShade="BF"/>
                          <w:sz w:val="24"/>
                          <w:lang w:val="zh-CN"/>
                        </w:rPr>
                      </w:pPr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4"/>
                          <w:lang w:val="zh-CN"/>
                        </w:rPr>
                        <w:t>我学习刻苦，成绩优异。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                </w:r>
                    </w:p>
                    <w:p w:rsidR="00CA616F" w:rsidRPr="007C3A4B" w:rsidRDefault="00CA616F" w:rsidP="007C3A4B">
                      <w:pPr>
                        <w:snapToGrid w:val="0"/>
                        <w:spacing w:line="360" w:lineRule="auto"/>
                        <w:ind w:firstLineChars="200" w:firstLine="480"/>
                        <w:rPr>
                          <w:rFonts w:ascii="楷体" w:eastAsia="楷体" w:hAnsi="楷体"/>
                          <w:color w:val="181D33" w:themeColor="text2" w:themeShade="BF"/>
                          <w:sz w:val="24"/>
                          <w:lang w:val="zh-CN"/>
                        </w:rPr>
                      </w:pPr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4"/>
                          <w:lang w:val="zh-CN"/>
                        </w:rPr>
                        <w:t>几年来，一直担任班干部，能协助各科老师开展班上的各项有益活动，在自己努力学习的同时，没有忘记帮助班上其他同学与自己一起进步；对老师交给的任务，能做得有条不紊，成为各科老师的得力小助手。我处</w:t>
                      </w:r>
                      <w:proofErr w:type="gramStart"/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4"/>
                          <w:lang w:val="zh-CN"/>
                        </w:rPr>
                        <w:t>处</w:t>
                      </w:r>
                      <w:proofErr w:type="gramEnd"/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4"/>
                          <w:lang w:val="zh-CN"/>
                        </w:rPr>
                        <w:t>以身作则，为同学们树立了良好的学习榜样。</w:t>
                      </w:r>
                    </w:p>
                    <w:p w:rsidR="00CA616F" w:rsidRPr="007C3A4B" w:rsidRDefault="00CA616F" w:rsidP="007C3A4B">
                      <w:pPr>
                        <w:snapToGrid w:val="0"/>
                        <w:spacing w:line="360" w:lineRule="auto"/>
                        <w:ind w:firstLineChars="200" w:firstLine="480"/>
                        <w:rPr>
                          <w:rFonts w:ascii="楷体" w:eastAsia="楷体" w:hAnsi="楷体"/>
                          <w:color w:val="181D33" w:themeColor="text2" w:themeShade="BF"/>
                          <w:sz w:val="24"/>
                          <w:lang w:val="zh-CN"/>
                        </w:rPr>
                      </w:pPr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4"/>
                          <w:lang w:val="zh-CN"/>
                        </w:rPr>
                        <w:t>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，北京市“祖国，我为您喝彩”朗诵比赛中获小学二等奖。</w:t>
                      </w:r>
                    </w:p>
                    <w:p w:rsidR="00CA616F" w:rsidRPr="007C3A4B" w:rsidRDefault="00CA616F" w:rsidP="007C3A4B">
                      <w:pPr>
                        <w:snapToGrid w:val="0"/>
                        <w:spacing w:line="360" w:lineRule="auto"/>
                        <w:ind w:firstLineChars="68" w:firstLine="163"/>
                        <w:rPr>
                          <w:rFonts w:ascii="楷体" w:eastAsia="楷体" w:hAnsi="楷体"/>
                          <w:color w:val="181D33" w:themeColor="text2" w:themeShade="BF"/>
                          <w:sz w:val="24"/>
                          <w:lang w:val="zh-CN"/>
                        </w:rPr>
                      </w:pPr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4"/>
                          <w:lang w:val="zh-CN"/>
                        </w:rPr>
                        <w:t>面对取得的这些成绩，我并没有骄傲，没有沉浸在自我陶醉之中，而是更加努力、刻苦地学习，时刻告诫自己：在人生的学习生涯中，自己才迈出</w:t>
                      </w:r>
                      <w:proofErr w:type="gramStart"/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4"/>
                          <w:lang w:val="zh-CN"/>
                        </w:rPr>
                        <w:t>一</w:t>
                      </w:r>
                      <w:proofErr w:type="gramEnd"/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4"/>
                          <w:lang w:val="zh-CN"/>
                        </w:rPr>
                        <w:t>小步，要坚持不懈地努力朝自己的人生目标──成为一名一专多能的二十一世纪的新少年而奋进。作为一名即将小学毕业的小学生，我的未来，还有很久的路要走。父母常说，宝剑锋从磨砺出，梅花香</w:t>
                      </w:r>
                      <w:proofErr w:type="gramStart"/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4"/>
                          <w:lang w:val="zh-CN"/>
                        </w:rPr>
                        <w:t>自苦</w:t>
                      </w:r>
                      <w:proofErr w:type="gramEnd"/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4"/>
                          <w:lang w:val="zh-CN"/>
                        </w:rPr>
                        <w:t>寒来。我知道，想要达到目标，光有愿望是不够的，还要献出努力、汗水，并不断坚持。我会记住父母的话，坚持不懈地完善自己，挑战自己，</w:t>
                      </w:r>
                    </w:p>
                    <w:p w:rsidR="00CA616F" w:rsidRPr="007C3A4B" w:rsidRDefault="00CA616F" w:rsidP="007C3A4B">
                      <w:pPr>
                        <w:snapToGrid w:val="0"/>
                        <w:spacing w:line="360" w:lineRule="auto"/>
                        <w:ind w:firstLineChars="200" w:firstLine="480"/>
                        <w:rPr>
                          <w:rFonts w:ascii="楷体" w:eastAsia="楷体" w:hAnsi="楷体"/>
                          <w:color w:val="181D33" w:themeColor="text2" w:themeShade="BF"/>
                          <w:sz w:val="24"/>
                          <w:lang w:val="zh-CN"/>
                        </w:rPr>
                      </w:pPr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4"/>
                          <w:lang w:val="zh-CN"/>
                        </w:rPr>
                        <w:t>每一天都比昨天进步一点。因此，我对我自己，对自己的未来充满了信心，也恳请第六中学能对我有信心，接纳我、培养我。我期待贵校的佳音!</w:t>
                      </w:r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4"/>
                          <w:lang w:val="zh-CN"/>
                        </w:rPr>
                        <w:cr/>
                        <w:t xml:space="preserve">        此致</w:t>
                      </w:r>
                    </w:p>
                    <w:p w:rsidR="00CA616F" w:rsidRPr="007C3A4B" w:rsidRDefault="00CA616F" w:rsidP="007C3A4B">
                      <w:pPr>
                        <w:snapToGrid w:val="0"/>
                        <w:spacing w:line="360" w:lineRule="auto"/>
                        <w:rPr>
                          <w:rFonts w:ascii="楷体" w:eastAsia="楷体" w:hAnsi="楷体"/>
                          <w:color w:val="181D33" w:themeColor="text2" w:themeShade="BF"/>
                          <w:sz w:val="24"/>
                          <w:lang w:val="zh-CN"/>
                        </w:rPr>
                      </w:pPr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4"/>
                          <w:lang w:val="zh-CN"/>
                        </w:rPr>
                        <w:t>敬礼！</w:t>
                      </w:r>
                    </w:p>
                    <w:p w:rsidR="00254F9F" w:rsidRPr="007C3A4B" w:rsidRDefault="00CA616F" w:rsidP="007C3A4B">
                      <w:pPr>
                        <w:snapToGrid w:val="0"/>
                        <w:spacing w:line="360" w:lineRule="auto"/>
                        <w:jc w:val="right"/>
                        <w:rPr>
                          <w:rFonts w:ascii="楷体" w:eastAsia="楷体" w:hAnsi="楷体"/>
                          <w:color w:val="181D33" w:themeColor="text2" w:themeShade="BF"/>
                          <w:sz w:val="24"/>
                          <w:lang w:val="zh-CN"/>
                        </w:rPr>
                      </w:pPr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4"/>
                          <w:lang w:val="zh-CN"/>
                        </w:rPr>
                        <w:t>上海市第十五小学六(八)班学生 甄美丽</w:t>
                      </w:r>
                    </w:p>
                    <w:p w:rsidR="00397741" w:rsidRPr="007C3A4B" w:rsidRDefault="00CA616F" w:rsidP="007C3A4B">
                      <w:pPr>
                        <w:snapToGrid w:val="0"/>
                        <w:spacing w:line="360" w:lineRule="auto"/>
                        <w:jc w:val="right"/>
                        <w:rPr>
                          <w:rFonts w:ascii="楷体" w:eastAsia="楷体" w:hAnsi="楷体"/>
                          <w:color w:val="181D33" w:themeColor="text2" w:themeShade="BF"/>
                          <w:sz w:val="24"/>
                          <w:lang w:val="zh-CN"/>
                        </w:rPr>
                      </w:pPr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4"/>
                          <w:lang w:val="zh-CN"/>
                        </w:rPr>
                        <w:t>2017年5月20日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725BE">
        <w:rPr>
          <w:noProof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38085" cy="10658475"/>
            <wp:effectExtent l="0" t="0" r="5715" b="0"/>
            <wp:wrapNone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1-1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549" cy="10659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4158" w:rsidRDefault="00B14158">
      <w:pPr>
        <w:widowControl/>
        <w:jc w:val="left"/>
      </w:pPr>
      <w:r>
        <w:br w:type="page"/>
      </w:r>
    </w:p>
    <w:p w:rsidR="004F0E2B" w:rsidRDefault="0070362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margin">
                  <wp:posOffset>228600</wp:posOffset>
                </wp:positionH>
                <wp:positionV relativeFrom="paragraph">
                  <wp:posOffset>-609600</wp:posOffset>
                </wp:positionV>
                <wp:extent cx="4846320" cy="1005840"/>
                <wp:effectExtent l="0" t="0" r="0" b="3810"/>
                <wp:wrapNone/>
                <wp:docPr id="129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6320" cy="1005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362D" w:rsidRPr="0070362D" w:rsidRDefault="0070362D" w:rsidP="0070362D">
                            <w:pPr>
                              <w:ind w:left="420" w:hanging="420"/>
                              <w:jc w:val="center"/>
                              <w:rPr>
                                <w:rFonts w:ascii="华文彩云" w:eastAsia="华文彩云" w:hAnsi="微软雅黑"/>
                                <w:b/>
                                <w:color w:val="F68C7B" w:themeColor="accent6" w:themeTint="99"/>
                                <w:sz w:val="96"/>
                              </w:rPr>
                            </w:pPr>
                            <w:r w:rsidRPr="0070362D">
                              <w:rPr>
                                <w:rFonts w:ascii="华文彩云" w:eastAsia="华文彩云" w:hAnsi="微软雅黑" w:hint="eastAsia"/>
                                <w:b/>
                                <w:color w:val="F68C7B" w:themeColor="accent6" w:themeTint="99"/>
                                <w:sz w:val="96"/>
                              </w:rPr>
                              <w:t>班主任推荐信</w:t>
                            </w:r>
                          </w:p>
                          <w:p w:rsidR="0070362D" w:rsidRDefault="007036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本框 129" o:spid="_x0000_s1047" type="#_x0000_t202" style="position:absolute;left:0;text-align:left;margin-left:18pt;margin-top:-48pt;width:381.6pt;height:79.2pt;z-index:2517831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" filled="f" stroked="f" strokeweight=".5pt">
                <v:textbox>
                  <w:txbxContent>
                    <w:p w:rsidR="0070362D" w:rsidRPr="0070362D" w:rsidRDefault="0070362D" w:rsidP="0070362D">
                      <w:pPr>
                        <w:ind w:left="420" w:hanging="420"/>
                        <w:jc w:val="center"/>
                        <w:rPr>
                          <w:rFonts w:ascii="华文彩云" w:eastAsia="华文彩云" w:hAnsi="微软雅黑"/>
                          <w:b/>
                          <w:color w:val="F68C7B" w:themeColor="accent6" w:themeTint="99"/>
                          <w:sz w:val="96"/>
                        </w:rPr>
                      </w:pPr>
                      <w:r w:rsidRPr="0070362D">
                        <w:rPr>
                          <w:rFonts w:ascii="华文彩云" w:eastAsia="华文彩云" w:hAnsi="微软雅黑" w:hint="eastAsia"/>
                          <w:b/>
                          <w:color w:val="F68C7B" w:themeColor="accent6" w:themeTint="99"/>
                          <w:sz w:val="96"/>
                        </w:rPr>
                        <w:t>班主任推荐信</w:t>
                      </w:r>
                    </w:p>
                    <w:p w:rsidR="0070362D" w:rsidRDefault="0070362D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3952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-868680</wp:posOffset>
            </wp:positionV>
            <wp:extent cx="7568565" cy="10702290"/>
            <wp:effectExtent l="0" t="0" r="0" b="3810"/>
            <wp:wrapNone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6-2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160" cy="107023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0E2B" w:rsidRDefault="0070362D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>
                <wp:simplePos x="0" y="0"/>
                <wp:positionH relativeFrom="margin">
                  <wp:posOffset>-701040</wp:posOffset>
                </wp:positionH>
                <wp:positionV relativeFrom="paragraph">
                  <wp:posOffset>411480</wp:posOffset>
                </wp:positionV>
                <wp:extent cx="6629400" cy="8671560"/>
                <wp:effectExtent l="0" t="0" r="0" b="0"/>
                <wp:wrapNone/>
                <wp:docPr id="14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29400" cy="8671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616F" w:rsidRPr="007C3A4B" w:rsidRDefault="00CA616F" w:rsidP="007C3A4B">
                            <w:pPr>
                              <w:snapToGrid w:val="0"/>
                              <w:spacing w:line="360" w:lineRule="auto"/>
                              <w:rPr>
                                <w:rFonts w:ascii="楷体" w:eastAsia="楷体" w:hAnsi="楷体"/>
                                <w:color w:val="181D33" w:themeColor="text2" w:themeShade="BF"/>
                                <w:sz w:val="22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楷体" w:eastAsia="楷体" w:hAnsi="楷体" w:hint="eastAsia"/>
                                <w:color w:val="181D33" w:themeColor="text2" w:themeShade="BF"/>
                                <w:sz w:val="22"/>
                                <w:lang w:val="zh-CN"/>
                              </w:rPr>
                              <w:t>尊敬的上海市第十六中学领导：</w:t>
                            </w:r>
                          </w:p>
                          <w:p w:rsidR="00CA616F" w:rsidRPr="007C3A4B" w:rsidRDefault="00CA616F" w:rsidP="007C3A4B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rPr>
                                <w:rFonts w:ascii="楷体" w:eastAsia="楷体" w:hAnsi="楷体"/>
                                <w:color w:val="181D33" w:themeColor="text2" w:themeShade="BF"/>
                                <w:sz w:val="22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楷体" w:eastAsia="楷体" w:hAnsi="楷体" w:hint="eastAsia"/>
                                <w:color w:val="181D33" w:themeColor="text2" w:themeShade="BF"/>
                                <w:sz w:val="22"/>
                                <w:lang w:val="zh-CN"/>
                              </w:rPr>
                              <w:t>您好！</w:t>
                            </w:r>
                          </w:p>
                          <w:p w:rsidR="00CA616F" w:rsidRPr="007C3A4B" w:rsidRDefault="00CA616F" w:rsidP="007C3A4B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rPr>
                                <w:rFonts w:ascii="楷体" w:eastAsia="楷体" w:hAnsi="楷体"/>
                                <w:color w:val="181D33" w:themeColor="text2" w:themeShade="BF"/>
                                <w:sz w:val="22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楷体" w:eastAsia="楷体" w:hAnsi="楷体" w:hint="eastAsia"/>
                                <w:color w:val="181D33" w:themeColor="text2" w:themeShade="BF"/>
                                <w:sz w:val="22"/>
                                <w:lang w:val="zh-CN"/>
                              </w:rPr>
                              <w:t>作为甄美丽的语文老师、班主任，我很高兴将这个小姑娘推荐给贵校。同时感谢您在百忙之中阅读这篇推荐信。</w:t>
                            </w:r>
                          </w:p>
                          <w:p w:rsidR="00CA616F" w:rsidRPr="007C3A4B" w:rsidRDefault="00CA616F" w:rsidP="007C3A4B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rPr>
                                <w:rFonts w:ascii="楷体" w:eastAsia="楷体" w:hAnsi="楷体"/>
                                <w:color w:val="181D33" w:themeColor="text2" w:themeShade="BF"/>
                                <w:sz w:val="22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楷体" w:eastAsia="楷体" w:hAnsi="楷体" w:hint="eastAsia"/>
                                <w:color w:val="181D33" w:themeColor="text2" w:themeShade="BF"/>
                                <w:sz w:val="22"/>
                                <w:lang w:val="zh-CN"/>
                              </w:rPr>
                              <w:t xml:space="preserve">甄美丽同学是一名活泼开朗、积极上进的孩子，现任班级的数学课代表。这个学生品学兼优，兴趣爱好广泛，发展全面，助人为乐，深受老师和同学的喜爱。从一年级以来，曾多次获得校“三好学生”、“优秀班干部”、“优秀少先队员”等称号，是班级乃至全校学生学习的好榜样。下面向您简要介绍一下甄美丽同学： </w:t>
                            </w:r>
                          </w:p>
                          <w:p w:rsidR="00CA616F" w:rsidRPr="007C3A4B" w:rsidRDefault="00CA616F" w:rsidP="007C3A4B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rPr>
                                <w:rFonts w:ascii="楷体" w:eastAsia="楷体" w:hAnsi="楷体"/>
                                <w:color w:val="181D33" w:themeColor="text2" w:themeShade="BF"/>
                                <w:sz w:val="22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楷体" w:eastAsia="楷体" w:hAnsi="楷体" w:hint="eastAsia"/>
                                <w:color w:val="181D33" w:themeColor="text2" w:themeShade="BF"/>
                                <w:sz w:val="22"/>
                                <w:lang w:val="zh-CN"/>
                              </w:rPr>
                              <w:t>一、学习刻苦，成绩优异</w:t>
                            </w:r>
                          </w:p>
                          <w:p w:rsidR="00CA616F" w:rsidRPr="007C3A4B" w:rsidRDefault="00CA616F" w:rsidP="007C3A4B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rPr>
                                <w:rFonts w:ascii="楷体" w:eastAsia="楷体" w:hAnsi="楷体"/>
                                <w:color w:val="181D33" w:themeColor="text2" w:themeShade="BF"/>
                                <w:sz w:val="22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楷体" w:eastAsia="楷体" w:hAnsi="楷体" w:hint="eastAsia"/>
                                <w:color w:val="181D33" w:themeColor="text2" w:themeShade="BF"/>
                                <w:sz w:val="22"/>
                                <w:lang w:val="zh-CN"/>
                              </w:rPr>
                      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从不偏科，每次考试综合成绩都能排在全班前10名以内。</w:t>
                            </w:r>
                          </w:p>
                          <w:p w:rsidR="00CA616F" w:rsidRPr="007C3A4B" w:rsidRDefault="00CA616F" w:rsidP="007C3A4B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rPr>
                                <w:rFonts w:ascii="楷体" w:eastAsia="楷体" w:hAnsi="楷体"/>
                                <w:color w:val="181D33" w:themeColor="text2" w:themeShade="BF"/>
                                <w:sz w:val="22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楷体" w:eastAsia="楷体" w:hAnsi="楷体" w:hint="eastAsia"/>
                                <w:color w:val="181D33" w:themeColor="text2" w:themeShade="BF"/>
                                <w:sz w:val="22"/>
                                <w:lang w:val="zh-CN"/>
                              </w:rPr>
                              <w:t>二、品学兼优，乐于助人</w:t>
                            </w:r>
                          </w:p>
                          <w:p w:rsidR="004F0E2B" w:rsidRPr="007C3A4B" w:rsidRDefault="00CA616F" w:rsidP="007C3A4B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rPr>
                                <w:rFonts w:ascii="楷体" w:eastAsia="楷体" w:hAnsi="楷体"/>
                                <w:color w:val="181D33" w:themeColor="text2" w:themeShade="BF"/>
                                <w:sz w:val="22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楷体" w:eastAsia="楷体" w:hAnsi="楷体" w:hint="eastAsia"/>
                                <w:color w:val="181D33" w:themeColor="text2" w:themeShade="BF"/>
                                <w:sz w:val="22"/>
                                <w:lang w:val="zh-CN"/>
                              </w:rPr>
                      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能主动针对该同学学习中的薄弱环节进行耐心指导，并提出合理化的建议，使班里很多同学的学习成绩有了明显提高。</w:t>
                            </w:r>
                          </w:p>
                          <w:p w:rsidR="00CA616F" w:rsidRPr="007C3A4B" w:rsidRDefault="00CA616F" w:rsidP="007C3A4B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rPr>
                                <w:rFonts w:ascii="楷体" w:eastAsia="楷体" w:hAnsi="楷体"/>
                                <w:color w:val="181D33" w:themeColor="text2" w:themeShade="BF"/>
                                <w:sz w:val="22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楷体" w:eastAsia="楷体" w:hAnsi="楷体" w:hint="eastAsia"/>
                                <w:color w:val="181D33" w:themeColor="text2" w:themeShade="BF"/>
                                <w:sz w:val="22"/>
                                <w:lang w:val="zh-CN"/>
                              </w:rPr>
                              <w:t>三、尊敬师长，团结同学</w:t>
                            </w:r>
                          </w:p>
                          <w:p w:rsidR="004F0E2B" w:rsidRPr="007C3A4B" w:rsidRDefault="00CA616F" w:rsidP="007C3A4B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rPr>
                                <w:rFonts w:ascii="楷体" w:eastAsia="楷体" w:hAnsi="楷体"/>
                                <w:color w:val="181D33" w:themeColor="text2" w:themeShade="BF"/>
                                <w:sz w:val="22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楷体" w:eastAsia="楷体" w:hAnsi="楷体" w:hint="eastAsia"/>
                                <w:color w:val="181D33" w:themeColor="text2" w:themeShade="BF"/>
                                <w:sz w:val="22"/>
                                <w:lang w:val="zh-CN"/>
                              </w:rPr>
                              <w:t>一直担任班干部。在工作中，一尽心尽责，每天帮助老师组织管理班级事务及各项活动，积极主动地做好每件事，也经常协助老师完成校内各种公益工作，具有很强的组织能力，深得老师和同学们的喜爱。作为一名少先队员，能团结同学，关心集体，和同学相处融洽，经常组织同学们参加一些有益的课外活动，在班级同学心中有很高的威信。</w:t>
                            </w:r>
                          </w:p>
                          <w:p w:rsidR="00CA616F" w:rsidRPr="007C3A4B" w:rsidRDefault="00CA616F" w:rsidP="007C3A4B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rPr>
                                <w:rFonts w:ascii="楷体" w:eastAsia="楷体" w:hAnsi="楷体"/>
                                <w:color w:val="181D33" w:themeColor="text2" w:themeShade="BF"/>
                                <w:sz w:val="22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楷体" w:eastAsia="楷体" w:hAnsi="楷体" w:hint="eastAsia"/>
                                <w:color w:val="181D33" w:themeColor="text2" w:themeShade="BF"/>
                                <w:sz w:val="22"/>
                                <w:lang w:val="zh-CN"/>
                              </w:rPr>
                              <w:t>四、兴趣广泛，全面发展</w:t>
                            </w:r>
                          </w:p>
                          <w:p w:rsidR="00CA616F" w:rsidRPr="007C3A4B" w:rsidRDefault="00CA616F" w:rsidP="007C3A4B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rPr>
                                <w:rFonts w:ascii="楷体" w:eastAsia="楷体" w:hAnsi="楷体"/>
                                <w:color w:val="181D33" w:themeColor="text2" w:themeShade="BF"/>
                                <w:sz w:val="22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楷体" w:eastAsia="楷体" w:hAnsi="楷体" w:hint="eastAsia"/>
                                <w:color w:val="181D33" w:themeColor="text2" w:themeShade="BF"/>
                                <w:sz w:val="22"/>
                                <w:lang w:val="zh-CN"/>
                              </w:rPr>
                      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秀的综合素质，是一名德、智、体、美、劳全面发展的好学生。</w:t>
                            </w:r>
                          </w:p>
                          <w:p w:rsidR="00CA616F" w:rsidRPr="007C3A4B" w:rsidRDefault="00CA616F" w:rsidP="007C3A4B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rPr>
                                <w:rFonts w:ascii="楷体" w:eastAsia="楷体" w:hAnsi="楷体"/>
                                <w:color w:val="181D33" w:themeColor="text2" w:themeShade="BF"/>
                                <w:sz w:val="22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楷体" w:eastAsia="楷体" w:hAnsi="楷体" w:hint="eastAsia"/>
                                <w:color w:val="181D33" w:themeColor="text2" w:themeShade="BF"/>
                                <w:sz w:val="22"/>
                                <w:lang w:val="zh-CN"/>
                              </w:rPr>
                              <w:t>在家里， 也是一个好孩子，在学校，更是一位天赋极佳的好学生，如果贵校能给她提供一个学习成长的平台，相信一定会越来越出色的！望贵校能够接受真善美同学的入学申请。</w:t>
                            </w:r>
                          </w:p>
                          <w:p w:rsidR="00CA616F" w:rsidRPr="007C3A4B" w:rsidRDefault="00CA616F" w:rsidP="007C3A4B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rPr>
                                <w:rFonts w:ascii="楷体" w:eastAsia="楷体" w:hAnsi="楷体"/>
                                <w:color w:val="181D33" w:themeColor="text2" w:themeShade="BF"/>
                                <w:sz w:val="22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楷体" w:eastAsia="楷体" w:hAnsi="楷体" w:hint="eastAsia"/>
                                <w:color w:val="181D33" w:themeColor="text2" w:themeShade="BF"/>
                                <w:sz w:val="22"/>
                                <w:lang w:val="zh-CN"/>
                              </w:rPr>
                              <w:t>此致</w:t>
                            </w:r>
                          </w:p>
                          <w:p w:rsidR="009B5BAB" w:rsidRPr="007C3A4B" w:rsidRDefault="00CA616F" w:rsidP="007C3A4B">
                            <w:pPr>
                              <w:snapToGrid w:val="0"/>
                              <w:spacing w:line="360" w:lineRule="auto"/>
                              <w:rPr>
                                <w:rFonts w:ascii="楷体" w:eastAsia="楷体" w:hAnsi="楷体"/>
                                <w:color w:val="181D33" w:themeColor="text2" w:themeShade="BF"/>
                                <w:sz w:val="22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楷体" w:eastAsia="楷体" w:hAnsi="楷体" w:hint="eastAsia"/>
                                <w:color w:val="181D33" w:themeColor="text2" w:themeShade="BF"/>
                                <w:sz w:val="22"/>
                                <w:lang w:val="zh-CN"/>
                              </w:rPr>
                              <w:t xml:space="preserve">敬礼!                                                </w:t>
                            </w:r>
                          </w:p>
                          <w:p w:rsidR="009B5BAB" w:rsidRPr="007C3A4B" w:rsidRDefault="00CA616F" w:rsidP="007C3A4B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jc w:val="right"/>
                              <w:rPr>
                                <w:rFonts w:ascii="楷体" w:eastAsia="楷体" w:hAnsi="楷体"/>
                                <w:color w:val="181D33" w:themeColor="text2" w:themeShade="BF"/>
                                <w:sz w:val="22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楷体" w:eastAsia="楷体" w:hAnsi="楷体" w:hint="eastAsia"/>
                                <w:color w:val="181D33" w:themeColor="text2" w:themeShade="BF"/>
                                <w:sz w:val="22"/>
                                <w:lang w:val="zh-CN"/>
                              </w:rPr>
                              <w:t>上海市第十五小学六(八)班班主任伯乐</w:t>
                            </w:r>
                          </w:p>
                          <w:p w:rsidR="00CA616F" w:rsidRPr="007C3A4B" w:rsidRDefault="00CA616F" w:rsidP="007C3A4B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jc w:val="right"/>
                              <w:rPr>
                                <w:rFonts w:ascii="楷体" w:eastAsia="楷体" w:hAnsi="楷体"/>
                                <w:color w:val="181D33" w:themeColor="text2" w:themeShade="BF"/>
                                <w:sz w:val="22"/>
                                <w:lang w:val="zh-CN"/>
                              </w:rPr>
                            </w:pPr>
                            <w:r w:rsidRPr="007C3A4B">
                              <w:rPr>
                                <w:rFonts w:ascii="楷体" w:eastAsia="楷体" w:hAnsi="楷体" w:hint="eastAsia"/>
                                <w:color w:val="181D33" w:themeColor="text2" w:themeShade="BF"/>
                                <w:sz w:val="22"/>
                                <w:lang w:val="zh-CN"/>
                              </w:rPr>
                              <w:t xml:space="preserve">2017年5月20日  </w:t>
                            </w:r>
                          </w:p>
                          <w:p w:rsidR="00CA616F" w:rsidRPr="007C3A4B" w:rsidRDefault="00CA616F" w:rsidP="007C3A4B">
                            <w:pPr>
                              <w:adjustRightInd w:val="0"/>
                              <w:snapToGrid w:val="0"/>
                              <w:spacing w:line="360" w:lineRule="auto"/>
                              <w:ind w:left="420" w:firstLineChars="200" w:firstLine="300"/>
                              <w:rPr>
                                <w:rFonts w:ascii="微软雅黑" w:eastAsia="微软雅黑" w:hAnsi="微软雅黑"/>
                                <w:sz w:val="15"/>
                              </w:rPr>
                            </w:pPr>
                            <w:r w:rsidRPr="007C3A4B">
                              <w:rPr>
                                <w:rFonts w:ascii="微软雅黑" w:eastAsia="微软雅黑" w:hAnsi="微软雅黑" w:hint="eastAsia"/>
                                <w:sz w:val="15"/>
                              </w:rPr>
                              <w:t xml:space="preserve">                              </w:t>
                            </w:r>
                          </w:p>
                          <w:p w:rsidR="00CC5277" w:rsidRPr="007C3A4B" w:rsidRDefault="00CC5277" w:rsidP="007C3A4B">
                            <w:pPr>
                              <w:adjustRightInd w:val="0"/>
                              <w:spacing w:line="360" w:lineRule="auto"/>
                              <w:ind w:firstLineChars="200" w:firstLine="300"/>
                              <w:rPr>
                                <w:rFonts w:ascii="微软雅黑" w:eastAsia="微软雅黑" w:hAnsi="微软雅黑"/>
                                <w:sz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-55.2pt;margin-top:32.4pt;width:522pt;height:682.8pt;flip:x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" filled="f" stroked="f">
                <v:textbox>
                  <w:txbxContent>
                    <w:p w:rsidR="00CA616F" w:rsidRPr="007C3A4B" w:rsidRDefault="00CA616F" w:rsidP="007C3A4B">
                      <w:pPr>
                        <w:snapToGrid w:val="0"/>
                        <w:spacing w:line="360" w:lineRule="auto"/>
                        <w:rPr>
                          <w:rFonts w:ascii="楷体" w:eastAsia="楷体" w:hAnsi="楷体"/>
                          <w:color w:val="181D33" w:themeColor="text2" w:themeShade="BF"/>
                          <w:sz w:val="22"/>
                          <w:lang w:val="zh-CN"/>
                        </w:rPr>
                      </w:pPr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2"/>
                          <w:lang w:val="zh-CN"/>
                        </w:rPr>
                        <w:t>尊敬的上海市第十六中学领导：</w:t>
                      </w:r>
                    </w:p>
                    <w:p w:rsidR="00CA616F" w:rsidRPr="007C3A4B" w:rsidRDefault="00CA616F" w:rsidP="007C3A4B">
                      <w:pPr>
                        <w:snapToGrid w:val="0"/>
                        <w:spacing w:line="360" w:lineRule="auto"/>
                        <w:ind w:firstLineChars="200" w:firstLine="440"/>
                        <w:rPr>
                          <w:rFonts w:ascii="楷体" w:eastAsia="楷体" w:hAnsi="楷体"/>
                          <w:color w:val="181D33" w:themeColor="text2" w:themeShade="BF"/>
                          <w:sz w:val="22"/>
                          <w:lang w:val="zh-CN"/>
                        </w:rPr>
                      </w:pPr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2"/>
                          <w:lang w:val="zh-CN"/>
                        </w:rPr>
                        <w:t>您好！</w:t>
                      </w:r>
                    </w:p>
                    <w:p w:rsidR="00CA616F" w:rsidRPr="007C3A4B" w:rsidRDefault="00CA616F" w:rsidP="007C3A4B">
                      <w:pPr>
                        <w:snapToGrid w:val="0"/>
                        <w:spacing w:line="360" w:lineRule="auto"/>
                        <w:ind w:firstLineChars="200" w:firstLine="440"/>
                        <w:rPr>
                          <w:rFonts w:ascii="楷体" w:eastAsia="楷体" w:hAnsi="楷体"/>
                          <w:color w:val="181D33" w:themeColor="text2" w:themeShade="BF"/>
                          <w:sz w:val="22"/>
                          <w:lang w:val="zh-CN"/>
                        </w:rPr>
                      </w:pPr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2"/>
                          <w:lang w:val="zh-CN"/>
                        </w:rPr>
                        <w:t>作为甄美丽的语文老师、班主任，我很高兴将这个小姑娘推荐给贵校。同时感谢您在百忙之中阅读这篇推荐信。</w:t>
                      </w:r>
                    </w:p>
                    <w:p w:rsidR="00CA616F" w:rsidRPr="007C3A4B" w:rsidRDefault="00CA616F" w:rsidP="007C3A4B">
                      <w:pPr>
                        <w:snapToGrid w:val="0"/>
                        <w:spacing w:line="360" w:lineRule="auto"/>
                        <w:ind w:firstLineChars="200" w:firstLine="440"/>
                        <w:rPr>
                          <w:rFonts w:ascii="楷体" w:eastAsia="楷体" w:hAnsi="楷体"/>
                          <w:color w:val="181D33" w:themeColor="text2" w:themeShade="BF"/>
                          <w:sz w:val="22"/>
                          <w:lang w:val="zh-CN"/>
                        </w:rPr>
                      </w:pPr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2"/>
                          <w:lang w:val="zh-CN"/>
                        </w:rPr>
                        <w:t xml:space="preserve">甄美丽同学是一名活泼开朗、积极上进的孩子，现任班级的数学课代表。这个学生品学兼优，兴趣爱好广泛，发展全面，助人为乐，深受老师和同学的喜爱。从一年级以来，曾多次获得校“三好学生”、“优秀班干部”、“优秀少先队员”等称号，是班级乃至全校学生学习的好榜样。下面向您简要介绍一下甄美丽同学： </w:t>
                      </w:r>
                    </w:p>
                    <w:p w:rsidR="00CA616F" w:rsidRPr="007C3A4B" w:rsidRDefault="00CA616F" w:rsidP="007C3A4B">
                      <w:pPr>
                        <w:snapToGrid w:val="0"/>
                        <w:spacing w:line="360" w:lineRule="auto"/>
                        <w:ind w:firstLineChars="200" w:firstLine="440"/>
                        <w:rPr>
                          <w:rFonts w:ascii="楷体" w:eastAsia="楷体" w:hAnsi="楷体"/>
                          <w:color w:val="181D33" w:themeColor="text2" w:themeShade="BF"/>
                          <w:sz w:val="22"/>
                          <w:lang w:val="zh-CN"/>
                        </w:rPr>
                      </w:pPr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2"/>
                          <w:lang w:val="zh-CN"/>
                        </w:rPr>
                        <w:t>一、学习刻苦，成绩优异</w:t>
                      </w:r>
                    </w:p>
                    <w:p w:rsidR="00CA616F" w:rsidRPr="007C3A4B" w:rsidRDefault="00CA616F" w:rsidP="007C3A4B">
                      <w:pPr>
                        <w:snapToGrid w:val="0"/>
                        <w:spacing w:line="360" w:lineRule="auto"/>
                        <w:ind w:firstLineChars="200" w:firstLine="440"/>
                        <w:rPr>
                          <w:rFonts w:ascii="楷体" w:eastAsia="楷体" w:hAnsi="楷体"/>
                          <w:color w:val="181D33" w:themeColor="text2" w:themeShade="BF"/>
                          <w:sz w:val="22"/>
                          <w:lang w:val="zh-CN"/>
                        </w:rPr>
                      </w:pPr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2"/>
                          <w:lang w:val="zh-CN"/>
                        </w:rPr>
                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从不偏科，每次考试综合成绩都能排在全班前10名以内。</w:t>
                      </w:r>
                    </w:p>
                    <w:p w:rsidR="00CA616F" w:rsidRPr="007C3A4B" w:rsidRDefault="00CA616F" w:rsidP="007C3A4B">
                      <w:pPr>
                        <w:snapToGrid w:val="0"/>
                        <w:spacing w:line="360" w:lineRule="auto"/>
                        <w:ind w:firstLineChars="200" w:firstLine="440"/>
                        <w:rPr>
                          <w:rFonts w:ascii="楷体" w:eastAsia="楷体" w:hAnsi="楷体"/>
                          <w:color w:val="181D33" w:themeColor="text2" w:themeShade="BF"/>
                          <w:sz w:val="22"/>
                          <w:lang w:val="zh-CN"/>
                        </w:rPr>
                      </w:pPr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2"/>
                          <w:lang w:val="zh-CN"/>
                        </w:rPr>
                        <w:t>二、品学兼优，乐于助人</w:t>
                      </w:r>
                    </w:p>
                    <w:p w:rsidR="004F0E2B" w:rsidRPr="007C3A4B" w:rsidRDefault="00CA616F" w:rsidP="007C3A4B">
                      <w:pPr>
                        <w:snapToGrid w:val="0"/>
                        <w:spacing w:line="360" w:lineRule="auto"/>
                        <w:ind w:firstLineChars="200" w:firstLine="440"/>
                        <w:rPr>
                          <w:rFonts w:ascii="楷体" w:eastAsia="楷体" w:hAnsi="楷体"/>
                          <w:color w:val="181D33" w:themeColor="text2" w:themeShade="BF"/>
                          <w:sz w:val="22"/>
                          <w:lang w:val="zh-CN"/>
                        </w:rPr>
                      </w:pPr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2"/>
                          <w:lang w:val="zh-CN"/>
                        </w:rPr>
                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能主动针对该同学学习中的薄弱环节进行耐心指导，并提出合理化的建议，使班里很多同学的学习成绩有了明显提高。</w:t>
                      </w:r>
                    </w:p>
                    <w:p w:rsidR="00CA616F" w:rsidRPr="007C3A4B" w:rsidRDefault="00CA616F" w:rsidP="007C3A4B">
                      <w:pPr>
                        <w:snapToGrid w:val="0"/>
                        <w:spacing w:line="360" w:lineRule="auto"/>
                        <w:ind w:firstLineChars="200" w:firstLine="440"/>
                        <w:rPr>
                          <w:rFonts w:ascii="楷体" w:eastAsia="楷体" w:hAnsi="楷体"/>
                          <w:color w:val="181D33" w:themeColor="text2" w:themeShade="BF"/>
                          <w:sz w:val="22"/>
                          <w:lang w:val="zh-CN"/>
                        </w:rPr>
                      </w:pPr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2"/>
                          <w:lang w:val="zh-CN"/>
                        </w:rPr>
                        <w:t>三、尊敬师长，团结同学</w:t>
                      </w:r>
                    </w:p>
                    <w:p w:rsidR="004F0E2B" w:rsidRPr="007C3A4B" w:rsidRDefault="00CA616F" w:rsidP="007C3A4B">
                      <w:pPr>
                        <w:snapToGrid w:val="0"/>
                        <w:spacing w:line="360" w:lineRule="auto"/>
                        <w:ind w:firstLineChars="200" w:firstLine="440"/>
                        <w:rPr>
                          <w:rFonts w:ascii="楷体" w:eastAsia="楷体" w:hAnsi="楷体"/>
                          <w:color w:val="181D33" w:themeColor="text2" w:themeShade="BF"/>
                          <w:sz w:val="22"/>
                          <w:lang w:val="zh-CN"/>
                        </w:rPr>
                      </w:pPr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2"/>
                          <w:lang w:val="zh-CN"/>
                        </w:rPr>
                        <w:t>一直担任班干部。在工作中，</w:t>
                      </w:r>
                      <w:proofErr w:type="gramStart"/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2"/>
                          <w:lang w:val="zh-CN"/>
                        </w:rPr>
                        <w:t>一</w:t>
                      </w:r>
                      <w:proofErr w:type="gramEnd"/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2"/>
                          <w:lang w:val="zh-CN"/>
                        </w:rPr>
                        <w:t>尽心尽责，每天帮助老师组织管理班级事务及各项活动，积极主动地做好每件事，也经常协助老师完成校内各种公益工作，具有很强的组织能力，深得老师和同学们的喜爱。作为一名少先队员，能团结同学，关心集体，和同学相处融洽，经常组织同学们参加一些有益的课外活动，在班级同学心中有很高的威信。</w:t>
                      </w:r>
                    </w:p>
                    <w:p w:rsidR="00CA616F" w:rsidRPr="007C3A4B" w:rsidRDefault="00CA616F" w:rsidP="007C3A4B">
                      <w:pPr>
                        <w:snapToGrid w:val="0"/>
                        <w:spacing w:line="360" w:lineRule="auto"/>
                        <w:ind w:firstLineChars="200" w:firstLine="440"/>
                        <w:rPr>
                          <w:rFonts w:ascii="楷体" w:eastAsia="楷体" w:hAnsi="楷体"/>
                          <w:color w:val="181D33" w:themeColor="text2" w:themeShade="BF"/>
                          <w:sz w:val="22"/>
                          <w:lang w:val="zh-CN"/>
                        </w:rPr>
                      </w:pPr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2"/>
                          <w:lang w:val="zh-CN"/>
                        </w:rPr>
                        <w:t>四、兴趣广泛，全面发展</w:t>
                      </w:r>
                    </w:p>
                    <w:p w:rsidR="00CA616F" w:rsidRPr="007C3A4B" w:rsidRDefault="00CA616F" w:rsidP="007C3A4B">
                      <w:pPr>
                        <w:snapToGrid w:val="0"/>
                        <w:spacing w:line="360" w:lineRule="auto"/>
                        <w:ind w:firstLineChars="200" w:firstLine="440"/>
                        <w:rPr>
                          <w:rFonts w:ascii="楷体" w:eastAsia="楷体" w:hAnsi="楷体"/>
                          <w:color w:val="181D33" w:themeColor="text2" w:themeShade="BF"/>
                          <w:sz w:val="22"/>
                          <w:lang w:val="zh-CN"/>
                        </w:rPr>
                      </w:pPr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2"/>
                          <w:lang w:val="zh-CN"/>
                        </w:rPr>
                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秀的综合素质，是一名德、智、体、美、</w:t>
                      </w:r>
                      <w:proofErr w:type="gramStart"/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2"/>
                          <w:lang w:val="zh-CN"/>
                        </w:rPr>
                        <w:t>劳</w:t>
                      </w:r>
                      <w:proofErr w:type="gramEnd"/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2"/>
                          <w:lang w:val="zh-CN"/>
                        </w:rPr>
                        <w:t>全面发展的好学生。</w:t>
                      </w:r>
                    </w:p>
                    <w:p w:rsidR="00CA616F" w:rsidRPr="007C3A4B" w:rsidRDefault="00CA616F" w:rsidP="007C3A4B">
                      <w:pPr>
                        <w:snapToGrid w:val="0"/>
                        <w:spacing w:line="360" w:lineRule="auto"/>
                        <w:ind w:firstLineChars="200" w:firstLine="440"/>
                        <w:rPr>
                          <w:rFonts w:ascii="楷体" w:eastAsia="楷体" w:hAnsi="楷体"/>
                          <w:color w:val="181D33" w:themeColor="text2" w:themeShade="BF"/>
                          <w:sz w:val="22"/>
                          <w:lang w:val="zh-CN"/>
                        </w:rPr>
                      </w:pPr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2"/>
                          <w:lang w:val="zh-CN"/>
                        </w:rPr>
                        <w:t>在家里， 也是一个好孩子，在学校，更是一位天赋极佳的好学生，如果贵校能给她提供一个学习成长的平台，相信一定会越来越出色的！望贵校能够接受真善美同学的入学申请。</w:t>
                      </w:r>
                    </w:p>
                    <w:p w:rsidR="00CA616F" w:rsidRPr="007C3A4B" w:rsidRDefault="00CA616F" w:rsidP="007C3A4B">
                      <w:pPr>
                        <w:snapToGrid w:val="0"/>
                        <w:spacing w:line="360" w:lineRule="auto"/>
                        <w:ind w:firstLineChars="200" w:firstLine="440"/>
                        <w:rPr>
                          <w:rFonts w:ascii="楷体" w:eastAsia="楷体" w:hAnsi="楷体"/>
                          <w:color w:val="181D33" w:themeColor="text2" w:themeShade="BF"/>
                          <w:sz w:val="22"/>
                          <w:lang w:val="zh-CN"/>
                        </w:rPr>
                      </w:pPr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2"/>
                          <w:lang w:val="zh-CN"/>
                        </w:rPr>
                        <w:t>此致</w:t>
                      </w:r>
                    </w:p>
                    <w:p w:rsidR="009B5BAB" w:rsidRPr="007C3A4B" w:rsidRDefault="00CA616F" w:rsidP="007C3A4B">
                      <w:pPr>
                        <w:snapToGrid w:val="0"/>
                        <w:spacing w:line="360" w:lineRule="auto"/>
                        <w:rPr>
                          <w:rFonts w:ascii="楷体" w:eastAsia="楷体" w:hAnsi="楷体"/>
                          <w:color w:val="181D33" w:themeColor="text2" w:themeShade="BF"/>
                          <w:sz w:val="22"/>
                          <w:lang w:val="zh-CN"/>
                        </w:rPr>
                      </w:pPr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2"/>
                          <w:lang w:val="zh-CN"/>
                        </w:rPr>
                        <w:t xml:space="preserve">敬礼!                                                </w:t>
                      </w:r>
                    </w:p>
                    <w:p w:rsidR="009B5BAB" w:rsidRPr="007C3A4B" w:rsidRDefault="00CA616F" w:rsidP="007C3A4B">
                      <w:pPr>
                        <w:snapToGrid w:val="0"/>
                        <w:spacing w:line="360" w:lineRule="auto"/>
                        <w:ind w:firstLineChars="200" w:firstLine="440"/>
                        <w:jc w:val="right"/>
                        <w:rPr>
                          <w:rFonts w:ascii="楷体" w:eastAsia="楷体" w:hAnsi="楷体"/>
                          <w:color w:val="181D33" w:themeColor="text2" w:themeShade="BF"/>
                          <w:sz w:val="22"/>
                          <w:lang w:val="zh-CN"/>
                        </w:rPr>
                      </w:pPr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2"/>
                          <w:lang w:val="zh-CN"/>
                        </w:rPr>
                        <w:t>上海市第十五小学六(八)班班主任伯乐</w:t>
                      </w:r>
                    </w:p>
                    <w:p w:rsidR="00CA616F" w:rsidRPr="007C3A4B" w:rsidRDefault="00CA616F" w:rsidP="007C3A4B">
                      <w:pPr>
                        <w:snapToGrid w:val="0"/>
                        <w:spacing w:line="360" w:lineRule="auto"/>
                        <w:ind w:firstLineChars="200" w:firstLine="440"/>
                        <w:jc w:val="right"/>
                        <w:rPr>
                          <w:rFonts w:ascii="楷体" w:eastAsia="楷体" w:hAnsi="楷体"/>
                          <w:color w:val="181D33" w:themeColor="text2" w:themeShade="BF"/>
                          <w:sz w:val="22"/>
                          <w:lang w:val="zh-CN"/>
                        </w:rPr>
                      </w:pPr>
                      <w:r w:rsidRPr="007C3A4B">
                        <w:rPr>
                          <w:rFonts w:ascii="楷体" w:eastAsia="楷体" w:hAnsi="楷体" w:hint="eastAsia"/>
                          <w:color w:val="181D33" w:themeColor="text2" w:themeShade="BF"/>
                          <w:sz w:val="22"/>
                          <w:lang w:val="zh-CN"/>
                        </w:rPr>
                        <w:t xml:space="preserve">2017年5月20日  </w:t>
                      </w:r>
                    </w:p>
                    <w:p w:rsidR="00CA616F" w:rsidRPr="007C3A4B" w:rsidRDefault="00CA616F" w:rsidP="007C3A4B">
                      <w:pPr>
                        <w:adjustRightInd w:val="0"/>
                        <w:snapToGrid w:val="0"/>
                        <w:spacing w:line="360" w:lineRule="auto"/>
                        <w:ind w:left="420" w:firstLineChars="200" w:firstLine="300"/>
                        <w:rPr>
                          <w:rFonts w:ascii="微软雅黑" w:eastAsia="微软雅黑" w:hAnsi="微软雅黑"/>
                          <w:sz w:val="15"/>
                        </w:rPr>
                      </w:pPr>
                      <w:r w:rsidRPr="007C3A4B">
                        <w:rPr>
                          <w:rFonts w:ascii="微软雅黑" w:eastAsia="微软雅黑" w:hAnsi="微软雅黑" w:hint="eastAsia"/>
                          <w:sz w:val="15"/>
                        </w:rPr>
                        <w:t xml:space="preserve">                              </w:t>
                      </w:r>
                    </w:p>
                    <w:p w:rsidR="00CC5277" w:rsidRPr="007C3A4B" w:rsidRDefault="00CC5277" w:rsidP="007C3A4B">
                      <w:pPr>
                        <w:adjustRightInd w:val="0"/>
                        <w:spacing w:line="360" w:lineRule="auto"/>
                        <w:ind w:firstLineChars="200" w:firstLine="300"/>
                        <w:rPr>
                          <w:rFonts w:ascii="微软雅黑" w:eastAsia="微软雅黑" w:hAnsi="微软雅黑"/>
                          <w:sz w:val="15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F0E2B">
        <w:br w:type="page"/>
      </w:r>
    </w:p>
    <w:p w:rsidR="00B14158" w:rsidRDefault="00C644FD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posOffset>15240</wp:posOffset>
            </wp:positionV>
            <wp:extent cx="7588392" cy="10729576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392" cy="10729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4158" w:rsidRDefault="00B14158">
      <w:pPr>
        <w:widowControl/>
        <w:jc w:val="left"/>
      </w:pPr>
    </w:p>
    <w:p w:rsidR="00CC5277" w:rsidRDefault="00CC5277" w:rsidP="00CC5277"/>
    <w:p w:rsidR="00473E26" w:rsidRDefault="00CC5277" w:rsidP="00CC5277">
      <w:r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5135880</wp:posOffset>
                </wp:positionV>
                <wp:extent cx="4663440" cy="1404620"/>
                <wp:effectExtent l="0" t="0" r="0" b="0"/>
                <wp:wrapSquare wrapText="bothSides"/>
                <wp:docPr id="14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34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5277" w:rsidRPr="0070362D" w:rsidRDefault="00CC5277" w:rsidP="00D43209">
                            <w:pPr>
                              <w:rPr>
                                <w:rFonts w:ascii="书体坊王学勤钢笔行书" w:eastAsia="书体坊王学勤钢笔行书" w:hAnsi="微软雅黑"/>
                                <w:b/>
                                <w:color w:val="F68C7B" w:themeColor="accent6" w:themeTint="99"/>
                                <w:sz w:val="96"/>
                              </w:rPr>
                            </w:pPr>
                            <w:r w:rsidRPr="0070362D">
                              <w:rPr>
                                <w:rFonts w:ascii="书体坊王学勤钢笔行书" w:eastAsia="书体坊王学勤钢笔行书" w:hAnsi="微软雅黑" w:hint="eastAsia"/>
                                <w:b/>
                                <w:color w:val="F68C7B" w:themeColor="accent6" w:themeTint="99"/>
                                <w:sz w:val="96"/>
                              </w:rPr>
                              <w:t>感谢您的审阅</w:t>
                            </w:r>
                          </w:p>
                          <w:p w:rsidR="00CC5277" w:rsidRPr="0070362D" w:rsidRDefault="00CC5277" w:rsidP="00D43209">
                            <w:pPr>
                              <w:rPr>
                                <w:rFonts w:ascii="书体坊王学勤钢笔行书" w:eastAsia="书体坊王学勤钢笔行书" w:hAnsi="微软雅黑"/>
                                <w:b/>
                                <w:color w:val="F68C7B" w:themeColor="accent6" w:themeTint="99"/>
                                <w:sz w:val="96"/>
                              </w:rPr>
                            </w:pPr>
                            <w:r w:rsidRPr="0070362D">
                              <w:rPr>
                                <w:rFonts w:ascii="书体坊王学勤钢笔行书" w:eastAsia="书体坊王学勤钢笔行书" w:hAnsi="微软雅黑" w:hint="eastAsia"/>
                                <w:b/>
                                <w:color w:val="F68C7B" w:themeColor="accent6" w:themeTint="99"/>
                                <w:sz w:val="96"/>
                              </w:rPr>
                              <w:t xml:space="preserve">   您辛苦了！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316pt;margin-top:404.4pt;width:367.2pt;height:110.6pt;z-index:2517370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" filled="f" stroked="f">
                <v:textbox style="mso-fit-shape-to-text:t">
                  <w:txbxContent>
                    <w:p w:rsidR="00CC5277" w:rsidRPr="0070362D" w:rsidRDefault="00CC5277" w:rsidP="00D43209">
                      <w:pPr>
                        <w:rPr>
                          <w:rFonts w:ascii="书体坊王学勤钢笔行书" w:eastAsia="书体坊王学勤钢笔行书" w:hAnsi="微软雅黑" w:hint="eastAsia"/>
                          <w:b/>
                          <w:color w:val="F68C7B" w:themeColor="accent6" w:themeTint="99"/>
                          <w:sz w:val="96"/>
                        </w:rPr>
                      </w:pPr>
                      <w:r w:rsidRPr="0070362D">
                        <w:rPr>
                          <w:rFonts w:ascii="书体坊王学勤钢笔行书" w:eastAsia="书体坊王学勤钢笔行书" w:hAnsi="微软雅黑" w:hint="eastAsia"/>
                          <w:b/>
                          <w:color w:val="F68C7B" w:themeColor="accent6" w:themeTint="99"/>
                          <w:sz w:val="96"/>
                        </w:rPr>
                        <w:t>感谢您的审阅</w:t>
                      </w:r>
                    </w:p>
                    <w:p w:rsidR="00CC5277" w:rsidRPr="0070362D" w:rsidRDefault="00CC5277" w:rsidP="00D43209">
                      <w:pPr>
                        <w:rPr>
                          <w:rFonts w:ascii="书体坊王学勤钢笔行书" w:eastAsia="书体坊王学勤钢笔行书" w:hAnsi="微软雅黑" w:hint="eastAsia"/>
                          <w:b/>
                          <w:color w:val="F68C7B" w:themeColor="accent6" w:themeTint="99"/>
                          <w:sz w:val="96"/>
                        </w:rPr>
                      </w:pPr>
                      <w:r w:rsidRPr="0070362D">
                        <w:rPr>
                          <w:rFonts w:ascii="书体坊王学勤钢笔行书" w:eastAsia="书体坊王学勤钢笔行书" w:hAnsi="微软雅黑" w:hint="eastAsia"/>
                          <w:b/>
                          <w:color w:val="F68C7B" w:themeColor="accent6" w:themeTint="99"/>
                          <w:sz w:val="96"/>
                        </w:rPr>
                        <w:t xml:space="preserve">   您辛苦了！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t xml:space="preserve"> </w:t>
      </w:r>
    </w:p>
    <w:sectPr w:rsidR="00473E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77C" w:rsidRDefault="00F3177C" w:rsidP="00F12CE0">
      <w:r>
        <w:separator/>
      </w:r>
    </w:p>
  </w:endnote>
  <w:endnote w:type="continuationSeparator" w:id="0">
    <w:p w:rsidR="00F3177C" w:rsidRDefault="00F3177C" w:rsidP="00F12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彩云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书体坊王学勤钢笔行书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77C" w:rsidRDefault="00F3177C" w:rsidP="00F12CE0">
      <w:r>
        <w:separator/>
      </w:r>
    </w:p>
  </w:footnote>
  <w:footnote w:type="continuationSeparator" w:id="0">
    <w:p w:rsidR="00F3177C" w:rsidRDefault="00F3177C" w:rsidP="00F12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A137A"/>
    <w:multiLevelType w:val="hybridMultilevel"/>
    <w:tmpl w:val="D6A06212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101D3C"/>
    <w:multiLevelType w:val="hybridMultilevel"/>
    <w:tmpl w:val="81F4F77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AE6455"/>
    <w:multiLevelType w:val="hybridMultilevel"/>
    <w:tmpl w:val="3FA043C6"/>
    <w:lvl w:ilvl="0" w:tplc="A56A863A">
      <w:start w:val="1"/>
      <w:numFmt w:val="bullet"/>
      <w:lvlText w:val="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5D0C02"/>
    <w:multiLevelType w:val="hybridMultilevel"/>
    <w:tmpl w:val="B0BE115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90A6463"/>
    <w:multiLevelType w:val="hybridMultilevel"/>
    <w:tmpl w:val="00E46D80"/>
    <w:lvl w:ilvl="0" w:tplc="A56A863A">
      <w:start w:val="1"/>
      <w:numFmt w:val="bullet"/>
      <w:lvlText w:val="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9190D22"/>
    <w:multiLevelType w:val="hybridMultilevel"/>
    <w:tmpl w:val="165AF66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DF675A0"/>
    <w:multiLevelType w:val="hybridMultilevel"/>
    <w:tmpl w:val="885A5D3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5D611D1"/>
    <w:multiLevelType w:val="hybridMultilevel"/>
    <w:tmpl w:val="83223DC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5FC3D65"/>
    <w:multiLevelType w:val="hybridMultilevel"/>
    <w:tmpl w:val="EBD4C81C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E61"/>
    <w:rsid w:val="00046E2C"/>
    <w:rsid w:val="0007227A"/>
    <w:rsid w:val="0015644E"/>
    <w:rsid w:val="001B3C40"/>
    <w:rsid w:val="002025CC"/>
    <w:rsid w:val="00254F9F"/>
    <w:rsid w:val="0029168B"/>
    <w:rsid w:val="00304BEF"/>
    <w:rsid w:val="00327F85"/>
    <w:rsid w:val="00335E0D"/>
    <w:rsid w:val="00397741"/>
    <w:rsid w:val="003E0E61"/>
    <w:rsid w:val="0046676F"/>
    <w:rsid w:val="00473E26"/>
    <w:rsid w:val="004A0ABA"/>
    <w:rsid w:val="004E2368"/>
    <w:rsid w:val="004F0E2B"/>
    <w:rsid w:val="006279FC"/>
    <w:rsid w:val="006454F3"/>
    <w:rsid w:val="00657876"/>
    <w:rsid w:val="006E4ACB"/>
    <w:rsid w:val="0070362D"/>
    <w:rsid w:val="00716426"/>
    <w:rsid w:val="0076023F"/>
    <w:rsid w:val="007772D2"/>
    <w:rsid w:val="007C3A4B"/>
    <w:rsid w:val="008202DD"/>
    <w:rsid w:val="008D151C"/>
    <w:rsid w:val="008F3118"/>
    <w:rsid w:val="0093433E"/>
    <w:rsid w:val="009725BE"/>
    <w:rsid w:val="009B5BAB"/>
    <w:rsid w:val="009C1CA2"/>
    <w:rsid w:val="00A76BD1"/>
    <w:rsid w:val="00A97390"/>
    <w:rsid w:val="00B14158"/>
    <w:rsid w:val="00B66072"/>
    <w:rsid w:val="00B81637"/>
    <w:rsid w:val="00BE2EDE"/>
    <w:rsid w:val="00C644FD"/>
    <w:rsid w:val="00CA616F"/>
    <w:rsid w:val="00CC5277"/>
    <w:rsid w:val="00D43209"/>
    <w:rsid w:val="00D65661"/>
    <w:rsid w:val="00E8341C"/>
    <w:rsid w:val="00EA4B0E"/>
    <w:rsid w:val="00F05151"/>
    <w:rsid w:val="00F12CE0"/>
    <w:rsid w:val="00F3177C"/>
    <w:rsid w:val="00F67EEE"/>
    <w:rsid w:val="00FD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D53C307-1EDB-4D46-9A20-EE24334EE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B14158"/>
    <w:rPr>
      <w:kern w:val="0"/>
      <w:sz w:val="22"/>
    </w:rPr>
  </w:style>
  <w:style w:type="character" w:customStyle="1" w:styleId="Char">
    <w:name w:val="无间隔 Char"/>
    <w:basedOn w:val="a0"/>
    <w:link w:val="a3"/>
    <w:uiPriority w:val="1"/>
    <w:rsid w:val="00B14158"/>
    <w:rPr>
      <w:kern w:val="0"/>
      <w:sz w:val="22"/>
    </w:rPr>
  </w:style>
  <w:style w:type="table" w:styleId="a4">
    <w:name w:val="Table Grid"/>
    <w:basedOn w:val="a1"/>
    <w:uiPriority w:val="39"/>
    <w:rsid w:val="00B14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7227A"/>
    <w:pPr>
      <w:ind w:firstLineChars="200" w:firstLine="420"/>
    </w:pPr>
  </w:style>
  <w:style w:type="paragraph" w:styleId="a6">
    <w:name w:val="header"/>
    <w:basedOn w:val="a"/>
    <w:link w:val="Char0"/>
    <w:uiPriority w:val="99"/>
    <w:unhideWhenUsed/>
    <w:rsid w:val="00F12C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F12CE0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F12C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F12C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diagramLayout" Target="diagrams/layout1.xml"/><Relationship Id="rId18" Type="http://schemas.openxmlformats.org/officeDocument/2006/relationships/diagramData" Target="diagrams/data2.xml"/><Relationship Id="rId26" Type="http://schemas.openxmlformats.org/officeDocument/2006/relationships/diagramData" Target="diagrams/data3.xml"/><Relationship Id="rId3" Type="http://schemas.openxmlformats.org/officeDocument/2006/relationships/settings" Target="settings.xml"/><Relationship Id="rId21" Type="http://schemas.openxmlformats.org/officeDocument/2006/relationships/diagramColors" Target="diagrams/colors2.xml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diagramData" Target="diagrams/data1.xml"/><Relationship Id="rId17" Type="http://schemas.openxmlformats.org/officeDocument/2006/relationships/image" Target="media/image7.jpeg"/><Relationship Id="rId25" Type="http://schemas.openxmlformats.org/officeDocument/2006/relationships/image" Target="media/image10.jpg"/><Relationship Id="rId33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microsoft.com/office/2007/relationships/diagramDrawing" Target="diagrams/drawing1.xml"/><Relationship Id="rId20" Type="http://schemas.openxmlformats.org/officeDocument/2006/relationships/diagramQuickStyle" Target="diagrams/quickStyle2.xml"/><Relationship Id="rId29" Type="http://schemas.openxmlformats.org/officeDocument/2006/relationships/diagramColors" Target="diagrams/colors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9.jpeg"/><Relationship Id="rId32" Type="http://schemas.openxmlformats.org/officeDocument/2006/relationships/image" Target="media/image12.jpeg"/><Relationship Id="rId5" Type="http://schemas.openxmlformats.org/officeDocument/2006/relationships/footnotes" Target="footnotes.xml"/><Relationship Id="rId15" Type="http://schemas.openxmlformats.org/officeDocument/2006/relationships/diagramColors" Target="diagrams/colors1.xml"/><Relationship Id="rId23" Type="http://schemas.openxmlformats.org/officeDocument/2006/relationships/image" Target="media/image8.jpeg"/><Relationship Id="rId28" Type="http://schemas.openxmlformats.org/officeDocument/2006/relationships/diagramQuickStyle" Target="diagrams/quickStyle3.xml"/><Relationship Id="rId10" Type="http://schemas.openxmlformats.org/officeDocument/2006/relationships/image" Target="media/image4.jpg"/><Relationship Id="rId19" Type="http://schemas.openxmlformats.org/officeDocument/2006/relationships/diagramLayout" Target="diagrams/layout2.xml"/><Relationship Id="rId31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diagramQuickStyle" Target="diagrams/quickStyle1.xml"/><Relationship Id="rId22" Type="http://schemas.microsoft.com/office/2007/relationships/diagramDrawing" Target="diagrams/drawing2.xml"/><Relationship Id="rId27" Type="http://schemas.openxmlformats.org/officeDocument/2006/relationships/diagramLayout" Target="diagrams/layout3.xml"/><Relationship Id="rId30" Type="http://schemas.microsoft.com/office/2007/relationships/diagramDrawing" Target="diagrams/drawing3.xml"/><Relationship Id="rId35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iezhengqi\Desktop\&#23567;&#21319;&#21021;&#27169;&#26495;.dotx" TargetMode="Externa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g"/></Relationships>
</file>

<file path=word/diagrams/_rels/data2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g"/></Relationships>
</file>

<file path=word/diagram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9DF16DB-D434-4717-A16E-ABDD92264865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52DEFEA9-A172-45D5-822F-3A7353960D85}">
      <dgm:prSet phldrT="[文本]" custT="1"/>
      <dgm:spPr/>
      <dgm:t>
        <a:bodyPr/>
        <a:lstStyle/>
        <a:p>
          <a:r>
            <a:rPr lang="zh-CN" altLang="en-US" sz="1800">
              <a:solidFill>
                <a:schemeClr val="bg1">
                  <a:lumMod val="5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奖状及证书</a:t>
          </a:r>
        </a:p>
      </dgm:t>
    </dgm:pt>
    <dgm:pt modelId="{F4ECA2D3-C44F-4C03-B3CA-D3B4517DC196}" type="parTrans" cxnId="{44B3A0D5-5905-481D-81E6-F56F2F5F4ACF}">
      <dgm:prSet/>
      <dgm:spPr/>
      <dgm:t>
        <a:bodyPr/>
        <a:lstStyle/>
        <a:p>
          <a:endParaRPr lang="zh-CN" altLang="en-US"/>
        </a:p>
      </dgm:t>
    </dgm:pt>
    <dgm:pt modelId="{D405B7EC-6FB5-4117-ABEC-7F4C832239E0}" type="sibTrans" cxnId="{44B3A0D5-5905-481D-81E6-F56F2F5F4ACF}">
      <dgm:prSet/>
      <dgm:spPr/>
      <dgm:t>
        <a:bodyPr/>
        <a:lstStyle/>
        <a:p>
          <a:endParaRPr lang="zh-CN" altLang="en-US"/>
        </a:p>
      </dgm:t>
    </dgm:pt>
    <dgm:pt modelId="{DCD2775E-0287-4C48-A717-853FEBD1E073}">
      <dgm:prSet phldrT="[文本]" custT="1"/>
      <dgm:spPr/>
      <dgm:t>
        <a:bodyPr/>
        <a:lstStyle/>
        <a:p>
          <a:r>
            <a:rPr lang="zh-CN" altLang="en-US" sz="1800">
              <a:solidFill>
                <a:schemeClr val="bg1">
                  <a:lumMod val="5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奖状及证书</a:t>
          </a:r>
        </a:p>
      </dgm:t>
    </dgm:pt>
    <dgm:pt modelId="{8CD1773D-7186-4684-BEF4-4022738AA9C7}" type="parTrans" cxnId="{8C6CC8B4-906E-4F33-AD4D-A08DEE09B5B3}">
      <dgm:prSet/>
      <dgm:spPr/>
      <dgm:t>
        <a:bodyPr/>
        <a:lstStyle/>
        <a:p>
          <a:endParaRPr lang="zh-CN" altLang="en-US"/>
        </a:p>
      </dgm:t>
    </dgm:pt>
    <dgm:pt modelId="{F389DA2D-675F-4521-B160-E58E6E5FF0F6}" type="sibTrans" cxnId="{8C6CC8B4-906E-4F33-AD4D-A08DEE09B5B3}">
      <dgm:prSet/>
      <dgm:spPr/>
      <dgm:t>
        <a:bodyPr/>
        <a:lstStyle/>
        <a:p>
          <a:endParaRPr lang="zh-CN" altLang="en-US"/>
        </a:p>
      </dgm:t>
    </dgm:pt>
    <dgm:pt modelId="{07EA54F5-1AA1-4566-AD01-2303DB098871}" type="pres">
      <dgm:prSet presAssocID="{69DF16DB-D434-4717-A16E-ABDD92264865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E4451BEA-4046-4F23-A1EE-C3FC2EFD589A}" type="pres">
      <dgm:prSet presAssocID="{52DEFEA9-A172-45D5-822F-3A7353960D85}" presName="compNode" presStyleCnt="0"/>
      <dgm:spPr/>
    </dgm:pt>
    <dgm:pt modelId="{0B23ECC2-2F45-49A0-8B5D-BBC12E71BEFB}" type="pres">
      <dgm:prSet presAssocID="{52DEFEA9-A172-45D5-822F-3A7353960D85}" presName="pictRect" presStyleLbl="node1" presStyleIdx="0" presStyleCnt="2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</dgm:spPr>
    </dgm:pt>
    <dgm:pt modelId="{1C8ECB09-03F8-400B-8AAE-231073B531E8}" type="pres">
      <dgm:prSet presAssocID="{52DEFEA9-A172-45D5-822F-3A7353960D85}" presName="textRect" presStyleLbl="revTx" presStyleIdx="0" presStyleCnt="2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E520C972-12DF-4914-9E6F-42D8C9F09104}" type="pres">
      <dgm:prSet presAssocID="{D405B7EC-6FB5-4117-ABEC-7F4C832239E0}" presName="sibTrans" presStyleLbl="sibTrans2D1" presStyleIdx="0" presStyleCnt="0"/>
      <dgm:spPr/>
      <dgm:t>
        <a:bodyPr/>
        <a:lstStyle/>
        <a:p>
          <a:endParaRPr lang="zh-CN" altLang="en-US"/>
        </a:p>
      </dgm:t>
    </dgm:pt>
    <dgm:pt modelId="{6E4140BA-A759-4A80-8BC6-4DCC463DE5F4}" type="pres">
      <dgm:prSet presAssocID="{DCD2775E-0287-4C48-A717-853FEBD1E073}" presName="compNode" presStyleCnt="0"/>
      <dgm:spPr/>
    </dgm:pt>
    <dgm:pt modelId="{2FC4E801-B302-46C7-B9B6-607E40B01034}" type="pres">
      <dgm:prSet presAssocID="{DCD2775E-0287-4C48-A717-853FEBD1E073}" presName="pictRect" presStyleLbl="node1" presStyleIdx="1" presStyleCnt="2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</dgm:spPr>
    </dgm:pt>
    <dgm:pt modelId="{CC17F69B-1438-4679-B803-7A904B6F27B9}" type="pres">
      <dgm:prSet presAssocID="{DCD2775E-0287-4C48-A717-853FEBD1E073}" presName="textRect" presStyleLbl="revTx" presStyleIdx="1" presStyleCnt="2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B1B22160-2FEA-47F1-BB28-2050979B91C2}" type="presOf" srcId="{69DF16DB-D434-4717-A16E-ABDD92264865}" destId="{07EA54F5-1AA1-4566-AD01-2303DB098871}" srcOrd="0" destOrd="0" presId="urn:microsoft.com/office/officeart/2005/8/layout/pList1"/>
    <dgm:cxn modelId="{45A096DB-489A-4491-B302-07560152F2F7}" type="presOf" srcId="{DCD2775E-0287-4C48-A717-853FEBD1E073}" destId="{CC17F69B-1438-4679-B803-7A904B6F27B9}" srcOrd="0" destOrd="0" presId="urn:microsoft.com/office/officeart/2005/8/layout/pList1"/>
    <dgm:cxn modelId="{8C6CC8B4-906E-4F33-AD4D-A08DEE09B5B3}" srcId="{69DF16DB-D434-4717-A16E-ABDD92264865}" destId="{DCD2775E-0287-4C48-A717-853FEBD1E073}" srcOrd="1" destOrd="0" parTransId="{8CD1773D-7186-4684-BEF4-4022738AA9C7}" sibTransId="{F389DA2D-675F-4521-B160-E58E6E5FF0F6}"/>
    <dgm:cxn modelId="{C100B6FF-A6F3-4556-9846-1FD16ABA310D}" type="presOf" srcId="{D405B7EC-6FB5-4117-ABEC-7F4C832239E0}" destId="{E520C972-12DF-4914-9E6F-42D8C9F09104}" srcOrd="0" destOrd="0" presId="urn:microsoft.com/office/officeart/2005/8/layout/pList1"/>
    <dgm:cxn modelId="{D6D48CDB-71E1-47C9-8384-C5A1843E065E}" type="presOf" srcId="{52DEFEA9-A172-45D5-822F-3A7353960D85}" destId="{1C8ECB09-03F8-400B-8AAE-231073B531E8}" srcOrd="0" destOrd="0" presId="urn:microsoft.com/office/officeart/2005/8/layout/pList1"/>
    <dgm:cxn modelId="{44B3A0D5-5905-481D-81E6-F56F2F5F4ACF}" srcId="{69DF16DB-D434-4717-A16E-ABDD92264865}" destId="{52DEFEA9-A172-45D5-822F-3A7353960D85}" srcOrd="0" destOrd="0" parTransId="{F4ECA2D3-C44F-4C03-B3CA-D3B4517DC196}" sibTransId="{D405B7EC-6FB5-4117-ABEC-7F4C832239E0}"/>
    <dgm:cxn modelId="{1397623C-4D3A-406B-81FB-C99716036C88}" type="presParOf" srcId="{07EA54F5-1AA1-4566-AD01-2303DB098871}" destId="{E4451BEA-4046-4F23-A1EE-C3FC2EFD589A}" srcOrd="0" destOrd="0" presId="urn:microsoft.com/office/officeart/2005/8/layout/pList1"/>
    <dgm:cxn modelId="{FB5DC067-2AFA-4D45-9403-89D0184DD732}" type="presParOf" srcId="{E4451BEA-4046-4F23-A1EE-C3FC2EFD589A}" destId="{0B23ECC2-2F45-49A0-8B5D-BBC12E71BEFB}" srcOrd="0" destOrd="0" presId="urn:microsoft.com/office/officeart/2005/8/layout/pList1"/>
    <dgm:cxn modelId="{C3F5A52F-F7ED-4830-9CA4-B08DE003C6C7}" type="presParOf" srcId="{E4451BEA-4046-4F23-A1EE-C3FC2EFD589A}" destId="{1C8ECB09-03F8-400B-8AAE-231073B531E8}" srcOrd="1" destOrd="0" presId="urn:microsoft.com/office/officeart/2005/8/layout/pList1"/>
    <dgm:cxn modelId="{A6936181-4252-4DFF-91AF-B9DC893DAE3E}" type="presParOf" srcId="{07EA54F5-1AA1-4566-AD01-2303DB098871}" destId="{E520C972-12DF-4914-9E6F-42D8C9F09104}" srcOrd="1" destOrd="0" presId="urn:microsoft.com/office/officeart/2005/8/layout/pList1"/>
    <dgm:cxn modelId="{0D97CDD5-2102-417E-B2EA-4AEBA7765162}" type="presParOf" srcId="{07EA54F5-1AA1-4566-AD01-2303DB098871}" destId="{6E4140BA-A759-4A80-8BC6-4DCC463DE5F4}" srcOrd="2" destOrd="0" presId="urn:microsoft.com/office/officeart/2005/8/layout/pList1"/>
    <dgm:cxn modelId="{53A4C9F6-27D3-459E-AE55-5E75DEC21E28}" type="presParOf" srcId="{6E4140BA-A759-4A80-8BC6-4DCC463DE5F4}" destId="{2FC4E801-B302-46C7-B9B6-607E40B01034}" srcOrd="0" destOrd="0" presId="urn:microsoft.com/office/officeart/2005/8/layout/pList1"/>
    <dgm:cxn modelId="{DA0F2715-1FA3-4EDE-85B9-86D69EBB01C1}" type="presParOf" srcId="{6E4140BA-A759-4A80-8BC6-4DCC463DE5F4}" destId="{CC17F69B-1438-4679-B803-7A904B6F27B9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9DF16DB-D434-4717-A16E-ABDD92264865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52DEFEA9-A172-45D5-822F-3A7353960D85}">
      <dgm:prSet phldrT="[文本]" custT="1"/>
      <dgm:spPr/>
      <dgm:t>
        <a:bodyPr/>
        <a:lstStyle/>
        <a:p>
          <a:r>
            <a:rPr lang="zh-CN" altLang="en-US" sz="1800">
              <a:solidFill>
                <a:schemeClr val="bg1">
                  <a:lumMod val="5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奖状及证书</a:t>
          </a:r>
        </a:p>
      </dgm:t>
    </dgm:pt>
    <dgm:pt modelId="{F4ECA2D3-C44F-4C03-B3CA-D3B4517DC196}" type="parTrans" cxnId="{44B3A0D5-5905-481D-81E6-F56F2F5F4ACF}">
      <dgm:prSet/>
      <dgm:spPr/>
      <dgm:t>
        <a:bodyPr/>
        <a:lstStyle/>
        <a:p>
          <a:endParaRPr lang="zh-CN" altLang="en-US"/>
        </a:p>
      </dgm:t>
    </dgm:pt>
    <dgm:pt modelId="{D405B7EC-6FB5-4117-ABEC-7F4C832239E0}" type="sibTrans" cxnId="{44B3A0D5-5905-481D-81E6-F56F2F5F4ACF}">
      <dgm:prSet/>
      <dgm:spPr/>
      <dgm:t>
        <a:bodyPr/>
        <a:lstStyle/>
        <a:p>
          <a:endParaRPr lang="zh-CN" altLang="en-US"/>
        </a:p>
      </dgm:t>
    </dgm:pt>
    <dgm:pt modelId="{DCD2775E-0287-4C48-A717-853FEBD1E073}">
      <dgm:prSet phldrT="[文本]" custT="1"/>
      <dgm:spPr/>
      <dgm:t>
        <a:bodyPr/>
        <a:lstStyle/>
        <a:p>
          <a:r>
            <a:rPr lang="zh-CN" altLang="en-US" sz="1800">
              <a:solidFill>
                <a:schemeClr val="bg1">
                  <a:lumMod val="5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奖状及证书</a:t>
          </a:r>
        </a:p>
      </dgm:t>
    </dgm:pt>
    <dgm:pt modelId="{8CD1773D-7186-4684-BEF4-4022738AA9C7}" type="parTrans" cxnId="{8C6CC8B4-906E-4F33-AD4D-A08DEE09B5B3}">
      <dgm:prSet/>
      <dgm:spPr/>
      <dgm:t>
        <a:bodyPr/>
        <a:lstStyle/>
        <a:p>
          <a:endParaRPr lang="zh-CN" altLang="en-US"/>
        </a:p>
      </dgm:t>
    </dgm:pt>
    <dgm:pt modelId="{F389DA2D-675F-4521-B160-E58E6E5FF0F6}" type="sibTrans" cxnId="{8C6CC8B4-906E-4F33-AD4D-A08DEE09B5B3}">
      <dgm:prSet/>
      <dgm:spPr/>
      <dgm:t>
        <a:bodyPr/>
        <a:lstStyle/>
        <a:p>
          <a:endParaRPr lang="zh-CN" altLang="en-US"/>
        </a:p>
      </dgm:t>
    </dgm:pt>
    <dgm:pt modelId="{07EA54F5-1AA1-4566-AD01-2303DB098871}" type="pres">
      <dgm:prSet presAssocID="{69DF16DB-D434-4717-A16E-ABDD92264865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E4451BEA-4046-4F23-A1EE-C3FC2EFD589A}" type="pres">
      <dgm:prSet presAssocID="{52DEFEA9-A172-45D5-822F-3A7353960D85}" presName="compNode" presStyleCnt="0"/>
      <dgm:spPr/>
    </dgm:pt>
    <dgm:pt modelId="{0B23ECC2-2F45-49A0-8B5D-BBC12E71BEFB}" type="pres">
      <dgm:prSet presAssocID="{52DEFEA9-A172-45D5-822F-3A7353960D85}" presName="pictRect" presStyleLbl="node1" presStyleIdx="0" presStyleCnt="2" custLinFactNeighborX="-1214" custLinFactNeighborY="-881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</dgm:spPr>
    </dgm:pt>
    <dgm:pt modelId="{1C8ECB09-03F8-400B-8AAE-231073B531E8}" type="pres">
      <dgm:prSet presAssocID="{52DEFEA9-A172-45D5-822F-3A7353960D85}" presName="textRect" presStyleLbl="revTx" presStyleIdx="0" presStyleCnt="2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E520C972-12DF-4914-9E6F-42D8C9F09104}" type="pres">
      <dgm:prSet presAssocID="{D405B7EC-6FB5-4117-ABEC-7F4C832239E0}" presName="sibTrans" presStyleLbl="sibTrans2D1" presStyleIdx="0" presStyleCnt="0"/>
      <dgm:spPr/>
      <dgm:t>
        <a:bodyPr/>
        <a:lstStyle/>
        <a:p>
          <a:endParaRPr lang="zh-CN" altLang="en-US"/>
        </a:p>
      </dgm:t>
    </dgm:pt>
    <dgm:pt modelId="{6E4140BA-A759-4A80-8BC6-4DCC463DE5F4}" type="pres">
      <dgm:prSet presAssocID="{DCD2775E-0287-4C48-A717-853FEBD1E073}" presName="compNode" presStyleCnt="0"/>
      <dgm:spPr/>
    </dgm:pt>
    <dgm:pt modelId="{2FC4E801-B302-46C7-B9B6-607E40B01034}" type="pres">
      <dgm:prSet presAssocID="{DCD2775E-0287-4C48-A717-853FEBD1E073}" presName="pictRect" presStyleLbl="node1" presStyleIdx="1" presStyleCnt="2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</dgm:spPr>
    </dgm:pt>
    <dgm:pt modelId="{CC17F69B-1438-4679-B803-7A904B6F27B9}" type="pres">
      <dgm:prSet presAssocID="{DCD2775E-0287-4C48-A717-853FEBD1E073}" presName="textRect" presStyleLbl="revTx" presStyleIdx="1" presStyleCnt="2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7E48E5BD-DD9D-4AF6-BE32-6CBDD72F12C4}" type="presOf" srcId="{D405B7EC-6FB5-4117-ABEC-7F4C832239E0}" destId="{E520C972-12DF-4914-9E6F-42D8C9F09104}" srcOrd="0" destOrd="0" presId="urn:microsoft.com/office/officeart/2005/8/layout/pList1"/>
    <dgm:cxn modelId="{D84F0261-BE60-4BFA-8E71-900ED0069C4F}" type="presOf" srcId="{52DEFEA9-A172-45D5-822F-3A7353960D85}" destId="{1C8ECB09-03F8-400B-8AAE-231073B531E8}" srcOrd="0" destOrd="0" presId="urn:microsoft.com/office/officeart/2005/8/layout/pList1"/>
    <dgm:cxn modelId="{54BC9860-2E1A-4195-ACA1-ABC0C2AF731F}" type="presOf" srcId="{69DF16DB-D434-4717-A16E-ABDD92264865}" destId="{07EA54F5-1AA1-4566-AD01-2303DB098871}" srcOrd="0" destOrd="0" presId="urn:microsoft.com/office/officeart/2005/8/layout/pList1"/>
    <dgm:cxn modelId="{845EEADA-5A9C-4A1B-8CD2-15E22464C6EC}" type="presOf" srcId="{DCD2775E-0287-4C48-A717-853FEBD1E073}" destId="{CC17F69B-1438-4679-B803-7A904B6F27B9}" srcOrd="0" destOrd="0" presId="urn:microsoft.com/office/officeart/2005/8/layout/pList1"/>
    <dgm:cxn modelId="{8C6CC8B4-906E-4F33-AD4D-A08DEE09B5B3}" srcId="{69DF16DB-D434-4717-A16E-ABDD92264865}" destId="{DCD2775E-0287-4C48-A717-853FEBD1E073}" srcOrd="1" destOrd="0" parTransId="{8CD1773D-7186-4684-BEF4-4022738AA9C7}" sibTransId="{F389DA2D-675F-4521-B160-E58E6E5FF0F6}"/>
    <dgm:cxn modelId="{44B3A0D5-5905-481D-81E6-F56F2F5F4ACF}" srcId="{69DF16DB-D434-4717-A16E-ABDD92264865}" destId="{52DEFEA9-A172-45D5-822F-3A7353960D85}" srcOrd="0" destOrd="0" parTransId="{F4ECA2D3-C44F-4C03-B3CA-D3B4517DC196}" sibTransId="{D405B7EC-6FB5-4117-ABEC-7F4C832239E0}"/>
    <dgm:cxn modelId="{61CBF3BD-EB82-4787-A327-BB89D751EBB6}" type="presParOf" srcId="{07EA54F5-1AA1-4566-AD01-2303DB098871}" destId="{E4451BEA-4046-4F23-A1EE-C3FC2EFD589A}" srcOrd="0" destOrd="0" presId="urn:microsoft.com/office/officeart/2005/8/layout/pList1"/>
    <dgm:cxn modelId="{3329002D-0542-41DB-97D1-B8E5F18B013B}" type="presParOf" srcId="{E4451BEA-4046-4F23-A1EE-C3FC2EFD589A}" destId="{0B23ECC2-2F45-49A0-8B5D-BBC12E71BEFB}" srcOrd="0" destOrd="0" presId="urn:microsoft.com/office/officeart/2005/8/layout/pList1"/>
    <dgm:cxn modelId="{0167C06B-3671-4727-8FF6-219214E1EBE8}" type="presParOf" srcId="{E4451BEA-4046-4F23-A1EE-C3FC2EFD589A}" destId="{1C8ECB09-03F8-400B-8AAE-231073B531E8}" srcOrd="1" destOrd="0" presId="urn:microsoft.com/office/officeart/2005/8/layout/pList1"/>
    <dgm:cxn modelId="{01E46098-13E9-4339-988E-FE6EA44B1327}" type="presParOf" srcId="{07EA54F5-1AA1-4566-AD01-2303DB098871}" destId="{E520C972-12DF-4914-9E6F-42D8C9F09104}" srcOrd="1" destOrd="0" presId="urn:microsoft.com/office/officeart/2005/8/layout/pList1"/>
    <dgm:cxn modelId="{E2154C74-9308-4C38-A35C-03B8979CD4F0}" type="presParOf" srcId="{07EA54F5-1AA1-4566-AD01-2303DB098871}" destId="{6E4140BA-A759-4A80-8BC6-4DCC463DE5F4}" srcOrd="2" destOrd="0" presId="urn:microsoft.com/office/officeart/2005/8/layout/pList1"/>
    <dgm:cxn modelId="{E29B7F45-692F-4EB3-9783-27B6E957FD7D}" type="presParOf" srcId="{6E4140BA-A759-4A80-8BC6-4DCC463DE5F4}" destId="{2FC4E801-B302-46C7-B9B6-607E40B01034}" srcOrd="0" destOrd="0" presId="urn:microsoft.com/office/officeart/2005/8/layout/pList1"/>
    <dgm:cxn modelId="{44030082-B8CB-4372-BF78-A77C81DD6BA3}" type="presParOf" srcId="{6E4140BA-A759-4A80-8BC6-4DCC463DE5F4}" destId="{CC17F69B-1438-4679-B803-7A904B6F27B9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613B0BA5-31A2-40E1-9298-FF804BBF2E5B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2A32FDC0-638E-43AF-A08E-91209BF192AF}">
      <dgm:prSet phldrT="[文本]" custT="1"/>
      <dgm:spPr/>
      <dgm:t>
        <a:bodyPr/>
        <a:lstStyle/>
        <a:p>
          <a:r>
            <a:rPr lang="zh-CN" altLang="en-US" sz="1800">
              <a:solidFill>
                <a:schemeClr val="bg1">
                  <a:lumMod val="5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请在此输入内容</a:t>
          </a:r>
        </a:p>
      </dgm:t>
    </dgm:pt>
    <dgm:pt modelId="{67D3927C-5764-4B20-BF70-9D7618C4DAD8}" type="parTrans" cxnId="{A96D6BC1-EC13-470D-9180-81FB167B4485}">
      <dgm:prSet/>
      <dgm:spPr/>
      <dgm:t>
        <a:bodyPr/>
        <a:lstStyle/>
        <a:p>
          <a:endParaRPr lang="zh-CN" altLang="en-US"/>
        </a:p>
      </dgm:t>
    </dgm:pt>
    <dgm:pt modelId="{5E1EEE6F-F697-4E47-9106-BA78F8E90462}" type="sibTrans" cxnId="{A96D6BC1-EC13-470D-9180-81FB167B4485}">
      <dgm:prSet/>
      <dgm:spPr/>
      <dgm:t>
        <a:bodyPr/>
        <a:lstStyle/>
        <a:p>
          <a:endParaRPr lang="zh-CN" altLang="en-US"/>
        </a:p>
      </dgm:t>
    </dgm:pt>
    <dgm:pt modelId="{F38E52EB-776D-4013-B02A-FEABE185A5B1}">
      <dgm:prSet phldrT="[文本]" custT="1"/>
      <dgm:spPr/>
      <dgm:t>
        <a:bodyPr/>
        <a:lstStyle/>
        <a:p>
          <a:r>
            <a:rPr lang="zh-CN" altLang="en-US" sz="1800">
              <a:solidFill>
                <a:schemeClr val="bg1">
                  <a:lumMod val="5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请在此输入内容</a:t>
          </a:r>
        </a:p>
      </dgm:t>
    </dgm:pt>
    <dgm:pt modelId="{A33748B1-E69F-44A4-BD18-BF159F3D38A6}" type="parTrans" cxnId="{9E297EBE-AF56-466C-A33F-14DABBEFCAAB}">
      <dgm:prSet/>
      <dgm:spPr/>
      <dgm:t>
        <a:bodyPr/>
        <a:lstStyle/>
        <a:p>
          <a:endParaRPr lang="zh-CN" altLang="en-US"/>
        </a:p>
      </dgm:t>
    </dgm:pt>
    <dgm:pt modelId="{80B37C3C-A41D-4183-9D23-E63912CD370F}" type="sibTrans" cxnId="{9E297EBE-AF56-466C-A33F-14DABBEFCAAB}">
      <dgm:prSet/>
      <dgm:spPr/>
      <dgm:t>
        <a:bodyPr/>
        <a:lstStyle/>
        <a:p>
          <a:endParaRPr lang="zh-CN" altLang="en-US"/>
        </a:p>
      </dgm:t>
    </dgm:pt>
    <dgm:pt modelId="{B99C3DBB-B42E-4D54-9D91-47592EC6BF8C}">
      <dgm:prSet phldrT="[文本]" custT="1"/>
      <dgm:spPr/>
      <dgm:t>
        <a:bodyPr/>
        <a:lstStyle/>
        <a:p>
          <a:r>
            <a:rPr lang="zh-CN" altLang="en-US" sz="1800">
              <a:solidFill>
                <a:schemeClr val="bg1">
                  <a:lumMod val="5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请在此输入内容</a:t>
          </a:r>
        </a:p>
      </dgm:t>
    </dgm:pt>
    <dgm:pt modelId="{A6327740-8583-46B3-9E24-06A5A7AB3B20}" type="parTrans" cxnId="{9F91706D-5E37-4F03-A131-655EAE591BEF}">
      <dgm:prSet/>
      <dgm:spPr/>
      <dgm:t>
        <a:bodyPr/>
        <a:lstStyle/>
        <a:p>
          <a:endParaRPr lang="zh-CN" altLang="en-US"/>
        </a:p>
      </dgm:t>
    </dgm:pt>
    <dgm:pt modelId="{E8A9589B-8F1F-4062-8CB5-80D456FE60FD}" type="sibTrans" cxnId="{9F91706D-5E37-4F03-A131-655EAE591BEF}">
      <dgm:prSet/>
      <dgm:spPr/>
      <dgm:t>
        <a:bodyPr/>
        <a:lstStyle/>
        <a:p>
          <a:endParaRPr lang="zh-CN" altLang="en-US"/>
        </a:p>
      </dgm:t>
    </dgm:pt>
    <dgm:pt modelId="{67A3A6BF-89FE-45C1-9960-EB4905CD96EA}">
      <dgm:prSet phldrT="[文本]" custT="1"/>
      <dgm:spPr/>
      <dgm:t>
        <a:bodyPr/>
        <a:lstStyle/>
        <a:p>
          <a:r>
            <a:rPr lang="zh-CN" altLang="en-US" sz="1800">
              <a:solidFill>
                <a:schemeClr val="bg1">
                  <a:lumMod val="5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请在此输入内容</a:t>
          </a:r>
        </a:p>
      </dgm:t>
    </dgm:pt>
    <dgm:pt modelId="{6F4BF9A1-FD91-4B35-853E-40798D72931E}" type="parTrans" cxnId="{F9E8E3CB-37F5-415E-ADA4-5D673CE3EA85}">
      <dgm:prSet/>
      <dgm:spPr/>
      <dgm:t>
        <a:bodyPr/>
        <a:lstStyle/>
        <a:p>
          <a:endParaRPr lang="zh-CN" altLang="en-US"/>
        </a:p>
      </dgm:t>
    </dgm:pt>
    <dgm:pt modelId="{74773BF1-BC51-45A4-A6E5-4B468396CC87}" type="sibTrans" cxnId="{F9E8E3CB-37F5-415E-ADA4-5D673CE3EA85}">
      <dgm:prSet/>
      <dgm:spPr/>
      <dgm:t>
        <a:bodyPr/>
        <a:lstStyle/>
        <a:p>
          <a:endParaRPr lang="zh-CN" altLang="en-US"/>
        </a:p>
      </dgm:t>
    </dgm:pt>
    <dgm:pt modelId="{CFF06EC2-B8BE-4111-B56E-9D4CB4308B18}" type="pres">
      <dgm:prSet presAssocID="{613B0BA5-31A2-40E1-9298-FF804BBF2E5B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CE721D48-D82B-4904-A57B-99FF40F5A503}" type="pres">
      <dgm:prSet presAssocID="{2A32FDC0-638E-43AF-A08E-91209BF192AF}" presName="compNode" presStyleCnt="0"/>
      <dgm:spPr/>
      <dgm:t>
        <a:bodyPr/>
        <a:lstStyle/>
        <a:p>
          <a:endParaRPr lang="zh-CN" altLang="en-US"/>
        </a:p>
      </dgm:t>
    </dgm:pt>
    <dgm:pt modelId="{6B09D12B-131E-4F8A-9014-ADF8204786CF}" type="pres">
      <dgm:prSet presAssocID="{2A32FDC0-638E-43AF-A08E-91209BF192AF}" presName="pictRect" presStyleLbl="node1" presStyleIdx="0" presStyleCnt="4"/>
      <dgm:spPr>
        <a:prstGeom prst="rect">
          <a:avLst/>
        </a:prstGeom>
        <a:solidFill>
          <a:schemeClr val="accent6">
            <a:lumMod val="60000"/>
            <a:lumOff val="40000"/>
          </a:schemeClr>
        </a:solidFill>
        <a:ln>
          <a:solidFill>
            <a:schemeClr val="accent6">
              <a:lumMod val="60000"/>
              <a:lumOff val="40000"/>
            </a:schemeClr>
          </a:solidFill>
        </a:ln>
      </dgm:spPr>
      <dgm:t>
        <a:bodyPr/>
        <a:lstStyle/>
        <a:p>
          <a:endParaRPr lang="zh-CN" altLang="en-US"/>
        </a:p>
      </dgm:t>
    </dgm:pt>
    <dgm:pt modelId="{6C6CFF01-70A4-4ECA-8AA8-F603DA6BC293}" type="pres">
      <dgm:prSet presAssocID="{2A32FDC0-638E-43AF-A08E-91209BF192AF}" presName="textRect" presStyleLbl="revTx" presStyleIdx="0" presStyleCnt="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316DDBC8-1F65-4F2C-85A6-9F5B1A2567CC}" type="pres">
      <dgm:prSet presAssocID="{5E1EEE6F-F697-4E47-9106-BA78F8E90462}" presName="sibTrans" presStyleLbl="sibTrans2D1" presStyleIdx="0" presStyleCnt="0"/>
      <dgm:spPr/>
      <dgm:t>
        <a:bodyPr/>
        <a:lstStyle/>
        <a:p>
          <a:endParaRPr lang="zh-CN" altLang="en-US"/>
        </a:p>
      </dgm:t>
    </dgm:pt>
    <dgm:pt modelId="{8B41F7F7-0A8B-4454-AA19-6E92B48FC95F}" type="pres">
      <dgm:prSet presAssocID="{F38E52EB-776D-4013-B02A-FEABE185A5B1}" presName="compNode" presStyleCnt="0"/>
      <dgm:spPr/>
      <dgm:t>
        <a:bodyPr/>
        <a:lstStyle/>
        <a:p>
          <a:endParaRPr lang="zh-CN" altLang="en-US"/>
        </a:p>
      </dgm:t>
    </dgm:pt>
    <dgm:pt modelId="{F084BD82-69A3-449B-946F-8373DE0DC996}" type="pres">
      <dgm:prSet presAssocID="{F38E52EB-776D-4013-B02A-FEABE185A5B1}" presName="pictRect" presStyleLbl="node1" presStyleIdx="1" presStyleCnt="4"/>
      <dgm:spPr>
        <a:prstGeom prst="rect">
          <a:avLst/>
        </a:prstGeom>
        <a:solidFill>
          <a:schemeClr val="accent6">
            <a:lumMod val="60000"/>
            <a:lumOff val="40000"/>
          </a:schemeClr>
        </a:solidFill>
        <a:ln>
          <a:solidFill>
            <a:schemeClr val="accent6">
              <a:lumMod val="60000"/>
              <a:lumOff val="40000"/>
            </a:schemeClr>
          </a:solidFill>
        </a:ln>
      </dgm:spPr>
      <dgm:t>
        <a:bodyPr/>
        <a:lstStyle/>
        <a:p>
          <a:endParaRPr lang="zh-CN" altLang="en-US"/>
        </a:p>
      </dgm:t>
    </dgm:pt>
    <dgm:pt modelId="{5DE6EBCD-ECA0-45EF-A70C-197EF6BAAA43}" type="pres">
      <dgm:prSet presAssocID="{F38E52EB-776D-4013-B02A-FEABE185A5B1}" presName="textRect" presStyleLbl="revTx" presStyleIdx="1" presStyleCnt="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B52BBC4F-82FF-4999-A489-284EEB6B8574}" type="pres">
      <dgm:prSet presAssocID="{80B37C3C-A41D-4183-9D23-E63912CD370F}" presName="sibTrans" presStyleLbl="sibTrans2D1" presStyleIdx="0" presStyleCnt="0"/>
      <dgm:spPr/>
      <dgm:t>
        <a:bodyPr/>
        <a:lstStyle/>
        <a:p>
          <a:endParaRPr lang="zh-CN" altLang="en-US"/>
        </a:p>
      </dgm:t>
    </dgm:pt>
    <dgm:pt modelId="{658A02E2-A936-41F6-A992-9A51762E19AF}" type="pres">
      <dgm:prSet presAssocID="{B99C3DBB-B42E-4D54-9D91-47592EC6BF8C}" presName="compNode" presStyleCnt="0"/>
      <dgm:spPr/>
      <dgm:t>
        <a:bodyPr/>
        <a:lstStyle/>
        <a:p>
          <a:endParaRPr lang="zh-CN" altLang="en-US"/>
        </a:p>
      </dgm:t>
    </dgm:pt>
    <dgm:pt modelId="{84DE4919-8903-47C1-A958-3DB18BFF32B9}" type="pres">
      <dgm:prSet presAssocID="{B99C3DBB-B42E-4D54-9D91-47592EC6BF8C}" presName="pictRect" presStyleLbl="node1" presStyleIdx="2" presStyleCnt="4"/>
      <dgm:spPr>
        <a:prstGeom prst="rect">
          <a:avLst/>
        </a:prstGeom>
        <a:solidFill>
          <a:schemeClr val="accent6">
            <a:lumMod val="60000"/>
            <a:lumOff val="40000"/>
          </a:schemeClr>
        </a:solidFill>
        <a:ln>
          <a:solidFill>
            <a:schemeClr val="accent6">
              <a:lumMod val="60000"/>
              <a:lumOff val="40000"/>
            </a:schemeClr>
          </a:solidFill>
        </a:ln>
      </dgm:spPr>
      <dgm:t>
        <a:bodyPr/>
        <a:lstStyle/>
        <a:p>
          <a:endParaRPr lang="zh-CN" altLang="en-US"/>
        </a:p>
      </dgm:t>
    </dgm:pt>
    <dgm:pt modelId="{AF1D71DD-CC47-4F62-AB9F-CB074AE85121}" type="pres">
      <dgm:prSet presAssocID="{B99C3DBB-B42E-4D54-9D91-47592EC6BF8C}" presName="textRect" presStyleLbl="revTx" presStyleIdx="2" presStyleCnt="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E7478C74-8878-4F42-85F1-5FC540D0EE45}" type="pres">
      <dgm:prSet presAssocID="{E8A9589B-8F1F-4062-8CB5-80D456FE60FD}" presName="sibTrans" presStyleLbl="sibTrans2D1" presStyleIdx="0" presStyleCnt="0"/>
      <dgm:spPr/>
      <dgm:t>
        <a:bodyPr/>
        <a:lstStyle/>
        <a:p>
          <a:endParaRPr lang="zh-CN" altLang="en-US"/>
        </a:p>
      </dgm:t>
    </dgm:pt>
    <dgm:pt modelId="{B294C3F1-1B8C-4AF6-B3C2-141836F99E9D}" type="pres">
      <dgm:prSet presAssocID="{67A3A6BF-89FE-45C1-9960-EB4905CD96EA}" presName="compNode" presStyleCnt="0"/>
      <dgm:spPr/>
      <dgm:t>
        <a:bodyPr/>
        <a:lstStyle/>
        <a:p>
          <a:endParaRPr lang="zh-CN" altLang="en-US"/>
        </a:p>
      </dgm:t>
    </dgm:pt>
    <dgm:pt modelId="{E2FBF50E-197B-4246-BE5D-415D894A707D}" type="pres">
      <dgm:prSet presAssocID="{67A3A6BF-89FE-45C1-9960-EB4905CD96EA}" presName="pictRect" presStyleLbl="node1" presStyleIdx="3" presStyleCnt="4"/>
      <dgm:spPr>
        <a:prstGeom prst="rect">
          <a:avLst/>
        </a:prstGeom>
        <a:solidFill>
          <a:schemeClr val="accent6">
            <a:lumMod val="60000"/>
            <a:lumOff val="40000"/>
          </a:schemeClr>
        </a:solidFill>
        <a:ln>
          <a:solidFill>
            <a:schemeClr val="accent6">
              <a:lumMod val="60000"/>
              <a:lumOff val="40000"/>
            </a:schemeClr>
          </a:solidFill>
        </a:ln>
      </dgm:spPr>
      <dgm:t>
        <a:bodyPr/>
        <a:lstStyle/>
        <a:p>
          <a:endParaRPr lang="zh-CN" altLang="en-US"/>
        </a:p>
      </dgm:t>
    </dgm:pt>
    <dgm:pt modelId="{C15E58FA-3A5F-4FDE-8E66-F390724EFCD6}" type="pres">
      <dgm:prSet presAssocID="{67A3A6BF-89FE-45C1-9960-EB4905CD96EA}" presName="textRect" presStyleLbl="revTx" presStyleIdx="3" presStyleCnt="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C4A16DC8-D7C1-4C57-BD8F-25ACB638D994}" type="presOf" srcId="{80B37C3C-A41D-4183-9D23-E63912CD370F}" destId="{B52BBC4F-82FF-4999-A489-284EEB6B8574}" srcOrd="0" destOrd="0" presId="urn:microsoft.com/office/officeart/2005/8/layout/pList1"/>
    <dgm:cxn modelId="{A96D6BC1-EC13-470D-9180-81FB167B4485}" srcId="{613B0BA5-31A2-40E1-9298-FF804BBF2E5B}" destId="{2A32FDC0-638E-43AF-A08E-91209BF192AF}" srcOrd="0" destOrd="0" parTransId="{67D3927C-5764-4B20-BF70-9D7618C4DAD8}" sibTransId="{5E1EEE6F-F697-4E47-9106-BA78F8E90462}"/>
    <dgm:cxn modelId="{9F91706D-5E37-4F03-A131-655EAE591BEF}" srcId="{613B0BA5-31A2-40E1-9298-FF804BBF2E5B}" destId="{B99C3DBB-B42E-4D54-9D91-47592EC6BF8C}" srcOrd="2" destOrd="0" parTransId="{A6327740-8583-46B3-9E24-06A5A7AB3B20}" sibTransId="{E8A9589B-8F1F-4062-8CB5-80D456FE60FD}"/>
    <dgm:cxn modelId="{F9E8E3CB-37F5-415E-ADA4-5D673CE3EA85}" srcId="{613B0BA5-31A2-40E1-9298-FF804BBF2E5B}" destId="{67A3A6BF-89FE-45C1-9960-EB4905CD96EA}" srcOrd="3" destOrd="0" parTransId="{6F4BF9A1-FD91-4B35-853E-40798D72931E}" sibTransId="{74773BF1-BC51-45A4-A6E5-4B468396CC87}"/>
    <dgm:cxn modelId="{6C61F57E-EB8F-4B67-83C2-CEDBD5E346EC}" type="presOf" srcId="{B99C3DBB-B42E-4D54-9D91-47592EC6BF8C}" destId="{AF1D71DD-CC47-4F62-AB9F-CB074AE85121}" srcOrd="0" destOrd="0" presId="urn:microsoft.com/office/officeart/2005/8/layout/pList1"/>
    <dgm:cxn modelId="{F3F0C9F7-91DA-4659-91A1-8C4ED8BC8C25}" type="presOf" srcId="{F38E52EB-776D-4013-B02A-FEABE185A5B1}" destId="{5DE6EBCD-ECA0-45EF-A70C-197EF6BAAA43}" srcOrd="0" destOrd="0" presId="urn:microsoft.com/office/officeart/2005/8/layout/pList1"/>
    <dgm:cxn modelId="{2F7F5744-94FC-4A7E-9C1A-848651B647F0}" type="presOf" srcId="{67A3A6BF-89FE-45C1-9960-EB4905CD96EA}" destId="{C15E58FA-3A5F-4FDE-8E66-F390724EFCD6}" srcOrd="0" destOrd="0" presId="urn:microsoft.com/office/officeart/2005/8/layout/pList1"/>
    <dgm:cxn modelId="{728070E0-74E2-4993-8F75-07020BFF9E1D}" type="presOf" srcId="{613B0BA5-31A2-40E1-9298-FF804BBF2E5B}" destId="{CFF06EC2-B8BE-4111-B56E-9D4CB4308B18}" srcOrd="0" destOrd="0" presId="urn:microsoft.com/office/officeart/2005/8/layout/pList1"/>
    <dgm:cxn modelId="{F313F6F2-49E4-49C0-A7E9-2DD285EC6696}" type="presOf" srcId="{5E1EEE6F-F697-4E47-9106-BA78F8E90462}" destId="{316DDBC8-1F65-4F2C-85A6-9F5B1A2567CC}" srcOrd="0" destOrd="0" presId="urn:microsoft.com/office/officeart/2005/8/layout/pList1"/>
    <dgm:cxn modelId="{CC869A40-91BF-4959-B7CD-F55DAA794880}" type="presOf" srcId="{E8A9589B-8F1F-4062-8CB5-80D456FE60FD}" destId="{E7478C74-8878-4F42-85F1-5FC540D0EE45}" srcOrd="0" destOrd="0" presId="urn:microsoft.com/office/officeart/2005/8/layout/pList1"/>
    <dgm:cxn modelId="{80A0EC79-C785-439A-A849-FF4C95BB6221}" type="presOf" srcId="{2A32FDC0-638E-43AF-A08E-91209BF192AF}" destId="{6C6CFF01-70A4-4ECA-8AA8-F603DA6BC293}" srcOrd="0" destOrd="0" presId="urn:microsoft.com/office/officeart/2005/8/layout/pList1"/>
    <dgm:cxn modelId="{9E297EBE-AF56-466C-A33F-14DABBEFCAAB}" srcId="{613B0BA5-31A2-40E1-9298-FF804BBF2E5B}" destId="{F38E52EB-776D-4013-B02A-FEABE185A5B1}" srcOrd="1" destOrd="0" parTransId="{A33748B1-E69F-44A4-BD18-BF159F3D38A6}" sibTransId="{80B37C3C-A41D-4183-9D23-E63912CD370F}"/>
    <dgm:cxn modelId="{E813E03C-13BF-4906-A31E-E1056C3ADDE6}" type="presParOf" srcId="{CFF06EC2-B8BE-4111-B56E-9D4CB4308B18}" destId="{CE721D48-D82B-4904-A57B-99FF40F5A503}" srcOrd="0" destOrd="0" presId="urn:microsoft.com/office/officeart/2005/8/layout/pList1"/>
    <dgm:cxn modelId="{AC3E00DC-A940-40DB-9B9B-ED5CE6621983}" type="presParOf" srcId="{CE721D48-D82B-4904-A57B-99FF40F5A503}" destId="{6B09D12B-131E-4F8A-9014-ADF8204786CF}" srcOrd="0" destOrd="0" presId="urn:microsoft.com/office/officeart/2005/8/layout/pList1"/>
    <dgm:cxn modelId="{86EE0B79-7C5F-45A0-82E7-C9C64EC65D6A}" type="presParOf" srcId="{CE721D48-D82B-4904-A57B-99FF40F5A503}" destId="{6C6CFF01-70A4-4ECA-8AA8-F603DA6BC293}" srcOrd="1" destOrd="0" presId="urn:microsoft.com/office/officeart/2005/8/layout/pList1"/>
    <dgm:cxn modelId="{BAFC02CA-A632-4030-A10F-7552A2A636B4}" type="presParOf" srcId="{CFF06EC2-B8BE-4111-B56E-9D4CB4308B18}" destId="{316DDBC8-1F65-4F2C-85A6-9F5B1A2567CC}" srcOrd="1" destOrd="0" presId="urn:microsoft.com/office/officeart/2005/8/layout/pList1"/>
    <dgm:cxn modelId="{57DA7D2E-8E86-4A8F-8106-50BB3E155051}" type="presParOf" srcId="{CFF06EC2-B8BE-4111-B56E-9D4CB4308B18}" destId="{8B41F7F7-0A8B-4454-AA19-6E92B48FC95F}" srcOrd="2" destOrd="0" presId="urn:microsoft.com/office/officeart/2005/8/layout/pList1"/>
    <dgm:cxn modelId="{72B8DC0B-A5DE-42E4-B4B4-E0429E69487E}" type="presParOf" srcId="{8B41F7F7-0A8B-4454-AA19-6E92B48FC95F}" destId="{F084BD82-69A3-449B-946F-8373DE0DC996}" srcOrd="0" destOrd="0" presId="urn:microsoft.com/office/officeart/2005/8/layout/pList1"/>
    <dgm:cxn modelId="{F64C1C0C-F549-4198-962E-E9C9A643BFBE}" type="presParOf" srcId="{8B41F7F7-0A8B-4454-AA19-6E92B48FC95F}" destId="{5DE6EBCD-ECA0-45EF-A70C-197EF6BAAA43}" srcOrd="1" destOrd="0" presId="urn:microsoft.com/office/officeart/2005/8/layout/pList1"/>
    <dgm:cxn modelId="{44AF33A7-EBF4-4ED0-9481-1DE67CBBE354}" type="presParOf" srcId="{CFF06EC2-B8BE-4111-B56E-9D4CB4308B18}" destId="{B52BBC4F-82FF-4999-A489-284EEB6B8574}" srcOrd="3" destOrd="0" presId="urn:microsoft.com/office/officeart/2005/8/layout/pList1"/>
    <dgm:cxn modelId="{4ED656C5-8CD5-4BDF-BBA5-EB8E3BE1BDF8}" type="presParOf" srcId="{CFF06EC2-B8BE-4111-B56E-9D4CB4308B18}" destId="{658A02E2-A936-41F6-A992-9A51762E19AF}" srcOrd="4" destOrd="0" presId="urn:microsoft.com/office/officeart/2005/8/layout/pList1"/>
    <dgm:cxn modelId="{8E93F5E5-BC6D-4CD6-89A2-5516113DFB07}" type="presParOf" srcId="{658A02E2-A936-41F6-A992-9A51762E19AF}" destId="{84DE4919-8903-47C1-A958-3DB18BFF32B9}" srcOrd="0" destOrd="0" presId="urn:microsoft.com/office/officeart/2005/8/layout/pList1"/>
    <dgm:cxn modelId="{8F70344A-1F01-4B40-B29B-FFBD084288DF}" type="presParOf" srcId="{658A02E2-A936-41F6-A992-9A51762E19AF}" destId="{AF1D71DD-CC47-4F62-AB9F-CB074AE85121}" srcOrd="1" destOrd="0" presId="urn:microsoft.com/office/officeart/2005/8/layout/pList1"/>
    <dgm:cxn modelId="{ABAAB0C2-8C7E-47ED-9481-1F0CBB0D13BE}" type="presParOf" srcId="{CFF06EC2-B8BE-4111-B56E-9D4CB4308B18}" destId="{E7478C74-8878-4F42-85F1-5FC540D0EE45}" srcOrd="5" destOrd="0" presId="urn:microsoft.com/office/officeart/2005/8/layout/pList1"/>
    <dgm:cxn modelId="{E2641E13-32FB-41FA-BEC5-A021B74E8CE2}" type="presParOf" srcId="{CFF06EC2-B8BE-4111-B56E-9D4CB4308B18}" destId="{B294C3F1-1B8C-4AF6-B3C2-141836F99E9D}" srcOrd="6" destOrd="0" presId="urn:microsoft.com/office/officeart/2005/8/layout/pList1"/>
    <dgm:cxn modelId="{810A9A18-656F-470A-9769-19F2AA7C3126}" type="presParOf" srcId="{B294C3F1-1B8C-4AF6-B3C2-141836F99E9D}" destId="{E2FBF50E-197B-4246-BE5D-415D894A707D}" srcOrd="0" destOrd="0" presId="urn:microsoft.com/office/officeart/2005/8/layout/pList1"/>
    <dgm:cxn modelId="{F5929972-98E9-4444-83D4-5A3479DEFB6B}" type="presParOf" srcId="{B294C3F1-1B8C-4AF6-B3C2-141836F99E9D}" destId="{C15E58FA-3A5F-4FDE-8E66-F390724EFCD6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B23ECC2-2F45-49A0-8B5D-BBC12E71BEFB}">
      <dsp:nvSpPr>
        <dsp:cNvPr id="0" name=""/>
        <dsp:cNvSpPr/>
      </dsp:nvSpPr>
      <dsp:spPr>
        <a:xfrm>
          <a:off x="1698" y="277568"/>
          <a:ext cx="2509908" cy="1729326"/>
        </a:xfrm>
        <a:prstGeom prst="round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C8ECB09-03F8-400B-8AAE-231073B531E8}">
      <dsp:nvSpPr>
        <dsp:cNvPr id="0" name=""/>
        <dsp:cNvSpPr/>
      </dsp:nvSpPr>
      <dsp:spPr>
        <a:xfrm>
          <a:off x="1698" y="2006895"/>
          <a:ext cx="2509908" cy="93117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solidFill>
                <a:schemeClr val="bg1">
                  <a:lumMod val="5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奖状及证书</a:t>
          </a:r>
        </a:p>
      </dsp:txBody>
      <dsp:txXfrm>
        <a:off x="1698" y="2006895"/>
        <a:ext cx="2509908" cy="931176"/>
      </dsp:txXfrm>
    </dsp:sp>
    <dsp:sp modelId="{2FC4E801-B302-46C7-B9B6-607E40B01034}">
      <dsp:nvSpPr>
        <dsp:cNvPr id="0" name=""/>
        <dsp:cNvSpPr/>
      </dsp:nvSpPr>
      <dsp:spPr>
        <a:xfrm>
          <a:off x="2762703" y="277568"/>
          <a:ext cx="2509908" cy="1729326"/>
        </a:xfrm>
        <a:prstGeom prst="round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C17F69B-1438-4679-B803-7A904B6F27B9}">
      <dsp:nvSpPr>
        <dsp:cNvPr id="0" name=""/>
        <dsp:cNvSpPr/>
      </dsp:nvSpPr>
      <dsp:spPr>
        <a:xfrm>
          <a:off x="2762703" y="2006895"/>
          <a:ext cx="2509908" cy="93117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solidFill>
                <a:schemeClr val="bg1">
                  <a:lumMod val="5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奖状及证书</a:t>
          </a:r>
        </a:p>
      </dsp:txBody>
      <dsp:txXfrm>
        <a:off x="2762703" y="2006895"/>
        <a:ext cx="2509908" cy="93117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B23ECC2-2F45-49A0-8B5D-BBC12E71BEFB}">
      <dsp:nvSpPr>
        <dsp:cNvPr id="0" name=""/>
        <dsp:cNvSpPr/>
      </dsp:nvSpPr>
      <dsp:spPr>
        <a:xfrm>
          <a:off x="0" y="262333"/>
          <a:ext cx="2509908" cy="1729326"/>
        </a:xfrm>
        <a:prstGeom prst="round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C8ECB09-03F8-400B-8AAE-231073B531E8}">
      <dsp:nvSpPr>
        <dsp:cNvPr id="0" name=""/>
        <dsp:cNvSpPr/>
      </dsp:nvSpPr>
      <dsp:spPr>
        <a:xfrm>
          <a:off x="1698" y="2006895"/>
          <a:ext cx="2509908" cy="93117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solidFill>
                <a:schemeClr val="bg1">
                  <a:lumMod val="5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奖状及证书</a:t>
          </a:r>
        </a:p>
      </dsp:txBody>
      <dsp:txXfrm>
        <a:off x="1698" y="2006895"/>
        <a:ext cx="2509908" cy="931176"/>
      </dsp:txXfrm>
    </dsp:sp>
    <dsp:sp modelId="{2FC4E801-B302-46C7-B9B6-607E40B01034}">
      <dsp:nvSpPr>
        <dsp:cNvPr id="0" name=""/>
        <dsp:cNvSpPr/>
      </dsp:nvSpPr>
      <dsp:spPr>
        <a:xfrm>
          <a:off x="2762703" y="277568"/>
          <a:ext cx="2509908" cy="1729326"/>
        </a:xfrm>
        <a:prstGeom prst="round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C17F69B-1438-4679-B803-7A904B6F27B9}">
      <dsp:nvSpPr>
        <dsp:cNvPr id="0" name=""/>
        <dsp:cNvSpPr/>
      </dsp:nvSpPr>
      <dsp:spPr>
        <a:xfrm>
          <a:off x="2762703" y="2006895"/>
          <a:ext cx="2509908" cy="93117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solidFill>
                <a:schemeClr val="bg1">
                  <a:lumMod val="5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奖状及证书</a:t>
          </a:r>
        </a:p>
      </dsp:txBody>
      <dsp:txXfrm>
        <a:off x="2762703" y="2006895"/>
        <a:ext cx="2509908" cy="931176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B09D12B-131E-4F8A-9014-ADF8204786CF}">
      <dsp:nvSpPr>
        <dsp:cNvPr id="0" name=""/>
        <dsp:cNvSpPr/>
      </dsp:nvSpPr>
      <dsp:spPr>
        <a:xfrm>
          <a:off x="1193649" y="3741"/>
          <a:ext cx="2433656" cy="1676789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accent6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C6CFF01-70A4-4ECA-8AA8-F603DA6BC293}">
      <dsp:nvSpPr>
        <dsp:cNvPr id="0" name=""/>
        <dsp:cNvSpPr/>
      </dsp:nvSpPr>
      <dsp:spPr>
        <a:xfrm>
          <a:off x="1193649" y="1680530"/>
          <a:ext cx="2433656" cy="90288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solidFill>
                <a:schemeClr val="bg1">
                  <a:lumMod val="5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请在此输入内容</a:t>
          </a:r>
        </a:p>
      </dsp:txBody>
      <dsp:txXfrm>
        <a:off x="1193649" y="1680530"/>
        <a:ext cx="2433656" cy="902886"/>
      </dsp:txXfrm>
    </dsp:sp>
    <dsp:sp modelId="{F084BD82-69A3-449B-946F-8373DE0DC996}">
      <dsp:nvSpPr>
        <dsp:cNvPr id="0" name=""/>
        <dsp:cNvSpPr/>
      </dsp:nvSpPr>
      <dsp:spPr>
        <a:xfrm>
          <a:off x="3870773" y="3741"/>
          <a:ext cx="2433656" cy="1676789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accent6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DE6EBCD-ECA0-45EF-A70C-197EF6BAAA43}">
      <dsp:nvSpPr>
        <dsp:cNvPr id="0" name=""/>
        <dsp:cNvSpPr/>
      </dsp:nvSpPr>
      <dsp:spPr>
        <a:xfrm>
          <a:off x="3870773" y="1680530"/>
          <a:ext cx="2433656" cy="90288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solidFill>
                <a:schemeClr val="bg1">
                  <a:lumMod val="5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请在此输入内容</a:t>
          </a:r>
        </a:p>
      </dsp:txBody>
      <dsp:txXfrm>
        <a:off x="3870773" y="1680530"/>
        <a:ext cx="2433656" cy="902886"/>
      </dsp:txXfrm>
    </dsp:sp>
    <dsp:sp modelId="{84DE4919-8903-47C1-A958-3DB18BFF32B9}">
      <dsp:nvSpPr>
        <dsp:cNvPr id="0" name=""/>
        <dsp:cNvSpPr/>
      </dsp:nvSpPr>
      <dsp:spPr>
        <a:xfrm>
          <a:off x="1193649" y="2826782"/>
          <a:ext cx="2433656" cy="1676789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accent6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F1D71DD-CC47-4F62-AB9F-CB074AE85121}">
      <dsp:nvSpPr>
        <dsp:cNvPr id="0" name=""/>
        <dsp:cNvSpPr/>
      </dsp:nvSpPr>
      <dsp:spPr>
        <a:xfrm>
          <a:off x="1193649" y="4503572"/>
          <a:ext cx="2433656" cy="90288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solidFill>
                <a:schemeClr val="bg1">
                  <a:lumMod val="5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请在此输入内容</a:t>
          </a:r>
        </a:p>
      </dsp:txBody>
      <dsp:txXfrm>
        <a:off x="1193649" y="4503572"/>
        <a:ext cx="2433656" cy="902886"/>
      </dsp:txXfrm>
    </dsp:sp>
    <dsp:sp modelId="{E2FBF50E-197B-4246-BE5D-415D894A707D}">
      <dsp:nvSpPr>
        <dsp:cNvPr id="0" name=""/>
        <dsp:cNvSpPr/>
      </dsp:nvSpPr>
      <dsp:spPr>
        <a:xfrm>
          <a:off x="3870773" y="2826782"/>
          <a:ext cx="2433656" cy="1676789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accent6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15E58FA-3A5F-4FDE-8E66-F390724EFCD6}">
      <dsp:nvSpPr>
        <dsp:cNvPr id="0" name=""/>
        <dsp:cNvSpPr/>
      </dsp:nvSpPr>
      <dsp:spPr>
        <a:xfrm>
          <a:off x="3870773" y="4503572"/>
          <a:ext cx="2433656" cy="90288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solidFill>
                <a:schemeClr val="bg1">
                  <a:lumMod val="50000"/>
                </a:schemeClr>
              </a:solidFill>
              <a:latin typeface="微软雅黑" panose="020B0503020204020204" pitchFamily="34" charset="-122"/>
              <a:ea typeface="微软雅黑" panose="020B0503020204020204" pitchFamily="34" charset="-122"/>
            </a:rPr>
            <a:t>请在此输入内容</a:t>
          </a:r>
        </a:p>
      </dsp:txBody>
      <dsp:txXfrm>
        <a:off x="3870773" y="4503572"/>
        <a:ext cx="2433656" cy="90288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气流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小升初模板</Template>
  <TotalTime>0</TotalTime>
  <Pages>10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cp:lastPrinted>2017-11-02T17:06:00Z</cp:lastPrinted>
  <dcterms:created xsi:type="dcterms:W3CDTF">2017-11-17T22:09:00Z</dcterms:created>
  <dcterms:modified xsi:type="dcterms:W3CDTF">2017-11-17T22:09:00Z</dcterms:modified>
</cp:coreProperties>
</file>