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B9F3" w14:textId="4F5F2F47" w:rsidR="0087092A" w:rsidRDefault="00EC6991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A49D899" wp14:editId="11C05019">
                <wp:simplePos x="0" y="0"/>
                <wp:positionH relativeFrom="column">
                  <wp:posOffset>1593850</wp:posOffset>
                </wp:positionH>
                <wp:positionV relativeFrom="paragraph">
                  <wp:posOffset>5029200</wp:posOffset>
                </wp:positionV>
                <wp:extent cx="4603750" cy="1767840"/>
                <wp:effectExtent l="0" t="0" r="0" b="0"/>
                <wp:wrapNone/>
                <wp:docPr id="49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0" cy="1767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8A88DB" w14:textId="7E50F5C7" w:rsidR="0087092A" w:rsidRDefault="0055001C" w:rsidP="00613D82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20xx.09 -- 20xx.06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湖工工程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院会计系办公室       行政助理</w:t>
                            </w:r>
                          </w:p>
                          <w:p w14:paraId="19B12CCD" w14:textId="77777777" w:rsidR="0087092A" w:rsidRDefault="00000000" w:rsidP="00613D82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3D107609" w14:textId="77777777" w:rsidR="0087092A" w:rsidRDefault="00000000" w:rsidP="00613D82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 w14:paraId="3B8D0EA3" w14:textId="77777777" w:rsidR="0087092A" w:rsidRDefault="00000000" w:rsidP="00613D82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各会议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49D899" id="_x0000_t202" coordsize="21600,21600" o:spt="202" path="m,l,21600r21600,l21600,xe">
                <v:stroke joinstyle="miter"/>
                <v:path gradientshapeok="t" o:connecttype="rect"/>
              </v:shapetype>
              <v:shape id="文本框 184" o:spid="_x0000_s1026" type="#_x0000_t202" style="position:absolute;margin-left:125.5pt;margin-top:396pt;width:362.5pt;height:139.2pt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" filled="f" stroked="f">
                <v:textbox style="mso-fit-shape-to-text:t">
                  <w:txbxContent>
                    <w:p w14:paraId="6C8A88DB" w14:textId="7E50F5C7" w:rsidR="0087092A" w:rsidRDefault="0055001C" w:rsidP="00613D82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20xx.09 -- 20xx.06     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湖工工程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院会计系办公室       行政助理</w:t>
                      </w:r>
                    </w:p>
                    <w:p w14:paraId="19B12CCD" w14:textId="77777777" w:rsidR="0087092A" w:rsidRDefault="00000000" w:rsidP="00613D82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3D107609" w14:textId="77777777" w:rsidR="0087092A" w:rsidRDefault="00000000" w:rsidP="00613D82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 w14:paraId="3B8D0EA3" w14:textId="77777777" w:rsidR="0087092A" w:rsidRDefault="00000000" w:rsidP="00613D82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  负责学校员工活动，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各会议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B358D7">
        <w:rPr>
          <w:noProof/>
        </w:rPr>
        <w:drawing>
          <wp:anchor distT="0" distB="0" distL="114300" distR="114300" simplePos="0" relativeHeight="251643904" behindDoc="0" locked="0" layoutInCell="1" allowOverlap="1" wp14:anchorId="74301A9B" wp14:editId="20644068">
            <wp:simplePos x="0" y="0"/>
            <wp:positionH relativeFrom="column">
              <wp:posOffset>-533400</wp:posOffset>
            </wp:positionH>
            <wp:positionV relativeFrom="paragraph">
              <wp:posOffset>-311150</wp:posOffset>
            </wp:positionV>
            <wp:extent cx="1415415" cy="1416050"/>
            <wp:effectExtent l="76200" t="76200" r="70485" b="698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416050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5B07693B" wp14:editId="25E8D2F5">
                <wp:simplePos x="0" y="0"/>
                <wp:positionH relativeFrom="column">
                  <wp:posOffset>-1161415</wp:posOffset>
                </wp:positionH>
                <wp:positionV relativeFrom="paragraph">
                  <wp:posOffset>-932180</wp:posOffset>
                </wp:positionV>
                <wp:extent cx="7578090" cy="10728325"/>
                <wp:effectExtent l="0" t="0" r="381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35" y="71755"/>
                          <a:ext cx="7578090" cy="1072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218D0" id="矩形 2" o:spid="_x0000_s1026" style="position:absolute;margin-left:-91.45pt;margin-top:-73.4pt;width:596.7pt;height:844.75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8B6E7F6" wp14:editId="1BEDB5B1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2782570</wp:posOffset>
                </wp:positionV>
                <wp:extent cx="2162810" cy="0"/>
                <wp:effectExtent l="0" t="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19.1pt;height:0pt;width:170.3pt;z-index:251590656;mso-width-relative:page;mso-height-relative:page;" filled="f" stroked="t" coordsize="21600,21600" o:gfxdata="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RoV9bZAAAADAEAAA8AAAAA&#10;AAAAAQAgAAAAIgAAAGRycy9kb3ducmV2LnhtbFBLAQIUABQAAAAIAIdO4kCysjul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95FFB61" wp14:editId="423B74EE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3165475</wp:posOffset>
                </wp:positionV>
                <wp:extent cx="2162810" cy="0"/>
                <wp:effectExtent l="0" t="0" r="2857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49.25pt;height:0pt;width:170.3pt;z-index:251591680;mso-width-relative:page;mso-height-relative:page;" filled="f" stroked="t" coordsize="21600,21600" o:gfxdata="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sKk7dkAAAAMAQAADwAAAAAA&#10;AAABACAAAAAiAAAAZHJzL2Rvd25yZXYueG1sUEsBAhQAFAAAAAgAh07iQJEDb5nZAQAAgwMAAA4A&#10;AAAAAAAAAQAgAAAAKAEAAGRycy9lMm9Eb2MueG1sUEsFBgAAAAAGAAYAWQEAAHMFAAAAAA=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E01AD3E" wp14:editId="21601B1C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3548380</wp:posOffset>
                </wp:positionV>
                <wp:extent cx="2162810" cy="0"/>
                <wp:effectExtent l="0" t="0" r="2857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79.4pt;height:0pt;width:170.3pt;z-index:251592704;mso-width-relative:page;mso-height-relative:page;" filled="f" stroked="t" coordsize="21600,21600" o:gfxdata="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HOmOf2gAAAAwBAAAPAAAA&#10;AAAAAAEAIAAAACIAAABkcnMvZG93bnJldi54bWxQSwECFAAUAAAACACHTuJA9NCS3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EFCD71C" wp14:editId="44D55A7D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3930650</wp:posOffset>
                </wp:positionV>
                <wp:extent cx="2162810" cy="0"/>
                <wp:effectExtent l="0" t="0" r="2857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09.5pt;height:0pt;width:170.3pt;z-index:251593728;mso-width-relative:page;mso-height-relative:page;" filled="f" stroked="t" coordsize="21600,21600" o:gfxdata="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5940LZAAAADAEAAA8AAAAA&#10;AAAAAQAgAAAAIgAAAGRycy9kb3ducmV2LnhtbFBLAQIUABQAAAAIAIdO4kDXYcbh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47FD3711" wp14:editId="58364FDB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4313555</wp:posOffset>
                </wp:positionV>
                <wp:extent cx="2162810" cy="0"/>
                <wp:effectExtent l="0" t="0" r="2857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39.65pt;height:0pt;width:170.3pt;z-index:251594752;mso-width-relative:page;mso-height-relative:page;" filled="f" stroked="t" coordsize="21600,21600" o:gfxdata="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b+rjHaAAAADAEAAA8AAAAA&#10;AAAAAQAgAAAAIgAAAGRycy9kb3ducmV2LnhtbFBLAQIUABQAAAAIAIdO4kBn+b1t2QEAAIMDAAAO&#10;AAAAAAAAAAEAIAAAACk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6A265BE" wp14:editId="0F25F40E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4696460</wp:posOffset>
                </wp:positionV>
                <wp:extent cx="2162810" cy="0"/>
                <wp:effectExtent l="0" t="0" r="28575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69.8pt;height:0pt;width:170.3pt;z-index:251595776;mso-width-relative:page;mso-height-relative:page;" filled="f" stroked="t" coordsize="21600,21600" o:gfxdata="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16Eeq2gAAAAwBAAAPAAAA&#10;AAAAAAEAIAAAACIAAABkcnMvZG93bnJldi54bWxQSwECFAAUAAAACACHTuJAREjpU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E10823F" wp14:editId="1A617777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5078730</wp:posOffset>
                </wp:positionV>
                <wp:extent cx="2162810" cy="0"/>
                <wp:effectExtent l="0" t="0" r="28575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99.9pt;height:0pt;width:170.3pt;z-index:251596800;mso-width-relative:page;mso-height-relative:page;" filled="f" stroked="t" coordsize="21600,21600" o:gfxdata="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9loRPZAAAADAEAAA8AAAAA&#10;AAAAAQAgAAAAIgAAAGRycy9kb3ducmV2LnhtbFBLAQIUABQAAAAIAIdO4kAZr6FV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830DC22" wp14:editId="7579DE43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5461635</wp:posOffset>
                </wp:positionV>
                <wp:extent cx="2162810" cy="0"/>
                <wp:effectExtent l="0" t="0" r="2857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430.05pt;height:0pt;width:170.3pt;z-index:251597824;mso-width-relative:page;mso-height-relative:page;" filled="f" stroked="t" coordsize="21600,21600" o:gfxdata="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AuNWjZAAAADAEAAA8AAAAA&#10;AAAAAQAgAAAAIgAAAGRycy9kb3ducmV2LnhtbFBLAQIUABQAAAAIAIdO4kB8fFwR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F50AF57" wp14:editId="35639850">
                <wp:simplePos x="0" y="0"/>
                <wp:positionH relativeFrom="column">
                  <wp:posOffset>-914400</wp:posOffset>
                </wp:positionH>
                <wp:positionV relativeFrom="paragraph">
                  <wp:posOffset>2400300</wp:posOffset>
                </wp:positionV>
                <wp:extent cx="2162810" cy="0"/>
                <wp:effectExtent l="0" t="0" r="2857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189pt;height:0pt;width:170.3pt;z-index:251598848;mso-width-relative:page;mso-height-relative:page;" filled="f" stroked="t" coordsize="21600,21600" o:gfxdata="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DpzoU2gAAAAwBAAAPAAAA&#10;AAAAAAEAIAAAACIAAABkcnMvZG93bnJldi54bWxQSwECFAAUAAAACACHTuJAX80IL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8D70AA1" wp14:editId="7CBFACF5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5715"/>
                <wp:wrapNone/>
                <wp:docPr id="37" name="燕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199.5pt;height:10.05pt;width:4.65pt;z-index:251609088;v-text-anchor:middle;mso-width-relative:page;mso-height-relative:page;" fillcolor="#333F50" filled="t" stroked="f" coordsize="21600,21600" o:gfxdata="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BMbk3ZAAAACwEAAA8AAAAAAAAAAQAgAAAAIgAA&#10;AGRycy9kb3ducmV2LnhtbFBLAQIUABQAAAAIAIdO4kDMjA0uBwIAANoDAAAOAAAAAAAAAAEAIAAA&#10;ACg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5B377A" wp14:editId="266C228E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5715"/>
                <wp:wrapNone/>
                <wp:docPr id="38" name="燕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409.25pt;height:10.05pt;width:4.65pt;z-index:251610112;v-text-anchor:middle;mso-width-relative:page;mso-height-relative:page;" fillcolor="#333F50" filled="t" stroked="f" coordsize="21600,21600" o:gfxdata="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pIuSdkAAAALAQAADwAAAAAAAAABACAAAAAiAAAA&#10;ZHJzL2Rvd25yZXYueG1sUEsBAhQAFAAAAAgAh07iQCdswLMGAgAA2gMAAA4AAAAAAAAAAQAgAAAA&#10;KAEAAGRycy9lMm9Eb2MueG1sUEsFBgAAAAAGAAYAWQEAAKA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D767642" wp14:editId="64A37F31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5715"/>
                <wp:wrapNone/>
                <wp:docPr id="39" name="燕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29.45pt;height:10.05pt;width:4.65pt;z-index:251611136;v-text-anchor:middle;mso-width-relative:page;mso-height-relative:page;" fillcolor="#333F50" filled="t" stroked="f" coordsize="21600,21600" o:gfxdata="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EAty/2gAAAAsBAAAPAAAAAAAAAAEAIAAAACIA&#10;AABkcnMvZG93bnJldi54bWxQSwECFAAUAAAACACHTuJAExroVwcCAADaAwAADgAAAAAAAAABACAA&#10;AAApAQAAZHJzL2Uyb0RvYy54bWxQSwUGAAAAAAYABgBZAQAAog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F5363FF" wp14:editId="6D302EBC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5715"/>
                <wp:wrapNone/>
                <wp:docPr id="40" name="燕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59.4pt;height:10.05pt;width:4.65pt;z-index:251612160;v-text-anchor:middle;mso-width-relative:page;mso-height-relative:page;" fillcolor="#333F50" filled="t" stroked="f" coordsize="21600,21600" o:gfxdata="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WnIz9kAAAALAQAADwAAAAAAAAABACAAAAAiAAAA&#10;ZHJzL2Rvd25yZXYueG1sUEsBAhQAFAAAAAgAh07iQMrS9RkGAgAA2gMAAA4AAAAAAAAAAQAgAAAA&#10;KAEAAGRycy9lMm9Eb2MueG1sUEsFBgAAAAAGAAYAWQEAAKA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C7DE14C" wp14:editId="34391C51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5715"/>
                <wp:wrapNone/>
                <wp:docPr id="41" name="燕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89.4pt;height:10.05pt;width:4.65pt;z-index:251613184;v-text-anchor:middle;mso-width-relative:page;mso-height-relative:page;" fillcolor="#333F50" filled="t" stroked="f" coordsize="21600,21600" o:gfxdata="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lXrly2QAAAAsBAAAPAAAAAAAAAAEAIAAAACIAAABk&#10;cnMvZG93bnJldi54bWxQSwECFAAUAAAACACHTuJA/qTd/QUCAADaAwAADgAAAAAAAAABACAAAAAo&#10;AQAAZHJzL2Uyb0RvYy54bWxQSwUGAAAAAAYABgBZAQAAnw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E002512" wp14:editId="369AEE9E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5715"/>
                <wp:wrapNone/>
                <wp:docPr id="42" name="燕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19.35pt;height:10.05pt;width:4.65pt;z-index:251614208;v-text-anchor:middle;mso-width-relative:page;mso-height-relative:page;" fillcolor="#333F50" filled="t" stroked="f" coordsize="21600,21600" o:gfxdata="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wiVYjaAAAACwEAAA8AAAAAAAAAAQAgAAAAIgAA&#10;AGRycy9kb3ducmV2LnhtbFBLAQIUABQAAAAIAIdO4kDjONQKBgIAANoDAAAOAAAAAAAAAAEAIAAA&#10;ACk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0C0FD62" wp14:editId="36C59E93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5715"/>
                <wp:wrapNone/>
                <wp:docPr id="43" name="燕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49.3pt;height:10.05pt;width:4.65pt;z-index:251615232;v-text-anchor:middle;mso-width-relative:page;mso-height-relative:page;" fillcolor="#333F50" filled="t" stroked="f" coordsize="21600,21600" o:gfxdata="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+DIsraAAAACwEAAA8AAAAAAAAAAQAgAAAAIgAA&#10;AGRycy9kb3ducmV2LnhtbFBLAQIUABQAAAAIAIdO4kDXTvzuBgIAANoDAAAOAAAAAAAAAAEAIAAA&#10;ACk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6613E8C" wp14:editId="6BA97632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5715"/>
                <wp:wrapNone/>
                <wp:docPr id="44" name="燕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79.3pt;height:10.05pt;width:4.65pt;z-index:251616256;v-text-anchor:middle;mso-width-relative:page;mso-height-relative:page;" fillcolor="#333F50" filled="t" stroked="f" coordsize="21600,21600" o:gfxdata="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a9Vr2gAAAAsBAAAPAAAAAAAAAAEAIAAAACIAAABk&#10;cnMvZG93bnJldi54bWxQSwECFAAUAAAACACHTuJAmAa2PwQCAADaAwAADgAAAAAAAAABACAAAAAp&#10;AQAAZHJzL2Uyb0RvYy54bWxQSwUGAAAAAAYABgBZAQAAnw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5F28473C" wp14:editId="2741B85E">
                <wp:simplePos x="0" y="0"/>
                <wp:positionH relativeFrom="column">
                  <wp:posOffset>-910590</wp:posOffset>
                </wp:positionH>
                <wp:positionV relativeFrom="paragraph">
                  <wp:posOffset>-914400</wp:posOffset>
                </wp:positionV>
                <wp:extent cx="2162810" cy="10696575"/>
                <wp:effectExtent l="0" t="0" r="9525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1069635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1.7pt;margin-top:-72pt;height:842.25pt;width:170.3pt;z-index:251582464;v-text-anchor:middle;mso-width-relative:page;mso-height-relative:page;" fillcolor="#F2F2F2" filled="t" stroked="f" coordsize="21600,21600" o:gfxdata="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kGaLjeAAAADgEAAA8AAAAAAAAAAQAgAAAAIgAAAGRycy9kb3ducmV2LnhtbFBL&#10;AQIUABQAAAAIAIdO4kAOtfgh8AEAALkDAAAOAAAAAAAAAAEAIAAAAC0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F4AB362" wp14:editId="0FD08A26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309" cy="3076081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7.35pt;margin-top:188.95pt;height:242.2pt;width:175.55pt;z-index:251583488;v-text-anchor:middle;mso-width-relative:page;mso-height-relative:page;" fillcolor="#EAEAEA" filled="t" stroked="f" coordsize="21600,21600" o:gfxdata="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xmcSdsAAAAMAQAADwAAAAAA&#10;AAABACAAAAAiAAAAZHJzL2Rvd25yZXYueG1sUEsBAhQAFAAAAAgAh07iQNfnlFfXAQAAhwMAAA4A&#10;AAAAAAAAAQAgAAAAKg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E509B96" wp14:editId="056DA3C9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5753DD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333F50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09B96" id="文本框 12" o:spid="_x0000_s1027" type="#_x0000_t202" style="position:absolute;margin-left:-71.75pt;margin-top:716.75pt;width:169.9pt;height:28.8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" filled="f" stroked="f">
                <v:textbox style="mso-fit-shape-to-text:t">
                  <w:txbxContent>
                    <w:p w14:paraId="0F5753DD" w14:textId="77777777" w:rsidR="0087092A" w:rsidRDefault="00000000">
                      <w:pPr>
                        <w:pStyle w:val="a7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333F50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5A3104C6" wp14:editId="259106F5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610EDB" w14:textId="6C3E9BE9" w:rsidR="0087092A" w:rsidRDefault="00B358D7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104C6" id="矩形 9" o:spid="_x0000_s1028" style="position:absolute;margin-left:-71.75pt;margin-top:104.95pt;width:170.3pt;height:37.2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" filled="f" stroked="f">
                <v:textbox style="mso-fit-shape-to-text:t">
                  <w:txbxContent>
                    <w:p w14:paraId="3A610EDB" w14:textId="6C3E9BE9" w:rsidR="0087092A" w:rsidRDefault="00B358D7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47C4B57A" wp14:editId="6072E64E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78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AB0E3B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4B57A" id="矩形 10" o:spid="_x0000_s1029" style="position:absolute;margin-left:-71.7pt;margin-top:141.6pt;width:170.3pt;height:23.4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" filled="f" stroked="f">
                <v:textbox style="mso-fit-shape-to-text:t">
                  <w:txbxContent>
                    <w:p w14:paraId="2FAB0E3B" w14:textId="77777777" w:rsidR="0087092A" w:rsidRDefault="0000000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32FA2823" wp14:editId="41E28C79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0B2F4F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</w:p>
                          <w:p w14:paraId="3522DAC4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现居：</w:t>
                            </w:r>
                          </w:p>
                          <w:p w14:paraId="152F6EB7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学历：</w:t>
                            </w:r>
                          </w:p>
                          <w:p w14:paraId="57B73054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专业：</w:t>
                            </w:r>
                          </w:p>
                          <w:p w14:paraId="29C5FC28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手机：</w:t>
                            </w:r>
                          </w:p>
                          <w:p w14:paraId="2B6744C1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微信：</w:t>
                            </w:r>
                          </w:p>
                          <w:p w14:paraId="33C558C3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微博：</w:t>
                            </w:r>
                          </w:p>
                          <w:p w14:paraId="34EAF09B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A2823" id="文本框 2" o:spid="_x0000_s1030" type="#_x0000_t202" style="position:absolute;margin-left:-42.1pt;margin-top:181.75pt;width:48.6pt;height:249.4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" filled="f" stroked="f" strokeweight=".5pt">
                <v:textbox>
                  <w:txbxContent>
                    <w:p w14:paraId="510B2F4F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生日：</w:t>
                      </w:r>
                    </w:p>
                    <w:p w14:paraId="3522DAC4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现居：</w:t>
                      </w:r>
                    </w:p>
                    <w:p w14:paraId="152F6EB7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学历：</w:t>
                      </w:r>
                    </w:p>
                    <w:p w14:paraId="57B73054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专业：</w:t>
                      </w:r>
                    </w:p>
                    <w:p w14:paraId="29C5FC28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手机：</w:t>
                      </w:r>
                    </w:p>
                    <w:p w14:paraId="2B6744C1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微信：</w:t>
                      </w:r>
                    </w:p>
                    <w:p w14:paraId="33C558C3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微博：</w:t>
                      </w:r>
                    </w:p>
                    <w:p w14:paraId="34EAF09B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B33DBEB" wp14:editId="7F8897AA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230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5C738A" w14:textId="0ABAF54C" w:rsidR="0087092A" w:rsidRDefault="00C356A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20xx.06</w:t>
                            </w:r>
                          </w:p>
                          <w:p w14:paraId="78C95A6F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北京海淀</w:t>
                            </w:r>
                          </w:p>
                          <w:p w14:paraId="5F9F4457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大学本科</w:t>
                            </w:r>
                          </w:p>
                          <w:p w14:paraId="7C0DACB9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视觉传达</w:t>
                            </w:r>
                          </w:p>
                          <w:p w14:paraId="33A81D5C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152 0032 0007</w:t>
                            </w:r>
                          </w:p>
                          <w:p w14:paraId="537B187B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Se7enPPT</w:t>
                            </w:r>
                          </w:p>
                          <w:p w14:paraId="3466FA28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月亮六便士</w:t>
                            </w:r>
                          </w:p>
                          <w:p w14:paraId="6D979157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3DBEB" id="_x0000_s1031" type="#_x0000_t202" style="position:absolute;margin-left:-.8pt;margin-top:181.75pt;width:99.8pt;height:249.4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" filled="f" stroked="f" strokeweight=".5pt">
                <v:textbox>
                  <w:txbxContent>
                    <w:p w14:paraId="5F5C738A" w14:textId="0ABAF54C" w:rsidR="0087092A" w:rsidRDefault="00C356A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20xx.06</w:t>
                      </w:r>
                    </w:p>
                    <w:p w14:paraId="78C95A6F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北京海淀</w:t>
                      </w:r>
                    </w:p>
                    <w:p w14:paraId="5F9F4457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大学本科</w:t>
                      </w:r>
                    </w:p>
                    <w:p w14:paraId="7C0DACB9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视觉传达</w:t>
                      </w:r>
                    </w:p>
                    <w:p w14:paraId="33A81D5C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152 0032 0007</w:t>
                      </w:r>
                    </w:p>
                    <w:p w14:paraId="537B187B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Se7enPPT</w:t>
                      </w:r>
                    </w:p>
                    <w:p w14:paraId="3466FA28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月亮六便士</w:t>
                      </w:r>
                    </w:p>
                    <w:p w14:paraId="6D979157" w14:textId="77777777" w:rsidR="0087092A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62F5808" wp14:editId="51510DBC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9525" b="0"/>
                <wp:wrapNone/>
                <wp:docPr id="2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微信" o:spid="_x0000_s1026" o:spt="100" style="position:absolute;left:0pt;margin-left:-58.8pt;margin-top:349.2pt;height:9.45pt;width:9.75pt;z-index:251599872;mso-width-relative:page;mso-height-relative:page;" fillcolor="#333F50" filled="t" stroked="f" coordsize="969654,903534" o:gfxdata="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D88D58A" wp14:editId="7574ECB7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635" b="0"/>
                <wp:wrapNone/>
                <wp:docPr id="25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微博" o:spid="_x0000_s1026" o:spt="100" style="position:absolute;left:0pt;margin-left:-59.55pt;margin-top:378.75pt;height:9.45pt;width:10.5pt;z-index:251600896;mso-width-relative:page;mso-height-relative:page;" fillcolor="#333F50" filled="t" stroked="f" coordsize="684048,556307" o:gfxdata="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1AA23AA" wp14:editId="1726FBEA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14605" b="0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30" cy="138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25pt;margin-top:228.95pt;height:10.9pt;width:6.4pt;z-index:251601920;v-text-anchor:middle;mso-width-relative:page;mso-height-relative:page;" fillcolor="#333F50" filled="t" stroked="f" coordsize="559792,955625" o:gfxdata="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1afjxt0AAAANAQAADwAAAAAAAAABACAAAAAiAAAAZHJzL2Rvd25yZXYueG1sUEsBAhQAFAAA&#10;AAgAh07iQDvO13JAAwAAdggAAA4AAAAAAAAAAQAgAAAALAEAAGRycy9lMm9Eb2MueG1sUEsFBgAA&#10;AAAGAAYAWQEAAN4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D9AFA9A" wp14:editId="4D8CC16F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6985" b="6985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8.9pt;margin-top:319.2pt;height:10pt;width:10pt;z-index:251602944;v-text-anchor:middle;mso-width-relative:page;mso-height-relative:page;" fillcolor="#333F50" filled="t" stroked="f" coordsize="5581,5581" o:gfxdata="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BE590D9" wp14:editId="20F2A049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6985"/>
                <wp:wrapNone/>
                <wp:docPr id="28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38" cy="126653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9.55pt;margin-top:199.3pt;height:9.95pt;width:10.6pt;z-index:251603968;v-text-anchor:middle;mso-width-relative:page;mso-height-relative:page;" fillcolor="#333F50" filled="t" stroked="f" coordsize="1993900,1873250" o:gfxdata="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606,99525;87614,38989;77962,76794;74137,53952;69747,47638;72904,46945;75471,45739;77499,44096;78963,41966;80067,38989;38434,83826;45494,53541;38434,54285;41181,47227;43928,46175;46136,44686;47779,42736;48934,40323;14505,18032;11609,20007;10225,23265;10687,107092;12891,109785;16325,110837;115301,110067;117787,107630;118530,23880;117454,20469;114763,18237;104153,21905;22578,17750;90211,13928;112405,7515;117249,8259;121529,10311;124988,13492;127449,17519;128653,22239;128551,107194;127116,111786;124476,115685;120862,118686;116480,120533;16325,121071;11481,120327;7175,118250;3716,115095;1281,111067;76,106373;179,21392;1588,16801;4228,12876;7867,9875;12250,8028;24577,751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16FBE6FD" wp14:editId="58D942EA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1270"/>
                <wp:wrapNone/>
                <wp:docPr id="29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22" cy="132146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59.55pt;margin-top:289pt;height:10.4pt;width:10.95pt;z-index:251604992;mso-width-relative:page;mso-height-relative:page;" fillcolor="#333F50" filled="t" stroked="f" coordsize="2768,2768" o:gfxdata="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84182202,34374621;76881860,34374621;73850896,27449989;79098047,22419561;79098047,14283941;74828618,10216107;66289812,10216107;60944914,15308646;54133458,12669211;54133458,5713595;48104130,0;42107400,0;36078072,5713595;36078072,12669211;29038473,15432867;23530629,10216107;14991823,10216107;10722394,14283941;10722394,22419561;16197638,27667352;13297071,34374621;5996729,34374621;0,40088169;0,45832796;5996729,51577424;13297071,51577424;16067292,58067329;10722394,63159868;10722394,71295488;14991823,75363322;23530629,75363322;28777730,70363925;36078072,73251755;36078072,80207418;42107400,85952045;48104130,85952045;54133458,80207418;54133458,73251755;61173057,70488146;66289812,75363322;74828618,75363322;79098047,71295488;79098047,63159868;73981293,58284692;76881860,51577424;84182202,51577424;90211530,45832796;90211530,40088169;84182202,34374621;45105765,60147817;27050429,42976046;45105765,25773196;63128502,42976046;45105765,60147817;45105765,34374621;36078072,42976046;45105765,51577424;54133458,42976046;45105765,343746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1E8DE08" wp14:editId="7D9A9645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6985" b="254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8.9pt;margin-top:408.05pt;height:10.35pt;width:10pt;z-index:251606016;v-text-anchor:middle;mso-width-relative:page;mso-height-relative:page;" fillcolor="#333F50" filled="t" stroked="f" coordsize="90,93" o:gfxdata="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E83CC34" wp14:editId="113DB98A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6985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246" cy="1077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59.85pt;margin-top:260.4pt;height:8.5pt;width:12.15pt;z-index:251607040;mso-width-relative:page;mso-height-relative:page;" fillcolor="#333F50" filled="t" stroked="f" coordsize="263,184" o:gfxdata="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803A406" wp14:editId="0EB83933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B44CFB" w14:textId="5055A463" w:rsidR="0087092A" w:rsidRDefault="0055001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湖北工业大学       企业管理专业 / 本科</w:t>
                            </w:r>
                          </w:p>
                          <w:p w14:paraId="09FA23BC" w14:textId="7DB19313" w:rsidR="0087092A" w:rsidRDefault="0055001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3A406" id="文本框 164" o:spid="_x0000_s1032" type="#_x0000_t202" style="position:absolute;margin-left:125.3pt;margin-top:-2.6pt;width:357.8pt;height:79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" filled="f" stroked="f">
                <v:textbox style="mso-fit-shape-to-text:t">
                  <w:txbxContent>
                    <w:p w14:paraId="72B44CFB" w14:textId="5055A463" w:rsidR="0087092A" w:rsidRDefault="0055001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 湖北工业大学       企业管理专业 / 本科</w:t>
                      </w:r>
                    </w:p>
                    <w:p w14:paraId="09FA23BC" w14:textId="7DB19313" w:rsidR="0087092A" w:rsidRDefault="0055001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C7703C9" wp14:editId="0CD920F2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7975"/>
                <wp:effectExtent l="0" t="0" r="0" b="0"/>
                <wp:wrapNone/>
                <wp:docPr id="46" name="文本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0EE7F2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703C9" id="文本框 165" o:spid="_x0000_s1033" type="#_x0000_t202" style="position:absolute;margin-left:155.65pt;margin-top:-35.75pt;width:103.4pt;height:24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m7gAEAAPA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" filled="f" stroked="f">
                <v:textbox style="mso-fit-shape-to-text:t">
                  <w:txbxContent>
                    <w:p w14:paraId="2A0EE7F2" w14:textId="77777777" w:rsidR="0087092A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0D19F1D" wp14:editId="04D1BBAF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2987040"/>
                <wp:effectExtent l="0" t="0" r="0" b="0"/>
                <wp:wrapNone/>
                <wp:docPr id="47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997C4A" w14:textId="71127693" w:rsidR="0087092A" w:rsidRDefault="0055001C" w:rsidP="00297F8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20xx.09 -- 20xx.06   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科技有限公司         策划专员</w:t>
                            </w:r>
                          </w:p>
                          <w:p w14:paraId="5241F06F" w14:textId="77777777" w:rsidR="0087092A" w:rsidRDefault="00000000" w:rsidP="00297F8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6B1AC17" w14:textId="77777777" w:rsidR="0087092A" w:rsidRDefault="00000000" w:rsidP="00297F8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2923B910" w14:textId="77777777" w:rsidR="0087092A" w:rsidRDefault="00000000" w:rsidP="00297F8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与讲座结合获得310客户；</w:t>
                            </w:r>
                          </w:p>
                          <w:p w14:paraId="5A7F51F5" w14:textId="07BF8A87" w:rsidR="0087092A" w:rsidRDefault="0055001C" w:rsidP="00297F8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20xx.09 -- 20xx.06   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科技有限公司         策划总监</w:t>
                            </w:r>
                          </w:p>
                          <w:p w14:paraId="61781837" w14:textId="77777777" w:rsidR="0087092A" w:rsidRDefault="00000000" w:rsidP="00297F8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745EB9E" w14:textId="77777777" w:rsidR="0087092A" w:rsidRDefault="00000000" w:rsidP="00297F8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306CECFB" w14:textId="77777777" w:rsidR="0087092A" w:rsidRDefault="00000000" w:rsidP="00297F8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after="0"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19F1D" id="文本框 169" o:spid="_x0000_s1034" type="#_x0000_t202" style="position:absolute;margin-left:125.3pt;margin-top:108.9pt;width:357.8pt;height:235.2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" filled="f" stroked="f">
                <v:textbox style="mso-fit-shape-to-text:t">
                  <w:txbxContent>
                    <w:p w14:paraId="23997C4A" w14:textId="71127693" w:rsidR="0087092A" w:rsidRDefault="0055001C" w:rsidP="00297F8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20xx.09 -- 20xx.06         武汉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科技有限公司         策划专员</w:t>
                      </w:r>
                    </w:p>
                    <w:p w14:paraId="5241F06F" w14:textId="77777777" w:rsidR="0087092A" w:rsidRDefault="00000000" w:rsidP="00297F8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6B1AC17" w14:textId="77777777" w:rsidR="0087092A" w:rsidRDefault="00000000" w:rsidP="00297F8D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2923B910" w14:textId="77777777" w:rsidR="0087092A" w:rsidRDefault="00000000" w:rsidP="00297F8D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与讲座结合获得310客户；</w:t>
                      </w:r>
                    </w:p>
                    <w:p w14:paraId="5A7F51F5" w14:textId="07BF8A87" w:rsidR="0087092A" w:rsidRDefault="0055001C" w:rsidP="00297F8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20xx.09 -- 20xx.06         武汉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科技有限公司         策划总监</w:t>
                      </w:r>
                    </w:p>
                    <w:p w14:paraId="61781837" w14:textId="77777777" w:rsidR="0087092A" w:rsidRDefault="00000000" w:rsidP="00297F8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5745EB9E" w14:textId="77777777" w:rsidR="0087092A" w:rsidRDefault="00000000" w:rsidP="00297F8D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306CECFB" w14:textId="77777777" w:rsidR="0087092A" w:rsidRDefault="00000000" w:rsidP="00297F8D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after="0"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D19D920" wp14:editId="142904ED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7975"/>
                <wp:effectExtent l="0" t="0" r="0" b="0"/>
                <wp:wrapNone/>
                <wp:docPr id="48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9495ED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9D920" id="文本框 171" o:spid="_x0000_s1035" type="#_x0000_t202" style="position:absolute;margin-left:155.65pt;margin-top:75.8pt;width:103.4pt;height:24.2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" filled="f" stroked="f">
                <v:textbox style="mso-fit-shape-to-text:t">
                  <w:txbxContent>
                    <w:p w14:paraId="7E9495ED" w14:textId="77777777" w:rsidR="0087092A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A631E03" wp14:editId="578346A2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7975"/>
                <wp:effectExtent l="0" t="0" r="0" b="0"/>
                <wp:wrapNone/>
                <wp:docPr id="50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090177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31E03" id="文本框 185" o:spid="_x0000_s1036" type="#_x0000_t202" style="position:absolute;margin-left:155.65pt;margin-top:363.05pt;width:103.4pt;height:24.2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K0gQEAAPE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" filled="f" stroked="f">
                <v:textbox style="mso-fit-shape-to-text:t">
                  <w:txbxContent>
                    <w:p w14:paraId="56090177" w14:textId="77777777" w:rsidR="0087092A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239A41E" wp14:editId="585A08FC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25C761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7F5EBC03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705FAEF5" w14:textId="3141F39B" w:rsidR="0087092A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55001C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9A41E" id="文本框 188" o:spid="_x0000_s1037" type="#_x0000_t202" style="position:absolute;margin-left:125.3pt;margin-top:550.1pt;width:357.8pt;height:61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" filled="f" stroked="f">
                <v:textbox style="mso-fit-shape-to-text:t">
                  <w:txbxContent>
                    <w:p w14:paraId="7725C761" w14:textId="77777777" w:rsidR="0087092A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7F5EBC03" w14:textId="77777777" w:rsidR="0087092A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705FAEF5" w14:textId="3141F39B" w:rsidR="0087092A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55001C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1178F94" wp14:editId="4FEBE70C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7975"/>
                <wp:effectExtent l="0" t="0" r="0" b="0"/>
                <wp:wrapNone/>
                <wp:docPr id="52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3DD18C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78F94" id="文本框 189" o:spid="_x0000_s1038" type="#_x0000_t202" style="position:absolute;margin-left:155.65pt;margin-top:517pt;width:103.4pt;height:24.2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" filled="f" stroked="f">
                <v:textbox style="mso-fit-shape-to-text:t">
                  <w:txbxContent>
                    <w:p w14:paraId="093DD18C" w14:textId="77777777" w:rsidR="0087092A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80B9FBC" wp14:editId="60FBCA1C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-89535</wp:posOffset>
                </wp:positionV>
                <wp:extent cx="4336415" cy="0"/>
                <wp:effectExtent l="0" t="0" r="26670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-7.05pt;height:0pt;width:341.45pt;z-index:251625472;mso-width-relative:page;mso-height-relative:page;" filled="f" stroked="t" coordsize="21600,21600" o:gfxdata="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3s&#10;KU/ZAAAACwEAAA8AAAAAAAAAAQAgAAAAIgAAAGRycy9kb3ducmV2LnhtbFBLAQIUABQAAAAIAIdO&#10;4kArVxHj6QEAAKUDAAAOAAAAAAAAAAEAIAAAACgBAABkcnMvZTJvRG9jLnhtbFBLBQYAAAAABgAG&#10;AFkBAACD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68573B5" wp14:editId="38B4B0EF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1326515</wp:posOffset>
                </wp:positionV>
                <wp:extent cx="4336415" cy="0"/>
                <wp:effectExtent l="0" t="0" r="26670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104.45pt;height:0pt;width:341.45pt;z-index:251626496;mso-width-relative:page;mso-height-relative:page;" filled="f" stroked="t" coordsize="21600,21600" o:gfxdata="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M1eddoAAAALAQAADwAAAAAAAAABACAAAAAiAAAAZHJzL2Rvd25yZXYueG1sUEsBAhQAFAAAAAgA&#10;h07iQC/B0QPqAQAApQ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F493EC" wp14:editId="6FDB8911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4974590</wp:posOffset>
                </wp:positionV>
                <wp:extent cx="4336415" cy="0"/>
                <wp:effectExtent l="0" t="0" r="2667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391.7pt;height:0pt;width:341.45pt;z-index:251627520;mso-width-relative:page;mso-height-relative:page;" filled="f" stroked="t" coordsize="21600,21600" o:gfxdata="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2o7rDaAAAACwEAAA8AAAAAAAAAAQAgAAAAIgAAAGRycy9kb3ducmV2LnhtbFBLAQIUABQAAAAI&#10;AIdO4kBYKuxm6wEAAKUDAAAOAAAAAAAAAAEAIAAAACkBAABkcnMvZTJvRG9jLnhtbFBLBQYAAAAA&#10;BgAGAFkBAACG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4264431" wp14:editId="5B12DEBF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6930390</wp:posOffset>
                </wp:positionV>
                <wp:extent cx="4336415" cy="0"/>
                <wp:effectExtent l="0" t="0" r="26670" b="190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545.7pt;height:0pt;width:341.45pt;z-index:251628544;mso-width-relative:page;mso-height-relative:page;" filled="f" stroked="t" coordsize="21600,21600" o:gfxdata="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rqgetoAAAANAQAADwAAAAAAAAABACAAAAAiAAAAZHJzL2Rvd25yZXYueG1sUEsBAhQAFAAAAAgA&#10;h07iQMEXqsnqAQAApQ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DF82225" wp14:editId="3342E0B3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8577580</wp:posOffset>
                </wp:positionV>
                <wp:extent cx="4336415" cy="0"/>
                <wp:effectExtent l="0" t="0" r="26670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675.4pt;height:0pt;width:341.45pt;z-index:251629568;mso-width-relative:page;mso-height-relative:page;" filled="f" stroked="t" coordsize="21600,21600" o:gfxdata="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EieGtkAAAANAQAADwAAAAAAAAABACAAAAAiAAAAZHJzL2Rvd25yZXYueG1sUEsBAhQAFAAAAAgA&#10;h07iQLb8l6zrAQAApQ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7B3053A" wp14:editId="19DC3F84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F1FB95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3053A" id="文本框 193" o:spid="_x0000_s1039" type="#_x0000_t202" style="position:absolute;margin-left:125.3pt;margin-top:679.8pt;width:357.8pt;height:61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" filled="f" stroked="f">
                <v:textbox style="mso-fit-shape-to-text:t">
                  <w:txbxContent>
                    <w:p w14:paraId="47F1FB95" w14:textId="77777777" w:rsidR="0087092A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17D5C55" wp14:editId="314BF741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7975"/>
                <wp:effectExtent l="0" t="0" r="0" b="0"/>
                <wp:wrapNone/>
                <wp:docPr id="59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EC1F2D" w14:textId="77777777" w:rsidR="0087092A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D5C55" id="文本框 194" o:spid="_x0000_s1040" type="#_x0000_t202" style="position:absolute;margin-left:155.65pt;margin-top:646.75pt;width:103.4pt;height:24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uxgwEAAPECAAAOAAAAZHJzL2Uyb0RvYy54bWysUk1v2zAMvQ/YfxB0X+ykQ1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" filled="f" stroked="f">
                <v:textbox style="mso-fit-shape-to-text:t">
                  <w:txbxContent>
                    <w:p w14:paraId="15EC1F2D" w14:textId="77777777" w:rsidR="0087092A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59524D" wp14:editId="5FB73E12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635" b="63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-33.65pt;height:22.45pt;width:22.45pt;z-index:251632640;v-text-anchor:middle;mso-width-relative:page;mso-height-relative:page;" fillcolor="#333F50" filled="t" stroked="f" coordsize="21600,21600" o:gfxdata="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MQFBa2QAAAAsBAAAPAAAAAAAAAAEA&#10;IAAAACIAAABkcnMvZG93bnJldi54bWxQSwECFAAUAAAACACHTuJAlj5sRNUBAACHAwAADgAAAAAA&#10;AAABACAAAAAo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3D51A2C" wp14:editId="7159D775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635" b="63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77.65pt;height:22.45pt;width:22.45pt;z-index:251633664;v-text-anchor:middle;mso-width-relative:page;mso-height-relative:page;" fillcolor="#333F50" filled="t" stroked="f" coordsize="21600,21600" o:gfxdata="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9OBdHXAAAACwEAAA8AAAAAAAAAAQAg&#10;AAAAIgAAAGRycy9kb3ducmV2LnhtbFBLAQIUABQAAAAIAIdO4kDOZXTe1gEAAIcDAAAOAAAAAAAA&#10;AAEAIAAAACY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EAB9CAA" wp14:editId="38A5F4A8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635" b="63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362.25pt;height:22.45pt;width:22.45pt;z-index:251634688;v-text-anchor:middle;mso-width-relative:page;mso-height-relative:page;" fillcolor="#333F50" filled="t" stroked="f" coordsize="21600,21600" o:gfxdata="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owsV9kAAAALAQAADwAAAAAAAAAB&#10;ACAAAAAiAAAAZHJzL2Rvd25yZXYueG1sUEsBAhQAFAAAAAgAh07iQGeOLavWAQAAhwMAAA4AAAAA&#10;AAAAAQAgAAAAKA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1A7B522" wp14:editId="29DCCCF8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635" b="63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514.95pt;height:22.45pt;width:22.45pt;z-index:251635712;v-text-anchor:middle;mso-width-relative:page;mso-height-relative:page;" fillcolor="#333F50" filled="t" stroked="f" coordsize="21600,21600" o:gfxdata="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e+fvjaAAAADQEAAA8AAAAAAAAA&#10;AQAgAAAAIgAAAGRycy9kb3ducmV2LnhtbFBLAQIUABQAAAAIAIdO4kA/1TUx1gEAAIcDAAAOAAAA&#10;AAAAAAEAIAAAACk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6B003FD" wp14:editId="7995B5BB">
                <wp:simplePos x="0" y="0"/>
                <wp:positionH relativeFrom="column">
                  <wp:posOffset>1664335</wp:posOffset>
                </wp:positionH>
                <wp:positionV relativeFrom="paragraph">
                  <wp:posOffset>8174990</wp:posOffset>
                </wp:positionV>
                <wp:extent cx="285115" cy="285115"/>
                <wp:effectExtent l="0" t="0" r="635" b="6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643.7pt;height:22.45pt;width:22.45pt;z-index:251636736;v-text-anchor:middle;mso-width-relative:page;mso-height-relative:page;" fillcolor="#333F50" filled="t" stroked="f" coordsize="21600,21600" o:gfxdata="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lBzsN2gAAAA0BAAAPAAAAAAAA&#10;AAEAIAAAACIAAABkcnMvZG93bnJldi54bWxQSwECFAAUAAAACACHTuJANVmeQdcBAACH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F69C94E" wp14:editId="185CB7A4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244" cy="123051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4.35pt;margin-top:-27.25pt;height:9.7pt;width:16.8pt;z-index:251637760;v-text-anchor:middle;mso-width-relative:page;mso-height-relative:page;" fillcolor="#FFFFFF" filled="t" stroked="f" coordsize="6649,3908" o:gfxdata="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ONKsnvZAAAACwEAAA8AAAAAAAAAAQAgAAAAIgAA&#10;AGRycy9kb3ducmV2LnhtbFBLAQIUABQAAAAIAIdO4kA+2444zwMAALYLAAAOAAAAAAAAAAEAIAAA&#10;ACgBAABkcnMvZTJvRG9jLnhtbFBLBQYAAAAABgAGAFkBAABpBwAAAAA=&#10;" path="m6649,1054l3324,0,0,1054,1706,1594,1398,3223,3324,3908,5251,3223,4943,1594,6649,1054xe">
                <v:path o:connectlocs="61096378,9511892;30543602,0;0,9511892;15676111,14385159;12845954,29086164;30543602,35267997;48250423,29086164;45420266,14385159;61096378,9511892" o:connectangles="0,0,0,0,0,0,0,0,0"/>
                <v:fill on="t" focussize="0,0"/>
                <v:stroke on="f" weight="4.5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7FDBD42" wp14:editId="1C526D0A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5080" b="0"/>
                <wp:wrapNone/>
                <wp:docPr id="6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544" cy="153776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5.7pt;margin-top:82.85pt;height:12.1pt;width:13.1pt;z-index:251638784;v-text-anchor:middle;mso-width-relative:page;mso-height-relative:page;" fillcolor="#FFFFFF" filled="t" stroked="f" coordsize="4477,4133" o:gfxdata="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" path="m3646,48l3646,48,3623,39,3600,31,3578,24,3557,18,3536,13,3515,8,3494,5,3473,3,3454,1,3434,0,3415,0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0,3750,0,3559,0,1320,0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>
                <v:path o:connectlocs="@0,@0;@0,@0;@0,@0;@0,0;@0,@0;@0,@0;@0,@0;@0,@0;@0,@0;@0,@0;@0,@0;@0,@0;@0,@0;@0,@0;@0,@0;@0,@0;@0,@0;@0,@0;@0,@0;@0,@0;@0,@0;@0,@0;@0,@0;@0,@0;@0,@0;@0,@0;@0,@0;@0,@0;@0,@0;@0,@0;@0,@0;@0,@0;@0,@0;0,@0;@0,@0;@0,@0;@0,@0;@0,@0;@0,@0;@0,@0;@0,@0;@0,@0;@0,@0;@0,@0;@0,@0;@0,@0;@0,@0;@0,@0;@0,@0;@0,@0;@0,@0;@0,@0;@0,@0;@0,@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12DC6DE" wp14:editId="7432E8E5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6350" b="0"/>
                <wp:wrapNone/>
                <wp:docPr id="6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5.25pt;margin-top:367.1pt;height:11.2pt;width:13pt;z-index:251639808;v-text-anchor:middle;mso-width-relative:page;mso-height-relative:page;" fillcolor="#FFFFFF" filled="t" stroked="f" coordsize="3856038,3319463" o:gfxdata="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0l3038399,0,3628114,0,3634144,0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0,2514629,0,2508598,0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0xe">
                <v:path o:connectlocs="35928,130206;34581,132030;14814,132234;13141,130709;83046,80390;87070,82676;91163,83071;94657,82064;94616,131377;92536,132357;72971,131568;72169,69514;65027,131377;62947,132357;43369,131568;42580,87085;124407,131173;122457,132343;102739,131744;101758,129661;145405,35580;147471,39297;150775,41884;154473,129661;153494,131744;133835,132343;131877,131172;129928,0;157209,299;159154,1524;160364,3444;160650,30767;160038,32986;158569,34687;156515,35627;154149,35559;152136,34524;150749,32768;150246,30508;92340,75338;90137,75828;87947,75338;8880,111278;6922,112517;4705,112789;2556,112095;856,110461;40,108338;217,106105;1332,104104;63958,41848;66147,41358;68350,41848;142875,10441;128161,10019;126338,8712;125223,6766;125046,4410;125862,2300;127494,748;129670,1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01D8683" wp14:editId="67BE2A07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635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2830" cy="16522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6.25pt;margin-top:520pt;height:13pt;width:12.05pt;z-index:251640832;v-text-anchor:middle;mso-width-relative:page;mso-height-relative:page;" fillcolor="#FFFFFF" filled="t" stroked="f" coordsize="1938337,2097088" o:gfxdata="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2043,140669;84711,142394;85944,129907;78615,111116;58383,113598;91357,19041;83735,45917;75658,58882;79602,59735;93575,33502;95263,16027;100837,37578;90750,56930;79962,71676;76303,80281;74312,105622;62576,106229;64415,82669;62405,76869;58859,71676;47749,56569;37984,37578;19693,6286;29312,14526;32058,25550;26813,24887;21321,14450;12213,12613;6835,19489;6949,30683;14391,41195;39310,54076;49441,62864;46468,70555;38856,72203;39348,66728;43268,63357;24540,55174;4942,40078;0,24906;4033,11117;14429,5699;133052,9071;138860,22746;135861,37180;123620,49908;96650,61879;96821,65895;101148,70422;94980,72089;89495,65857;93385,56368;116275,46992;130813,33411;132540,21610;126277,12499;116920,15075;111587,25663;106386,24735;110998,12367;122158,571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5F319A" wp14:editId="2FFE995E">
                <wp:simplePos x="0" y="0"/>
                <wp:positionH relativeFrom="column">
                  <wp:posOffset>1735455</wp:posOffset>
                </wp:positionH>
                <wp:positionV relativeFrom="paragraph">
                  <wp:posOffset>8227060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95" cy="180371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6.65pt;margin-top:647.8pt;height:14.2pt;width:11.2pt;z-index:251641856;v-text-anchor:middle;mso-width-relative:page;mso-height-relative:page;" fillcolor="#FFFFFF" filled="t" stroked="f" coordsize="1679575,2125662" o:gfxdata="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139,79214;54750,85223;54123,88746;53399,92969;54799,97457;78360,142534;75173,96516;76067,91931;75101,88167;77805,84836;88958,78683;99169,79238;106677,86646;113147,94948;118554,104166;122755,114470;125748,125884;127414,138505;122151,147843;105422,155010;87871,159619;69766,161598;50598,160730;31648,156796;13518,149919;0,142245;1303,128852;4007,116810;8014,106000;13229,96371;19578,87853;26965,80300;36283,73012;70573,434;78659,2633;85972,6498;92223,11790;97171,18264;100671,25754;102481,34041;102264,43608;99464,53175;94420,61535;87445,68275;77645,73590;71032,75330;63888,75813;55899,74774;48561,72141;41972,68130;36011,62501;31135,55253;28046,46966;26911,37906;27877,29330;30677,21502;35021,14520;40717,8649;47572,4155;55368,1183;63815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4E7C5F" wp14:editId="3F061E74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26695" cy="10696575"/>
                <wp:effectExtent l="0" t="0" r="2540" b="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0" cy="10696352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72pt;height:842.25pt;width:17.85pt;z-index:251642880;v-text-anchor:middle;mso-width-relative:page;mso-height-relative:page;" fillcolor="#333F50" filled="t" stroked="f" coordsize="21600,21600" o:gfxdata="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m3ZHtkAAAAPAQAADwAAAAAA&#10;AAABACAAAAAiAAAAZHJzL2Rvd25yZXYueG1sUEsBAhQAFAAAAAgAh07iQDmvIbbZAQAAiQ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rFonts w:hint="eastAsia"/>
        </w:rPr>
        <w:t xml:space="preserve">            </w:t>
      </w:r>
    </w:p>
    <w:sectPr w:rsidR="00870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D065E" w14:textId="77777777" w:rsidR="009F680E" w:rsidRDefault="009F680E" w:rsidP="0055001C">
      <w:pPr>
        <w:spacing w:after="0" w:line="240" w:lineRule="auto"/>
      </w:pPr>
      <w:r>
        <w:separator/>
      </w:r>
    </w:p>
  </w:endnote>
  <w:endnote w:type="continuationSeparator" w:id="0">
    <w:p w14:paraId="7B45AE47" w14:textId="77777777" w:rsidR="009F680E" w:rsidRDefault="009F680E" w:rsidP="0055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F92D" w14:textId="77777777" w:rsidR="009F680E" w:rsidRDefault="009F680E" w:rsidP="0055001C">
      <w:pPr>
        <w:spacing w:after="0" w:line="240" w:lineRule="auto"/>
      </w:pPr>
      <w:r>
        <w:separator/>
      </w:r>
    </w:p>
  </w:footnote>
  <w:footnote w:type="continuationSeparator" w:id="0">
    <w:p w14:paraId="2399C981" w14:textId="77777777" w:rsidR="009F680E" w:rsidRDefault="009F680E" w:rsidP="00550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F1"/>
    <w:multiLevelType w:val="multilevel"/>
    <w:tmpl w:val="004F13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A9D6505"/>
    <w:multiLevelType w:val="multilevel"/>
    <w:tmpl w:val="6A9D65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11098755">
    <w:abstractNumId w:val="1"/>
  </w:num>
  <w:num w:numId="2" w16cid:durableId="13815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145251"/>
    <w:rsid w:val="0018101A"/>
    <w:rsid w:val="00212416"/>
    <w:rsid w:val="00297F8D"/>
    <w:rsid w:val="002B0D33"/>
    <w:rsid w:val="002C2436"/>
    <w:rsid w:val="002C3ED5"/>
    <w:rsid w:val="0038365E"/>
    <w:rsid w:val="003C3140"/>
    <w:rsid w:val="0055001C"/>
    <w:rsid w:val="00613D82"/>
    <w:rsid w:val="006D204E"/>
    <w:rsid w:val="0087092A"/>
    <w:rsid w:val="008A4E74"/>
    <w:rsid w:val="008C2256"/>
    <w:rsid w:val="009F680E"/>
    <w:rsid w:val="00B358D7"/>
    <w:rsid w:val="00C356AD"/>
    <w:rsid w:val="00E64177"/>
    <w:rsid w:val="00EC6991"/>
    <w:rsid w:val="0E145251"/>
    <w:rsid w:val="15A80EA0"/>
    <w:rsid w:val="22342C87"/>
    <w:rsid w:val="45ED2E79"/>
    <w:rsid w:val="4D38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83D888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</Template>
  <TotalTime>2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2017-09-04T05:58:00Z</dcterms:created>
  <dcterms:modified xsi:type="dcterms:W3CDTF">2025-05-30T09:00:00Z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