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41E0" w14:textId="5C97CAE0" w:rsidR="003F3F69" w:rsidRDefault="003F3F69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09CFD1" wp14:editId="5A3470DB">
                <wp:simplePos x="0" y="0"/>
                <wp:positionH relativeFrom="column">
                  <wp:posOffset>-1569720</wp:posOffset>
                </wp:positionH>
                <wp:positionV relativeFrom="paragraph">
                  <wp:posOffset>-912642</wp:posOffset>
                </wp:positionV>
                <wp:extent cx="842010" cy="12076430"/>
                <wp:effectExtent l="11430" t="5715" r="13335" b="5080"/>
                <wp:wrapNone/>
                <wp:docPr id="1745367925" name="Rectangl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010" cy="12076430"/>
                        </a:xfrm>
                        <a:prstGeom prst="rect">
                          <a:avLst/>
                        </a:prstGeom>
                        <a:solidFill>
                          <a:srgbClr val="1C1C1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4EA47" id="Rectangle 317" o:spid="_x0000_s1026" style="position:absolute;left:0;text-align:left;margin-left:-123.6pt;margin-top:-71.85pt;width:66.3pt;height:950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" fillcolor="#1c1c1c"/>
            </w:pict>
          </mc:Fallback>
        </mc:AlternateContent>
      </w:r>
    </w:p>
    <w:p w14:paraId="4DC47E6F" w14:textId="1EBCECF2" w:rsidR="003F3F69" w:rsidRDefault="003F3F69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1E009A" wp14:editId="394A9418">
                <wp:simplePos x="0" y="0"/>
                <wp:positionH relativeFrom="column">
                  <wp:posOffset>-1507148</wp:posOffset>
                </wp:positionH>
                <wp:positionV relativeFrom="paragraph">
                  <wp:posOffset>269631</wp:posOffset>
                </wp:positionV>
                <wp:extent cx="10483215" cy="1776095"/>
                <wp:effectExtent l="0" t="4445" r="0" b="635"/>
                <wp:wrapNone/>
                <wp:docPr id="313179999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215" cy="177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61E48" w14:textId="77777777" w:rsidR="00F86C0D" w:rsidRDefault="00190E6F">
                            <w:pPr>
                              <w:pStyle w:val="a7"/>
                              <w:spacing w:before="0" w:beforeAutospacing="0" w:after="0" w:afterAutospacing="0" w:line="408" w:lineRule="auto"/>
                              <w:ind w:firstLine="2537"/>
                              <w:jc w:val="both"/>
                              <w:textAlignment w:val="baseline"/>
                              <w:rPr>
                                <w:rFonts w:ascii="叶根友刀锋黑草" w:eastAsia="叶根友刀锋黑草" w:hint="eastAsia"/>
                                <w:color w:val="1C1C1C"/>
                                <w:sz w:val="104"/>
                                <w:szCs w:val="104"/>
                              </w:rPr>
                            </w:pPr>
                            <w:r>
                              <w:rPr>
                                <w:rFonts w:ascii="叶根友刀锋黑草" w:eastAsia="叶根友刀锋黑草" w:hint="eastAsia"/>
                                <w:color w:val="1C1C1C"/>
                                <w:sz w:val="104"/>
                                <w:szCs w:val="104"/>
                              </w:rPr>
                              <w:t>P</w:t>
                            </w:r>
                            <w:r>
                              <w:rPr>
                                <w:rFonts w:ascii="叶根友刀锋黑草" w:eastAsia="叶根友刀锋黑草"/>
                                <w:color w:val="1C1C1C"/>
                                <w:sz w:val="104"/>
                                <w:szCs w:val="104"/>
                              </w:rPr>
                              <w:t>ERSON RESUME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E009A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-118.65pt;margin-top:21.25pt;width:825.45pt;height:13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" filled="f" stroked="f">
                <v:textbox inset="2.53997mm,1.27mm,2.53997mm,1.27mm">
                  <w:txbxContent>
                    <w:p w14:paraId="19961E48" w14:textId="77777777" w:rsidR="00F86C0D" w:rsidRDefault="00190E6F">
                      <w:pPr>
                        <w:pStyle w:val="a7"/>
                        <w:spacing w:before="0" w:beforeAutospacing="0" w:after="0" w:afterAutospacing="0" w:line="408" w:lineRule="auto"/>
                        <w:ind w:firstLine="2537"/>
                        <w:jc w:val="both"/>
                        <w:textAlignment w:val="baseline"/>
                        <w:rPr>
                          <w:rFonts w:ascii="叶根友刀锋黑草" w:eastAsia="叶根友刀锋黑草" w:hint="eastAsia"/>
                          <w:color w:val="1C1C1C"/>
                          <w:sz w:val="104"/>
                          <w:szCs w:val="104"/>
                        </w:rPr>
                      </w:pPr>
                      <w:r>
                        <w:rPr>
                          <w:rFonts w:ascii="叶根友刀锋黑草" w:eastAsia="叶根友刀锋黑草" w:hint="eastAsia"/>
                          <w:color w:val="1C1C1C"/>
                          <w:sz w:val="104"/>
                          <w:szCs w:val="104"/>
                        </w:rPr>
                        <w:t>P</w:t>
                      </w:r>
                      <w:r>
                        <w:rPr>
                          <w:rFonts w:ascii="叶根友刀锋黑草" w:eastAsia="叶根友刀锋黑草"/>
                          <w:color w:val="1C1C1C"/>
                          <w:sz w:val="104"/>
                          <w:szCs w:val="104"/>
                        </w:rPr>
                        <w:t>ERSON RESUME</w:t>
                      </w:r>
                    </w:p>
                  </w:txbxContent>
                </v:textbox>
              </v:shape>
            </w:pict>
          </mc:Fallback>
        </mc:AlternateContent>
      </w:r>
    </w:p>
    <w:p w14:paraId="629EEA55" w14:textId="18D6BE84" w:rsidR="003F3F69" w:rsidRDefault="003F3F69">
      <w:pPr>
        <w:rPr>
          <w:rFonts w:hint="eastAsia"/>
        </w:rPr>
      </w:pPr>
    </w:p>
    <w:p w14:paraId="25D2AB73" w14:textId="7D88F79C" w:rsidR="003F3F69" w:rsidRDefault="003F3F69">
      <w:pPr>
        <w:rPr>
          <w:rFonts w:hint="eastAsia"/>
        </w:rPr>
      </w:pPr>
    </w:p>
    <w:p w14:paraId="39593FC8" w14:textId="7A9980A2" w:rsidR="003F3F69" w:rsidRDefault="003F3F69">
      <w:pPr>
        <w:rPr>
          <w:rFonts w:hint="eastAsia"/>
        </w:rPr>
      </w:pPr>
    </w:p>
    <w:p w14:paraId="3F7E25AC" w14:textId="61A75135" w:rsidR="003F3F69" w:rsidRDefault="003F3F69">
      <w:pPr>
        <w:rPr>
          <w:rFonts w:hint="eastAsia"/>
        </w:rPr>
      </w:pPr>
    </w:p>
    <w:p w14:paraId="4A4EAE0C" w14:textId="7CE17332" w:rsidR="003F3F69" w:rsidRDefault="003F3F69">
      <w:pPr>
        <w:rPr>
          <w:rFonts w:hint="eastAsia"/>
        </w:rPr>
      </w:pPr>
    </w:p>
    <w:p w14:paraId="5E414B70" w14:textId="7E207DAE" w:rsidR="003F3F69" w:rsidRDefault="003F3F69">
      <w:pPr>
        <w:rPr>
          <w:rFonts w:hint="eastAsia"/>
        </w:rPr>
      </w:pPr>
    </w:p>
    <w:p w14:paraId="060C8449" w14:textId="53FECFD2" w:rsidR="003F3F69" w:rsidRDefault="003F3F69">
      <w:pPr>
        <w:rPr>
          <w:rFonts w:hint="eastAsia"/>
        </w:rPr>
      </w:pPr>
    </w:p>
    <w:p w14:paraId="710043C0" w14:textId="7D8A8936" w:rsidR="003F3F69" w:rsidRDefault="003F3F69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022982" wp14:editId="37EDFCB5">
                <wp:simplePos x="0" y="0"/>
                <wp:positionH relativeFrom="column">
                  <wp:posOffset>1330912</wp:posOffset>
                </wp:positionH>
                <wp:positionV relativeFrom="paragraph">
                  <wp:posOffset>109220</wp:posOffset>
                </wp:positionV>
                <wp:extent cx="3006090" cy="3006090"/>
                <wp:effectExtent l="15875" t="24130" r="16510" b="17780"/>
                <wp:wrapNone/>
                <wp:docPr id="1205621905" name="Oval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6090" cy="30060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1C1C1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8E3DFA" id="Oval 273" o:spid="_x0000_s1026" style="position:absolute;left:0;text-align:left;margin-left:104.8pt;margin-top:8.6pt;width:236.7pt;height:236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" strokecolor="#1c1c1c" strokeweight="2.5pt"/>
            </w:pict>
          </mc:Fallback>
        </mc:AlternateContent>
      </w:r>
    </w:p>
    <w:p w14:paraId="12FFDD22" w14:textId="3F944BE7" w:rsidR="003F3F69" w:rsidRDefault="003F3F69">
      <w:pPr>
        <w:rPr>
          <w:rFonts w:hint="eastAsia"/>
        </w:rPr>
      </w:pPr>
    </w:p>
    <w:p w14:paraId="4B371F24" w14:textId="3730B1D0" w:rsidR="003F3F69" w:rsidRDefault="0068578A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6ACB33" wp14:editId="0FBBDD98">
                <wp:simplePos x="0" y="0"/>
                <wp:positionH relativeFrom="column">
                  <wp:posOffset>9916</wp:posOffset>
                </wp:positionH>
                <wp:positionV relativeFrom="paragraph">
                  <wp:posOffset>25937</wp:posOffset>
                </wp:positionV>
                <wp:extent cx="7329170" cy="2924175"/>
                <wp:effectExtent l="3175" t="0" r="1905" b="2540"/>
                <wp:wrapNone/>
                <wp:docPr id="596111056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9170" cy="292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6ACBF" w14:textId="77777777" w:rsidR="00F86C0D" w:rsidRDefault="00190E6F">
                            <w:pPr>
                              <w:pStyle w:val="a7"/>
                              <w:spacing w:before="0" w:beforeAutospacing="0" w:after="0" w:afterAutospacing="0" w:line="408" w:lineRule="auto"/>
                              <w:ind w:firstLine="2537"/>
                              <w:jc w:val="both"/>
                              <w:textAlignment w:val="baseline"/>
                              <w:rPr>
                                <w:rFonts w:ascii="叶根友刀锋黑草" w:eastAsia="叶根友刀锋黑草" w:hint="eastAsia"/>
                                <w:color w:val="1C1C1C"/>
                                <w:sz w:val="160"/>
                                <w:szCs w:val="132"/>
                              </w:rPr>
                            </w:pPr>
                            <w:r>
                              <w:rPr>
                                <w:rFonts w:ascii="叶根友刀锋黑草" w:eastAsia="叶根友刀锋黑草" w:hint="eastAsia"/>
                                <w:color w:val="1C1C1C"/>
                                <w:sz w:val="260"/>
                                <w:szCs w:val="132"/>
                              </w:rPr>
                              <w:t>简</w:t>
                            </w:r>
                            <w:r>
                              <w:rPr>
                                <w:rFonts w:ascii="叶根友刀锋黑草" w:eastAsia="叶根友刀锋黑草" w:hint="eastAsia"/>
                                <w:color w:val="1C1C1C"/>
                                <w:sz w:val="160"/>
                                <w:szCs w:val="132"/>
                              </w:rPr>
                              <w:t>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ACB33" id="Text Box 304" o:spid="_x0000_s1027" type="#_x0000_t202" style="position:absolute;left:0;text-align:left;margin-left:.8pt;margin-top:2.05pt;width:577.1pt;height:23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" filled="f" stroked="f">
                <v:textbox inset="2.53997mm,1.27mm,2.53997mm,1.27mm">
                  <w:txbxContent>
                    <w:p w14:paraId="3506ACBF" w14:textId="77777777" w:rsidR="00F86C0D" w:rsidRDefault="00190E6F">
                      <w:pPr>
                        <w:pStyle w:val="a7"/>
                        <w:spacing w:before="0" w:beforeAutospacing="0" w:after="0" w:afterAutospacing="0" w:line="408" w:lineRule="auto"/>
                        <w:ind w:firstLine="2537"/>
                        <w:jc w:val="both"/>
                        <w:textAlignment w:val="baseline"/>
                        <w:rPr>
                          <w:rFonts w:ascii="叶根友刀锋黑草" w:eastAsia="叶根友刀锋黑草" w:hint="eastAsia"/>
                          <w:color w:val="1C1C1C"/>
                          <w:sz w:val="160"/>
                          <w:szCs w:val="132"/>
                        </w:rPr>
                      </w:pPr>
                      <w:r>
                        <w:rPr>
                          <w:rFonts w:ascii="叶根友刀锋黑草" w:eastAsia="叶根友刀锋黑草" w:hint="eastAsia"/>
                          <w:color w:val="1C1C1C"/>
                          <w:sz w:val="260"/>
                          <w:szCs w:val="132"/>
                        </w:rPr>
                        <w:t>简</w:t>
                      </w:r>
                      <w:r>
                        <w:rPr>
                          <w:rFonts w:ascii="叶根友刀锋黑草" w:eastAsia="叶根友刀锋黑草" w:hint="eastAsia"/>
                          <w:color w:val="1C1C1C"/>
                          <w:sz w:val="160"/>
                          <w:szCs w:val="132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</w:p>
    <w:p w14:paraId="07CFDECE" w14:textId="150916DA" w:rsidR="003F3F69" w:rsidRDefault="003F3F69">
      <w:pPr>
        <w:rPr>
          <w:rFonts w:hint="eastAsia"/>
        </w:rPr>
      </w:pPr>
    </w:p>
    <w:p w14:paraId="2C8BE88C" w14:textId="5BAFFBFF" w:rsidR="003F3F69" w:rsidRDefault="003F3F69">
      <w:pPr>
        <w:rPr>
          <w:rFonts w:hint="eastAsia"/>
        </w:rPr>
      </w:pPr>
    </w:p>
    <w:p w14:paraId="551F7253" w14:textId="77777777" w:rsidR="003F3F69" w:rsidRDefault="003F3F69">
      <w:pPr>
        <w:rPr>
          <w:rFonts w:hint="eastAsia"/>
        </w:rPr>
      </w:pPr>
    </w:p>
    <w:p w14:paraId="4E9A2E60" w14:textId="77777777" w:rsidR="003F3F69" w:rsidRDefault="003F3F69">
      <w:pPr>
        <w:rPr>
          <w:rFonts w:hint="eastAsia"/>
        </w:rPr>
      </w:pPr>
    </w:p>
    <w:p w14:paraId="5ED9070B" w14:textId="77777777" w:rsidR="003F3F69" w:rsidRDefault="003F3F69">
      <w:pPr>
        <w:rPr>
          <w:rFonts w:hint="eastAsia"/>
        </w:rPr>
      </w:pPr>
    </w:p>
    <w:p w14:paraId="04AB2516" w14:textId="77777777" w:rsidR="003F3F69" w:rsidRDefault="003F3F69">
      <w:pPr>
        <w:rPr>
          <w:rFonts w:hint="eastAsia"/>
        </w:rPr>
      </w:pPr>
    </w:p>
    <w:p w14:paraId="703CF478" w14:textId="77777777" w:rsidR="003F3F69" w:rsidRDefault="003F3F69">
      <w:pPr>
        <w:rPr>
          <w:rFonts w:hint="eastAsia"/>
        </w:rPr>
      </w:pPr>
    </w:p>
    <w:p w14:paraId="38DC7BCF" w14:textId="77777777" w:rsidR="003F3F69" w:rsidRDefault="003F3F69">
      <w:pPr>
        <w:rPr>
          <w:rFonts w:hint="eastAsia"/>
        </w:rPr>
      </w:pPr>
    </w:p>
    <w:p w14:paraId="2B914380" w14:textId="0A7CA962" w:rsidR="003F3F69" w:rsidRDefault="003F3F69">
      <w:pPr>
        <w:rPr>
          <w:rFonts w:hint="eastAsia"/>
        </w:rPr>
      </w:pPr>
    </w:p>
    <w:p w14:paraId="24078598" w14:textId="77777777" w:rsidR="003F3F69" w:rsidRDefault="003F3F69">
      <w:pPr>
        <w:rPr>
          <w:rFonts w:hint="eastAsia"/>
        </w:rPr>
      </w:pPr>
    </w:p>
    <w:p w14:paraId="50F99266" w14:textId="77777777" w:rsidR="003F3F69" w:rsidRDefault="003F3F69">
      <w:pPr>
        <w:rPr>
          <w:rFonts w:hint="eastAsia"/>
        </w:rPr>
      </w:pPr>
    </w:p>
    <w:p w14:paraId="660E4965" w14:textId="77777777" w:rsidR="003F3F69" w:rsidRDefault="003F3F69">
      <w:pPr>
        <w:rPr>
          <w:rFonts w:hint="eastAsia"/>
        </w:rPr>
      </w:pPr>
    </w:p>
    <w:p w14:paraId="40B605BB" w14:textId="77777777" w:rsidR="003F3F69" w:rsidRDefault="003F3F69">
      <w:pPr>
        <w:rPr>
          <w:rFonts w:hint="eastAsia"/>
        </w:rPr>
      </w:pPr>
    </w:p>
    <w:p w14:paraId="77FD137A" w14:textId="77777777" w:rsidR="003F3F69" w:rsidRDefault="003F3F69">
      <w:pPr>
        <w:rPr>
          <w:rFonts w:hint="eastAsia"/>
        </w:rPr>
      </w:pPr>
    </w:p>
    <w:p w14:paraId="4FD2A880" w14:textId="77777777" w:rsidR="003F3F69" w:rsidRDefault="003F3F69">
      <w:pPr>
        <w:rPr>
          <w:rFonts w:hint="eastAsia"/>
        </w:rPr>
      </w:pPr>
    </w:p>
    <w:p w14:paraId="42EA394D" w14:textId="77777777" w:rsidR="003F3F69" w:rsidRDefault="003F3F69">
      <w:pPr>
        <w:rPr>
          <w:rFonts w:hint="eastAsia"/>
        </w:rPr>
      </w:pPr>
    </w:p>
    <w:p w14:paraId="0F09117D" w14:textId="77777777" w:rsidR="003F3F69" w:rsidRDefault="003F3F69">
      <w:pPr>
        <w:rPr>
          <w:rFonts w:hint="eastAsia"/>
        </w:rPr>
      </w:pPr>
    </w:p>
    <w:p w14:paraId="4DDE4D8B" w14:textId="77777777" w:rsidR="003F3F69" w:rsidRDefault="003F3F69">
      <w:pPr>
        <w:rPr>
          <w:rFonts w:hint="eastAsia"/>
        </w:rPr>
      </w:pPr>
    </w:p>
    <w:p w14:paraId="2B6241DB" w14:textId="223FED40" w:rsidR="003F3F69" w:rsidRDefault="003F3F69">
      <w:pPr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091976C" wp14:editId="2EC9FA76">
                <wp:simplePos x="0" y="0"/>
                <wp:positionH relativeFrom="column">
                  <wp:posOffset>1719677</wp:posOffset>
                </wp:positionH>
                <wp:positionV relativeFrom="paragraph">
                  <wp:posOffset>66382</wp:posOffset>
                </wp:positionV>
                <wp:extent cx="2735580" cy="2007870"/>
                <wp:effectExtent l="12700" t="2540" r="4445" b="0"/>
                <wp:wrapNone/>
                <wp:docPr id="1988907114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5580" cy="2007870"/>
                          <a:chOff x="4336" y="10185"/>
                          <a:chExt cx="4308" cy="3162"/>
                        </a:xfrm>
                      </wpg:grpSpPr>
                      <wps:wsp>
                        <wps:cNvPr id="376766542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4987" y="10185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D711A6" w14:textId="628224E7" w:rsidR="00F86C0D" w:rsidRDefault="00190E6F">
                              <w:pPr>
                                <w:pStyle w:val="a7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eastAsia="微软雅黑" w:hint="eastAsia"/>
                                  <w:color w:val="1C1C1C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1C1C1C"/>
                                  <w:kern w:val="24"/>
                                </w:rPr>
                                <w:t>个人姓名：</w:t>
                              </w:r>
                              <w:r w:rsidR="00F70D78">
                                <w:rPr>
                                  <w:rFonts w:ascii="微软雅黑" w:eastAsia="微软雅黑" w:hAnsi="微软雅黑" w:cs="Times New Roman" w:hint="eastAsia"/>
                                  <w:color w:val="1C1C1C"/>
                                  <w:kern w:val="24"/>
                                </w:rPr>
                                <w:t>胡小豆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1182853404" name="椭圆 6"/>
                        <wps:cNvSpPr>
                          <a:spLocks noChangeArrowheads="1"/>
                        </wps:cNvSpPr>
                        <wps:spPr bwMode="auto">
                          <a:xfrm>
                            <a:off x="4383" y="1032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1C1C1C"/>
                          </a:solidFill>
                          <a:ln w="12700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759888794" name="Group 33"/>
                        <wpg:cNvGrpSpPr>
                          <a:grpSpLocks/>
                        </wpg:cNvGrpSpPr>
                        <wpg:grpSpPr bwMode="auto">
                          <a:xfrm>
                            <a:off x="4469" y="10412"/>
                            <a:ext cx="283" cy="283"/>
                            <a:chOff x="0" y="0"/>
                            <a:chExt cx="4314" cy="3964"/>
                          </a:xfrm>
                        </wpg:grpSpPr>
                        <wps:wsp>
                          <wps:cNvPr id="376685980" name="Freeform 35"/>
                          <wps:cNvSpPr>
                            <a:spLocks/>
                          </wps:cNvSpPr>
                          <wps:spPr bwMode="auto">
                            <a:xfrm>
                              <a:off x="0" y="2535"/>
                              <a:ext cx="4314" cy="1429"/>
                            </a:xfrm>
                            <a:custGeom>
                              <a:avLst/>
                              <a:gdLst>
                                <a:gd name="T0" fmla="*/ 4311 w 4314"/>
                                <a:gd name="T1" fmla="*/ 1162 h 1429"/>
                                <a:gd name="T2" fmla="*/ 4291 w 4314"/>
                                <a:gd name="T3" fmla="*/ 1249 h 1429"/>
                                <a:gd name="T4" fmla="*/ 4248 w 4314"/>
                                <a:gd name="T5" fmla="*/ 1331 h 1429"/>
                                <a:gd name="T6" fmla="*/ 4174 w 4314"/>
                                <a:gd name="T7" fmla="*/ 1393 h 1429"/>
                                <a:gd name="T8" fmla="*/ 4064 w 4314"/>
                                <a:gd name="T9" fmla="*/ 1426 h 1429"/>
                                <a:gd name="T10" fmla="*/ 250 w 4314"/>
                                <a:gd name="T11" fmla="*/ 1426 h 1429"/>
                                <a:gd name="T12" fmla="*/ 140 w 4314"/>
                                <a:gd name="T13" fmla="*/ 1393 h 1429"/>
                                <a:gd name="T14" fmla="*/ 66 w 4314"/>
                                <a:gd name="T15" fmla="*/ 1331 h 1429"/>
                                <a:gd name="T16" fmla="*/ 22 w 4314"/>
                                <a:gd name="T17" fmla="*/ 1249 h 1429"/>
                                <a:gd name="T18" fmla="*/ 3 w 4314"/>
                                <a:gd name="T19" fmla="*/ 1162 h 1429"/>
                                <a:gd name="T20" fmla="*/ 2 w 4314"/>
                                <a:gd name="T21" fmla="*/ 1048 h 1429"/>
                                <a:gd name="T22" fmla="*/ 33 w 4314"/>
                                <a:gd name="T23" fmla="*/ 864 h 1429"/>
                                <a:gd name="T24" fmla="*/ 101 w 4314"/>
                                <a:gd name="T25" fmla="*/ 677 h 1429"/>
                                <a:gd name="T26" fmla="*/ 204 w 4314"/>
                                <a:gd name="T27" fmla="*/ 494 h 1429"/>
                                <a:gd name="T28" fmla="*/ 343 w 4314"/>
                                <a:gd name="T29" fmla="*/ 327 h 1429"/>
                                <a:gd name="T30" fmla="*/ 515 w 4314"/>
                                <a:gd name="T31" fmla="*/ 185 h 1429"/>
                                <a:gd name="T32" fmla="*/ 720 w 4314"/>
                                <a:gd name="T33" fmla="*/ 76 h 1429"/>
                                <a:gd name="T34" fmla="*/ 957 w 4314"/>
                                <a:gd name="T35" fmla="*/ 13 h 1429"/>
                                <a:gd name="T36" fmla="*/ 1134 w 4314"/>
                                <a:gd name="T37" fmla="*/ 1 h 1429"/>
                                <a:gd name="T38" fmla="*/ 1152 w 4314"/>
                                <a:gd name="T39" fmla="*/ 25 h 1429"/>
                                <a:gd name="T40" fmla="*/ 1197 w 4314"/>
                                <a:gd name="T41" fmla="*/ 72 h 1429"/>
                                <a:gd name="T42" fmla="*/ 1271 w 4314"/>
                                <a:gd name="T43" fmla="*/ 131 h 1429"/>
                                <a:gd name="T44" fmla="*/ 1383 w 4314"/>
                                <a:gd name="T45" fmla="*/ 196 h 1429"/>
                                <a:gd name="T46" fmla="*/ 1532 w 4314"/>
                                <a:gd name="T47" fmla="*/ 259 h 1429"/>
                                <a:gd name="T48" fmla="*/ 1726 w 4314"/>
                                <a:gd name="T49" fmla="*/ 310 h 1429"/>
                                <a:gd name="T50" fmla="*/ 1966 w 4314"/>
                                <a:gd name="T51" fmla="*/ 343 h 1429"/>
                                <a:gd name="T52" fmla="*/ 2254 w 4314"/>
                                <a:gd name="T53" fmla="*/ 348 h 1429"/>
                                <a:gd name="T54" fmla="*/ 2514 w 4314"/>
                                <a:gd name="T55" fmla="*/ 325 h 1429"/>
                                <a:gd name="T56" fmla="*/ 2723 w 4314"/>
                                <a:gd name="T57" fmla="*/ 278 h 1429"/>
                                <a:gd name="T58" fmla="*/ 2887 w 4314"/>
                                <a:gd name="T59" fmla="*/ 219 h 1429"/>
                                <a:gd name="T60" fmla="*/ 3010 w 4314"/>
                                <a:gd name="T61" fmla="*/ 153 h 1429"/>
                                <a:gd name="T62" fmla="*/ 3096 w 4314"/>
                                <a:gd name="T63" fmla="*/ 90 h 1429"/>
                                <a:gd name="T64" fmla="*/ 3150 w 4314"/>
                                <a:gd name="T65" fmla="*/ 39 h 1429"/>
                                <a:gd name="T66" fmla="*/ 3177 w 4314"/>
                                <a:gd name="T67" fmla="*/ 7 h 1429"/>
                                <a:gd name="T68" fmla="*/ 3270 w 4314"/>
                                <a:gd name="T69" fmla="*/ 3 h 1429"/>
                                <a:gd name="T70" fmla="*/ 3518 w 4314"/>
                                <a:gd name="T71" fmla="*/ 50 h 1429"/>
                                <a:gd name="T72" fmla="*/ 3734 w 4314"/>
                                <a:gd name="T73" fmla="*/ 144 h 1429"/>
                                <a:gd name="T74" fmla="*/ 3917 w 4314"/>
                                <a:gd name="T75" fmla="*/ 276 h 1429"/>
                                <a:gd name="T76" fmla="*/ 4068 w 4314"/>
                                <a:gd name="T77" fmla="*/ 436 h 1429"/>
                                <a:gd name="T78" fmla="*/ 4183 w 4314"/>
                                <a:gd name="T79" fmla="*/ 616 h 1429"/>
                                <a:gd name="T80" fmla="*/ 4263 w 4314"/>
                                <a:gd name="T81" fmla="*/ 801 h 1429"/>
                                <a:gd name="T82" fmla="*/ 4306 w 4314"/>
                                <a:gd name="T83" fmla="*/ 987 h 1429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</a:gdLst>
                              <a:ahLst/>
                              <a:cxnLst>
                                <a:cxn ang="T84">
                                  <a:pos x="T0" y="T1"/>
                                </a:cxn>
                                <a:cxn ang="T85">
                                  <a:pos x="T2" y="T3"/>
                                </a:cxn>
                                <a:cxn ang="T86">
                                  <a:pos x="T4" y="T5"/>
                                </a:cxn>
                                <a:cxn ang="T87">
                                  <a:pos x="T6" y="T7"/>
                                </a:cxn>
                                <a:cxn ang="T88">
                                  <a:pos x="T8" y="T9"/>
                                </a:cxn>
                                <a:cxn ang="T89">
                                  <a:pos x="T10" y="T11"/>
                                </a:cxn>
                                <a:cxn ang="T90">
                                  <a:pos x="T12" y="T13"/>
                                </a:cxn>
                                <a:cxn ang="T91">
                                  <a:pos x="T14" y="T15"/>
                                </a:cxn>
                                <a:cxn ang="T92">
                                  <a:pos x="T16" y="T17"/>
                                </a:cxn>
                                <a:cxn ang="T93">
                                  <a:pos x="T18" y="T19"/>
                                </a:cxn>
                                <a:cxn ang="T94">
                                  <a:pos x="T20" y="T21"/>
                                </a:cxn>
                                <a:cxn ang="T95">
                                  <a:pos x="T22" y="T23"/>
                                </a:cxn>
                                <a:cxn ang="T96">
                                  <a:pos x="T24" y="T25"/>
                                </a:cxn>
                                <a:cxn ang="T97">
                                  <a:pos x="T26" y="T27"/>
                                </a:cxn>
                                <a:cxn ang="T98">
                                  <a:pos x="T28" y="T29"/>
                                </a:cxn>
                                <a:cxn ang="T99">
                                  <a:pos x="T30" y="T31"/>
                                </a:cxn>
                                <a:cxn ang="T100">
                                  <a:pos x="T32" y="T33"/>
                                </a:cxn>
                                <a:cxn ang="T101">
                                  <a:pos x="T34" y="T35"/>
                                </a:cxn>
                                <a:cxn ang="T102">
                                  <a:pos x="T36" y="T37"/>
                                </a:cxn>
                                <a:cxn ang="T103">
                                  <a:pos x="T38" y="T39"/>
                                </a:cxn>
                                <a:cxn ang="T104">
                                  <a:pos x="T40" y="T41"/>
                                </a:cxn>
                                <a:cxn ang="T105">
                                  <a:pos x="T42" y="T43"/>
                                </a:cxn>
                                <a:cxn ang="T106">
                                  <a:pos x="T44" y="T45"/>
                                </a:cxn>
                                <a:cxn ang="T107">
                                  <a:pos x="T46" y="T47"/>
                                </a:cxn>
                                <a:cxn ang="T108">
                                  <a:pos x="T48" y="T49"/>
                                </a:cxn>
                                <a:cxn ang="T109">
                                  <a:pos x="T50" y="T51"/>
                                </a:cxn>
                                <a:cxn ang="T110">
                                  <a:pos x="T52" y="T53"/>
                                </a:cxn>
                                <a:cxn ang="T111">
                                  <a:pos x="T54" y="T55"/>
                                </a:cxn>
                                <a:cxn ang="T112">
                                  <a:pos x="T56" y="T57"/>
                                </a:cxn>
                                <a:cxn ang="T113">
                                  <a:pos x="T58" y="T59"/>
                                </a:cxn>
                                <a:cxn ang="T114">
                                  <a:pos x="T60" y="T61"/>
                                </a:cxn>
                                <a:cxn ang="T115">
                                  <a:pos x="T62" y="T63"/>
                                </a:cxn>
                                <a:cxn ang="T116">
                                  <a:pos x="T64" y="T65"/>
                                </a:cxn>
                                <a:cxn ang="T117">
                                  <a:pos x="T66" y="T67"/>
                                </a:cxn>
                                <a:cxn ang="T118">
                                  <a:pos x="T68" y="T69"/>
                                </a:cxn>
                                <a:cxn ang="T119">
                                  <a:pos x="T70" y="T71"/>
                                </a:cxn>
                                <a:cxn ang="T120">
                                  <a:pos x="T72" y="T73"/>
                                </a:cxn>
                                <a:cxn ang="T121">
                                  <a:pos x="T74" y="T75"/>
                                </a:cxn>
                                <a:cxn ang="T122">
                                  <a:pos x="T76" y="T77"/>
                                </a:cxn>
                                <a:cxn ang="T123">
                                  <a:pos x="T78" y="T79"/>
                                </a:cxn>
                                <a:cxn ang="T124">
                                  <a:pos x="T80" y="T81"/>
                                </a:cxn>
                                <a:cxn ang="T125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4314" h="1429">
                                  <a:moveTo>
                                    <a:pt x="4314" y="1105"/>
                                  </a:moveTo>
                                  <a:lnTo>
                                    <a:pt x="4314" y="1133"/>
                                  </a:lnTo>
                                  <a:lnTo>
                                    <a:pt x="4311" y="1162"/>
                                  </a:lnTo>
                                  <a:lnTo>
                                    <a:pt x="4307" y="1190"/>
                                  </a:lnTo>
                                  <a:lnTo>
                                    <a:pt x="4301" y="1221"/>
                                  </a:lnTo>
                                  <a:lnTo>
                                    <a:pt x="4291" y="1249"/>
                                  </a:lnTo>
                                  <a:lnTo>
                                    <a:pt x="4280" y="1278"/>
                                  </a:lnTo>
                                  <a:lnTo>
                                    <a:pt x="4265" y="1304"/>
                                  </a:lnTo>
                                  <a:lnTo>
                                    <a:pt x="4248" y="1331"/>
                                  </a:lnTo>
                                  <a:lnTo>
                                    <a:pt x="4227" y="1354"/>
                                  </a:lnTo>
                                  <a:lnTo>
                                    <a:pt x="4202" y="1375"/>
                                  </a:lnTo>
                                  <a:lnTo>
                                    <a:pt x="4174" y="1393"/>
                                  </a:lnTo>
                                  <a:lnTo>
                                    <a:pt x="4141" y="1408"/>
                                  </a:lnTo>
                                  <a:lnTo>
                                    <a:pt x="4104" y="1420"/>
                                  </a:lnTo>
                                  <a:lnTo>
                                    <a:pt x="4064" y="1426"/>
                                  </a:lnTo>
                                  <a:lnTo>
                                    <a:pt x="4018" y="1429"/>
                                  </a:lnTo>
                                  <a:lnTo>
                                    <a:pt x="296" y="1429"/>
                                  </a:lnTo>
                                  <a:lnTo>
                                    <a:pt x="250" y="1426"/>
                                  </a:lnTo>
                                  <a:lnTo>
                                    <a:pt x="210" y="1420"/>
                                  </a:lnTo>
                                  <a:lnTo>
                                    <a:pt x="173" y="1408"/>
                                  </a:lnTo>
                                  <a:lnTo>
                                    <a:pt x="140" y="1393"/>
                                  </a:lnTo>
                                  <a:lnTo>
                                    <a:pt x="112" y="1375"/>
                                  </a:lnTo>
                                  <a:lnTo>
                                    <a:pt x="87" y="1354"/>
                                  </a:lnTo>
                                  <a:lnTo>
                                    <a:pt x="66" y="1331"/>
                                  </a:lnTo>
                                  <a:lnTo>
                                    <a:pt x="49" y="1304"/>
                                  </a:lnTo>
                                  <a:lnTo>
                                    <a:pt x="34" y="1278"/>
                                  </a:lnTo>
                                  <a:lnTo>
                                    <a:pt x="22" y="1249"/>
                                  </a:lnTo>
                                  <a:lnTo>
                                    <a:pt x="13" y="1221"/>
                                  </a:lnTo>
                                  <a:lnTo>
                                    <a:pt x="7" y="1190"/>
                                  </a:lnTo>
                                  <a:lnTo>
                                    <a:pt x="3" y="1162"/>
                                  </a:lnTo>
                                  <a:lnTo>
                                    <a:pt x="0" y="1133"/>
                                  </a:lnTo>
                                  <a:lnTo>
                                    <a:pt x="0" y="1105"/>
                                  </a:lnTo>
                                  <a:lnTo>
                                    <a:pt x="2" y="1048"/>
                                  </a:lnTo>
                                  <a:lnTo>
                                    <a:pt x="8" y="987"/>
                                  </a:lnTo>
                                  <a:lnTo>
                                    <a:pt x="19" y="926"/>
                                  </a:lnTo>
                                  <a:lnTo>
                                    <a:pt x="33" y="864"/>
                                  </a:lnTo>
                                  <a:lnTo>
                                    <a:pt x="51" y="801"/>
                                  </a:lnTo>
                                  <a:lnTo>
                                    <a:pt x="75" y="739"/>
                                  </a:lnTo>
                                  <a:lnTo>
                                    <a:pt x="101" y="677"/>
                                  </a:lnTo>
                                  <a:lnTo>
                                    <a:pt x="131" y="616"/>
                                  </a:lnTo>
                                  <a:lnTo>
                                    <a:pt x="166" y="554"/>
                                  </a:lnTo>
                                  <a:lnTo>
                                    <a:pt x="204" y="494"/>
                                  </a:lnTo>
                                  <a:lnTo>
                                    <a:pt x="246" y="436"/>
                                  </a:lnTo>
                                  <a:lnTo>
                                    <a:pt x="293" y="381"/>
                                  </a:lnTo>
                                  <a:lnTo>
                                    <a:pt x="343" y="327"/>
                                  </a:lnTo>
                                  <a:lnTo>
                                    <a:pt x="397" y="276"/>
                                  </a:lnTo>
                                  <a:lnTo>
                                    <a:pt x="454" y="228"/>
                                  </a:lnTo>
                                  <a:lnTo>
                                    <a:pt x="515" y="185"/>
                                  </a:lnTo>
                                  <a:lnTo>
                                    <a:pt x="580" y="144"/>
                                  </a:lnTo>
                                  <a:lnTo>
                                    <a:pt x="648" y="107"/>
                                  </a:lnTo>
                                  <a:lnTo>
                                    <a:pt x="720" y="76"/>
                                  </a:lnTo>
                                  <a:lnTo>
                                    <a:pt x="796" y="50"/>
                                  </a:lnTo>
                                  <a:lnTo>
                                    <a:pt x="875" y="29"/>
                                  </a:lnTo>
                                  <a:lnTo>
                                    <a:pt x="957" y="13"/>
                                  </a:lnTo>
                                  <a:lnTo>
                                    <a:pt x="1044" y="3"/>
                                  </a:lnTo>
                                  <a:lnTo>
                                    <a:pt x="1133" y="0"/>
                                  </a:lnTo>
                                  <a:lnTo>
                                    <a:pt x="1134" y="1"/>
                                  </a:lnTo>
                                  <a:lnTo>
                                    <a:pt x="1137" y="7"/>
                                  </a:lnTo>
                                  <a:lnTo>
                                    <a:pt x="1143" y="14"/>
                                  </a:lnTo>
                                  <a:lnTo>
                                    <a:pt x="1152" y="25"/>
                                  </a:lnTo>
                                  <a:lnTo>
                                    <a:pt x="1164" y="39"/>
                                  </a:lnTo>
                                  <a:lnTo>
                                    <a:pt x="1178" y="54"/>
                                  </a:lnTo>
                                  <a:lnTo>
                                    <a:pt x="1197" y="72"/>
                                  </a:lnTo>
                                  <a:lnTo>
                                    <a:pt x="1218" y="90"/>
                                  </a:lnTo>
                                  <a:lnTo>
                                    <a:pt x="1244" y="110"/>
                                  </a:lnTo>
                                  <a:lnTo>
                                    <a:pt x="1271" y="131"/>
                                  </a:lnTo>
                                  <a:lnTo>
                                    <a:pt x="1304" y="153"/>
                                  </a:lnTo>
                                  <a:lnTo>
                                    <a:pt x="1341" y="174"/>
                                  </a:lnTo>
                                  <a:lnTo>
                                    <a:pt x="1383" y="196"/>
                                  </a:lnTo>
                                  <a:lnTo>
                                    <a:pt x="1427" y="219"/>
                                  </a:lnTo>
                                  <a:lnTo>
                                    <a:pt x="1477" y="240"/>
                                  </a:lnTo>
                                  <a:lnTo>
                                    <a:pt x="1532" y="259"/>
                                  </a:lnTo>
                                  <a:lnTo>
                                    <a:pt x="1591" y="278"/>
                                  </a:lnTo>
                                  <a:lnTo>
                                    <a:pt x="1656" y="296"/>
                                  </a:lnTo>
                                  <a:lnTo>
                                    <a:pt x="1726" y="310"/>
                                  </a:lnTo>
                                  <a:lnTo>
                                    <a:pt x="1800" y="325"/>
                                  </a:lnTo>
                                  <a:lnTo>
                                    <a:pt x="1880" y="335"/>
                                  </a:lnTo>
                                  <a:lnTo>
                                    <a:pt x="1966" y="343"/>
                                  </a:lnTo>
                                  <a:lnTo>
                                    <a:pt x="2059" y="348"/>
                                  </a:lnTo>
                                  <a:lnTo>
                                    <a:pt x="2158" y="350"/>
                                  </a:lnTo>
                                  <a:lnTo>
                                    <a:pt x="2254" y="348"/>
                                  </a:lnTo>
                                  <a:lnTo>
                                    <a:pt x="2347" y="343"/>
                                  </a:lnTo>
                                  <a:lnTo>
                                    <a:pt x="2434" y="335"/>
                                  </a:lnTo>
                                  <a:lnTo>
                                    <a:pt x="2514" y="325"/>
                                  </a:lnTo>
                                  <a:lnTo>
                                    <a:pt x="2588" y="310"/>
                                  </a:lnTo>
                                  <a:lnTo>
                                    <a:pt x="2658" y="296"/>
                                  </a:lnTo>
                                  <a:lnTo>
                                    <a:pt x="2723" y="278"/>
                                  </a:lnTo>
                                  <a:lnTo>
                                    <a:pt x="2782" y="259"/>
                                  </a:lnTo>
                                  <a:lnTo>
                                    <a:pt x="2837" y="240"/>
                                  </a:lnTo>
                                  <a:lnTo>
                                    <a:pt x="2887" y="219"/>
                                  </a:lnTo>
                                  <a:lnTo>
                                    <a:pt x="2931" y="196"/>
                                  </a:lnTo>
                                  <a:lnTo>
                                    <a:pt x="2973" y="174"/>
                                  </a:lnTo>
                                  <a:lnTo>
                                    <a:pt x="3010" y="153"/>
                                  </a:lnTo>
                                  <a:lnTo>
                                    <a:pt x="3043" y="131"/>
                                  </a:lnTo>
                                  <a:lnTo>
                                    <a:pt x="3070" y="110"/>
                                  </a:lnTo>
                                  <a:lnTo>
                                    <a:pt x="3096" y="90"/>
                                  </a:lnTo>
                                  <a:lnTo>
                                    <a:pt x="3117" y="72"/>
                                  </a:lnTo>
                                  <a:lnTo>
                                    <a:pt x="3136" y="54"/>
                                  </a:lnTo>
                                  <a:lnTo>
                                    <a:pt x="3150" y="39"/>
                                  </a:lnTo>
                                  <a:lnTo>
                                    <a:pt x="3162" y="25"/>
                                  </a:lnTo>
                                  <a:lnTo>
                                    <a:pt x="3171" y="14"/>
                                  </a:lnTo>
                                  <a:lnTo>
                                    <a:pt x="3177" y="7"/>
                                  </a:lnTo>
                                  <a:lnTo>
                                    <a:pt x="3180" y="1"/>
                                  </a:lnTo>
                                  <a:lnTo>
                                    <a:pt x="3181" y="0"/>
                                  </a:lnTo>
                                  <a:lnTo>
                                    <a:pt x="3270" y="3"/>
                                  </a:lnTo>
                                  <a:lnTo>
                                    <a:pt x="3357" y="13"/>
                                  </a:lnTo>
                                  <a:lnTo>
                                    <a:pt x="3439" y="29"/>
                                  </a:lnTo>
                                  <a:lnTo>
                                    <a:pt x="3518" y="50"/>
                                  </a:lnTo>
                                  <a:lnTo>
                                    <a:pt x="3594" y="76"/>
                                  </a:lnTo>
                                  <a:lnTo>
                                    <a:pt x="3666" y="107"/>
                                  </a:lnTo>
                                  <a:lnTo>
                                    <a:pt x="3734" y="144"/>
                                  </a:lnTo>
                                  <a:lnTo>
                                    <a:pt x="3799" y="185"/>
                                  </a:lnTo>
                                  <a:lnTo>
                                    <a:pt x="3859" y="228"/>
                                  </a:lnTo>
                                  <a:lnTo>
                                    <a:pt x="3917" y="276"/>
                                  </a:lnTo>
                                  <a:lnTo>
                                    <a:pt x="3971" y="327"/>
                                  </a:lnTo>
                                  <a:lnTo>
                                    <a:pt x="4020" y="381"/>
                                  </a:lnTo>
                                  <a:lnTo>
                                    <a:pt x="4068" y="436"/>
                                  </a:lnTo>
                                  <a:lnTo>
                                    <a:pt x="4109" y="494"/>
                                  </a:lnTo>
                                  <a:lnTo>
                                    <a:pt x="4147" y="554"/>
                                  </a:lnTo>
                                  <a:lnTo>
                                    <a:pt x="4183" y="616"/>
                                  </a:lnTo>
                                  <a:lnTo>
                                    <a:pt x="4213" y="677"/>
                                  </a:lnTo>
                                  <a:lnTo>
                                    <a:pt x="4239" y="739"/>
                                  </a:lnTo>
                                  <a:lnTo>
                                    <a:pt x="4263" y="801"/>
                                  </a:lnTo>
                                  <a:lnTo>
                                    <a:pt x="4281" y="864"/>
                                  </a:lnTo>
                                  <a:lnTo>
                                    <a:pt x="4295" y="926"/>
                                  </a:lnTo>
                                  <a:lnTo>
                                    <a:pt x="4306" y="987"/>
                                  </a:lnTo>
                                  <a:lnTo>
                                    <a:pt x="4312" y="1048"/>
                                  </a:lnTo>
                                  <a:lnTo>
                                    <a:pt x="4314" y="1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8878903" name="Freeform 36"/>
                          <wps:cNvSpPr>
                            <a:spLocks/>
                          </wps:cNvSpPr>
                          <wps:spPr bwMode="auto">
                            <a:xfrm>
                              <a:off x="1049" y="0"/>
                              <a:ext cx="2263" cy="2530"/>
                            </a:xfrm>
                            <a:custGeom>
                              <a:avLst/>
                              <a:gdLst>
                                <a:gd name="T0" fmla="*/ 1039 w 2263"/>
                                <a:gd name="T1" fmla="*/ 4 h 2530"/>
                                <a:gd name="T2" fmla="*/ 860 w 2263"/>
                                <a:gd name="T3" fmla="*/ 36 h 2530"/>
                                <a:gd name="T4" fmla="*/ 691 w 2263"/>
                                <a:gd name="T5" fmla="*/ 99 h 2530"/>
                                <a:gd name="T6" fmla="*/ 535 w 2263"/>
                                <a:gd name="T7" fmla="*/ 190 h 2530"/>
                                <a:gd name="T8" fmla="*/ 395 w 2263"/>
                                <a:gd name="T9" fmla="*/ 305 h 2530"/>
                                <a:gd name="T10" fmla="*/ 272 w 2263"/>
                                <a:gd name="T11" fmla="*/ 441 h 2530"/>
                                <a:gd name="T12" fmla="*/ 170 w 2263"/>
                                <a:gd name="T13" fmla="*/ 598 h 2530"/>
                                <a:gd name="T14" fmla="*/ 89 w 2263"/>
                                <a:gd name="T15" fmla="*/ 772 h 2530"/>
                                <a:gd name="T16" fmla="*/ 33 w 2263"/>
                                <a:gd name="T17" fmla="*/ 961 h 2530"/>
                                <a:gd name="T18" fmla="*/ 4 w 2263"/>
                                <a:gd name="T19" fmla="*/ 1161 h 2530"/>
                                <a:gd name="T20" fmla="*/ 4 w 2263"/>
                                <a:gd name="T21" fmla="*/ 1368 h 2530"/>
                                <a:gd name="T22" fmla="*/ 33 w 2263"/>
                                <a:gd name="T23" fmla="*/ 1569 h 2530"/>
                                <a:gd name="T24" fmla="*/ 89 w 2263"/>
                                <a:gd name="T25" fmla="*/ 1757 h 2530"/>
                                <a:gd name="T26" fmla="*/ 170 w 2263"/>
                                <a:gd name="T27" fmla="*/ 1931 h 2530"/>
                                <a:gd name="T28" fmla="*/ 272 w 2263"/>
                                <a:gd name="T29" fmla="*/ 2088 h 2530"/>
                                <a:gd name="T30" fmla="*/ 395 w 2263"/>
                                <a:gd name="T31" fmla="*/ 2226 h 2530"/>
                                <a:gd name="T32" fmla="*/ 535 w 2263"/>
                                <a:gd name="T33" fmla="*/ 2341 h 2530"/>
                                <a:gd name="T34" fmla="*/ 691 w 2263"/>
                                <a:gd name="T35" fmla="*/ 2430 h 2530"/>
                                <a:gd name="T36" fmla="*/ 860 w 2263"/>
                                <a:gd name="T37" fmla="*/ 2493 h 2530"/>
                                <a:gd name="T38" fmla="*/ 1039 w 2263"/>
                                <a:gd name="T39" fmla="*/ 2526 h 2530"/>
                                <a:gd name="T40" fmla="*/ 1225 w 2263"/>
                                <a:gd name="T41" fmla="*/ 2526 h 2530"/>
                                <a:gd name="T42" fmla="*/ 1403 w 2263"/>
                                <a:gd name="T43" fmla="*/ 2493 h 2530"/>
                                <a:gd name="T44" fmla="*/ 1572 w 2263"/>
                                <a:gd name="T45" fmla="*/ 2430 h 2530"/>
                                <a:gd name="T46" fmla="*/ 1728 w 2263"/>
                                <a:gd name="T47" fmla="*/ 2341 h 2530"/>
                                <a:gd name="T48" fmla="*/ 1868 w 2263"/>
                                <a:gd name="T49" fmla="*/ 2226 h 2530"/>
                                <a:gd name="T50" fmla="*/ 1991 w 2263"/>
                                <a:gd name="T51" fmla="*/ 2088 h 2530"/>
                                <a:gd name="T52" fmla="*/ 2093 w 2263"/>
                                <a:gd name="T53" fmla="*/ 1931 h 2530"/>
                                <a:gd name="T54" fmla="*/ 2174 w 2263"/>
                                <a:gd name="T55" fmla="*/ 1757 h 2530"/>
                                <a:gd name="T56" fmla="*/ 2231 w 2263"/>
                                <a:gd name="T57" fmla="*/ 1569 h 2530"/>
                                <a:gd name="T58" fmla="*/ 2259 w 2263"/>
                                <a:gd name="T59" fmla="*/ 1368 h 2530"/>
                                <a:gd name="T60" fmla="*/ 2259 w 2263"/>
                                <a:gd name="T61" fmla="*/ 1161 h 2530"/>
                                <a:gd name="T62" fmla="*/ 2231 w 2263"/>
                                <a:gd name="T63" fmla="*/ 961 h 2530"/>
                                <a:gd name="T64" fmla="*/ 2174 w 2263"/>
                                <a:gd name="T65" fmla="*/ 772 h 2530"/>
                                <a:gd name="T66" fmla="*/ 2093 w 2263"/>
                                <a:gd name="T67" fmla="*/ 598 h 2530"/>
                                <a:gd name="T68" fmla="*/ 1991 w 2263"/>
                                <a:gd name="T69" fmla="*/ 441 h 2530"/>
                                <a:gd name="T70" fmla="*/ 1868 w 2263"/>
                                <a:gd name="T71" fmla="*/ 305 h 2530"/>
                                <a:gd name="T72" fmla="*/ 1728 w 2263"/>
                                <a:gd name="T73" fmla="*/ 190 h 2530"/>
                                <a:gd name="T74" fmla="*/ 1572 w 2263"/>
                                <a:gd name="T75" fmla="*/ 99 h 2530"/>
                                <a:gd name="T76" fmla="*/ 1403 w 2263"/>
                                <a:gd name="T77" fmla="*/ 36 h 2530"/>
                                <a:gd name="T78" fmla="*/ 1225 w 2263"/>
                                <a:gd name="T79" fmla="*/ 4 h 2530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</a:gdLst>
                              <a:ahLst/>
                              <a:cxnLst>
                                <a:cxn ang="T80">
                                  <a:pos x="T0" y="T1"/>
                                </a:cxn>
                                <a:cxn ang="T81">
                                  <a:pos x="T2" y="T3"/>
                                </a:cxn>
                                <a:cxn ang="T82">
                                  <a:pos x="T4" y="T5"/>
                                </a:cxn>
                                <a:cxn ang="T83">
                                  <a:pos x="T6" y="T7"/>
                                </a:cxn>
                                <a:cxn ang="T84">
                                  <a:pos x="T8" y="T9"/>
                                </a:cxn>
                                <a:cxn ang="T85">
                                  <a:pos x="T10" y="T11"/>
                                </a:cxn>
                                <a:cxn ang="T86">
                                  <a:pos x="T12" y="T13"/>
                                </a:cxn>
                                <a:cxn ang="T87">
                                  <a:pos x="T14" y="T15"/>
                                </a:cxn>
                                <a:cxn ang="T88">
                                  <a:pos x="T16" y="T17"/>
                                </a:cxn>
                                <a:cxn ang="T89">
                                  <a:pos x="T18" y="T19"/>
                                </a:cxn>
                                <a:cxn ang="T90">
                                  <a:pos x="T20" y="T21"/>
                                </a:cxn>
                                <a:cxn ang="T91">
                                  <a:pos x="T22" y="T23"/>
                                </a:cxn>
                                <a:cxn ang="T92">
                                  <a:pos x="T24" y="T25"/>
                                </a:cxn>
                                <a:cxn ang="T93">
                                  <a:pos x="T26" y="T27"/>
                                </a:cxn>
                                <a:cxn ang="T94">
                                  <a:pos x="T28" y="T29"/>
                                </a:cxn>
                                <a:cxn ang="T95">
                                  <a:pos x="T30" y="T31"/>
                                </a:cxn>
                                <a:cxn ang="T96">
                                  <a:pos x="T32" y="T33"/>
                                </a:cxn>
                                <a:cxn ang="T97">
                                  <a:pos x="T34" y="T35"/>
                                </a:cxn>
                                <a:cxn ang="T98">
                                  <a:pos x="T36" y="T37"/>
                                </a:cxn>
                                <a:cxn ang="T99">
                                  <a:pos x="T38" y="T39"/>
                                </a:cxn>
                                <a:cxn ang="T100">
                                  <a:pos x="T40" y="T41"/>
                                </a:cxn>
                                <a:cxn ang="T101">
                                  <a:pos x="T42" y="T43"/>
                                </a:cxn>
                                <a:cxn ang="T102">
                                  <a:pos x="T44" y="T45"/>
                                </a:cxn>
                                <a:cxn ang="T103">
                                  <a:pos x="T46" y="T47"/>
                                </a:cxn>
                                <a:cxn ang="T104">
                                  <a:pos x="T48" y="T49"/>
                                </a:cxn>
                                <a:cxn ang="T105">
                                  <a:pos x="T50" y="T51"/>
                                </a:cxn>
                                <a:cxn ang="T106">
                                  <a:pos x="T52" y="T53"/>
                                </a:cxn>
                                <a:cxn ang="T107">
                                  <a:pos x="T54" y="T55"/>
                                </a:cxn>
                                <a:cxn ang="T108">
                                  <a:pos x="T56" y="T57"/>
                                </a:cxn>
                                <a:cxn ang="T109">
                                  <a:pos x="T58" y="T59"/>
                                </a:cxn>
                                <a:cxn ang="T110">
                                  <a:pos x="T60" y="T61"/>
                                </a:cxn>
                                <a:cxn ang="T111">
                                  <a:pos x="T62" y="T63"/>
                                </a:cxn>
                                <a:cxn ang="T112">
                                  <a:pos x="T64" y="T65"/>
                                </a:cxn>
                                <a:cxn ang="T113">
                                  <a:pos x="T66" y="T67"/>
                                </a:cxn>
                                <a:cxn ang="T114">
                                  <a:pos x="T68" y="T69"/>
                                </a:cxn>
                                <a:cxn ang="T115">
                                  <a:pos x="T70" y="T71"/>
                                </a:cxn>
                                <a:cxn ang="T116">
                                  <a:pos x="T72" y="T73"/>
                                </a:cxn>
                                <a:cxn ang="T117">
                                  <a:pos x="T74" y="T75"/>
                                </a:cxn>
                                <a:cxn ang="T118">
                                  <a:pos x="T76" y="T77"/>
                                </a:cxn>
                                <a:cxn ang="T119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263" h="2530">
                                  <a:moveTo>
                                    <a:pt x="1132" y="0"/>
                                  </a:moveTo>
                                  <a:lnTo>
                                    <a:pt x="1039" y="4"/>
                                  </a:lnTo>
                                  <a:lnTo>
                                    <a:pt x="948" y="17"/>
                                  </a:lnTo>
                                  <a:lnTo>
                                    <a:pt x="860" y="36"/>
                                  </a:lnTo>
                                  <a:lnTo>
                                    <a:pt x="773" y="64"/>
                                  </a:lnTo>
                                  <a:lnTo>
                                    <a:pt x="691" y="99"/>
                                  </a:lnTo>
                                  <a:lnTo>
                                    <a:pt x="611" y="141"/>
                                  </a:lnTo>
                                  <a:lnTo>
                                    <a:pt x="535" y="190"/>
                                  </a:lnTo>
                                  <a:lnTo>
                                    <a:pt x="463" y="243"/>
                                  </a:lnTo>
                                  <a:lnTo>
                                    <a:pt x="395" y="305"/>
                                  </a:lnTo>
                                  <a:lnTo>
                                    <a:pt x="331" y="370"/>
                                  </a:lnTo>
                                  <a:lnTo>
                                    <a:pt x="272" y="441"/>
                                  </a:lnTo>
                                  <a:lnTo>
                                    <a:pt x="218" y="518"/>
                                  </a:lnTo>
                                  <a:lnTo>
                                    <a:pt x="170" y="598"/>
                                  </a:lnTo>
                                  <a:lnTo>
                                    <a:pt x="127" y="683"/>
                                  </a:lnTo>
                                  <a:lnTo>
                                    <a:pt x="89" y="772"/>
                                  </a:lnTo>
                                  <a:lnTo>
                                    <a:pt x="57" y="865"/>
                                  </a:lnTo>
                                  <a:lnTo>
                                    <a:pt x="33" y="961"/>
                                  </a:lnTo>
                                  <a:lnTo>
                                    <a:pt x="16" y="1059"/>
                                  </a:lnTo>
                                  <a:lnTo>
                                    <a:pt x="4" y="1161"/>
                                  </a:lnTo>
                                  <a:lnTo>
                                    <a:pt x="0" y="1265"/>
                                  </a:lnTo>
                                  <a:lnTo>
                                    <a:pt x="4" y="1368"/>
                                  </a:lnTo>
                                  <a:lnTo>
                                    <a:pt x="16" y="1470"/>
                                  </a:lnTo>
                                  <a:lnTo>
                                    <a:pt x="33" y="1569"/>
                                  </a:lnTo>
                                  <a:lnTo>
                                    <a:pt x="57" y="1665"/>
                                  </a:lnTo>
                                  <a:lnTo>
                                    <a:pt x="89" y="1757"/>
                                  </a:lnTo>
                                  <a:lnTo>
                                    <a:pt x="127" y="1846"/>
                                  </a:lnTo>
                                  <a:lnTo>
                                    <a:pt x="170" y="1931"/>
                                  </a:lnTo>
                                  <a:lnTo>
                                    <a:pt x="218" y="2012"/>
                                  </a:lnTo>
                                  <a:lnTo>
                                    <a:pt x="272" y="2088"/>
                                  </a:lnTo>
                                  <a:lnTo>
                                    <a:pt x="331" y="2159"/>
                                  </a:lnTo>
                                  <a:lnTo>
                                    <a:pt x="395" y="2226"/>
                                  </a:lnTo>
                                  <a:lnTo>
                                    <a:pt x="463" y="2286"/>
                                  </a:lnTo>
                                  <a:lnTo>
                                    <a:pt x="535" y="2341"/>
                                  </a:lnTo>
                                  <a:lnTo>
                                    <a:pt x="611" y="2390"/>
                                  </a:lnTo>
                                  <a:lnTo>
                                    <a:pt x="691" y="2430"/>
                                  </a:lnTo>
                                  <a:lnTo>
                                    <a:pt x="773" y="2466"/>
                                  </a:lnTo>
                                  <a:lnTo>
                                    <a:pt x="860" y="2493"/>
                                  </a:lnTo>
                                  <a:lnTo>
                                    <a:pt x="948" y="2514"/>
                                  </a:lnTo>
                                  <a:lnTo>
                                    <a:pt x="1039" y="2526"/>
                                  </a:lnTo>
                                  <a:lnTo>
                                    <a:pt x="1132" y="2530"/>
                                  </a:lnTo>
                                  <a:lnTo>
                                    <a:pt x="1225" y="2526"/>
                                  </a:lnTo>
                                  <a:lnTo>
                                    <a:pt x="1315" y="2514"/>
                                  </a:lnTo>
                                  <a:lnTo>
                                    <a:pt x="1403" y="2493"/>
                                  </a:lnTo>
                                  <a:lnTo>
                                    <a:pt x="1490" y="2466"/>
                                  </a:lnTo>
                                  <a:lnTo>
                                    <a:pt x="1572" y="2430"/>
                                  </a:lnTo>
                                  <a:lnTo>
                                    <a:pt x="1652" y="2390"/>
                                  </a:lnTo>
                                  <a:lnTo>
                                    <a:pt x="1728" y="2341"/>
                                  </a:lnTo>
                                  <a:lnTo>
                                    <a:pt x="1800" y="2286"/>
                                  </a:lnTo>
                                  <a:lnTo>
                                    <a:pt x="1868" y="2226"/>
                                  </a:lnTo>
                                  <a:lnTo>
                                    <a:pt x="1932" y="2159"/>
                                  </a:lnTo>
                                  <a:lnTo>
                                    <a:pt x="1991" y="2088"/>
                                  </a:lnTo>
                                  <a:lnTo>
                                    <a:pt x="2045" y="2012"/>
                                  </a:lnTo>
                                  <a:lnTo>
                                    <a:pt x="2093" y="1931"/>
                                  </a:lnTo>
                                  <a:lnTo>
                                    <a:pt x="2136" y="1846"/>
                                  </a:lnTo>
                                  <a:lnTo>
                                    <a:pt x="2174" y="1757"/>
                                  </a:lnTo>
                                  <a:lnTo>
                                    <a:pt x="2206" y="1665"/>
                                  </a:lnTo>
                                  <a:lnTo>
                                    <a:pt x="2231" y="1569"/>
                                  </a:lnTo>
                                  <a:lnTo>
                                    <a:pt x="2249" y="1470"/>
                                  </a:lnTo>
                                  <a:lnTo>
                                    <a:pt x="2259" y="1368"/>
                                  </a:lnTo>
                                  <a:lnTo>
                                    <a:pt x="2263" y="1265"/>
                                  </a:lnTo>
                                  <a:lnTo>
                                    <a:pt x="2259" y="1161"/>
                                  </a:lnTo>
                                  <a:lnTo>
                                    <a:pt x="2249" y="1059"/>
                                  </a:lnTo>
                                  <a:lnTo>
                                    <a:pt x="2231" y="961"/>
                                  </a:lnTo>
                                  <a:lnTo>
                                    <a:pt x="2206" y="865"/>
                                  </a:lnTo>
                                  <a:lnTo>
                                    <a:pt x="2174" y="772"/>
                                  </a:lnTo>
                                  <a:lnTo>
                                    <a:pt x="2136" y="683"/>
                                  </a:lnTo>
                                  <a:lnTo>
                                    <a:pt x="2093" y="598"/>
                                  </a:lnTo>
                                  <a:lnTo>
                                    <a:pt x="2045" y="518"/>
                                  </a:lnTo>
                                  <a:lnTo>
                                    <a:pt x="1991" y="441"/>
                                  </a:lnTo>
                                  <a:lnTo>
                                    <a:pt x="1932" y="370"/>
                                  </a:lnTo>
                                  <a:lnTo>
                                    <a:pt x="1868" y="305"/>
                                  </a:lnTo>
                                  <a:lnTo>
                                    <a:pt x="1800" y="243"/>
                                  </a:lnTo>
                                  <a:lnTo>
                                    <a:pt x="1728" y="190"/>
                                  </a:lnTo>
                                  <a:lnTo>
                                    <a:pt x="1652" y="141"/>
                                  </a:lnTo>
                                  <a:lnTo>
                                    <a:pt x="1572" y="99"/>
                                  </a:lnTo>
                                  <a:lnTo>
                                    <a:pt x="1490" y="64"/>
                                  </a:lnTo>
                                  <a:lnTo>
                                    <a:pt x="1403" y="36"/>
                                  </a:lnTo>
                                  <a:lnTo>
                                    <a:pt x="1315" y="17"/>
                                  </a:lnTo>
                                  <a:lnTo>
                                    <a:pt x="1225" y="4"/>
                                  </a:lnTo>
                                  <a:lnTo>
                                    <a:pt x="1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7700587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4987" y="11009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CC1C9A" w14:textId="77777777" w:rsidR="00F86C0D" w:rsidRDefault="00190E6F">
                              <w:pPr>
                                <w:pStyle w:val="a7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1C1C1C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1C1C1C"/>
                                  <w:kern w:val="24"/>
                                </w:rPr>
                                <w:t>毕业院校：湖北工业大学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324798561" name="椭圆 6"/>
                        <wps:cNvSpPr>
                          <a:spLocks noChangeArrowheads="1"/>
                        </wps:cNvSpPr>
                        <wps:spPr bwMode="auto">
                          <a:xfrm>
                            <a:off x="4371" y="11149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1C1C1C"/>
                          </a:solidFill>
                          <a:ln w="12700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54588629" name="Freeform 41"/>
                        <wps:cNvSpPr>
                          <a:spLocks/>
                        </wps:cNvSpPr>
                        <wps:spPr bwMode="auto">
                          <a:xfrm>
                            <a:off x="4454" y="11240"/>
                            <a:ext cx="283" cy="283"/>
                          </a:xfrm>
                          <a:custGeom>
                            <a:avLst/>
                            <a:gdLst>
                              <a:gd name="T0" fmla="*/ 568325 w 4311"/>
                              <a:gd name="T1" fmla="*/ 3421063 h 4311"/>
                              <a:gd name="T2" fmla="*/ 568325 w 4311"/>
                              <a:gd name="T3" fmla="*/ 6269038 h 4311"/>
                              <a:gd name="T4" fmla="*/ 1143000 w 4311"/>
                              <a:gd name="T5" fmla="*/ 6269038 h 4311"/>
                              <a:gd name="T6" fmla="*/ 1143000 w 4311"/>
                              <a:gd name="T7" fmla="*/ 3421063 h 4311"/>
                              <a:gd name="T8" fmla="*/ 568325 w 4311"/>
                              <a:gd name="T9" fmla="*/ 3421063 h 4311"/>
                              <a:gd name="T10" fmla="*/ 3138488 w 4311"/>
                              <a:gd name="T11" fmla="*/ 3421063 h 4311"/>
                              <a:gd name="T12" fmla="*/ 3138488 w 4311"/>
                              <a:gd name="T13" fmla="*/ 6269038 h 4311"/>
                              <a:gd name="T14" fmla="*/ 3705225 w 4311"/>
                              <a:gd name="T15" fmla="*/ 6269038 h 4311"/>
                              <a:gd name="T16" fmla="*/ 3705225 w 4311"/>
                              <a:gd name="T17" fmla="*/ 3421063 h 4311"/>
                              <a:gd name="T18" fmla="*/ 3138488 w 4311"/>
                              <a:gd name="T19" fmla="*/ 3421063 h 4311"/>
                              <a:gd name="T20" fmla="*/ 285750 w 4311"/>
                              <a:gd name="T21" fmla="*/ 6843713 h 4311"/>
                              <a:gd name="T22" fmla="*/ 6559550 w 4311"/>
                              <a:gd name="T23" fmla="*/ 6843713 h 4311"/>
                              <a:gd name="T24" fmla="*/ 6559550 w 4311"/>
                              <a:gd name="T25" fmla="*/ 6272213 h 4311"/>
                              <a:gd name="T26" fmla="*/ 285750 w 4311"/>
                              <a:gd name="T27" fmla="*/ 6272213 h 4311"/>
                              <a:gd name="T28" fmla="*/ 285750 w 4311"/>
                              <a:gd name="T29" fmla="*/ 6843713 h 4311"/>
                              <a:gd name="T30" fmla="*/ 5700713 w 4311"/>
                              <a:gd name="T31" fmla="*/ 3421063 h 4311"/>
                              <a:gd name="T32" fmla="*/ 5700713 w 4311"/>
                              <a:gd name="T33" fmla="*/ 6269038 h 4311"/>
                              <a:gd name="T34" fmla="*/ 6276975 w 4311"/>
                              <a:gd name="T35" fmla="*/ 6269038 h 4311"/>
                              <a:gd name="T36" fmla="*/ 6276975 w 4311"/>
                              <a:gd name="T37" fmla="*/ 3421063 h 4311"/>
                              <a:gd name="T38" fmla="*/ 5700713 w 4311"/>
                              <a:gd name="T39" fmla="*/ 3421063 h 4311"/>
                              <a:gd name="T40" fmla="*/ 3421063 w 4311"/>
                              <a:gd name="T41" fmla="*/ 0 h 4311"/>
                              <a:gd name="T42" fmla="*/ 0 w 4311"/>
                              <a:gd name="T43" fmla="*/ 2035175 h 4311"/>
                              <a:gd name="T44" fmla="*/ 0 w 4311"/>
                              <a:gd name="T45" fmla="*/ 2849563 h 4311"/>
                              <a:gd name="T46" fmla="*/ 6843713 w 4311"/>
                              <a:gd name="T47" fmla="*/ 2849563 h 4311"/>
                              <a:gd name="T48" fmla="*/ 6843713 w 4311"/>
                              <a:gd name="T49" fmla="*/ 2035175 h 4311"/>
                              <a:gd name="T50" fmla="*/ 3421063 w 4311"/>
                              <a:gd name="T51" fmla="*/ 0 h 4311"/>
                              <a:gd name="T52" fmla="*/ 6272213 w 4311"/>
                              <a:gd name="T53" fmla="*/ 2281238 h 4311"/>
                              <a:gd name="T54" fmla="*/ 6270625 w 4311"/>
                              <a:gd name="T55" fmla="*/ 2279650 h 4311"/>
                              <a:gd name="T56" fmla="*/ 574675 w 4311"/>
                              <a:gd name="T57" fmla="*/ 2279650 h 4311"/>
                              <a:gd name="T58" fmla="*/ 569913 w 4311"/>
                              <a:gd name="T59" fmla="*/ 2281238 h 4311"/>
                              <a:gd name="T60" fmla="*/ 569913 w 4311"/>
                              <a:gd name="T61" fmla="*/ 2279650 h 4311"/>
                              <a:gd name="T62" fmla="*/ 574675 w 4311"/>
                              <a:gd name="T63" fmla="*/ 2279650 h 4311"/>
                              <a:gd name="T64" fmla="*/ 3421063 w 4311"/>
                              <a:gd name="T65" fmla="*/ 571500 h 4311"/>
                              <a:gd name="T66" fmla="*/ 6270625 w 4311"/>
                              <a:gd name="T67" fmla="*/ 2279650 h 4311"/>
                              <a:gd name="T68" fmla="*/ 6272213 w 4311"/>
                              <a:gd name="T69" fmla="*/ 2279650 h 4311"/>
                              <a:gd name="T70" fmla="*/ 6272213 w 4311"/>
                              <a:gd name="T71" fmla="*/ 2281238 h 4311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4311" h="4311">
                                <a:moveTo>
                                  <a:pt x="358" y="2155"/>
                                </a:moveTo>
                                <a:lnTo>
                                  <a:pt x="358" y="3949"/>
                                </a:lnTo>
                                <a:lnTo>
                                  <a:pt x="720" y="3949"/>
                                </a:lnTo>
                                <a:lnTo>
                                  <a:pt x="720" y="2155"/>
                                </a:lnTo>
                                <a:lnTo>
                                  <a:pt x="358" y="2155"/>
                                </a:lnTo>
                                <a:close/>
                                <a:moveTo>
                                  <a:pt x="1977" y="2155"/>
                                </a:moveTo>
                                <a:lnTo>
                                  <a:pt x="1977" y="3949"/>
                                </a:lnTo>
                                <a:lnTo>
                                  <a:pt x="2334" y="3949"/>
                                </a:lnTo>
                                <a:lnTo>
                                  <a:pt x="2334" y="2155"/>
                                </a:lnTo>
                                <a:lnTo>
                                  <a:pt x="1977" y="2155"/>
                                </a:lnTo>
                                <a:close/>
                                <a:moveTo>
                                  <a:pt x="180" y="4311"/>
                                </a:moveTo>
                                <a:lnTo>
                                  <a:pt x="4132" y="4311"/>
                                </a:lnTo>
                                <a:lnTo>
                                  <a:pt x="4132" y="3951"/>
                                </a:lnTo>
                                <a:lnTo>
                                  <a:pt x="180" y="3951"/>
                                </a:lnTo>
                                <a:lnTo>
                                  <a:pt x="180" y="4311"/>
                                </a:lnTo>
                                <a:close/>
                                <a:moveTo>
                                  <a:pt x="3591" y="2155"/>
                                </a:moveTo>
                                <a:lnTo>
                                  <a:pt x="3591" y="3949"/>
                                </a:lnTo>
                                <a:lnTo>
                                  <a:pt x="3954" y="3949"/>
                                </a:lnTo>
                                <a:lnTo>
                                  <a:pt x="3954" y="2155"/>
                                </a:lnTo>
                                <a:lnTo>
                                  <a:pt x="3591" y="2155"/>
                                </a:lnTo>
                                <a:close/>
                                <a:moveTo>
                                  <a:pt x="2155" y="0"/>
                                </a:moveTo>
                                <a:lnTo>
                                  <a:pt x="0" y="1282"/>
                                </a:lnTo>
                                <a:lnTo>
                                  <a:pt x="0" y="1795"/>
                                </a:lnTo>
                                <a:lnTo>
                                  <a:pt x="4311" y="1795"/>
                                </a:lnTo>
                                <a:lnTo>
                                  <a:pt x="4311" y="1282"/>
                                </a:lnTo>
                                <a:lnTo>
                                  <a:pt x="2155" y="0"/>
                                </a:lnTo>
                                <a:close/>
                                <a:moveTo>
                                  <a:pt x="3951" y="1437"/>
                                </a:moveTo>
                                <a:lnTo>
                                  <a:pt x="3950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359" y="1437"/>
                                </a:lnTo>
                                <a:lnTo>
                                  <a:pt x="359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2155" y="360"/>
                                </a:lnTo>
                                <a:lnTo>
                                  <a:pt x="3950" y="1436"/>
                                </a:lnTo>
                                <a:lnTo>
                                  <a:pt x="3951" y="1436"/>
                                </a:lnTo>
                                <a:lnTo>
                                  <a:pt x="3951" y="1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821227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4970" y="11834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C9895F" w14:textId="77777777" w:rsidR="00F86C0D" w:rsidRDefault="00190E6F">
                              <w:pPr>
                                <w:pStyle w:val="a7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1C1C1C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1C1C1C"/>
                                  <w:kern w:val="24"/>
                                </w:rPr>
                                <w:t>联系电话：1234XXX01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g:grpSp>
                        <wpg:cNvPr id="1196495717" name="组合 4"/>
                        <wpg:cNvGrpSpPr>
                          <a:grpSpLocks/>
                        </wpg:cNvGrpSpPr>
                        <wpg:grpSpPr bwMode="auto">
                          <a:xfrm>
                            <a:off x="4348" y="11970"/>
                            <a:ext cx="452" cy="483"/>
                            <a:chOff x="0" y="69811"/>
                            <a:chExt cx="287341" cy="306215"/>
                          </a:xfrm>
                        </wpg:grpSpPr>
                        <wps:wsp>
                          <wps:cNvPr id="982965438" name="椭圆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811"/>
                              <a:ext cx="287341" cy="306215"/>
                            </a:xfrm>
                            <a:prstGeom prst="ellipse">
                              <a:avLst/>
                            </a:prstGeom>
                            <a:solidFill>
                              <a:srgbClr val="1C1C1C"/>
                            </a:solidFill>
                            <a:ln w="12700" algn="ctr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64636780" name="KSO_Shape"/>
                          <wps:cNvSpPr>
                            <a:spLocks/>
                          </wps:cNvSpPr>
                          <wps:spPr bwMode="auto">
                            <a:xfrm>
                              <a:off x="82551" y="150728"/>
                              <a:ext cx="144464" cy="161833"/>
                            </a:xfrm>
                            <a:custGeom>
                              <a:avLst/>
                              <a:gdLst>
                                <a:gd name="T0" fmla="*/ 44410 w 1978606"/>
                                <a:gd name="T1" fmla="*/ 0 h 3092264"/>
                                <a:gd name="T2" fmla="*/ 52599 w 1978606"/>
                                <a:gd name="T3" fmla="*/ 5861 h 3092264"/>
                                <a:gd name="T4" fmla="*/ 64064 w 1978606"/>
                                <a:gd name="T5" fmla="*/ 35169 h 3092264"/>
                                <a:gd name="T6" fmla="*/ 60788 w 1978606"/>
                                <a:gd name="T7" fmla="*/ 43375 h 3092264"/>
                                <a:gd name="T8" fmla="*/ 41135 w 1978606"/>
                                <a:gd name="T9" fmla="*/ 51581 h 3092264"/>
                                <a:gd name="T10" fmla="*/ 78804 w 1978606"/>
                                <a:gd name="T11" fmla="*/ 113713 h 3092264"/>
                                <a:gd name="T12" fmla="*/ 98458 w 1978606"/>
                                <a:gd name="T13" fmla="*/ 105507 h 3092264"/>
                                <a:gd name="T14" fmla="*/ 109922 w 1978606"/>
                                <a:gd name="T15" fmla="*/ 106679 h 3092264"/>
                                <a:gd name="T16" fmla="*/ 141041 w 1978606"/>
                                <a:gd name="T17" fmla="*/ 128953 h 3092264"/>
                                <a:gd name="T18" fmla="*/ 142679 w 1978606"/>
                                <a:gd name="T19" fmla="*/ 137159 h 3092264"/>
                                <a:gd name="T20" fmla="*/ 124663 w 1978606"/>
                                <a:gd name="T21" fmla="*/ 157088 h 3092264"/>
                                <a:gd name="T22" fmla="*/ 108285 w 1978606"/>
                                <a:gd name="T23" fmla="*/ 159433 h 3092264"/>
                                <a:gd name="T24" fmla="*/ 190 w 1978606"/>
                                <a:gd name="T25" fmla="*/ 9378 h 3092264"/>
                                <a:gd name="T26" fmla="*/ 11654 w 1978606"/>
                                <a:gd name="T27" fmla="*/ 2345 h 3092264"/>
                                <a:gd name="T28" fmla="*/ 44410 w 1978606"/>
                                <a:gd name="T29" fmla="*/ 0 h 3092264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</a:gdLst>
                              <a:ahLst/>
                              <a:cxnLst>
                                <a:cxn ang="T30">
                                  <a:pos x="T0" y="T1"/>
                                </a:cxn>
                                <a:cxn ang="T31">
                                  <a:pos x="T2" y="T3"/>
                                </a:cxn>
                                <a:cxn ang="T32">
                                  <a:pos x="T4" y="T5"/>
                                </a:cxn>
                                <a:cxn ang="T33">
                                  <a:pos x="T6" y="T7"/>
                                </a:cxn>
                                <a:cxn ang="T34">
                                  <a:pos x="T8" y="T9"/>
                                </a:cxn>
                                <a:cxn ang="T35">
                                  <a:pos x="T10" y="T11"/>
                                </a:cxn>
                                <a:cxn ang="T36">
                                  <a:pos x="T12" y="T13"/>
                                </a:cxn>
                                <a:cxn ang="T37">
                                  <a:pos x="T14" y="T15"/>
                                </a:cxn>
                                <a:cxn ang="T38">
                                  <a:pos x="T16" y="T17"/>
                                </a:cxn>
                                <a:cxn ang="T39">
                                  <a:pos x="T18" y="T19"/>
                                </a:cxn>
                                <a:cxn ang="T40">
                                  <a:pos x="T20" y="T21"/>
                                </a:cxn>
                                <a:cxn ang="T41">
                                  <a:pos x="T22" y="T23"/>
                                </a:cxn>
                                <a:cxn ang="T42">
                                  <a:pos x="T24" y="T25"/>
                                </a:cxn>
                                <a:cxn ang="T43">
                                  <a:pos x="T26" y="T27"/>
                                </a:cxn>
                                <a:cxn ang="T44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C1C1C"/>
                            </a:solidFill>
                            <a:ln w="12700" algn="ctr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79661665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4970" y="12649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8060EE" w14:textId="77777777" w:rsidR="00F86C0D" w:rsidRDefault="00190E6F">
                              <w:pPr>
                                <w:pStyle w:val="a7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1C1C1C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1C1C1C"/>
                                  <w:kern w:val="24"/>
                                </w:rPr>
                                <w:t>电子邮箱：12XX67@qq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1C1C1C"/>
                                  <w:kern w:val="24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2136543914" name="椭圆 6"/>
                        <wps:cNvSpPr>
                          <a:spLocks noChangeArrowheads="1"/>
                        </wps:cNvSpPr>
                        <wps:spPr bwMode="auto">
                          <a:xfrm>
                            <a:off x="4336" y="12789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1C1C1C"/>
                          </a:solidFill>
                          <a:ln w="12700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75914050" name="Freeform 30"/>
                        <wps:cNvSpPr>
                          <a:spLocks/>
                        </wps:cNvSpPr>
                        <wps:spPr bwMode="auto">
                          <a:xfrm>
                            <a:off x="4423" y="12953"/>
                            <a:ext cx="283" cy="170"/>
                          </a:xfrm>
                          <a:custGeom>
                            <a:avLst/>
                            <a:gdLst>
                              <a:gd name="T0" fmla="*/ 39904 w 4306"/>
                              <a:gd name="T1" fmla="*/ 0 h 2922"/>
                              <a:gd name="T2" fmla="*/ 28487 w 4306"/>
                              <a:gd name="T3" fmla="*/ 1773 h 2922"/>
                              <a:gd name="T4" fmla="*/ 18178 w 4306"/>
                              <a:gd name="T5" fmla="*/ 6429 h 2922"/>
                              <a:gd name="T6" fmla="*/ 9865 w 4306"/>
                              <a:gd name="T7" fmla="*/ 13745 h 2922"/>
                              <a:gd name="T8" fmla="*/ 3880 w 4306"/>
                              <a:gd name="T9" fmla="*/ 23055 h 2922"/>
                              <a:gd name="T10" fmla="*/ 443 w 4306"/>
                              <a:gd name="T11" fmla="*/ 34140 h 2922"/>
                              <a:gd name="T12" fmla="*/ 0 w 4306"/>
                              <a:gd name="T13" fmla="*/ 283980 h 2922"/>
                              <a:gd name="T14" fmla="*/ 1773 w 4306"/>
                              <a:gd name="T15" fmla="*/ 295619 h 2922"/>
                              <a:gd name="T16" fmla="*/ 6429 w 4306"/>
                              <a:gd name="T17" fmla="*/ 305706 h 2922"/>
                              <a:gd name="T18" fmla="*/ 13855 w 4306"/>
                              <a:gd name="T19" fmla="*/ 314130 h 2922"/>
                              <a:gd name="T20" fmla="*/ 23166 w 4306"/>
                              <a:gd name="T21" fmla="*/ 320226 h 2922"/>
                              <a:gd name="T22" fmla="*/ 34140 w 4306"/>
                              <a:gd name="T23" fmla="*/ 323441 h 2922"/>
                              <a:gd name="T24" fmla="*/ 437388 w 4306"/>
                              <a:gd name="T25" fmla="*/ 323884 h 2922"/>
                              <a:gd name="T26" fmla="*/ 449027 w 4306"/>
                              <a:gd name="T27" fmla="*/ 322332 h 2922"/>
                              <a:gd name="T28" fmla="*/ 459114 w 4306"/>
                              <a:gd name="T29" fmla="*/ 317455 h 2922"/>
                              <a:gd name="T30" fmla="*/ 467538 w 4306"/>
                              <a:gd name="T31" fmla="*/ 310250 h 2922"/>
                              <a:gd name="T32" fmla="*/ 473634 w 4306"/>
                              <a:gd name="T33" fmla="*/ 300829 h 2922"/>
                              <a:gd name="T34" fmla="*/ 476959 w 4306"/>
                              <a:gd name="T35" fmla="*/ 289966 h 2922"/>
                              <a:gd name="T36" fmla="*/ 477292 w 4306"/>
                              <a:gd name="T37" fmla="*/ 40125 h 2922"/>
                              <a:gd name="T38" fmla="*/ 475740 w 4306"/>
                              <a:gd name="T39" fmla="*/ 28487 h 2922"/>
                              <a:gd name="T40" fmla="*/ 470863 w 4306"/>
                              <a:gd name="T41" fmla="*/ 18289 h 2922"/>
                              <a:gd name="T42" fmla="*/ 463658 w 4306"/>
                              <a:gd name="T43" fmla="*/ 9865 h 2922"/>
                              <a:gd name="T44" fmla="*/ 454237 w 4306"/>
                              <a:gd name="T45" fmla="*/ 3769 h 2922"/>
                              <a:gd name="T46" fmla="*/ 443374 w 4306"/>
                              <a:gd name="T47" fmla="*/ 443 h 2922"/>
                              <a:gd name="T48" fmla="*/ 427856 w 4306"/>
                              <a:gd name="T49" fmla="*/ 28598 h 2922"/>
                              <a:gd name="T50" fmla="*/ 264473 w 4306"/>
                              <a:gd name="T51" fmla="*/ 173691 h 2922"/>
                              <a:gd name="T52" fmla="*/ 255273 w 4306"/>
                              <a:gd name="T53" fmla="*/ 180675 h 2922"/>
                              <a:gd name="T54" fmla="*/ 247624 w 4306"/>
                              <a:gd name="T55" fmla="*/ 185219 h 2922"/>
                              <a:gd name="T56" fmla="*/ 241306 w 4306"/>
                              <a:gd name="T57" fmla="*/ 187547 h 2922"/>
                              <a:gd name="T58" fmla="*/ 236097 w 4306"/>
                              <a:gd name="T59" fmla="*/ 187547 h 2922"/>
                              <a:gd name="T60" fmla="*/ 229779 w 4306"/>
                              <a:gd name="T61" fmla="*/ 185219 h 2922"/>
                              <a:gd name="T62" fmla="*/ 222019 w 4306"/>
                              <a:gd name="T63" fmla="*/ 180675 h 2922"/>
                              <a:gd name="T64" fmla="*/ 213041 w 4306"/>
                              <a:gd name="T65" fmla="*/ 173691 h 2922"/>
                              <a:gd name="T66" fmla="*/ 49547 w 4306"/>
                              <a:gd name="T67" fmla="*/ 28598 h 2922"/>
                              <a:gd name="T68" fmla="*/ 29817 w 4306"/>
                              <a:gd name="T69" fmla="*/ 275113 h 2922"/>
                              <a:gd name="T70" fmla="*/ 153518 w 4306"/>
                              <a:gd name="T71" fmla="*/ 163383 h 2922"/>
                              <a:gd name="T72" fmla="*/ 50545 w 4306"/>
                              <a:gd name="T73" fmla="*/ 295286 h 2922"/>
                              <a:gd name="T74" fmla="*/ 195195 w 4306"/>
                              <a:gd name="T75" fmla="*/ 202732 h 2922"/>
                              <a:gd name="T76" fmla="*/ 205947 w 4306"/>
                              <a:gd name="T77" fmla="*/ 210270 h 2922"/>
                              <a:gd name="T78" fmla="*/ 218140 w 4306"/>
                              <a:gd name="T79" fmla="*/ 215590 h 2922"/>
                              <a:gd name="T80" fmla="*/ 231441 w 4306"/>
                              <a:gd name="T81" fmla="*/ 218029 h 2922"/>
                              <a:gd name="T82" fmla="*/ 245851 w 4306"/>
                              <a:gd name="T83" fmla="*/ 218029 h 2922"/>
                              <a:gd name="T84" fmla="*/ 259374 w 4306"/>
                              <a:gd name="T85" fmla="*/ 215590 h 2922"/>
                              <a:gd name="T86" fmla="*/ 271567 w 4306"/>
                              <a:gd name="T87" fmla="*/ 210270 h 2922"/>
                              <a:gd name="T88" fmla="*/ 282318 w 4306"/>
                              <a:gd name="T89" fmla="*/ 202732 h 2922"/>
                              <a:gd name="T90" fmla="*/ 426969 w 4306"/>
                              <a:gd name="T91" fmla="*/ 295286 h 2922"/>
                              <a:gd name="T92" fmla="*/ 447697 w 4306"/>
                              <a:gd name="T93" fmla="*/ 275113 h 2922"/>
                              <a:gd name="T94" fmla="*/ 447697 w 4306"/>
                              <a:gd name="T95" fmla="*/ 54646 h 2922"/>
                              <a:gd name="T96" fmla="*/ 447697 w 4306"/>
                              <a:gd name="T97" fmla="*/ 275113 h 29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306" h="2922">
                                <a:moveTo>
                                  <a:pt x="3946" y="0"/>
                                </a:moveTo>
                                <a:lnTo>
                                  <a:pt x="360" y="0"/>
                                </a:lnTo>
                                <a:lnTo>
                                  <a:pt x="308" y="4"/>
                                </a:lnTo>
                                <a:lnTo>
                                  <a:pt x="257" y="16"/>
                                </a:lnTo>
                                <a:lnTo>
                                  <a:pt x="209" y="34"/>
                                </a:lnTo>
                                <a:lnTo>
                                  <a:pt x="164" y="58"/>
                                </a:lnTo>
                                <a:lnTo>
                                  <a:pt x="125" y="89"/>
                                </a:lnTo>
                                <a:lnTo>
                                  <a:pt x="89" y="124"/>
                                </a:lnTo>
                                <a:lnTo>
                                  <a:pt x="58" y="165"/>
                                </a:lnTo>
                                <a:lnTo>
                                  <a:pt x="35" y="208"/>
                                </a:lnTo>
                                <a:lnTo>
                                  <a:pt x="16" y="257"/>
                                </a:lnTo>
                                <a:lnTo>
                                  <a:pt x="4" y="308"/>
                                </a:lnTo>
                                <a:lnTo>
                                  <a:pt x="0" y="362"/>
                                </a:lnTo>
                                <a:lnTo>
                                  <a:pt x="0" y="2562"/>
                                </a:lnTo>
                                <a:lnTo>
                                  <a:pt x="4" y="2616"/>
                                </a:lnTo>
                                <a:lnTo>
                                  <a:pt x="16" y="2667"/>
                                </a:lnTo>
                                <a:lnTo>
                                  <a:pt x="35" y="2714"/>
                                </a:lnTo>
                                <a:lnTo>
                                  <a:pt x="58" y="2758"/>
                                </a:lnTo>
                                <a:lnTo>
                                  <a:pt x="89" y="2799"/>
                                </a:lnTo>
                                <a:lnTo>
                                  <a:pt x="125" y="2834"/>
                                </a:lnTo>
                                <a:lnTo>
                                  <a:pt x="164" y="2864"/>
                                </a:lnTo>
                                <a:lnTo>
                                  <a:pt x="209" y="2889"/>
                                </a:lnTo>
                                <a:lnTo>
                                  <a:pt x="257" y="2908"/>
                                </a:lnTo>
                                <a:lnTo>
                                  <a:pt x="308" y="2918"/>
                                </a:lnTo>
                                <a:lnTo>
                                  <a:pt x="360" y="2922"/>
                                </a:lnTo>
                                <a:lnTo>
                                  <a:pt x="3946" y="2922"/>
                                </a:lnTo>
                                <a:lnTo>
                                  <a:pt x="4000" y="2918"/>
                                </a:lnTo>
                                <a:lnTo>
                                  <a:pt x="4051" y="2908"/>
                                </a:lnTo>
                                <a:lnTo>
                                  <a:pt x="4098" y="2889"/>
                                </a:lnTo>
                                <a:lnTo>
                                  <a:pt x="4142" y="2864"/>
                                </a:lnTo>
                                <a:lnTo>
                                  <a:pt x="4183" y="2834"/>
                                </a:lnTo>
                                <a:lnTo>
                                  <a:pt x="4218" y="2799"/>
                                </a:lnTo>
                                <a:lnTo>
                                  <a:pt x="4248" y="2758"/>
                                </a:lnTo>
                                <a:lnTo>
                                  <a:pt x="4273" y="2714"/>
                                </a:lnTo>
                                <a:lnTo>
                                  <a:pt x="4292" y="2667"/>
                                </a:lnTo>
                                <a:lnTo>
                                  <a:pt x="4303" y="2616"/>
                                </a:lnTo>
                                <a:lnTo>
                                  <a:pt x="4306" y="2562"/>
                                </a:lnTo>
                                <a:lnTo>
                                  <a:pt x="4306" y="362"/>
                                </a:lnTo>
                                <a:lnTo>
                                  <a:pt x="4303" y="308"/>
                                </a:lnTo>
                                <a:lnTo>
                                  <a:pt x="4292" y="257"/>
                                </a:lnTo>
                                <a:lnTo>
                                  <a:pt x="4273" y="208"/>
                                </a:lnTo>
                                <a:lnTo>
                                  <a:pt x="4248" y="165"/>
                                </a:lnTo>
                                <a:lnTo>
                                  <a:pt x="4218" y="124"/>
                                </a:lnTo>
                                <a:lnTo>
                                  <a:pt x="4183" y="89"/>
                                </a:lnTo>
                                <a:lnTo>
                                  <a:pt x="4142" y="58"/>
                                </a:lnTo>
                                <a:lnTo>
                                  <a:pt x="4098" y="34"/>
                                </a:lnTo>
                                <a:lnTo>
                                  <a:pt x="4051" y="16"/>
                                </a:lnTo>
                                <a:lnTo>
                                  <a:pt x="4000" y="4"/>
                                </a:lnTo>
                                <a:lnTo>
                                  <a:pt x="3946" y="0"/>
                                </a:lnTo>
                                <a:close/>
                                <a:moveTo>
                                  <a:pt x="3860" y="258"/>
                                </a:moveTo>
                                <a:lnTo>
                                  <a:pt x="2430" y="1528"/>
                                </a:lnTo>
                                <a:lnTo>
                                  <a:pt x="2386" y="1567"/>
                                </a:lnTo>
                                <a:lnTo>
                                  <a:pt x="2342" y="1601"/>
                                </a:lnTo>
                                <a:lnTo>
                                  <a:pt x="2303" y="1630"/>
                                </a:lnTo>
                                <a:lnTo>
                                  <a:pt x="2268" y="1652"/>
                                </a:lnTo>
                                <a:lnTo>
                                  <a:pt x="2234" y="1671"/>
                                </a:lnTo>
                                <a:lnTo>
                                  <a:pt x="2205" y="1684"/>
                                </a:lnTo>
                                <a:lnTo>
                                  <a:pt x="2177" y="1692"/>
                                </a:lnTo>
                                <a:lnTo>
                                  <a:pt x="2154" y="1694"/>
                                </a:lnTo>
                                <a:lnTo>
                                  <a:pt x="2130" y="1692"/>
                                </a:lnTo>
                                <a:lnTo>
                                  <a:pt x="2103" y="1684"/>
                                </a:lnTo>
                                <a:lnTo>
                                  <a:pt x="2073" y="1671"/>
                                </a:lnTo>
                                <a:lnTo>
                                  <a:pt x="2040" y="1652"/>
                                </a:lnTo>
                                <a:lnTo>
                                  <a:pt x="2003" y="1630"/>
                                </a:lnTo>
                                <a:lnTo>
                                  <a:pt x="1964" y="1601"/>
                                </a:lnTo>
                                <a:lnTo>
                                  <a:pt x="1922" y="1567"/>
                                </a:lnTo>
                                <a:lnTo>
                                  <a:pt x="1876" y="1528"/>
                                </a:lnTo>
                                <a:lnTo>
                                  <a:pt x="447" y="258"/>
                                </a:lnTo>
                                <a:lnTo>
                                  <a:pt x="3860" y="258"/>
                                </a:lnTo>
                                <a:close/>
                                <a:moveTo>
                                  <a:pt x="269" y="2482"/>
                                </a:moveTo>
                                <a:lnTo>
                                  <a:pt x="269" y="493"/>
                                </a:lnTo>
                                <a:lnTo>
                                  <a:pt x="1385" y="1474"/>
                                </a:lnTo>
                                <a:lnTo>
                                  <a:pt x="269" y="2482"/>
                                </a:lnTo>
                                <a:close/>
                                <a:moveTo>
                                  <a:pt x="456" y="2664"/>
                                </a:moveTo>
                                <a:lnTo>
                                  <a:pt x="1577" y="1668"/>
                                </a:lnTo>
                                <a:lnTo>
                                  <a:pt x="1761" y="1829"/>
                                </a:lnTo>
                                <a:lnTo>
                                  <a:pt x="1808" y="1866"/>
                                </a:lnTo>
                                <a:lnTo>
                                  <a:pt x="1858" y="1897"/>
                                </a:lnTo>
                                <a:lnTo>
                                  <a:pt x="1912" y="1924"/>
                                </a:lnTo>
                                <a:lnTo>
                                  <a:pt x="1968" y="1945"/>
                                </a:lnTo>
                                <a:lnTo>
                                  <a:pt x="2027" y="1959"/>
                                </a:lnTo>
                                <a:lnTo>
                                  <a:pt x="2088" y="1967"/>
                                </a:lnTo>
                                <a:lnTo>
                                  <a:pt x="2154" y="1971"/>
                                </a:lnTo>
                                <a:lnTo>
                                  <a:pt x="2218" y="1967"/>
                                </a:lnTo>
                                <a:lnTo>
                                  <a:pt x="2281" y="1959"/>
                                </a:lnTo>
                                <a:lnTo>
                                  <a:pt x="2340" y="1945"/>
                                </a:lnTo>
                                <a:lnTo>
                                  <a:pt x="2396" y="1924"/>
                                </a:lnTo>
                                <a:lnTo>
                                  <a:pt x="2450" y="1897"/>
                                </a:lnTo>
                                <a:lnTo>
                                  <a:pt x="2500" y="1866"/>
                                </a:lnTo>
                                <a:lnTo>
                                  <a:pt x="2547" y="1829"/>
                                </a:lnTo>
                                <a:lnTo>
                                  <a:pt x="2730" y="1668"/>
                                </a:lnTo>
                                <a:lnTo>
                                  <a:pt x="3852" y="2664"/>
                                </a:lnTo>
                                <a:lnTo>
                                  <a:pt x="456" y="2664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2922" y="1474"/>
                                </a:lnTo>
                                <a:lnTo>
                                  <a:pt x="4039" y="493"/>
                                </a:lnTo>
                                <a:lnTo>
                                  <a:pt x="4039" y="2482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403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1976C" id="Group 307" o:spid="_x0000_s1028" style="position:absolute;left:0;text-align:left;margin-left:135.4pt;margin-top:5.25pt;width:215.4pt;height:158.1pt;z-index:251666432" coordorigin="4336,10185" coordsize="4308,3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">
                <v:shape id="_x0000_s1029" type="#_x0000_t202" style="position:absolute;left:4987;top:10185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" filled="f" stroked="f">
                  <v:textbox inset="2.53997mm,1.27mm,2.53997mm,1.27mm">
                    <w:txbxContent>
                      <w:p w14:paraId="3ED711A6" w14:textId="628224E7" w:rsidR="00F86C0D" w:rsidRDefault="00190E6F">
                        <w:pPr>
                          <w:pStyle w:val="a7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eastAsia="微软雅黑" w:hint="eastAsia"/>
                            <w:color w:val="1C1C1C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1C1C1C"/>
                            <w:kern w:val="24"/>
                          </w:rPr>
                          <w:t>个人姓名：</w:t>
                        </w:r>
                        <w:r w:rsidR="00F70D78">
                          <w:rPr>
                            <w:rFonts w:ascii="微软雅黑" w:eastAsia="微软雅黑" w:hAnsi="微软雅黑" w:cs="Times New Roman" w:hint="eastAsia"/>
                            <w:color w:val="1C1C1C"/>
                            <w:kern w:val="24"/>
                          </w:rPr>
                          <w:t>胡小豆</w:t>
                        </w:r>
                      </w:p>
                    </w:txbxContent>
                  </v:textbox>
                </v:shape>
                <v:oval id="椭圆 6" o:spid="_x0000_s1030" style="position:absolute;left:4383;top:1032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" fillcolor="#1c1c1c" strokecolor="white" strokeweight="1pt">
                  <v:stroke joinstyle="miter"/>
                </v:oval>
                <v:group id="Group 33" o:spid="_x0000_s1031" style="position:absolute;left:4469;top:10412;width:283;height:283" coordsize="4314,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">
                  <v:shape id="Freeform 35" o:spid="_x0000_s1032" style="position:absolute;top:2535;width:4314;height:1429;visibility:visible;mso-wrap-style:square;v-text-anchor:top" coordsize="4314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" path="m4314,1105r,28l4311,1162r-4,28l4301,1221r-10,28l4280,1278r-15,26l4248,1331r-21,23l4202,1375r-28,18l4141,1408r-37,12l4064,1426r-46,3l296,1429r-46,-3l210,1420r-37,-12l140,1393r-28,-18l87,1354,66,1331,49,1304,34,1278,22,1249r-9,-28l7,1190,3,1162,,1133r,-28l2,1048,8,987,19,926,33,864,51,801,75,739r26,-62l131,616r35,-62l204,494r42,-58l293,381r50,-54l397,276r57,-48l515,185r65,-41l648,107,720,76,796,50,875,29,957,13,1044,3,1133,r1,1l1137,7r6,7l1152,25r12,14l1178,54r19,18l1218,90r26,20l1271,131r33,22l1341,174r42,22l1427,219r50,21l1532,259r59,19l1656,296r70,14l1800,325r80,10l1966,343r93,5l2158,350r96,-2l2347,343r87,-8l2514,325r74,-15l2658,296r65,-18l2782,259r55,-19l2887,219r44,-23l2973,174r37,-21l3043,131r27,-21l3096,90r21,-18l3136,54r14,-15l3162,25r9,-11l3177,7r3,-6l3181,r89,3l3357,13r82,16l3518,50r76,26l3666,107r68,37l3799,185r60,43l3917,276r54,51l4020,381r48,55l4109,494r38,60l4183,616r30,61l4239,739r24,62l4281,864r14,62l4306,987r6,61l4314,1105xe" strokecolor="white" strokeweight="0">
                    <v:path arrowok="t" o:connecttype="custom" o:connectlocs="4311,1162;4291,1249;4248,1331;4174,1393;4064,1426;250,1426;140,1393;66,1331;22,1249;3,1162;2,1048;33,864;101,677;204,494;343,327;515,185;720,76;957,13;1134,1;1152,25;1197,72;1271,131;1383,196;1532,259;1726,310;1966,343;2254,348;2514,325;2723,278;2887,219;3010,153;3096,90;3150,39;3177,7;3270,3;3518,50;3734,144;3917,276;4068,436;4183,616;4263,801;4306,987" o:connectangles="0,0,0,0,0,0,0,0,0,0,0,0,0,0,0,0,0,0,0,0,0,0,0,0,0,0,0,0,0,0,0,0,0,0,0,0,0,0,0,0,0,0"/>
                  </v:shape>
                  <v:shape id="Freeform 36" o:spid="_x0000_s1033" style="position:absolute;left:1049;width:2263;height:2530;visibility:visible;mso-wrap-style:square;v-text-anchor:top" coordsize="2263,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" path="m1132,r-93,4l948,17,860,36,773,64,691,99r-80,42l535,190r-72,53l395,305r-64,65l272,441r-54,77l170,598r-43,85l89,772,57,865,33,961r-17,98l4,1161,,1265r4,103l16,1470r17,99l57,1665r32,92l127,1846r43,85l218,2012r54,76l331,2159r64,67l463,2286r72,55l611,2390r80,40l773,2466r87,27l948,2514r91,12l1132,2530r93,-4l1315,2514r88,-21l1490,2466r82,-36l1652,2390r76,-49l1800,2286r68,-60l1932,2159r59,-71l2045,2012r48,-81l2136,1846r38,-89l2206,1665r25,-96l2249,1470r10,-102l2263,1265r-4,-104l2249,1059r-18,-98l2206,865r-32,-93l2136,683r-43,-85l2045,518r-54,-77l1932,370r-64,-65l1800,243r-72,-53l1652,141,1572,99,1490,64,1403,36,1315,17,1225,4,1132,xe" strokecolor="white" strokeweight="0">
                    <v:path arrowok="t" o:connecttype="custom" o:connectlocs="1039,4;860,36;691,99;535,190;395,305;272,441;170,598;89,772;33,961;4,1161;4,1368;33,1569;89,1757;170,1931;272,2088;395,2226;535,2341;691,2430;860,2493;1039,2526;1225,2526;1403,2493;1572,2430;1728,2341;1868,2226;1991,2088;2093,1931;2174,1757;2231,1569;2259,1368;2259,1161;2231,961;2174,772;2093,598;1991,441;1868,305;1728,190;1572,99;1403,36;1225,4" o:connectangles="0,0,0,0,0,0,0,0,0,0,0,0,0,0,0,0,0,0,0,0,0,0,0,0,0,0,0,0,0,0,0,0,0,0,0,0,0,0,0,0"/>
                  </v:shape>
                </v:group>
                <v:shape id="_x0000_s1034" type="#_x0000_t202" style="position:absolute;left:4987;top:11009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" filled="f" stroked="f">
                  <v:textbox inset="2.53997mm,1.27mm,2.53997mm,1.27mm">
                    <w:txbxContent>
                      <w:p w14:paraId="5FCC1C9A" w14:textId="77777777" w:rsidR="00F86C0D" w:rsidRDefault="00190E6F">
                        <w:pPr>
                          <w:pStyle w:val="a7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1C1C1C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1C1C1C"/>
                            <w:kern w:val="24"/>
                          </w:rPr>
                          <w:t>毕业院校：湖北工业大学</w:t>
                        </w:r>
                      </w:p>
                    </w:txbxContent>
                  </v:textbox>
                </v:shape>
                <v:oval id="椭圆 6" o:spid="_x0000_s1035" style="position:absolute;left:4371;top:11149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" fillcolor="#1c1c1c" strokecolor="white" strokeweight="1pt">
                  <v:stroke joinstyle="miter"/>
                </v:oval>
                <v:shape id="Freeform 41" o:spid="_x0000_s1036" style="position:absolute;left:4454;top:11240;width:283;height:283;visibility:visible;mso-wrap-style:square;v-text-anchor:top" coordsize="4311,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" path="m358,2155r,1794l720,3949r,-1794l358,2155xm1977,2155r,1794l2334,3949r,-1794l1977,2155xm180,4311r3952,l4132,3951r-3952,l180,4311xm3591,2155r,1794l3954,3949r,-1794l3591,2155xm2155,l,1282r,513l4311,1795r,-513l2155,xm3951,1437r-1,-1l362,1436r-3,1l359,1436r3,l2155,360,3950,1436r1,l3951,1437xe" strokecolor="white" strokeweight="0">
                  <v:path arrowok="t" o:connecttype="custom" o:connectlocs="37308,224579;37308,411537;75033,411537;75033,224579;37308,224579;206029,224579;206029,411537;243233,411537;243233,224579;206029,224579;18758,449263;430608,449263;430608,411746;18758,411746;18758,449263;374229,224579;374229,411537;412058,411537;412058,224579;374229,224579;224579,0;0,133601;0,187062;449263,187062;449263,133601;224579,0;411746,149754;411642,149650;37725,149650;37413,149754;37413,149650;37725,149650;224579,37517;411642,149650;411746,149650;411746,149754" o:connectangles="0,0,0,0,0,0,0,0,0,0,0,0,0,0,0,0,0,0,0,0,0,0,0,0,0,0,0,0,0,0,0,0,0,0,0,0"/>
                </v:shape>
                <v:shape id="_x0000_s1037" type="#_x0000_t202" style="position:absolute;left:4970;top:11834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" filled="f" stroked="f">
                  <v:textbox inset="2.53997mm,1.27mm,2.53997mm,1.27mm">
                    <w:txbxContent>
                      <w:p w14:paraId="1AC9895F" w14:textId="77777777" w:rsidR="00F86C0D" w:rsidRDefault="00190E6F">
                        <w:pPr>
                          <w:pStyle w:val="a7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1C1C1C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1C1C1C"/>
                            <w:kern w:val="24"/>
                          </w:rPr>
                          <w:t>联系电话：1234XXX01</w:t>
                        </w:r>
                      </w:p>
                    </w:txbxContent>
                  </v:textbox>
                </v:shape>
                <v:group id="组合 4" o:spid="_x0000_s1038" style="position:absolute;left:4348;top:11970;width:452;height:483" coordorigin=",69811" coordsize="287341,30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">
                  <v:oval id="椭圆 6" o:spid="_x0000_s1039" style="position:absolute;top:69811;width:287341;height:306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" fillcolor="#1c1c1c" strokecolor="white" strokeweight="1pt">
                    <v:stroke joinstyle="miter"/>
                  </v:oval>
                  <v:shape id="KSO_Shape" o:spid="_x0000_s1040" style="position:absolute;left:82551;top:150728;width:144464;height:161833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1c1c1c" strokecolor="white" strokeweight="1pt">
                    <v:stroke joinstyle="miter"/>
                    <v:path arrowok="t" o:connecttype="custom" o:connectlocs="3243,0;3840,307;4678,1841;4438,2270;3003,2699;5754,5951;7189,5522;8026,5583;10298,6749;10417,7178;9102,8221;7906,8344;14,491;851,123;3243,0" o:connectangles="0,0,0,0,0,0,0,0,0,0,0,0,0,0,0"/>
                  </v:shape>
                </v:group>
                <v:shape id="_x0000_s1041" type="#_x0000_t202" style="position:absolute;left:4970;top:12649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" filled="f" stroked="f">
                  <v:textbox inset="2.53997mm,1.27mm,2.53997mm,1.27mm">
                    <w:txbxContent>
                      <w:p w14:paraId="7F8060EE" w14:textId="77777777" w:rsidR="00F86C0D" w:rsidRDefault="00190E6F">
                        <w:pPr>
                          <w:pStyle w:val="a7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1C1C1C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1C1C1C"/>
                            <w:kern w:val="24"/>
                          </w:rPr>
                          <w:t>电子邮箱：12XX67@qq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1C1C1C"/>
                            <w:kern w:val="24"/>
                          </w:rPr>
                          <w:t>.com</w:t>
                        </w:r>
                      </w:p>
                    </w:txbxContent>
                  </v:textbox>
                </v:shape>
                <v:oval id="椭圆 6" o:spid="_x0000_s1042" style="position:absolute;left:4336;top:12789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" fillcolor="#1c1c1c" strokecolor="white" strokeweight="1pt">
                  <v:stroke joinstyle="miter"/>
                </v:oval>
                <v:shape id="Freeform 30" o:spid="_x0000_s1043" style="position:absolute;left:4423;top:12953;width:283;height:170;visibility:visible;mso-wrap-style:square;v-text-anchor:top" coordsize="4306,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" path="m3946,l360,,308,4,257,16,209,34,164,58,125,89,89,124,58,165,35,208,16,257,4,308,,362,,2562r4,54l16,2667r19,47l58,2758r31,41l125,2834r39,30l209,2889r48,19l308,2918r52,4l3946,2922r54,-4l4051,2908r47,-19l4142,2864r41,-30l4218,2799r30,-41l4273,2714r19,-47l4303,2616r3,-54l4306,362r-3,-54l4292,257r-19,-49l4248,165r-30,-41l4183,89,4142,58,4098,34,4051,16,4000,4,3946,xm3860,258l2430,1528r-44,39l2342,1601r-39,29l2268,1652r-34,19l2205,1684r-28,8l2154,1694r-24,-2l2103,1684r-30,-13l2040,1652r-37,-22l1964,1601r-42,-34l1876,1528,447,258r3413,xm269,2482r,-1989l1385,1474,269,2482xm456,2664l1577,1668r184,161l1808,1866r50,31l1912,1924r56,21l2027,1959r61,8l2154,1971r64,-4l2281,1959r59,-14l2396,1924r54,-27l2500,1866r47,-37l2730,1668r1122,996l456,2664xm4039,2482l2922,1474,4039,493r,1989xm4039,2482r,xe" strokecolor="white" strokeweight="0">
                  <v:path arrowok="t" o:connecttype="custom" o:connectlocs="2623,0;1872,103;1195,374;648,800;255,1341;29,1986;0,16522;117,17199;423,17786;911,18276;1523,18631;2244,18818;28746,18843;29511,18753;30174,18469;30728,18050;31128,17502;31347,16870;31369,2334;31267,1657;30946,1064;30473,574;29853,219;29140,26;28120,1664;17382,10105;16777,10512;16274,10776;15859,10911;15517,10911;15102,10776;14592,10512;14002,10105;3256,1664;1960,16006;10090,9506;3322,17180;12829,11795;13535,12233;14337,12543;15211,12685;16158,12685;17047,12543;17848,12233;18555,11795;28061,17180;29424,16006;29424,3179;29424,16006" o:connectangles="0,0,0,0,0,0,0,0,0,0,0,0,0,0,0,0,0,0,0,0,0,0,0,0,0,0,0,0,0,0,0,0,0,0,0,0,0,0,0,0,0,0,0,0,0,0,0,0,0"/>
                </v:shape>
              </v:group>
            </w:pict>
          </mc:Fallback>
        </mc:AlternateContent>
      </w:r>
    </w:p>
    <w:p w14:paraId="58E9FD3D" w14:textId="77777777" w:rsidR="003F3F69" w:rsidRDefault="003F3F69">
      <w:pPr>
        <w:rPr>
          <w:rFonts w:hint="eastAsia"/>
        </w:rPr>
      </w:pPr>
    </w:p>
    <w:p w14:paraId="2B152130" w14:textId="77777777" w:rsidR="003F3F69" w:rsidRDefault="003F3F69">
      <w:pPr>
        <w:rPr>
          <w:rFonts w:hint="eastAsia"/>
        </w:rPr>
      </w:pPr>
    </w:p>
    <w:p w14:paraId="72B6CE59" w14:textId="77777777" w:rsidR="003F3F69" w:rsidRDefault="003F3F69">
      <w:pPr>
        <w:rPr>
          <w:rFonts w:hint="eastAsia"/>
        </w:rPr>
      </w:pPr>
    </w:p>
    <w:p w14:paraId="13BE706B" w14:textId="77777777" w:rsidR="003F3F69" w:rsidRDefault="003F3F69">
      <w:pPr>
        <w:rPr>
          <w:rFonts w:hint="eastAsia"/>
        </w:rPr>
      </w:pPr>
    </w:p>
    <w:p w14:paraId="649C61FD" w14:textId="77777777" w:rsidR="003F3F69" w:rsidRDefault="003F3F69">
      <w:pPr>
        <w:rPr>
          <w:rFonts w:hint="eastAsia"/>
        </w:rPr>
      </w:pPr>
    </w:p>
    <w:p w14:paraId="5B2D46AA" w14:textId="77777777" w:rsidR="003F3F69" w:rsidRDefault="003F3F69">
      <w:pPr>
        <w:rPr>
          <w:rFonts w:hint="eastAsia"/>
        </w:rPr>
      </w:pPr>
    </w:p>
    <w:p w14:paraId="5E15755E" w14:textId="77777777" w:rsidR="003F3F69" w:rsidRDefault="003F3F69">
      <w:pPr>
        <w:rPr>
          <w:rFonts w:hint="eastAsia"/>
        </w:rPr>
      </w:pPr>
    </w:p>
    <w:p w14:paraId="57D49921" w14:textId="77777777" w:rsidR="003F3F69" w:rsidRDefault="003F3F69">
      <w:pPr>
        <w:rPr>
          <w:rFonts w:hint="eastAsia"/>
        </w:rPr>
      </w:pPr>
    </w:p>
    <w:p w14:paraId="0A0AB41F" w14:textId="77777777" w:rsidR="003F3F69" w:rsidRDefault="003F3F69">
      <w:pPr>
        <w:rPr>
          <w:rFonts w:hint="eastAsia"/>
        </w:rPr>
      </w:pPr>
    </w:p>
    <w:p w14:paraId="1AC599D5" w14:textId="77777777" w:rsidR="003F3F69" w:rsidRDefault="003F3F69">
      <w:pPr>
        <w:rPr>
          <w:rFonts w:hint="eastAsia"/>
        </w:rPr>
      </w:pPr>
    </w:p>
    <w:p w14:paraId="29A61693" w14:textId="77777777" w:rsidR="003F3F69" w:rsidRDefault="003F3F69">
      <w:pPr>
        <w:rPr>
          <w:rFonts w:hint="eastAsia"/>
        </w:rPr>
      </w:pPr>
    </w:p>
    <w:p w14:paraId="1EFA1B4C" w14:textId="2F832747" w:rsidR="003F3F69" w:rsidRDefault="003F3F69">
      <w:pPr>
        <w:rPr>
          <w:rFonts w:hint="eastAsia"/>
        </w:rPr>
      </w:pPr>
    </w:p>
    <w:p w14:paraId="28536E83" w14:textId="3FC731A6" w:rsidR="00F86C0D" w:rsidRDefault="003F3F69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2968FF8" wp14:editId="29BAA7DB">
                <wp:simplePos x="0" y="0"/>
                <wp:positionH relativeFrom="column">
                  <wp:posOffset>-409575</wp:posOffset>
                </wp:positionH>
                <wp:positionV relativeFrom="paragraph">
                  <wp:posOffset>-522605</wp:posOffset>
                </wp:positionV>
                <wp:extent cx="881380" cy="737870"/>
                <wp:effectExtent l="0" t="1270" r="4445" b="3810"/>
                <wp:wrapNone/>
                <wp:docPr id="381791994" name="Rectangl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1380" cy="737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E5AD5" id="Rectangle 318" o:spid="_x0000_s1026" style="position:absolute;left:0;text-align:left;margin-left:-32.25pt;margin-top:-41.15pt;width:69.4pt;height:58.1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" stroked="f"/>
            </w:pict>
          </mc:Fallback>
        </mc:AlternateContent>
      </w:r>
    </w:p>
    <w:p w14:paraId="496E8583" w14:textId="796A4169" w:rsidR="00F86C0D" w:rsidRDefault="00D30DA4">
      <w:pPr>
        <w:rPr>
          <w:rFonts w:hint="eastAsia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5C53E0" wp14:editId="00220F7C">
                <wp:simplePos x="0" y="0"/>
                <wp:positionH relativeFrom="column">
                  <wp:posOffset>-530860</wp:posOffset>
                </wp:positionH>
                <wp:positionV relativeFrom="paragraph">
                  <wp:posOffset>-597828</wp:posOffset>
                </wp:positionV>
                <wp:extent cx="951865" cy="487680"/>
                <wp:effectExtent l="0" t="635" r="1270" b="0"/>
                <wp:wrapNone/>
                <wp:docPr id="1038346701" name="文本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5186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6E84B" w14:textId="1E6C8576" w:rsidR="00D30DA4" w:rsidRDefault="00D30DA4" w:rsidP="00D30DA4">
                            <w:pPr>
                              <w:ind w:firstLineChars="100" w:firstLine="240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</w:rPr>
                              <w:t>基本资料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C53E0" id="文本框 24" o:spid="_x0000_s1044" type="#_x0000_t202" style="position:absolute;left:0;text-align:left;margin-left:-41.8pt;margin-top:-47.05pt;width:74.95pt;height:38.4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" filled="f" stroked="f">
                <v:textbox style="mso-fit-shape-to-text:t">
                  <w:txbxContent>
                    <w:p w14:paraId="14E6E84B" w14:textId="1E6C8576" w:rsidR="00D30DA4" w:rsidRDefault="00D30DA4" w:rsidP="00D30DA4">
                      <w:pPr>
                        <w:ind w:firstLineChars="100" w:firstLine="240"/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 w:rsidR="00366BB5">
        <w:rPr>
          <w:noProof/>
        </w:rPr>
        <w:drawing>
          <wp:anchor distT="0" distB="0" distL="114300" distR="114300" simplePos="0" relativeHeight="251680768" behindDoc="0" locked="0" layoutInCell="1" allowOverlap="1" wp14:anchorId="2C827AF9" wp14:editId="1740F1E8">
            <wp:simplePos x="0" y="0"/>
            <wp:positionH relativeFrom="column">
              <wp:posOffset>4311512</wp:posOffset>
            </wp:positionH>
            <wp:positionV relativeFrom="page">
              <wp:posOffset>682404</wp:posOffset>
            </wp:positionV>
            <wp:extent cx="1268730" cy="1720215"/>
            <wp:effectExtent l="0" t="0" r="7620" b="0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578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5671258" wp14:editId="78CAEC21">
                <wp:simplePos x="0" y="0"/>
                <wp:positionH relativeFrom="margin">
                  <wp:posOffset>-306705</wp:posOffset>
                </wp:positionH>
                <wp:positionV relativeFrom="paragraph">
                  <wp:posOffset>7092266</wp:posOffset>
                </wp:positionV>
                <wp:extent cx="6044565" cy="634365"/>
                <wp:effectExtent l="0" t="0" r="0" b="0"/>
                <wp:wrapNone/>
                <wp:docPr id="235" name="文本框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4565" cy="634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99FD62B" w14:textId="77777777" w:rsidR="00F86C0D" w:rsidRDefault="00190E6F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全国大学生英语四六级考试                    全国大学生计算机程序设计比赛广东赛区一等奖</w:t>
                            </w:r>
                          </w:p>
                          <w:p w14:paraId="73E7EEDC" w14:textId="77777777" w:rsidR="00F86C0D" w:rsidRDefault="00190E6F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湖工校园十大歌手第一名                      全国大学生科学知识竞赛比赛广东赛区一等奖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71258" id="文本框 62" o:spid="_x0000_s1045" type="#_x0000_t202" style="position:absolute;left:0;text-align:left;margin-left:-24.15pt;margin-top:558.45pt;width:475.95pt;height:49.9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" filled="f" stroked="f">
                <v:textbox>
                  <w:txbxContent>
                    <w:p w14:paraId="299FD62B" w14:textId="77777777" w:rsidR="00F86C0D" w:rsidRDefault="00190E6F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全国大学生英语四六级考试                    全国大学生计算机程序设计比赛广东赛区一等奖</w:t>
                      </w:r>
                    </w:p>
                    <w:p w14:paraId="73E7EEDC" w14:textId="77777777" w:rsidR="00F86C0D" w:rsidRDefault="00190E6F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湖工校园十大歌手第一名                      全国大学生科学知识竞赛比赛广东赛区一等奖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578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A24323" wp14:editId="71CA10F2">
                <wp:simplePos x="0" y="0"/>
                <wp:positionH relativeFrom="column">
                  <wp:posOffset>-452120</wp:posOffset>
                </wp:positionH>
                <wp:positionV relativeFrom="paragraph">
                  <wp:posOffset>6593840</wp:posOffset>
                </wp:positionV>
                <wp:extent cx="951230" cy="492125"/>
                <wp:effectExtent l="0" t="0" r="0" b="7620"/>
                <wp:wrapNone/>
                <wp:docPr id="586702384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51230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C7DC40" w14:textId="77777777" w:rsidR="00F86C0D" w:rsidRDefault="00190E6F">
                            <w:pPr>
                              <w:ind w:firstLineChars="100" w:firstLine="240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</w:rPr>
                              <w:t>荣誉奖励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24323" id="Text Box 316" o:spid="_x0000_s1046" type="#_x0000_t202" style="position:absolute;left:0;text-align:left;margin-left:-35.6pt;margin-top:519.2pt;width:74.9pt;height:38.7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" filled="f" stroked="f">
                <v:textbox style="mso-fit-shape-to-text:t">
                  <w:txbxContent>
                    <w:p w14:paraId="6CC7DC40" w14:textId="77777777" w:rsidR="00F86C0D" w:rsidRDefault="00190E6F">
                      <w:pPr>
                        <w:ind w:firstLineChars="100" w:firstLine="240"/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 w:rsidR="0068578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BAAE20" wp14:editId="6240FA2A">
                <wp:simplePos x="0" y="0"/>
                <wp:positionH relativeFrom="column">
                  <wp:posOffset>-433070</wp:posOffset>
                </wp:positionH>
                <wp:positionV relativeFrom="paragraph">
                  <wp:posOffset>6730951</wp:posOffset>
                </wp:positionV>
                <wp:extent cx="1237615" cy="231140"/>
                <wp:effectExtent l="0" t="0" r="635" b="0"/>
                <wp:wrapNone/>
                <wp:docPr id="1024846619" name="燕尾形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237615" cy="231140"/>
                        </a:xfrm>
                        <a:prstGeom prst="chevron">
                          <a:avLst>
                            <a:gd name="adj" fmla="val 49990"/>
                          </a:avLst>
                        </a:prstGeom>
                        <a:solidFill>
                          <a:srgbClr val="1C1C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F9DAED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燕尾形 225" o:spid="_x0000_s1026" type="#_x0000_t55" style="position:absolute;left:0;text-align:left;margin-left:-34.1pt;margin-top:530pt;width:97.45pt;height:18.2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" adj="19583" fillcolor="#1c1c1c" stroked="f" strokeweight="1pt"/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E3780C6" wp14:editId="2ADFE016">
                <wp:simplePos x="0" y="0"/>
                <wp:positionH relativeFrom="margin">
                  <wp:posOffset>-263769</wp:posOffset>
                </wp:positionH>
                <wp:positionV relativeFrom="paragraph">
                  <wp:posOffset>5479366</wp:posOffset>
                </wp:positionV>
                <wp:extent cx="6809105" cy="1315329"/>
                <wp:effectExtent l="0" t="0" r="0" b="0"/>
                <wp:wrapNone/>
                <wp:docPr id="270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9105" cy="1315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65416A" w14:textId="3D50F4B6" w:rsidR="00F86C0D" w:rsidRDefault="006D2C8C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20xx</w:t>
                            </w:r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20xx</w:t>
                            </w:r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-06       </w:t>
                            </w:r>
                            <w:r w:rsidR="00190E6F">
                              <w:rPr>
                                <w:rFonts w:ascii="微软雅黑" w:eastAsia="微软雅黑" w:hAnsi="微软雅黑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190E6F">
                              <w:rPr>
                                <w:rFonts w:ascii="微软雅黑" w:eastAsia="微软雅黑" w:hAnsi="微软雅黑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校学生会   </w:t>
                            </w:r>
                            <w:r w:rsidR="00190E6F">
                              <w:rPr>
                                <w:rFonts w:ascii="微软雅黑" w:eastAsia="微软雅黑" w:hAnsi="微软雅黑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   职位：</w:t>
                            </w:r>
                            <w:bookmarkStart w:id="0" w:name="OLE_LINK3"/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干事</w:t>
                            </w:r>
                          </w:p>
                          <w:p w14:paraId="228B42CC" w14:textId="77777777" w:rsidR="00F86C0D" w:rsidRDefault="00190E6F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工作描述：</w:t>
                            </w:r>
                          </w:p>
                          <w:bookmarkEnd w:id="0"/>
                          <w:p w14:paraId="538E43EE" w14:textId="77777777" w:rsidR="00F86C0D" w:rsidRDefault="00190E6F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协助辅导员完成各项日常工作事务，组织学院活动、联系各类负责人，做好奖助贷等相关评选工作</w:t>
                            </w:r>
                          </w:p>
                          <w:p w14:paraId="63DE2372" w14:textId="5A8C4A0A" w:rsidR="00F86C0D" w:rsidRDefault="006D2C8C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20xx</w:t>
                            </w:r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20xx</w:t>
                            </w:r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-06       </w:t>
                            </w:r>
                            <w:r w:rsidR="00190E6F">
                              <w:rPr>
                                <w:rFonts w:ascii="微软雅黑" w:eastAsia="微软雅黑" w:hAnsi="微软雅黑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190E6F">
                              <w:rPr>
                                <w:rFonts w:ascii="微软雅黑" w:eastAsia="微软雅黑" w:hAnsi="微软雅黑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校学生会   </w:t>
                            </w:r>
                            <w:r w:rsidR="00190E6F">
                              <w:rPr>
                                <w:rFonts w:ascii="微软雅黑" w:eastAsia="微软雅黑" w:hAnsi="微软雅黑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   职位：干事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780C6" id="文本框 6" o:spid="_x0000_s1047" type="#_x0000_t202" style="position:absolute;left:0;text-align:left;margin-left:-20.75pt;margin-top:431.45pt;width:536.15pt;height:103.5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" filled="f" stroked="f">
                <v:textbox>
                  <w:txbxContent>
                    <w:p w14:paraId="1765416A" w14:textId="3D50F4B6" w:rsidR="00F86C0D" w:rsidRDefault="006D2C8C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20xx</w:t>
                      </w:r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.09-</w:t>
                      </w:r>
                      <w:r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20xx</w:t>
                      </w:r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 xml:space="preserve">-06       </w:t>
                      </w:r>
                      <w:r w:rsidR="00190E6F">
                        <w:rPr>
                          <w:rFonts w:ascii="微软雅黑" w:eastAsia="微软雅黑" w:hAnsi="微软雅黑"/>
                          <w:caps/>
                          <w:color w:val="000000"/>
                          <w:sz w:val="20"/>
                          <w:szCs w:val="20"/>
                        </w:rPr>
                        <w:t xml:space="preserve">            </w:t>
                      </w:r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 xml:space="preserve">      </w:t>
                      </w:r>
                      <w:r w:rsidR="00190E6F">
                        <w:rPr>
                          <w:rFonts w:ascii="微软雅黑" w:eastAsia="微软雅黑" w:hAnsi="微软雅黑"/>
                          <w:caps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 xml:space="preserve"> 校学生会   </w:t>
                      </w:r>
                      <w:r w:rsidR="00190E6F">
                        <w:rPr>
                          <w:rFonts w:ascii="微软雅黑" w:eastAsia="微软雅黑" w:hAnsi="微软雅黑"/>
                          <w:caps/>
                          <w:color w:val="000000"/>
                          <w:sz w:val="20"/>
                          <w:szCs w:val="20"/>
                        </w:rPr>
                        <w:t xml:space="preserve">          </w:t>
                      </w:r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 xml:space="preserve">    职位：</w:t>
                      </w:r>
                      <w:bookmarkStart w:id="1" w:name="OLE_LINK3"/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干事</w:t>
                      </w:r>
                    </w:p>
                    <w:p w14:paraId="228B42CC" w14:textId="77777777" w:rsidR="00F86C0D" w:rsidRDefault="00190E6F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工作描述：</w:t>
                      </w:r>
                    </w:p>
                    <w:bookmarkEnd w:id="1"/>
                    <w:p w14:paraId="538E43EE" w14:textId="77777777" w:rsidR="00F86C0D" w:rsidRDefault="00190E6F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协助辅导员完成各项日常工作事务，组织学院活动、联系各类负责人，做好奖助贷等相关评选工作</w:t>
                      </w:r>
                    </w:p>
                    <w:p w14:paraId="63DE2372" w14:textId="5A8C4A0A" w:rsidR="00F86C0D" w:rsidRDefault="006D2C8C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20xx</w:t>
                      </w:r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.09-</w:t>
                      </w:r>
                      <w:r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20xx</w:t>
                      </w:r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 xml:space="preserve">-06       </w:t>
                      </w:r>
                      <w:r w:rsidR="00190E6F">
                        <w:rPr>
                          <w:rFonts w:ascii="微软雅黑" w:eastAsia="微软雅黑" w:hAnsi="微软雅黑"/>
                          <w:caps/>
                          <w:color w:val="000000"/>
                          <w:sz w:val="20"/>
                          <w:szCs w:val="20"/>
                        </w:rPr>
                        <w:t xml:space="preserve">            </w:t>
                      </w:r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 xml:space="preserve">      </w:t>
                      </w:r>
                      <w:r w:rsidR="00190E6F">
                        <w:rPr>
                          <w:rFonts w:ascii="微软雅黑" w:eastAsia="微软雅黑" w:hAnsi="微软雅黑"/>
                          <w:caps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 xml:space="preserve"> 校学生会   </w:t>
                      </w:r>
                      <w:r w:rsidR="00190E6F">
                        <w:rPr>
                          <w:rFonts w:ascii="微软雅黑" w:eastAsia="微软雅黑" w:hAnsi="微软雅黑"/>
                          <w:caps/>
                          <w:color w:val="000000"/>
                          <w:sz w:val="20"/>
                          <w:szCs w:val="20"/>
                        </w:rPr>
                        <w:t xml:space="preserve">          </w:t>
                      </w:r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 xml:space="preserve">    职位：干事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816A81" wp14:editId="69A46576">
                <wp:simplePos x="0" y="0"/>
                <wp:positionH relativeFrom="column">
                  <wp:posOffset>-537845</wp:posOffset>
                </wp:positionH>
                <wp:positionV relativeFrom="paragraph">
                  <wp:posOffset>5212715</wp:posOffset>
                </wp:positionV>
                <wp:extent cx="1237615" cy="229235"/>
                <wp:effectExtent l="0" t="0" r="635" b="0"/>
                <wp:wrapNone/>
                <wp:docPr id="650465019" name="燕尾形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237615" cy="229235"/>
                        </a:xfrm>
                        <a:prstGeom prst="chevron">
                          <a:avLst>
                            <a:gd name="adj" fmla="val 49990"/>
                          </a:avLst>
                        </a:prstGeom>
                        <a:solidFill>
                          <a:srgbClr val="1C1C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1DCAD" id="燕尾形 226" o:spid="_x0000_s1026" type="#_x0000_t55" style="position:absolute;left:0;text-align:left;margin-left:-42.35pt;margin-top:410.45pt;width:97.45pt;height:18.0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" adj="19600" fillcolor="#1c1c1c" stroked="f" strokeweight="1pt"/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888AD2" wp14:editId="62D545EB">
                <wp:simplePos x="0" y="0"/>
                <wp:positionH relativeFrom="column">
                  <wp:posOffset>-452120</wp:posOffset>
                </wp:positionH>
                <wp:positionV relativeFrom="paragraph">
                  <wp:posOffset>5079316</wp:posOffset>
                </wp:positionV>
                <wp:extent cx="951230" cy="487680"/>
                <wp:effectExtent l="0" t="0" r="0" b="7620"/>
                <wp:wrapNone/>
                <wp:docPr id="1086198881" name="文本框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5123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05D85" w14:textId="77777777" w:rsidR="00F86C0D" w:rsidRDefault="00190E6F">
                            <w:pPr>
                              <w:ind w:firstLineChars="100" w:firstLine="240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</w:rPr>
                              <w:t>校内经历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88AD2" id="文本框 228" o:spid="_x0000_s1048" type="#_x0000_t202" style="position:absolute;left:0;text-align:left;margin-left:-35.6pt;margin-top:399.95pt;width:74.9pt;height:38.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" filled="f" stroked="f">
                <v:textbox style="mso-fit-shape-to-text:t">
                  <w:txbxContent>
                    <w:p w14:paraId="57F05D85" w14:textId="77777777" w:rsidR="00F86C0D" w:rsidRDefault="00190E6F">
                      <w:pPr>
                        <w:ind w:firstLineChars="100" w:firstLine="240"/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</w:rPr>
                        <w:t>校内经历</w:t>
                      </w:r>
                    </w:p>
                  </w:txbxContent>
                </v:textbox>
              </v:shape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9CAB524" wp14:editId="2AE83159">
                <wp:simplePos x="0" y="0"/>
                <wp:positionH relativeFrom="margin">
                  <wp:posOffset>-263769</wp:posOffset>
                </wp:positionH>
                <wp:positionV relativeFrom="paragraph">
                  <wp:posOffset>2904978</wp:posOffset>
                </wp:positionV>
                <wp:extent cx="6305550" cy="2321170"/>
                <wp:effectExtent l="0" t="0" r="0" b="3175"/>
                <wp:wrapNone/>
                <wp:docPr id="257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2321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66F6451" w14:textId="5030BA9F" w:rsidR="00F86C0D" w:rsidRDefault="006D2C8C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20xx</w:t>
                            </w:r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.9—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20xx</w:t>
                            </w:r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.3                         广州信息科技公司                   职位：互联网运营</w:t>
                            </w:r>
                          </w:p>
                          <w:p w14:paraId="6A684D4B" w14:textId="77777777" w:rsidR="00F86C0D" w:rsidRDefault="00190E6F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工作描述：</w:t>
                            </w:r>
                          </w:p>
                          <w:p w14:paraId="3E6A163B" w14:textId="77777777" w:rsidR="00F86C0D" w:rsidRDefault="00190E6F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扩大用户群，提高用户活跃度。改进产品体验，寻找合适的盈利模式增加收入。进行市场调研，收集用户需求。负责或指导产品运营。寻找合适的盈利模式增加收入。进行市场调研，收集用户需求。</w:t>
                            </w:r>
                          </w:p>
                          <w:p w14:paraId="06E3A310" w14:textId="58F804FF" w:rsidR="00F86C0D" w:rsidRDefault="006D2C8C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20xx</w:t>
                            </w:r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.9—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20xx</w:t>
                            </w:r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.3                         广州信息科技公司                   职位：互联网运营</w:t>
                            </w:r>
                          </w:p>
                          <w:p w14:paraId="65F3572E" w14:textId="77777777" w:rsidR="00F86C0D" w:rsidRDefault="00190E6F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工作描述：</w:t>
                            </w:r>
                          </w:p>
                          <w:p w14:paraId="43646CA8" w14:textId="77777777" w:rsidR="00F86C0D" w:rsidRDefault="00190E6F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扩大用户群，提高用户活跃度。改进产品体验，寻找合适的盈利模式增加收入。进行市场调研，收集用户需求。负责或指导产品运营。寻找合适的盈利模式增加收入。进行市场调研，收集用户需求。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AB524" id="文本框 13" o:spid="_x0000_s1049" type="#_x0000_t202" style="position:absolute;left:0;text-align:left;margin-left:-20.75pt;margin-top:228.75pt;width:496.5pt;height:182.7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" filled="f" stroked="f">
                <v:textbox>
                  <w:txbxContent>
                    <w:p w14:paraId="366F6451" w14:textId="5030BA9F" w:rsidR="00F86C0D" w:rsidRDefault="006D2C8C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/>
                          <w:caps/>
                          <w:color w:val="000000"/>
                          <w:sz w:val="20"/>
                          <w:szCs w:val="20"/>
                        </w:rPr>
                        <w:t>20xx</w:t>
                      </w:r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.9—</w:t>
                      </w:r>
                      <w:r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20xx</w:t>
                      </w:r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.3                         广州信息科技公司                   职位：互联网运营</w:t>
                      </w:r>
                    </w:p>
                    <w:p w14:paraId="6A684D4B" w14:textId="77777777" w:rsidR="00F86C0D" w:rsidRDefault="00190E6F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工作描述：</w:t>
                      </w:r>
                    </w:p>
                    <w:p w14:paraId="3E6A163B" w14:textId="77777777" w:rsidR="00F86C0D" w:rsidRDefault="00190E6F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扩大用户群，提高用户活跃度。改进产品体验，寻找合适的盈利模式增加收入。进行市场调研，收集用户需求。负责或指导产品运营。寻找合适的盈利模式增加收入。进行市场调研，收集用户需求。</w:t>
                      </w:r>
                    </w:p>
                    <w:p w14:paraId="06E3A310" w14:textId="58F804FF" w:rsidR="00F86C0D" w:rsidRDefault="006D2C8C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/>
                          <w:caps/>
                          <w:color w:val="000000"/>
                          <w:sz w:val="20"/>
                          <w:szCs w:val="20"/>
                        </w:rPr>
                        <w:t>20xx</w:t>
                      </w:r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.9—</w:t>
                      </w:r>
                      <w:r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20xx</w:t>
                      </w:r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.3                         广州信息科技公司                   职位：互联网运营</w:t>
                      </w:r>
                    </w:p>
                    <w:p w14:paraId="65F3572E" w14:textId="77777777" w:rsidR="00F86C0D" w:rsidRDefault="00190E6F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工作描述：</w:t>
                      </w:r>
                    </w:p>
                    <w:p w14:paraId="43646CA8" w14:textId="77777777" w:rsidR="00F86C0D" w:rsidRDefault="00190E6F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扩大用户群，提高用户活跃度。改进产品体验，寻找合适的盈利模式增加收入。进行市场调研，收集用户需求。负责或指导产品运营。寻找合适的盈利模式增加收入。进行市场调研，收集用户需求。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E5505CF" wp14:editId="28B9E92B">
                <wp:simplePos x="0" y="0"/>
                <wp:positionH relativeFrom="page">
                  <wp:posOffset>742315</wp:posOffset>
                </wp:positionH>
                <wp:positionV relativeFrom="paragraph">
                  <wp:posOffset>1703119</wp:posOffset>
                </wp:positionV>
                <wp:extent cx="6046470" cy="1647825"/>
                <wp:effectExtent l="0" t="0" r="0" b="0"/>
                <wp:wrapNone/>
                <wp:docPr id="201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647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E1C53" w14:textId="3356BE9C" w:rsidR="00F86C0D" w:rsidRDefault="006D2C8C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20xx</w:t>
                            </w:r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.09—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20xx</w:t>
                            </w:r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.06   </w:t>
                            </w:r>
                            <w:r w:rsidR="00190E6F">
                              <w:rPr>
                                <w:rFonts w:ascii="微软雅黑" w:eastAsia="微软雅黑" w:hAnsi="微软雅黑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  湖北工业大学  </w:t>
                            </w:r>
                            <w:r w:rsidR="00190E6F">
                              <w:rPr>
                                <w:rFonts w:ascii="微软雅黑" w:eastAsia="微软雅黑" w:hAnsi="微软雅黑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 管理与信息系统专业  </w:t>
                            </w:r>
                            <w:r w:rsidR="00190E6F">
                              <w:rPr>
                                <w:rFonts w:ascii="微软雅黑" w:eastAsia="微软雅黑" w:hAnsi="微软雅黑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="00190E6F"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 本科</w:t>
                            </w:r>
                          </w:p>
                          <w:p w14:paraId="56E16608" w14:textId="77777777" w:rsidR="00F86C0D" w:rsidRDefault="00190E6F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专业课程：微观经济学、宏观经济学、会计学、市场营销学、管理学、统计学、运筹学、组织战略与行会计学、市场营销学、管理学、统计学、运筹学、组织战略与行为等</w:t>
                            </w:r>
                          </w:p>
                          <w:p w14:paraId="20141E7E" w14:textId="77777777" w:rsidR="00F86C0D" w:rsidRDefault="00F86C0D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505CF" id="文本框 4" o:spid="_x0000_s1050" type="#_x0000_t202" style="position:absolute;left:0;text-align:left;margin-left:58.45pt;margin-top:134.1pt;width:476.1pt;height:129.75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" filled="f" stroked="f">
                <v:textbox>
                  <w:txbxContent>
                    <w:p w14:paraId="308E1C53" w14:textId="3356BE9C" w:rsidR="00F86C0D" w:rsidRDefault="006D2C8C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20xx</w:t>
                      </w:r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.09—</w:t>
                      </w:r>
                      <w:r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20xx</w:t>
                      </w:r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 xml:space="preserve">.06   </w:t>
                      </w:r>
                      <w:r w:rsidR="00190E6F">
                        <w:rPr>
                          <w:rFonts w:ascii="微软雅黑" w:eastAsia="微软雅黑" w:hAnsi="微软雅黑"/>
                          <w:caps/>
                          <w:color w:val="000000"/>
                          <w:sz w:val="20"/>
                          <w:szCs w:val="20"/>
                        </w:rPr>
                        <w:t xml:space="preserve">          </w:t>
                      </w:r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 xml:space="preserve">   湖北工业大学  </w:t>
                      </w:r>
                      <w:r w:rsidR="00190E6F">
                        <w:rPr>
                          <w:rFonts w:ascii="微软雅黑" w:eastAsia="微软雅黑" w:hAnsi="微软雅黑"/>
                          <w:caps/>
                          <w:color w:val="000000"/>
                          <w:sz w:val="20"/>
                          <w:szCs w:val="20"/>
                        </w:rPr>
                        <w:t xml:space="preserve">       </w:t>
                      </w:r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 xml:space="preserve">  管理与信息系统专业  </w:t>
                      </w:r>
                      <w:r w:rsidR="00190E6F">
                        <w:rPr>
                          <w:rFonts w:ascii="微软雅黑" w:eastAsia="微软雅黑" w:hAnsi="微软雅黑"/>
                          <w:caps/>
                          <w:color w:val="000000"/>
                          <w:sz w:val="20"/>
                          <w:szCs w:val="20"/>
                        </w:rPr>
                        <w:t xml:space="preserve">         </w:t>
                      </w:r>
                      <w:r w:rsidR="00190E6F"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 xml:space="preserve">  本科</w:t>
                      </w:r>
                    </w:p>
                    <w:p w14:paraId="56E16608" w14:textId="77777777" w:rsidR="00F86C0D" w:rsidRDefault="00190E6F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专业课程：微观经济学、宏观经济学、会计学、市场营销学、管理学、统计学、运筹学、组织战略与行会计学、市场营销学、管理学、统计学、运筹学、组织战略与行为等</w:t>
                      </w:r>
                    </w:p>
                    <w:p w14:paraId="20141E7E" w14:textId="77777777" w:rsidR="00F86C0D" w:rsidRDefault="00F86C0D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6FC00FF" wp14:editId="7F32D52F">
                <wp:simplePos x="0" y="0"/>
                <wp:positionH relativeFrom="column">
                  <wp:posOffset>1598930</wp:posOffset>
                </wp:positionH>
                <wp:positionV relativeFrom="paragraph">
                  <wp:posOffset>-150544</wp:posOffset>
                </wp:positionV>
                <wp:extent cx="2061845" cy="1448435"/>
                <wp:effectExtent l="0" t="0" r="0" b="0"/>
                <wp:wrapNone/>
                <wp:docPr id="46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845" cy="1448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3F48B" w14:textId="77777777" w:rsidR="00F86C0D" w:rsidRDefault="00190E6F">
                            <w:pPr>
                              <w:snapToGrid w:val="0"/>
                              <w:spacing w:line="300" w:lineRule="auto"/>
                              <w:contextualSpacing/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/>
                                <w:caps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产品</w:t>
                            </w:r>
                            <w:r>
                              <w:rPr>
                                <w:rFonts w:ascii="微软雅黑" w:eastAsia="微软雅黑" w:hAnsi="微软雅黑"/>
                                <w:caps/>
                                <w:sz w:val="20"/>
                                <w:szCs w:val="20"/>
                              </w:rPr>
                              <w:t>开发</w:t>
                            </w:r>
                          </w:p>
                          <w:p w14:paraId="4B0973E7" w14:textId="77777777" w:rsidR="00F86C0D" w:rsidRDefault="00190E6F">
                            <w:pPr>
                              <w:snapToGrid w:val="0"/>
                              <w:spacing w:line="300" w:lineRule="auto"/>
                              <w:contextualSpacing/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身高</w:t>
                            </w:r>
                            <w:r>
                              <w:rPr>
                                <w:rFonts w:ascii="微软雅黑" w:eastAsia="微软雅黑" w:hAnsi="微软雅黑"/>
                                <w:caps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180CM</w:t>
                            </w:r>
                          </w:p>
                          <w:p w14:paraId="44B0450D" w14:textId="77777777" w:rsidR="00F86C0D" w:rsidRDefault="00190E6F">
                            <w:pPr>
                              <w:snapToGrid w:val="0"/>
                              <w:spacing w:line="300" w:lineRule="auto"/>
                              <w:contextualSpacing/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政治面貌</w:t>
                            </w:r>
                            <w:r>
                              <w:rPr>
                                <w:rFonts w:ascii="微软雅黑" w:eastAsia="微软雅黑" w:hAnsi="微软雅黑"/>
                                <w:caps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党员</w:t>
                            </w:r>
                          </w:p>
                          <w:p w14:paraId="3955DF49" w14:textId="77777777" w:rsidR="00F86C0D" w:rsidRDefault="00190E6F">
                            <w:pPr>
                              <w:snapToGrid w:val="0"/>
                              <w:spacing w:line="300" w:lineRule="auto"/>
                              <w:contextualSpacing/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/>
                                <w:caps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12XXX@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qq.com</w:t>
                            </w:r>
                          </w:p>
                          <w:p w14:paraId="2E63CC03" w14:textId="77777777" w:rsidR="00F86C0D" w:rsidRDefault="00190E6F">
                            <w:pPr>
                              <w:snapToGrid w:val="0"/>
                              <w:spacing w:line="300" w:lineRule="auto"/>
                              <w:contextualSpacing/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籍贯</w:t>
                            </w:r>
                            <w:r>
                              <w:rPr>
                                <w:rFonts w:ascii="微软雅黑" w:eastAsia="微软雅黑" w:hAnsi="微软雅黑"/>
                                <w:caps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广东省韶关市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C00FF" id="文本框 44" o:spid="_x0000_s1051" type="#_x0000_t202" style="position:absolute;left:0;text-align:left;margin-left:125.9pt;margin-top:-11.85pt;width:162.35pt;height:114.0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" filled="f" stroked="f">
                <v:textbox>
                  <w:txbxContent>
                    <w:p w14:paraId="7543F48B" w14:textId="77777777" w:rsidR="00F86C0D" w:rsidRDefault="00190E6F">
                      <w:pPr>
                        <w:snapToGrid w:val="0"/>
                        <w:spacing w:line="300" w:lineRule="auto"/>
                        <w:contextualSpacing/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求职意向</w:t>
                      </w:r>
                      <w:r>
                        <w:rPr>
                          <w:rFonts w:ascii="微软雅黑" w:eastAsia="微软雅黑" w:hAnsi="微软雅黑"/>
                          <w:caps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产品</w:t>
                      </w:r>
                      <w:r>
                        <w:rPr>
                          <w:rFonts w:ascii="微软雅黑" w:eastAsia="微软雅黑" w:hAnsi="微软雅黑"/>
                          <w:caps/>
                          <w:sz w:val="20"/>
                          <w:szCs w:val="20"/>
                        </w:rPr>
                        <w:t>开发</w:t>
                      </w:r>
                    </w:p>
                    <w:p w14:paraId="4B0973E7" w14:textId="77777777" w:rsidR="00F86C0D" w:rsidRDefault="00190E6F">
                      <w:pPr>
                        <w:snapToGrid w:val="0"/>
                        <w:spacing w:line="300" w:lineRule="auto"/>
                        <w:contextualSpacing/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身高</w:t>
                      </w:r>
                      <w:r>
                        <w:rPr>
                          <w:rFonts w:ascii="微软雅黑" w:eastAsia="微软雅黑" w:hAnsi="微软雅黑"/>
                          <w:caps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180CM</w:t>
                      </w:r>
                    </w:p>
                    <w:p w14:paraId="44B0450D" w14:textId="77777777" w:rsidR="00F86C0D" w:rsidRDefault="00190E6F">
                      <w:pPr>
                        <w:snapToGrid w:val="0"/>
                        <w:spacing w:line="300" w:lineRule="auto"/>
                        <w:contextualSpacing/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政治面貌</w:t>
                      </w:r>
                      <w:r>
                        <w:rPr>
                          <w:rFonts w:ascii="微软雅黑" w:eastAsia="微软雅黑" w:hAnsi="微软雅黑"/>
                          <w:caps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党员</w:t>
                      </w:r>
                    </w:p>
                    <w:p w14:paraId="3955DF49" w14:textId="77777777" w:rsidR="00F86C0D" w:rsidRDefault="00190E6F">
                      <w:pPr>
                        <w:snapToGrid w:val="0"/>
                        <w:spacing w:line="300" w:lineRule="auto"/>
                        <w:contextualSpacing/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邮箱</w:t>
                      </w:r>
                      <w:r>
                        <w:rPr>
                          <w:rFonts w:ascii="微软雅黑" w:eastAsia="微软雅黑" w:hAnsi="微软雅黑"/>
                          <w:caps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12XXX@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qq.com</w:t>
                      </w:r>
                    </w:p>
                    <w:p w14:paraId="2E63CC03" w14:textId="77777777" w:rsidR="00F86C0D" w:rsidRDefault="00190E6F">
                      <w:pPr>
                        <w:snapToGrid w:val="0"/>
                        <w:spacing w:line="300" w:lineRule="auto"/>
                        <w:contextualSpacing/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籍贯</w:t>
                      </w:r>
                      <w:r>
                        <w:rPr>
                          <w:rFonts w:ascii="微软雅黑" w:eastAsia="微软雅黑" w:hAnsi="微软雅黑"/>
                          <w:caps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广东省韶关市</w:t>
                      </w:r>
                    </w:p>
                  </w:txbxContent>
                </v:textbox>
              </v:shape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093F3C8" wp14:editId="5C295F9D">
                <wp:simplePos x="0" y="0"/>
                <wp:positionH relativeFrom="column">
                  <wp:posOffset>-300990</wp:posOffset>
                </wp:positionH>
                <wp:positionV relativeFrom="paragraph">
                  <wp:posOffset>-139114</wp:posOffset>
                </wp:positionV>
                <wp:extent cx="1987550" cy="1484630"/>
                <wp:effectExtent l="0" t="0" r="0" b="1270"/>
                <wp:wrapNone/>
                <wp:docPr id="40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0" cy="1484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26FB3" w14:textId="18805FF8" w:rsidR="00F86C0D" w:rsidRDefault="00190E6F">
                            <w:pPr>
                              <w:snapToGrid w:val="0"/>
                              <w:spacing w:line="300" w:lineRule="auto"/>
                              <w:contextualSpacing/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/>
                                <w:caps/>
                                <w:sz w:val="20"/>
                                <w:szCs w:val="20"/>
                              </w:rPr>
                              <w:t>：</w:t>
                            </w:r>
                            <w:r w:rsidR="003F3F69"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胡小豆</w:t>
                            </w:r>
                          </w:p>
                          <w:p w14:paraId="4154070F" w14:textId="40C5D138" w:rsidR="00F86C0D" w:rsidRDefault="00190E6F">
                            <w:pPr>
                              <w:snapToGrid w:val="0"/>
                              <w:spacing w:line="300" w:lineRule="auto"/>
                              <w:contextualSpacing/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出生</w:t>
                            </w:r>
                            <w:r>
                              <w:rPr>
                                <w:rFonts w:ascii="微软雅黑" w:eastAsia="微软雅黑" w:hAnsi="微软雅黑"/>
                                <w:caps/>
                                <w:sz w:val="20"/>
                                <w:szCs w:val="20"/>
                              </w:rPr>
                              <w:t>：</w:t>
                            </w:r>
                            <w:r w:rsidR="006D2C8C"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.10</w:t>
                            </w:r>
                          </w:p>
                          <w:p w14:paraId="4F9FACE8" w14:textId="77777777" w:rsidR="00F86C0D" w:rsidRDefault="00190E6F">
                            <w:pPr>
                              <w:snapToGrid w:val="0"/>
                              <w:spacing w:line="300" w:lineRule="auto"/>
                              <w:contextualSpacing/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民族</w:t>
                            </w:r>
                            <w:r>
                              <w:rPr>
                                <w:rFonts w:ascii="微软雅黑" w:eastAsia="微软雅黑" w:hAnsi="微软雅黑"/>
                                <w:caps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汉族</w:t>
                            </w:r>
                          </w:p>
                          <w:p w14:paraId="3BB90DAF" w14:textId="77777777" w:rsidR="00F86C0D" w:rsidRDefault="00190E6F">
                            <w:pPr>
                              <w:snapToGrid w:val="0"/>
                              <w:spacing w:line="300" w:lineRule="auto"/>
                              <w:contextualSpacing/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/>
                                <w:caps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1111111111</w:t>
                            </w:r>
                          </w:p>
                          <w:p w14:paraId="454EBE67" w14:textId="77777777" w:rsidR="00F86C0D" w:rsidRDefault="00190E6F">
                            <w:pPr>
                              <w:snapToGrid w:val="0"/>
                              <w:spacing w:line="300" w:lineRule="auto"/>
                              <w:contextualSpacing/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地址</w:t>
                            </w:r>
                            <w:r>
                              <w:rPr>
                                <w:rFonts w:ascii="微软雅黑" w:eastAsia="微软雅黑" w:hAnsi="微软雅黑"/>
                                <w:caps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sz w:val="20"/>
                                <w:szCs w:val="20"/>
                              </w:rPr>
                              <w:t>广东省广州市天河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3F3C8" id="文本框 26" o:spid="_x0000_s1052" type="#_x0000_t202" style="position:absolute;left:0;text-align:left;margin-left:-23.7pt;margin-top:-10.95pt;width:156.5pt;height:116.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" filled="f" stroked="f">
                <v:textbox>
                  <w:txbxContent>
                    <w:p w14:paraId="3F126FB3" w14:textId="18805FF8" w:rsidR="00F86C0D" w:rsidRDefault="00190E6F">
                      <w:pPr>
                        <w:snapToGrid w:val="0"/>
                        <w:spacing w:line="300" w:lineRule="auto"/>
                        <w:contextualSpacing/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姓名</w:t>
                      </w:r>
                      <w:r>
                        <w:rPr>
                          <w:rFonts w:ascii="微软雅黑" w:eastAsia="微软雅黑" w:hAnsi="微软雅黑"/>
                          <w:caps/>
                          <w:sz w:val="20"/>
                          <w:szCs w:val="20"/>
                        </w:rPr>
                        <w:t>：</w:t>
                      </w:r>
                      <w:r w:rsidR="003F3F69"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胡小豆</w:t>
                      </w:r>
                    </w:p>
                    <w:p w14:paraId="4154070F" w14:textId="40C5D138" w:rsidR="00F86C0D" w:rsidRDefault="00190E6F">
                      <w:pPr>
                        <w:snapToGrid w:val="0"/>
                        <w:spacing w:line="300" w:lineRule="auto"/>
                        <w:contextualSpacing/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出生</w:t>
                      </w:r>
                      <w:r>
                        <w:rPr>
                          <w:rFonts w:ascii="微软雅黑" w:eastAsia="微软雅黑" w:hAnsi="微软雅黑"/>
                          <w:caps/>
                          <w:sz w:val="20"/>
                          <w:szCs w:val="20"/>
                        </w:rPr>
                        <w:t>：</w:t>
                      </w:r>
                      <w:r w:rsidR="006D2C8C"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.10</w:t>
                      </w:r>
                    </w:p>
                    <w:p w14:paraId="4F9FACE8" w14:textId="77777777" w:rsidR="00F86C0D" w:rsidRDefault="00190E6F">
                      <w:pPr>
                        <w:snapToGrid w:val="0"/>
                        <w:spacing w:line="300" w:lineRule="auto"/>
                        <w:contextualSpacing/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民族</w:t>
                      </w:r>
                      <w:r>
                        <w:rPr>
                          <w:rFonts w:ascii="微软雅黑" w:eastAsia="微软雅黑" w:hAnsi="微软雅黑"/>
                          <w:caps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汉族</w:t>
                      </w:r>
                    </w:p>
                    <w:p w14:paraId="3BB90DAF" w14:textId="77777777" w:rsidR="00F86C0D" w:rsidRDefault="00190E6F">
                      <w:pPr>
                        <w:snapToGrid w:val="0"/>
                        <w:spacing w:line="300" w:lineRule="auto"/>
                        <w:contextualSpacing/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电话</w:t>
                      </w:r>
                      <w:r>
                        <w:rPr>
                          <w:rFonts w:ascii="微软雅黑" w:eastAsia="微软雅黑" w:hAnsi="微软雅黑"/>
                          <w:caps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1111111111</w:t>
                      </w:r>
                    </w:p>
                    <w:p w14:paraId="454EBE67" w14:textId="77777777" w:rsidR="00F86C0D" w:rsidRDefault="00190E6F">
                      <w:pPr>
                        <w:snapToGrid w:val="0"/>
                        <w:spacing w:line="300" w:lineRule="auto"/>
                        <w:contextualSpacing/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地址</w:t>
                      </w:r>
                      <w:r>
                        <w:rPr>
                          <w:rFonts w:ascii="微软雅黑" w:eastAsia="微软雅黑" w:hAnsi="微软雅黑"/>
                          <w:caps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aps/>
                          <w:sz w:val="20"/>
                          <w:szCs w:val="20"/>
                        </w:rPr>
                        <w:t>广东省广州市天河</w:t>
                      </w:r>
                    </w:p>
                  </w:txbxContent>
                </v:textbox>
              </v:shape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CBEF919" wp14:editId="754D5336">
                <wp:simplePos x="0" y="0"/>
                <wp:positionH relativeFrom="margin">
                  <wp:posOffset>-305972</wp:posOffset>
                </wp:positionH>
                <wp:positionV relativeFrom="paragraph">
                  <wp:posOffset>8213188</wp:posOffset>
                </wp:positionV>
                <wp:extent cx="6281224" cy="1088390"/>
                <wp:effectExtent l="0" t="0" r="0" b="0"/>
                <wp:wrapNone/>
                <wp:docPr id="218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1224" cy="1088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E4414" w14:textId="77777777" w:rsidR="00F86C0D" w:rsidRDefault="00190E6F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为人诚恳，乐观开朗，富拼搏精神，能吃苦耐劳。工作积极主动、认真踏实，有强烈的责任心和团队精神，有较强的学习能力。对事物有敏锐的洞察力以及具有较强的应变处理能力和适应能力；对工作努力热情、敬业负责。对事物有敏锐的洞察力以及具有较强的应变处理能力和适应能力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EF919" id="文本框 9" o:spid="_x0000_s1053" type="#_x0000_t202" style="position:absolute;left:0;text-align:left;margin-left:-24.1pt;margin-top:646.7pt;width:494.6pt;height:85.7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" filled="f" stroked="f">
                <v:textbox>
                  <w:txbxContent>
                    <w:p w14:paraId="337E4414" w14:textId="77777777" w:rsidR="00F86C0D" w:rsidRDefault="00190E6F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color w:val="000000"/>
                          <w:sz w:val="20"/>
                          <w:szCs w:val="20"/>
                        </w:rPr>
                        <w:t>为人诚恳，乐观开朗，富拼搏精神，能吃苦耐劳。工作积极主动、认真踏实，有强烈的责任心和团队精神，有较强的学习能力。对事物有敏锐的洞察力以及具有较强的应变处理能力和适应能力；对工作努力热情、敬业负责。对事物有敏锐的洞察力以及具有较强的应变处理能力和适应能力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010F7B7" wp14:editId="0380B8B6">
                <wp:simplePos x="0" y="0"/>
                <wp:positionH relativeFrom="column">
                  <wp:posOffset>-545123</wp:posOffset>
                </wp:positionH>
                <wp:positionV relativeFrom="paragraph">
                  <wp:posOffset>1427871</wp:posOffset>
                </wp:positionV>
                <wp:extent cx="1238250" cy="229235"/>
                <wp:effectExtent l="0" t="0" r="0" b="0"/>
                <wp:wrapNone/>
                <wp:docPr id="364518683" name="燕尾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238250" cy="229235"/>
                        </a:xfrm>
                        <a:prstGeom prst="chevron">
                          <a:avLst>
                            <a:gd name="adj" fmla="val 49990"/>
                          </a:avLst>
                        </a:prstGeom>
                        <a:solidFill>
                          <a:srgbClr val="1C1C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1C064" id="燕尾形 22" o:spid="_x0000_s1026" type="#_x0000_t55" style="position:absolute;left:0;text-align:left;margin-left:-42.9pt;margin-top:112.45pt;width:97.5pt;height:18.05pt;flip:x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" adj="19601" fillcolor="#1c1c1c" stroked="f" strokeweight="1pt"/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E6D8CE" wp14:editId="7C3ADA48">
                <wp:simplePos x="0" y="0"/>
                <wp:positionH relativeFrom="column">
                  <wp:posOffset>-545124</wp:posOffset>
                </wp:positionH>
                <wp:positionV relativeFrom="paragraph">
                  <wp:posOffset>2651760</wp:posOffset>
                </wp:positionV>
                <wp:extent cx="1237665" cy="229235"/>
                <wp:effectExtent l="0" t="0" r="635" b="0"/>
                <wp:wrapNone/>
                <wp:docPr id="1926631567" name="燕尾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237665" cy="229235"/>
                        </a:xfrm>
                        <a:prstGeom prst="chevron">
                          <a:avLst>
                            <a:gd name="adj" fmla="val 49990"/>
                          </a:avLst>
                        </a:prstGeom>
                        <a:solidFill>
                          <a:srgbClr val="1C1C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BD164" id="燕尾形 28" o:spid="_x0000_s1026" type="#_x0000_t55" style="position:absolute;left:0;text-align:left;margin-left:-42.9pt;margin-top:208.8pt;width:97.45pt;height:18.05pt;flip:x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" adj="19600" fillcolor="#1c1c1c" stroked="f" strokeweight="1pt"/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4B6005" wp14:editId="78D4F6E3">
                <wp:simplePos x="0" y="0"/>
                <wp:positionH relativeFrom="column">
                  <wp:posOffset>-531055</wp:posOffset>
                </wp:positionH>
                <wp:positionV relativeFrom="paragraph">
                  <wp:posOffset>-464234</wp:posOffset>
                </wp:positionV>
                <wp:extent cx="1238250" cy="229235"/>
                <wp:effectExtent l="0" t="0" r="0" b="0"/>
                <wp:wrapNone/>
                <wp:docPr id="1393138177" name="燕尾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238250" cy="229235"/>
                        </a:xfrm>
                        <a:prstGeom prst="chevron">
                          <a:avLst>
                            <a:gd name="adj" fmla="val 49990"/>
                          </a:avLst>
                        </a:prstGeom>
                        <a:solidFill>
                          <a:srgbClr val="1C1C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72F44" id="燕尾形 9" o:spid="_x0000_s1026" type="#_x0000_t55" style="position:absolute;left:0;text-align:left;margin-left:-41.8pt;margin-top:-36.55pt;width:97.5pt;height:18.05pt;flip:x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" adj="19601" fillcolor="#1c1c1c" stroked="f" strokeweight="1pt"/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710E75" wp14:editId="1D1050B0">
                <wp:simplePos x="0" y="0"/>
                <wp:positionH relativeFrom="column">
                  <wp:posOffset>-432582</wp:posOffset>
                </wp:positionH>
                <wp:positionV relativeFrom="paragraph">
                  <wp:posOffset>7920111</wp:posOffset>
                </wp:positionV>
                <wp:extent cx="1237615" cy="229235"/>
                <wp:effectExtent l="0" t="0" r="635" b="0"/>
                <wp:wrapNone/>
                <wp:docPr id="65246985" name="燕尾形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237615" cy="229235"/>
                        </a:xfrm>
                        <a:prstGeom prst="chevron">
                          <a:avLst>
                            <a:gd name="adj" fmla="val 49990"/>
                          </a:avLst>
                        </a:prstGeom>
                        <a:solidFill>
                          <a:srgbClr val="1C1C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A413F" id="燕尾形 225" o:spid="_x0000_s1026" type="#_x0000_t55" style="position:absolute;left:0;text-align:left;margin-left:-34.05pt;margin-top:623.65pt;width:97.45pt;height:18.0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" adj="19600" fillcolor="#1c1c1c" stroked="f" strokeweight="1pt"/>
            </w:pict>
          </mc:Fallback>
        </mc:AlternateContent>
      </w:r>
      <w:r w:rsidR="0068578A">
        <w:br w:type="page"/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5FF5318" wp14:editId="68E05B53">
                <wp:simplePos x="0" y="0"/>
                <wp:positionH relativeFrom="column">
                  <wp:posOffset>-636905</wp:posOffset>
                </wp:positionH>
                <wp:positionV relativeFrom="paragraph">
                  <wp:posOffset>-574675</wp:posOffset>
                </wp:positionV>
                <wp:extent cx="881380" cy="737870"/>
                <wp:effectExtent l="1270" t="0" r="3175" b="0"/>
                <wp:wrapNone/>
                <wp:docPr id="1235094764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1380" cy="737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EBCD0" id="Rectangle 321" o:spid="_x0000_s1026" style="position:absolute;left:0;text-align:left;margin-left:-50.15pt;margin-top:-45.25pt;width:69.4pt;height:58.1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" stroked="f"/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2384A8" wp14:editId="0138511E">
                <wp:simplePos x="0" y="0"/>
                <wp:positionH relativeFrom="column">
                  <wp:posOffset>-481965</wp:posOffset>
                </wp:positionH>
                <wp:positionV relativeFrom="paragraph">
                  <wp:posOffset>2522855</wp:posOffset>
                </wp:positionV>
                <wp:extent cx="984250" cy="487680"/>
                <wp:effectExtent l="3810" t="0" r="2540" b="0"/>
                <wp:wrapNone/>
                <wp:docPr id="1979768240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425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B9F3B6" w14:textId="77777777" w:rsidR="00F86C0D" w:rsidRDefault="00190E6F">
                            <w:pPr>
                              <w:ind w:firstLineChars="100" w:firstLine="240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384A8" id="文本框 30" o:spid="_x0000_s1054" type="#_x0000_t202" style="position:absolute;left:0;text-align:left;margin-left:-37.95pt;margin-top:198.65pt;width:77.5pt;height:38.4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" filled="f" stroked="f">
                <v:textbox style="mso-fit-shape-to-text:t">
                  <w:txbxContent>
                    <w:p w14:paraId="05B9F3B6" w14:textId="77777777" w:rsidR="00F86C0D" w:rsidRDefault="00190E6F">
                      <w:pPr>
                        <w:ind w:firstLineChars="100" w:firstLine="240"/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F1A49A8" wp14:editId="774BF4F4">
                <wp:simplePos x="0" y="0"/>
                <wp:positionH relativeFrom="column">
                  <wp:posOffset>-467360</wp:posOffset>
                </wp:positionH>
                <wp:positionV relativeFrom="paragraph">
                  <wp:posOffset>1296035</wp:posOffset>
                </wp:positionV>
                <wp:extent cx="951865" cy="487680"/>
                <wp:effectExtent l="0" t="635" r="1270" b="0"/>
                <wp:wrapNone/>
                <wp:docPr id="1287898592" name="文本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5186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22FC2D" w14:textId="77777777" w:rsidR="00F86C0D" w:rsidRDefault="00190E6F">
                            <w:pPr>
                              <w:ind w:firstLineChars="100" w:firstLine="240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A49A8" id="_x0000_s1055" type="#_x0000_t202" style="position:absolute;left:0;text-align:left;margin-left:-36.8pt;margin-top:102.05pt;width:74.95pt;height:38.4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" filled="f" stroked="f">
                <v:textbox style="mso-fit-shape-to-text:t">
                  <w:txbxContent>
                    <w:p w14:paraId="1E22FC2D" w14:textId="77777777" w:rsidR="00F86C0D" w:rsidRDefault="00190E6F">
                      <w:pPr>
                        <w:ind w:firstLineChars="100" w:firstLine="240"/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3778DC4" wp14:editId="78C63C05">
                <wp:simplePos x="0" y="0"/>
                <wp:positionH relativeFrom="column">
                  <wp:posOffset>-395605</wp:posOffset>
                </wp:positionH>
                <wp:positionV relativeFrom="paragraph">
                  <wp:posOffset>2433320</wp:posOffset>
                </wp:positionV>
                <wp:extent cx="10160" cy="39370"/>
                <wp:effectExtent l="0" t="0" r="8890" b="0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" cy="3937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CE0AC" id="Rectangle 11" o:spid="_x0000_s1026" style="position:absolute;left:0;text-align:left;margin-left:-31.15pt;margin-top:191.6pt;width:.8pt;height:3.1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" filled="f" strokecolor="white" strokeweight="0"/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C865EDD" wp14:editId="67F9863F">
                <wp:simplePos x="0" y="0"/>
                <wp:positionH relativeFrom="column">
                  <wp:posOffset>-274320</wp:posOffset>
                </wp:positionH>
                <wp:positionV relativeFrom="paragraph">
                  <wp:posOffset>2403475</wp:posOffset>
                </wp:positionV>
                <wp:extent cx="7620" cy="6985"/>
                <wp:effectExtent l="0" t="0" r="11430" b="12065"/>
                <wp:wrapNone/>
                <wp:docPr id="9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6985"/>
                        </a:xfrm>
                        <a:custGeom>
                          <a:avLst/>
                          <a:gdLst>
                            <a:gd name="T0" fmla="*/ 54 w 177"/>
                            <a:gd name="T1" fmla="*/ 0 h 170"/>
                            <a:gd name="T2" fmla="*/ 177 w 177"/>
                            <a:gd name="T3" fmla="*/ 62 h 170"/>
                            <a:gd name="T4" fmla="*/ 122 w 177"/>
                            <a:gd name="T5" fmla="*/ 170 h 170"/>
                            <a:gd name="T6" fmla="*/ 0 w 177"/>
                            <a:gd name="T7" fmla="*/ 110 h 170"/>
                            <a:gd name="T8" fmla="*/ 54 w 177"/>
                            <a:gd name="T9" fmla="*/ 0 h 17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7" h="170">
                              <a:moveTo>
                                <a:pt x="54" y="0"/>
                              </a:moveTo>
                              <a:lnTo>
                                <a:pt x="177" y="62"/>
                              </a:lnTo>
                              <a:lnTo>
                                <a:pt x="122" y="170"/>
                              </a:lnTo>
                              <a:lnTo>
                                <a:pt x="0" y="110"/>
                              </a:lnTo>
                              <a:lnTo>
                                <a:pt x="54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77F54" id="Freeform 13" o:spid="_x0000_s1026" style="position:absolute;left:0;text-align:left;margin-left:-21.6pt;margin-top:189.25pt;width:.6pt;height:.5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" path="m54,l177,62,122,170,,110,54,xe" filled="f" strokecolor="white" strokeweight="0">
                <v:path arrowok="t" o:connecttype="custom" o:connectlocs="2325,0;7620,2547;5252,6985;0,4520;2325,0" o:connectangles="0,0,0,0,0"/>
              </v:shape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9F202C7" wp14:editId="6AA01798">
                <wp:simplePos x="0" y="0"/>
                <wp:positionH relativeFrom="column">
                  <wp:posOffset>-392430</wp:posOffset>
                </wp:positionH>
                <wp:positionV relativeFrom="paragraph">
                  <wp:posOffset>1368425</wp:posOffset>
                </wp:positionV>
                <wp:extent cx="10160" cy="39370"/>
                <wp:effectExtent l="0" t="0" r="8890" b="0"/>
                <wp:wrapNone/>
                <wp:docPr id="3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" cy="3937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A8AA9" id="Rectangle 11" o:spid="_x0000_s1026" style="position:absolute;left:0;text-align:left;margin-left:-30.9pt;margin-top:107.75pt;width:.8pt;height:3.1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" filled="f" strokecolor="white" strokeweight="0"/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461527F" wp14:editId="1AB613F6">
                <wp:simplePos x="0" y="0"/>
                <wp:positionH relativeFrom="column">
                  <wp:posOffset>-303530</wp:posOffset>
                </wp:positionH>
                <wp:positionV relativeFrom="paragraph">
                  <wp:posOffset>1322070</wp:posOffset>
                </wp:positionV>
                <wp:extent cx="28575" cy="17780"/>
                <wp:effectExtent l="0" t="0" r="9525" b="1270"/>
                <wp:wrapNone/>
                <wp:docPr id="39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575" cy="17780"/>
                        </a:xfrm>
                        <a:custGeom>
                          <a:avLst/>
                          <a:gdLst>
                            <a:gd name="T0" fmla="*/ 680 w 680"/>
                            <a:gd name="T1" fmla="*/ 306 h 416"/>
                            <a:gd name="T2" fmla="*/ 54 w 680"/>
                            <a:gd name="T3" fmla="*/ 0 h 416"/>
                            <a:gd name="T4" fmla="*/ 0 w 680"/>
                            <a:gd name="T5" fmla="*/ 110 h 416"/>
                            <a:gd name="T6" fmla="*/ 626 w 680"/>
                            <a:gd name="T7" fmla="*/ 416 h 416"/>
                            <a:gd name="T8" fmla="*/ 680 w 680"/>
                            <a:gd name="T9" fmla="*/ 306 h 41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80" h="416">
                              <a:moveTo>
                                <a:pt x="680" y="306"/>
                              </a:moveTo>
                              <a:lnTo>
                                <a:pt x="54" y="0"/>
                              </a:lnTo>
                              <a:lnTo>
                                <a:pt x="0" y="110"/>
                              </a:lnTo>
                              <a:lnTo>
                                <a:pt x="626" y="416"/>
                              </a:lnTo>
                              <a:lnTo>
                                <a:pt x="680" y="306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10CF9" id="Freeform 12" o:spid="_x0000_s1026" style="position:absolute;left:0;text-align:left;margin-left:-23.9pt;margin-top:104.1pt;width:2.25pt;height:1.4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80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" path="m680,306l54,,,110,626,416,680,306xe" filled="f" strokecolor="white" strokeweight="0">
                <v:path arrowok="t" o:connecttype="custom" o:connectlocs="28575,13079;2269,0;0,4701;26306,17780;28575,13079" o:connectangles="0,0,0,0,0"/>
              </v:shape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4A6D9E8" wp14:editId="1794939C">
                <wp:simplePos x="0" y="0"/>
                <wp:positionH relativeFrom="column">
                  <wp:posOffset>-271145</wp:posOffset>
                </wp:positionH>
                <wp:positionV relativeFrom="paragraph">
                  <wp:posOffset>1337945</wp:posOffset>
                </wp:positionV>
                <wp:extent cx="7620" cy="6985"/>
                <wp:effectExtent l="0" t="0" r="11430" b="12065"/>
                <wp:wrapNone/>
                <wp:docPr id="15809143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6985"/>
                        </a:xfrm>
                        <a:custGeom>
                          <a:avLst/>
                          <a:gdLst>
                            <a:gd name="T0" fmla="*/ 54 w 177"/>
                            <a:gd name="T1" fmla="*/ 0 h 170"/>
                            <a:gd name="T2" fmla="*/ 177 w 177"/>
                            <a:gd name="T3" fmla="*/ 62 h 170"/>
                            <a:gd name="T4" fmla="*/ 122 w 177"/>
                            <a:gd name="T5" fmla="*/ 170 h 170"/>
                            <a:gd name="T6" fmla="*/ 0 w 177"/>
                            <a:gd name="T7" fmla="*/ 110 h 170"/>
                            <a:gd name="T8" fmla="*/ 54 w 177"/>
                            <a:gd name="T9" fmla="*/ 0 h 17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7" h="170">
                              <a:moveTo>
                                <a:pt x="54" y="0"/>
                              </a:moveTo>
                              <a:lnTo>
                                <a:pt x="177" y="62"/>
                              </a:lnTo>
                              <a:lnTo>
                                <a:pt x="122" y="170"/>
                              </a:lnTo>
                              <a:lnTo>
                                <a:pt x="0" y="110"/>
                              </a:lnTo>
                              <a:lnTo>
                                <a:pt x="54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9CC01" id="Freeform 13" o:spid="_x0000_s1026" style="position:absolute;left:0;text-align:left;margin-left:-21.35pt;margin-top:105.35pt;width:.6pt;height:.5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7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" path="m54,l177,62,122,170,,110,54,xe" filled="f" strokecolor="white" strokeweight="0">
                <v:path arrowok="t" o:connecttype="custom" o:connectlocs="2325,0;7620,2547;5252,6985;0,4520;2325,0" o:connectangles="0,0,0,0,0"/>
              </v:shape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32541EB9" wp14:editId="2C602735">
                <wp:simplePos x="0" y="0"/>
                <wp:positionH relativeFrom="column">
                  <wp:posOffset>4899660</wp:posOffset>
                </wp:positionH>
                <wp:positionV relativeFrom="paragraph">
                  <wp:posOffset>8173085</wp:posOffset>
                </wp:positionV>
                <wp:extent cx="881380" cy="737870"/>
                <wp:effectExtent l="3810" t="0" r="635" b="0"/>
                <wp:wrapNone/>
                <wp:docPr id="1219467308" name="Rectangl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1380" cy="737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4DD12" id="Rectangle 323" o:spid="_x0000_s1026" style="position:absolute;left:0;text-align:left;margin-left:385.8pt;margin-top:643.55pt;width:69.4pt;height:58.1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" stroked="f"/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02B5D2C" wp14:editId="7FCCD951">
                <wp:simplePos x="0" y="0"/>
                <wp:positionH relativeFrom="column">
                  <wp:posOffset>-636905</wp:posOffset>
                </wp:positionH>
                <wp:positionV relativeFrom="paragraph">
                  <wp:posOffset>8173085</wp:posOffset>
                </wp:positionV>
                <wp:extent cx="881380" cy="737870"/>
                <wp:effectExtent l="1270" t="0" r="3175" b="0"/>
                <wp:wrapNone/>
                <wp:docPr id="1977283821" name="Rectangl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1380" cy="737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A718C" id="Rectangle 322" o:spid="_x0000_s1026" style="position:absolute;left:0;text-align:left;margin-left:-50.15pt;margin-top:643.55pt;width:69.4pt;height:58.1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" stroked="f"/>
            </w:pict>
          </mc:Fallback>
        </mc:AlternateContent>
      </w:r>
      <w:r w:rsidR="003F3F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976D7B" wp14:editId="041935F4">
                <wp:simplePos x="0" y="0"/>
                <wp:positionH relativeFrom="column">
                  <wp:posOffset>-452120</wp:posOffset>
                </wp:positionH>
                <wp:positionV relativeFrom="paragraph">
                  <wp:posOffset>7783195</wp:posOffset>
                </wp:positionV>
                <wp:extent cx="951230" cy="487680"/>
                <wp:effectExtent l="0" t="0" r="0" b="635"/>
                <wp:wrapNone/>
                <wp:docPr id="2090840654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5123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12C491" w14:textId="77777777" w:rsidR="00F86C0D" w:rsidRDefault="00190E6F">
                            <w:pPr>
                              <w:ind w:firstLineChars="100" w:firstLine="240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76D7B" id="Text Box 300" o:spid="_x0000_s1056" type="#_x0000_t202" style="position:absolute;left:0;text-align:left;margin-left:-35.6pt;margin-top:612.85pt;width:74.9pt;height:38.4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" filled="f" stroked="f">
                <v:textbox style="mso-fit-shape-to-text:t">
                  <w:txbxContent>
                    <w:p w14:paraId="6212C491" w14:textId="77777777" w:rsidR="00F86C0D" w:rsidRDefault="00190E6F">
                      <w:pPr>
                        <w:ind w:firstLineChars="100" w:firstLine="240"/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</w:p>
    <w:p w14:paraId="3004C8C2" w14:textId="039A9217" w:rsidR="00F86C0D" w:rsidRDefault="003F3F69">
      <w:pPr>
        <w:rPr>
          <w:rFonts w:hint="eastAsia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B6E0EB4" wp14:editId="5B1D7EBA">
                <wp:simplePos x="0" y="0"/>
                <wp:positionH relativeFrom="column">
                  <wp:posOffset>800100</wp:posOffset>
                </wp:positionH>
                <wp:positionV relativeFrom="paragraph">
                  <wp:posOffset>-241593</wp:posOffset>
                </wp:positionV>
                <wp:extent cx="3213735" cy="883920"/>
                <wp:effectExtent l="3810" t="0" r="1905" b="2540"/>
                <wp:wrapNone/>
                <wp:docPr id="1073032057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73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B0E15" w14:textId="77777777" w:rsidR="00F86C0D" w:rsidRDefault="00190E6F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微软雅黑" w:eastAsia="微软雅黑" w:hAnsi="微软雅黑" w:hint="eastAsia"/>
                                <w:color w:val="1C1C1C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1C1C1C"/>
                                <w:sz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E0EB4" id="_x0000_s1057" type="#_x0000_t202" style="position:absolute;left:0;text-align:left;margin-left:63pt;margin-top:-19pt;width:253.05pt;height:69.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" filled="f" stroked="f">
                <v:textbox style="mso-fit-shape-to-text:t">
                  <w:txbxContent>
                    <w:p w14:paraId="524B0E15" w14:textId="77777777" w:rsidR="00F86C0D" w:rsidRDefault="00190E6F">
                      <w:pPr>
                        <w:pStyle w:val="a7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微软雅黑" w:eastAsia="微软雅黑" w:hAnsi="微软雅黑" w:hint="eastAsia"/>
                          <w:color w:val="1C1C1C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1C1C1C"/>
                          <w:sz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837154A" wp14:editId="6DBD7AC5">
                <wp:simplePos x="0" y="0"/>
                <wp:positionH relativeFrom="page">
                  <wp:posOffset>17828</wp:posOffset>
                </wp:positionH>
                <wp:positionV relativeFrom="paragraph">
                  <wp:posOffset>-888805</wp:posOffset>
                </wp:positionV>
                <wp:extent cx="7485380" cy="10611485"/>
                <wp:effectExtent l="39370" t="42545" r="38100" b="42545"/>
                <wp:wrapNone/>
                <wp:docPr id="1796831867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85380" cy="10611485"/>
                        </a:xfrm>
                        <a:prstGeom prst="rect">
                          <a:avLst/>
                        </a:prstGeom>
                        <a:noFill/>
                        <a:ln w="76200" algn="ctr">
                          <a:solidFill>
                            <a:srgbClr val="1C1C1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8DC53" id="矩形 1" o:spid="_x0000_s1026" style="position:absolute;left:0;text-align:left;margin-left:1.4pt;margin-top:-70pt;width:589.4pt;height:835.55pt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" filled="f" strokecolor="#1c1c1c" strokeweight="6pt">
                <w10:wrap anchorx="page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389912" wp14:editId="1702854D">
                <wp:simplePos x="0" y="0"/>
                <wp:positionH relativeFrom="column">
                  <wp:posOffset>-494030</wp:posOffset>
                </wp:positionH>
                <wp:positionV relativeFrom="paragraph">
                  <wp:posOffset>8488045</wp:posOffset>
                </wp:positionV>
                <wp:extent cx="881380" cy="737870"/>
                <wp:effectExtent l="1270" t="0" r="3175" b="0"/>
                <wp:wrapNone/>
                <wp:docPr id="1010655230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1380" cy="737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D7D85" id="Rectangle 327" o:spid="_x0000_s1026" style="position:absolute;left:0;text-align:left;margin-left:-38.9pt;margin-top:668.35pt;width:69.4pt;height:58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" stroked="f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54EB35" wp14:editId="68556DFB">
                <wp:simplePos x="0" y="0"/>
                <wp:positionH relativeFrom="column">
                  <wp:posOffset>5222240</wp:posOffset>
                </wp:positionH>
                <wp:positionV relativeFrom="paragraph">
                  <wp:posOffset>8442325</wp:posOffset>
                </wp:positionV>
                <wp:extent cx="881380" cy="737870"/>
                <wp:effectExtent l="2540" t="1270" r="1905" b="3810"/>
                <wp:wrapNone/>
                <wp:docPr id="1880896515" name="Rectangl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1380" cy="737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43D08" id="Rectangle 324" o:spid="_x0000_s1026" style="position:absolute;left:0;text-align:left;margin-left:411.2pt;margin-top:664.75pt;width:69.4pt;height:58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" stroked="f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6D01569" wp14:editId="191BD094">
                <wp:simplePos x="0" y="0"/>
                <wp:positionH relativeFrom="column">
                  <wp:posOffset>-420370</wp:posOffset>
                </wp:positionH>
                <wp:positionV relativeFrom="paragraph">
                  <wp:posOffset>730885</wp:posOffset>
                </wp:positionV>
                <wp:extent cx="6188075" cy="8174355"/>
                <wp:effectExtent l="0" t="0" r="0" b="0"/>
                <wp:wrapNone/>
                <wp:docPr id="43" name="文本框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075" cy="8174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CD5C9F" w14:textId="77777777" w:rsidR="00F86C0D" w:rsidRDefault="00190E6F">
                            <w:pPr>
                              <w:pStyle w:val="a7"/>
                              <w:spacing w:before="0" w:beforeAutospacing="0" w:after="0" w:afterAutospacing="0" w:line="576" w:lineRule="auto"/>
                              <w:jc w:val="both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</w:rPr>
                              <w:t>尊敬的领导，您好：</w:t>
                            </w:r>
                          </w:p>
                          <w:p w14:paraId="4F67163A" w14:textId="77777777" w:rsidR="00F86C0D" w:rsidRDefault="00190E6F">
                            <w:pPr>
                              <w:pStyle w:val="a7"/>
                              <w:spacing w:before="0" w:beforeAutospacing="0" w:after="0" w:afterAutospacing="0" w:line="576" w:lineRule="auto"/>
                              <w:jc w:val="both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</w:rPr>
                              <w:t xml:space="preserve">    古有毛遂自荐，今有伯乐点将。愿借您伯乐慧眼，开始我千里之行。   </w:t>
                            </w:r>
                          </w:p>
                          <w:p w14:paraId="40CCA070" w14:textId="77777777" w:rsidR="00F86C0D" w:rsidRDefault="00190E6F">
                            <w:pPr>
                              <w:pStyle w:val="a7"/>
                              <w:spacing w:before="0" w:beforeAutospacing="0" w:after="0" w:afterAutospacing="0" w:line="576" w:lineRule="auto"/>
                              <w:jc w:val="both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</w:rPr>
                              <w:t xml:space="preserve">   “ 疾风知劲草，路遥知马力”。简单几页纸只是我的“包装”和“广告”，“产品”自身的“质量”和“性能”有待于您通过“使用”来证明。谢谢您在百忙之中垂阅我的自荐书。   </w:t>
                            </w:r>
                          </w:p>
                          <w:p w14:paraId="0533BBB6" w14:textId="77777777" w:rsidR="00F86C0D" w:rsidRDefault="00190E6F">
                            <w:pPr>
                              <w:pStyle w:val="a7"/>
                              <w:spacing w:before="0" w:beforeAutospacing="0" w:after="0" w:afterAutospacing="0" w:line="576" w:lineRule="auto"/>
                              <w:jc w:val="both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</w:rPr>
                              <w:t xml:space="preserve">     2年的工作经历让我具有较强的组织能力和社交能力，能很好地独立开展工作，并与其他人协手合作，发扬团队精神，在各项工作中均获得广泛的好评。我在思想上要求进步，努力培养思想道德素质，提高自身修养，多次获得同事以及领导的赞扬。“服务社会”是我的职责，“敬业”是我的人生信条，“年轻”、“可塑性强”是我的资本。“稳重”、“勤奋”、“认真”以及“力求上进”是我的个人特点。  </w:t>
                            </w:r>
                          </w:p>
                          <w:p w14:paraId="2CB4F27C" w14:textId="77777777" w:rsidR="00F86C0D" w:rsidRDefault="00190E6F">
                            <w:pPr>
                              <w:pStyle w:val="a7"/>
                              <w:spacing w:before="0" w:beforeAutospacing="0" w:after="0" w:afterAutospacing="0" w:line="576" w:lineRule="auto"/>
                              <w:jc w:val="both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</w:rPr>
                              <w:t xml:space="preserve">     天行健，君子以自强不息。事业上的成功需要知识、毅力、汗水、机会的完美结合。同样，一个单位的荣誉更需要员工们的无私奉献。</w:t>
                            </w:r>
                          </w:p>
                          <w:p w14:paraId="34C74FD2" w14:textId="77777777" w:rsidR="00F86C0D" w:rsidRDefault="00190E6F">
                            <w:pPr>
                              <w:pStyle w:val="a7"/>
                              <w:spacing w:before="0" w:beforeAutospacing="0" w:after="0" w:afterAutospacing="0" w:line="576" w:lineRule="auto"/>
                              <w:jc w:val="both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</w:rPr>
                              <w:t xml:space="preserve">    我恳请贵单位给我一个机会，让我成为你们中的一员，我将以无比的热情和勤奋的工作回报您的知遇之恩，并非常乐意与未来的同事合作，为我们共同的事业奉献全部的真诚的才智！</w:t>
                            </w:r>
                          </w:p>
                          <w:p w14:paraId="5D4DFDC9" w14:textId="72C52F5D" w:rsidR="00F86C0D" w:rsidRDefault="00190E6F">
                            <w:pPr>
                              <w:pStyle w:val="a7"/>
                              <w:spacing w:before="0" w:beforeAutospacing="0" w:after="0" w:afterAutospacing="0" w:line="576" w:lineRule="auto"/>
                              <w:ind w:left="7200" w:hangingChars="3000" w:hanging="7200"/>
                              <w:jc w:val="both"/>
                              <w:textAlignment w:val="baseline"/>
                              <w:rPr>
                                <w:rFonts w:eastAsia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</w:rPr>
                              <w:t xml:space="preserve">                                                                                          自荐人：</w:t>
                            </w:r>
                            <w:r w:rsidR="003F3F69"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</w:rPr>
                              <w:t>xxx</w:t>
                            </w:r>
                          </w:p>
                          <w:p w14:paraId="140DE156" w14:textId="77777777" w:rsidR="00F86C0D" w:rsidRDefault="00190E6F">
                            <w:pPr>
                              <w:pStyle w:val="a7"/>
                              <w:spacing w:before="0" w:beforeAutospacing="0" w:after="0" w:afterAutospacing="0" w:line="576" w:lineRule="auto"/>
                              <w:ind w:left="5760" w:hangingChars="2400" w:hanging="5760"/>
                              <w:jc w:val="both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</w:rPr>
                              <w:t xml:space="preserve">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404040"/>
                                <w:kern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4"/>
                              </w:rPr>
                              <w:t xml:space="preserve"> 时间：2XX0年9月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01569" id="文本框 97" o:spid="_x0000_s1058" type="#_x0000_t202" style="position:absolute;left:0;text-align:left;margin-left:-33.1pt;margin-top:57.55pt;width:487.25pt;height:643.6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" filled="f" stroked="f">
                <v:textbox style="mso-fit-shape-to-text:t">
                  <w:txbxContent>
                    <w:p w14:paraId="46CD5C9F" w14:textId="77777777" w:rsidR="00F86C0D" w:rsidRDefault="00190E6F">
                      <w:pPr>
                        <w:pStyle w:val="a7"/>
                        <w:spacing w:before="0" w:beforeAutospacing="0" w:after="0" w:afterAutospacing="0" w:line="576" w:lineRule="auto"/>
                        <w:jc w:val="both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</w:rPr>
                        <w:t>尊敬的领导，您好：</w:t>
                      </w:r>
                    </w:p>
                    <w:p w14:paraId="4F67163A" w14:textId="77777777" w:rsidR="00F86C0D" w:rsidRDefault="00190E6F">
                      <w:pPr>
                        <w:pStyle w:val="a7"/>
                        <w:spacing w:before="0" w:beforeAutospacing="0" w:after="0" w:afterAutospacing="0" w:line="576" w:lineRule="auto"/>
                        <w:jc w:val="both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</w:rPr>
                        <w:t xml:space="preserve">    古有毛遂自荐，今有伯乐点将。愿借您伯乐慧眼，开始我千里之行。   </w:t>
                      </w:r>
                    </w:p>
                    <w:p w14:paraId="40CCA070" w14:textId="77777777" w:rsidR="00F86C0D" w:rsidRDefault="00190E6F">
                      <w:pPr>
                        <w:pStyle w:val="a7"/>
                        <w:spacing w:before="0" w:beforeAutospacing="0" w:after="0" w:afterAutospacing="0" w:line="576" w:lineRule="auto"/>
                        <w:jc w:val="both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</w:rPr>
                        <w:t xml:space="preserve">   “ 疾风知劲草，路遥知马力”。简单几页纸只是我的“包装”和“广告”，“产品”自身的“质量”和“性能”有待于您通过“使用”来证明。谢谢您在百忙之中垂阅我的自荐书。   </w:t>
                      </w:r>
                    </w:p>
                    <w:p w14:paraId="0533BBB6" w14:textId="77777777" w:rsidR="00F86C0D" w:rsidRDefault="00190E6F">
                      <w:pPr>
                        <w:pStyle w:val="a7"/>
                        <w:spacing w:before="0" w:beforeAutospacing="0" w:after="0" w:afterAutospacing="0" w:line="576" w:lineRule="auto"/>
                        <w:jc w:val="both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</w:rPr>
                        <w:t xml:space="preserve">     2年的工作经历让我具有较强的组织能力和社交能力，能很好地独立开展工作，并与其他人协手合作，发扬团队精神，在各项工作中均获得广泛的好评。我在思想上要求进步，努力培养思想道德素质，提高自身修养，多次获得同事以及领导的赞扬。“服务社会”是我的职责，“敬业”是我的人生信条，“年轻”、“可塑性强”是我的资本。“稳重”、“勤奋”、“认真”以及“力求上进”是我的个人特点。  </w:t>
                      </w:r>
                    </w:p>
                    <w:p w14:paraId="2CB4F27C" w14:textId="77777777" w:rsidR="00F86C0D" w:rsidRDefault="00190E6F">
                      <w:pPr>
                        <w:pStyle w:val="a7"/>
                        <w:spacing w:before="0" w:beforeAutospacing="0" w:after="0" w:afterAutospacing="0" w:line="576" w:lineRule="auto"/>
                        <w:jc w:val="both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</w:rPr>
                        <w:t xml:space="preserve">     天行健，君子以自强不息。事业上的成功需要知识、毅力、汗水、机会的完美结合。同样，一个单位的荣誉更需要员工们的无私奉献。</w:t>
                      </w:r>
                    </w:p>
                    <w:p w14:paraId="34C74FD2" w14:textId="77777777" w:rsidR="00F86C0D" w:rsidRDefault="00190E6F">
                      <w:pPr>
                        <w:pStyle w:val="a7"/>
                        <w:spacing w:before="0" w:beforeAutospacing="0" w:after="0" w:afterAutospacing="0" w:line="576" w:lineRule="auto"/>
                        <w:jc w:val="both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</w:rPr>
                        <w:t xml:space="preserve">    我恳请贵单位给我一个机会，让我成为你们中的一员，我将以无比的热情和勤奋的工作回报您的知遇之恩，并非常乐意与未来的同事合作，为我们共同的事业奉献全部的真诚的才智！</w:t>
                      </w:r>
                    </w:p>
                    <w:p w14:paraId="5D4DFDC9" w14:textId="72C52F5D" w:rsidR="00F86C0D" w:rsidRDefault="00190E6F">
                      <w:pPr>
                        <w:pStyle w:val="a7"/>
                        <w:spacing w:before="0" w:beforeAutospacing="0" w:after="0" w:afterAutospacing="0" w:line="576" w:lineRule="auto"/>
                        <w:ind w:left="7200" w:hangingChars="3000" w:hanging="7200"/>
                        <w:jc w:val="both"/>
                        <w:textAlignment w:val="baseline"/>
                        <w:rPr>
                          <w:rFonts w:eastAsia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</w:rPr>
                        <w:t xml:space="preserve">                                                                                          自荐人：</w:t>
                      </w:r>
                      <w:r w:rsidR="003F3F69"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</w:rPr>
                        <w:t>xxx</w:t>
                      </w:r>
                    </w:p>
                    <w:p w14:paraId="140DE156" w14:textId="77777777" w:rsidR="00F86C0D" w:rsidRDefault="00190E6F">
                      <w:pPr>
                        <w:pStyle w:val="a7"/>
                        <w:spacing w:before="0" w:beforeAutospacing="0" w:after="0" w:afterAutospacing="0" w:line="576" w:lineRule="auto"/>
                        <w:ind w:left="5760" w:hangingChars="2400" w:hanging="5760"/>
                        <w:jc w:val="both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</w:rPr>
                        <w:t xml:space="preserve">                                                 </w:t>
                      </w:r>
                      <w:r>
                        <w:rPr>
                          <w:rFonts w:ascii="微软雅黑" w:eastAsia="微软雅黑" w:hAnsi="微软雅黑" w:cs="Times New Roman"/>
                          <w:color w:val="404040"/>
                          <w:kern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4"/>
                        </w:rPr>
                        <w:t xml:space="preserve"> 时间：2XX0年9月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86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CDA46" w14:textId="77777777" w:rsidR="00050C8D" w:rsidRDefault="00050C8D" w:rsidP="003F3F69">
      <w:pPr>
        <w:rPr>
          <w:rFonts w:hint="eastAsia"/>
        </w:rPr>
      </w:pPr>
      <w:r>
        <w:separator/>
      </w:r>
    </w:p>
  </w:endnote>
  <w:endnote w:type="continuationSeparator" w:id="0">
    <w:p w14:paraId="68C740AD" w14:textId="77777777" w:rsidR="00050C8D" w:rsidRDefault="00050C8D" w:rsidP="003F3F6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叶根友刀锋黑草">
    <w:altName w:val="宋体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6147E" w14:textId="77777777" w:rsidR="00050C8D" w:rsidRDefault="00050C8D" w:rsidP="003F3F69">
      <w:pPr>
        <w:rPr>
          <w:rFonts w:hint="eastAsia"/>
        </w:rPr>
      </w:pPr>
      <w:r>
        <w:separator/>
      </w:r>
    </w:p>
  </w:footnote>
  <w:footnote w:type="continuationSeparator" w:id="0">
    <w:p w14:paraId="0D001373" w14:textId="77777777" w:rsidR="00050C8D" w:rsidRDefault="00050C8D" w:rsidP="003F3F6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6730AC2"/>
    <w:rsid w:val="00050C8D"/>
    <w:rsid w:val="00071AE8"/>
    <w:rsid w:val="000D6078"/>
    <w:rsid w:val="000F4C80"/>
    <w:rsid w:val="00104713"/>
    <w:rsid w:val="00153D71"/>
    <w:rsid w:val="00162E9C"/>
    <w:rsid w:val="00190E6F"/>
    <w:rsid w:val="001A5A9C"/>
    <w:rsid w:val="002220B0"/>
    <w:rsid w:val="0025137C"/>
    <w:rsid w:val="00305BA5"/>
    <w:rsid w:val="00366BB5"/>
    <w:rsid w:val="003949FE"/>
    <w:rsid w:val="003A4FDB"/>
    <w:rsid w:val="003B0342"/>
    <w:rsid w:val="003F3F69"/>
    <w:rsid w:val="004526D4"/>
    <w:rsid w:val="00454410"/>
    <w:rsid w:val="00511D0B"/>
    <w:rsid w:val="00526E70"/>
    <w:rsid w:val="00562880"/>
    <w:rsid w:val="0058675A"/>
    <w:rsid w:val="005926F8"/>
    <w:rsid w:val="005A463C"/>
    <w:rsid w:val="00607750"/>
    <w:rsid w:val="006201D2"/>
    <w:rsid w:val="006850EE"/>
    <w:rsid w:val="0068578A"/>
    <w:rsid w:val="006C298C"/>
    <w:rsid w:val="006D2C8C"/>
    <w:rsid w:val="006D7E26"/>
    <w:rsid w:val="006E3991"/>
    <w:rsid w:val="00735D4B"/>
    <w:rsid w:val="00792906"/>
    <w:rsid w:val="008A45DE"/>
    <w:rsid w:val="008B5C49"/>
    <w:rsid w:val="008F02C3"/>
    <w:rsid w:val="00951CC8"/>
    <w:rsid w:val="00962DA4"/>
    <w:rsid w:val="009A0756"/>
    <w:rsid w:val="009F4800"/>
    <w:rsid w:val="00A03E12"/>
    <w:rsid w:val="00A83CC7"/>
    <w:rsid w:val="00A91B89"/>
    <w:rsid w:val="00AA7D4F"/>
    <w:rsid w:val="00AC7A4A"/>
    <w:rsid w:val="00B636B7"/>
    <w:rsid w:val="00C37DC2"/>
    <w:rsid w:val="00C4072D"/>
    <w:rsid w:val="00C87D91"/>
    <w:rsid w:val="00CA65C3"/>
    <w:rsid w:val="00CE3992"/>
    <w:rsid w:val="00D30DA4"/>
    <w:rsid w:val="00D73317"/>
    <w:rsid w:val="00E35E99"/>
    <w:rsid w:val="00E35EE6"/>
    <w:rsid w:val="00E6085F"/>
    <w:rsid w:val="00E7449C"/>
    <w:rsid w:val="00EE1008"/>
    <w:rsid w:val="00F13106"/>
    <w:rsid w:val="00F54BAE"/>
    <w:rsid w:val="00F70D78"/>
    <w:rsid w:val="00F86C0D"/>
    <w:rsid w:val="00FD5E71"/>
    <w:rsid w:val="00FF7CE0"/>
    <w:rsid w:val="25E42FD6"/>
    <w:rsid w:val="36E81E87"/>
    <w:rsid w:val="516B4FF6"/>
    <w:rsid w:val="522D68C7"/>
    <w:rsid w:val="56730AC2"/>
    <w:rsid w:val="5BC342DC"/>
    <w:rsid w:val="6532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0A91378"/>
  <w15:docId w15:val="{34223E3C-CA0B-4E6E-8162-CA0BC4F6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uiPriority w:val="99"/>
    <w:unhideWhenUsed/>
    <w:rPr>
      <w:color w:val="0563C1"/>
      <w:u w:val="single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23553;&#38754;&#20869;&#39029;&#33258;&#33616;&#20449;&#22871;&#35013;&#31616;&#21382;4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342"/>
    <customShpInfo spid="_x0000_s1298"/>
    <customShpInfo spid="_x0000_s1341"/>
    <customShpInfo spid="_x0000_s1344"/>
    <customShpInfo spid="_x0000_s1343"/>
    <customShpInfo spid="_x0000_s1300"/>
    <customShpInfo spid="_x0000_s1301"/>
    <customShpInfo spid="_x0000_s1303"/>
    <customShpInfo spid="_x0000_s1304"/>
    <customShpInfo spid="_x0000_s1302"/>
    <customShpInfo spid="_x0000_s1305"/>
    <customShpInfo spid="_x0000_s1306"/>
    <customShpInfo spid="_x0000_s1307"/>
    <customShpInfo spid="_x0000_s1308"/>
    <customShpInfo spid="_x0000_s1310"/>
    <customShpInfo spid="_x0000_s1311"/>
    <customShpInfo spid="_x0000_s1309"/>
    <customShpInfo spid="_x0000_s1312"/>
    <customShpInfo spid="_x0000_s1313"/>
    <customShpInfo spid="_x0000_s1314"/>
    <customShpInfo spid="_x0000_s1331"/>
    <customShpInfo spid="_x0000_s1328"/>
    <customShpInfo spid="_x0000_s1297"/>
    <customShpInfo spid="_x0000_s1345"/>
    <customShpInfo spid="_x0000_s1278"/>
    <customShpInfo spid="_x0000_s1290"/>
    <customShpInfo spid="_x0000_s1284"/>
    <customShpInfo spid="_x0000_s1272"/>
    <customShpInfo spid="_x0000_s1269"/>
    <customShpInfo spid="_x0000_s1270"/>
    <customShpInfo spid="_x0000_s1271"/>
    <customShpInfo spid="_x0000_s1268"/>
    <customShpInfo spid="_x0000_s1287"/>
    <customShpInfo spid="_x0000_s1288"/>
    <customShpInfo spid="_x0000_s1289"/>
    <customShpInfo spid="_x0000_s1286"/>
    <customShpInfo spid="_x0000_s1275"/>
    <customShpInfo spid="_x0000_s1276"/>
    <customShpInfo spid="_x0000_s1277"/>
    <customShpInfo spid="_x0000_s1274"/>
    <customShpInfo spid="_x0000_s1281"/>
    <customShpInfo spid="_x0000_s1282"/>
    <customShpInfo spid="_x0000_s1283"/>
    <customShpInfo spid="_x0000_s1280"/>
    <customShpInfo spid="_x0000_s1140"/>
    <customShpInfo spid="_x0000_s1142"/>
    <customShpInfo spid="_x0000_s1164"/>
    <customShpInfo spid="_x0000_s1165"/>
    <customShpInfo spid="_x0000_s1166"/>
    <customShpInfo spid="_x0000_s1253"/>
    <customShpInfo spid="_x0000_s1250"/>
    <customShpInfo spid="_x0000_s1249"/>
    <customShpInfo spid="_x0000_s1248"/>
    <customShpInfo spid="_x0000_s1247"/>
    <customShpInfo spid="_x0000_s1246"/>
    <customShpInfo spid="_x0000_s1245"/>
    <customShpInfo spid="_x0000_s1347"/>
    <customShpInfo spid="_x0000_s1346"/>
    <customShpInfo spid="_x0000_s1340"/>
    <customShpInfo spid="_x0000_s1337"/>
    <customShpInfo spid="_x0000_s1338"/>
    <customShpInfo spid="_x0000_s1339"/>
    <customShpInfo spid="_x0000_s1336"/>
    <customShpInfo spid="_x0000_s1324"/>
    <customShpInfo spid="_x0000_s1321"/>
    <customShpInfo spid="_x0000_s1322"/>
    <customShpInfo spid="_x0000_s1323"/>
    <customShpInfo spid="_x0000_s1320"/>
    <customShpInfo spid="_x0000_s1251"/>
    <customShpInfo spid="_x0000_s1266"/>
    <customShpInfo spid="_x0000_s1350"/>
    <customShpInfo spid="_x0000_s1349"/>
    <customShpInfo spid="_x0000_s1195"/>
    <customShpInfo spid="_x0000_s1193"/>
    <customShpInfo spid="_x0000_s1351"/>
    <customShpInfo spid="_x0000_s1348"/>
    <customShpInfo spid="_x0000_s119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封面内页自荐信套装简历4</Template>
  <TotalTime>15</TotalTime>
  <Pages>3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xt j.</cp:lastModifiedBy>
  <cp:revision>32</cp:revision>
  <dcterms:created xsi:type="dcterms:W3CDTF">2018-07-12T04:25:00Z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