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2DF66" w14:textId="77777777" w:rsidR="00FD7227" w:rsidRDefault="0000000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F111A5C" wp14:editId="1E2CE7C8">
                <wp:simplePos x="0" y="0"/>
                <wp:positionH relativeFrom="column">
                  <wp:posOffset>-477520</wp:posOffset>
                </wp:positionH>
                <wp:positionV relativeFrom="paragraph">
                  <wp:posOffset>8173720</wp:posOffset>
                </wp:positionV>
                <wp:extent cx="6125210" cy="663575"/>
                <wp:effectExtent l="0" t="0" r="0" b="0"/>
                <wp:wrapNone/>
                <wp:docPr id="6" name="Text Placehol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5029" cy="66377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20E051" w14:textId="77777777" w:rsidR="00FD7227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entury Gothic" w:eastAsia="微软雅黑" w:hAnsi="微软雅黑" w:cstheme="minorBidi" w:hint="eastAsia"/>
                                <w:color w:val="0E0103"/>
                                <w:kern w:val="24"/>
                                <w:sz w:val="36"/>
                                <w:szCs w:val="36"/>
                              </w:rPr>
                              <w:t>求职意向：人事专员</w:t>
                            </w:r>
                          </w:p>
                          <w:p w14:paraId="4E4A82CE" w14:textId="77777777" w:rsidR="00FD7227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entury Gothic" w:eastAsia="微软雅黑" w:hAnsi="微软雅黑" w:cstheme="minorBidi" w:hint="eastAsia"/>
                                <w:color w:val="0E0103"/>
                                <w:kern w:val="24"/>
                                <w:sz w:val="36"/>
                                <w:szCs w:val="36"/>
                              </w:rPr>
                              <w:t>联系电话：</w:t>
                            </w:r>
                            <w:r>
                              <w:rPr>
                                <w:rFonts w:ascii="Century Gothic" w:eastAsia="微软雅黑" w:hAnsi="Century Gothic" w:cstheme="minorBidi"/>
                                <w:color w:val="0E0103"/>
                                <w:kern w:val="24"/>
                                <w:sz w:val="36"/>
                                <w:szCs w:val="36"/>
                              </w:rPr>
                              <w:t>180 00</w:t>
                            </w:r>
                            <w:r>
                              <w:rPr>
                                <w:rFonts w:ascii="Century Gothic" w:eastAsia="微软雅黑" w:hAnsi="Century Gothic" w:cstheme="minorBidi" w:hint="eastAsia"/>
                                <w:color w:val="0E0103"/>
                                <w:kern w:val="24"/>
                                <w:sz w:val="36"/>
                                <w:szCs w:val="36"/>
                              </w:rPr>
                              <w:t>8</w:t>
                            </w:r>
                            <w:r>
                              <w:rPr>
                                <w:rFonts w:ascii="Century Gothic" w:eastAsia="微软雅黑" w:hAnsi="Century Gothic" w:cstheme="minorBidi"/>
                                <w:color w:val="0E0103"/>
                                <w:kern w:val="24"/>
                                <w:sz w:val="36"/>
                                <w:szCs w:val="36"/>
                              </w:rPr>
                              <w:t>0 0000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111A5C" id="_x0000_t202" coordsize="21600,21600" o:spt="202" path="m,l,21600r21600,l21600,xe">
                <v:stroke joinstyle="miter"/>
                <v:path gradientshapeok="t" o:connecttype="rect"/>
              </v:shapetype>
              <v:shape id="Text Placeholder 4" o:spid="_x0000_s1026" type="#_x0000_t202" style="position:absolute;margin-left:-37.6pt;margin-top:643.6pt;width:482.3pt;height:52.2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" filled="f" stroked="f">
                <v:textbox style="mso-fit-shape-to-text:t">
                  <w:txbxContent>
                    <w:p w14:paraId="7E20E051" w14:textId="77777777" w:rsidR="00FD7227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Century Gothic" w:eastAsia="微软雅黑" w:hAnsi="微软雅黑" w:cstheme="minorBidi" w:hint="eastAsia"/>
                          <w:color w:val="0E0103"/>
                          <w:kern w:val="24"/>
                          <w:sz w:val="36"/>
                          <w:szCs w:val="36"/>
                        </w:rPr>
                        <w:t>求职意向：人事专员</w:t>
                      </w:r>
                    </w:p>
                    <w:p w14:paraId="4E4A82CE" w14:textId="77777777" w:rsidR="00FD7227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Century Gothic" w:eastAsia="微软雅黑" w:hAnsi="微软雅黑" w:cstheme="minorBidi" w:hint="eastAsia"/>
                          <w:color w:val="0E0103"/>
                          <w:kern w:val="24"/>
                          <w:sz w:val="36"/>
                          <w:szCs w:val="36"/>
                        </w:rPr>
                        <w:t>联系电话：</w:t>
                      </w:r>
                      <w:r>
                        <w:rPr>
                          <w:rFonts w:ascii="Century Gothic" w:eastAsia="微软雅黑" w:hAnsi="Century Gothic" w:cstheme="minorBidi"/>
                          <w:color w:val="0E0103"/>
                          <w:kern w:val="24"/>
                          <w:sz w:val="36"/>
                          <w:szCs w:val="36"/>
                        </w:rPr>
                        <w:t>180 00</w:t>
                      </w:r>
                      <w:r>
                        <w:rPr>
                          <w:rFonts w:ascii="Century Gothic" w:eastAsia="微软雅黑" w:hAnsi="Century Gothic" w:cstheme="minorBidi" w:hint="eastAsia"/>
                          <w:color w:val="0E0103"/>
                          <w:kern w:val="24"/>
                          <w:sz w:val="36"/>
                          <w:szCs w:val="36"/>
                        </w:rPr>
                        <w:t>8</w:t>
                      </w:r>
                      <w:r>
                        <w:rPr>
                          <w:rFonts w:ascii="Century Gothic" w:eastAsia="微软雅黑" w:hAnsi="Century Gothic" w:cstheme="minorBidi"/>
                          <w:color w:val="0E0103"/>
                          <w:kern w:val="24"/>
                          <w:sz w:val="36"/>
                          <w:szCs w:val="36"/>
                        </w:rPr>
                        <w:t>0 0000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BC4AB83" wp14:editId="02F4A1DA">
                <wp:simplePos x="0" y="0"/>
                <wp:positionH relativeFrom="column">
                  <wp:posOffset>-417830</wp:posOffset>
                </wp:positionH>
                <wp:positionV relativeFrom="paragraph">
                  <wp:posOffset>7386320</wp:posOffset>
                </wp:positionV>
                <wp:extent cx="6125210" cy="480060"/>
                <wp:effectExtent l="0" t="0" r="0" b="0"/>
                <wp:wrapNone/>
                <wp:docPr id="5" name="Text Placehol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5029" cy="4801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9C367C" w14:textId="755B31CF" w:rsidR="00FD7227" w:rsidRDefault="0050234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entury Gothic" w:eastAsia="微软雅黑" w:hAnsi="微软雅黑" w:cstheme="minorBidi" w:hint="eastAsia"/>
                                <w:color w:val="0E0103"/>
                                <w:kern w:val="24"/>
                                <w:sz w:val="56"/>
                                <w:szCs w:val="56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4AB83" id="Text Placeholder 2" o:spid="_x0000_s1027" type="#_x0000_t202" style="position:absolute;margin-left:-32.9pt;margin-top:581.6pt;width:482.3pt;height:37.8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" filled="f" stroked="f">
                <v:textbox style="mso-fit-shape-to-text:t">
                  <w:txbxContent>
                    <w:p w14:paraId="6E9C367C" w14:textId="755B31CF" w:rsidR="00FD7227" w:rsidRDefault="0050234D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Century Gothic" w:eastAsia="微软雅黑" w:hAnsi="微软雅黑" w:cstheme="minorBidi" w:hint="eastAsia"/>
                          <w:color w:val="0E0103"/>
                          <w:kern w:val="24"/>
                          <w:sz w:val="56"/>
                          <w:szCs w:val="56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5472" behindDoc="1" locked="0" layoutInCell="1" allowOverlap="1" wp14:anchorId="7DF1D2D3" wp14:editId="4131F66B">
            <wp:simplePos x="0" y="0"/>
            <wp:positionH relativeFrom="column">
              <wp:posOffset>-1165860</wp:posOffset>
            </wp:positionH>
            <wp:positionV relativeFrom="paragraph">
              <wp:posOffset>-937895</wp:posOffset>
            </wp:positionV>
            <wp:extent cx="7559675" cy="10693400"/>
            <wp:effectExtent l="0" t="0" r="3175" b="0"/>
            <wp:wrapNone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D7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F14FF" w14:textId="77777777" w:rsidR="006C3E62" w:rsidRDefault="006C3E62" w:rsidP="0050234D">
      <w:pPr>
        <w:spacing w:after="0" w:line="240" w:lineRule="auto"/>
      </w:pPr>
      <w:r>
        <w:separator/>
      </w:r>
    </w:p>
  </w:endnote>
  <w:endnote w:type="continuationSeparator" w:id="0">
    <w:p w14:paraId="0D3B3351" w14:textId="77777777" w:rsidR="006C3E62" w:rsidRDefault="006C3E62" w:rsidP="0050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34940" w14:textId="77777777" w:rsidR="006C3E62" w:rsidRDefault="006C3E62" w:rsidP="0050234D">
      <w:pPr>
        <w:spacing w:after="0" w:line="240" w:lineRule="auto"/>
      </w:pPr>
      <w:r>
        <w:separator/>
      </w:r>
    </w:p>
  </w:footnote>
  <w:footnote w:type="continuationSeparator" w:id="0">
    <w:p w14:paraId="14C7EBA8" w14:textId="77777777" w:rsidR="006C3E62" w:rsidRDefault="006C3E62" w:rsidP="005023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EC1DA0"/>
    <w:rsid w:val="00091EC7"/>
    <w:rsid w:val="00382C5D"/>
    <w:rsid w:val="00474F1E"/>
    <w:rsid w:val="0050234D"/>
    <w:rsid w:val="005B1958"/>
    <w:rsid w:val="006B0C2C"/>
    <w:rsid w:val="006C3E62"/>
    <w:rsid w:val="00BC0772"/>
    <w:rsid w:val="00C30959"/>
    <w:rsid w:val="00CC413E"/>
    <w:rsid w:val="00F05E22"/>
    <w:rsid w:val="00F61251"/>
    <w:rsid w:val="00FD7227"/>
    <w:rsid w:val="3C4A495B"/>
    <w:rsid w:val="60EC1DA0"/>
    <w:rsid w:val="655B3000"/>
    <w:rsid w:val="785326F3"/>
    <w:rsid w:val="7C08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F16BB08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0234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0234D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0234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0234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31616;&#21382;&#22871;&#35013;&#12305;&#31616;&#21382;&#23553;&#38754;+&#31616;&#21382;+&#33258;&#33616;&#20449;+&#23553;&#24213;&#27714;&#32844;&#31616;&#21382;139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【简历套装】简历封面+简历+自荐信+封底求职简历139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</cp:revision>
  <dcterms:created xsi:type="dcterms:W3CDTF">2017-05-08T17:35:00Z</dcterms:created>
  <dcterms:modified xsi:type="dcterms:W3CDTF">2025-06-04T03:18:00Z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