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2EBFA"/>
  <w:body>
    <w:p w:rsidR="000B0A9B" w:rsidRDefault="005E11F9">
      <w:r w:rsidRPr="00E64D14">
        <w:rPr>
          <w:noProof/>
        </w:rPr>
        <mc:AlternateContent>
          <mc:Choice Requires="wpg">
            <w:drawing>
              <wp:anchor distT="0" distB="0" distL="114300" distR="114300" simplePos="0" relativeHeight="252096511" behindDoc="0" locked="0" layoutInCell="1" allowOverlap="1" wp14:anchorId="7A558229" wp14:editId="3D6F458C">
                <wp:simplePos x="0" y="0"/>
                <wp:positionH relativeFrom="column">
                  <wp:posOffset>-327660</wp:posOffset>
                </wp:positionH>
                <wp:positionV relativeFrom="paragraph">
                  <wp:posOffset>81915</wp:posOffset>
                </wp:positionV>
                <wp:extent cx="930275" cy="930275"/>
                <wp:effectExtent l="0" t="0" r="3175" b="3175"/>
                <wp:wrapNone/>
                <wp:docPr id="5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19344">
                          <a:off x="0" y="0"/>
                          <a:ext cx="930275" cy="930275"/>
                          <a:chOff x="0" y="0"/>
                          <a:chExt cx="1875041" cy="1874313"/>
                        </a:xfrm>
                        <a:solidFill>
                          <a:srgbClr val="FFC000"/>
                        </a:solidFill>
                        <a:effectLst/>
                      </wpg:grpSpPr>
                      <wps:wsp>
                        <wps:cNvPr id="54" name="椭圆 30"/>
                        <wps:cNvSpPr/>
                        <wps:spPr>
                          <a:xfrm>
                            <a:off x="431383" y="432048"/>
                            <a:ext cx="1008112" cy="1008112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5" name="组合 55"/>
                        <wpg:cNvGrpSpPr/>
                        <wpg:grpSpPr>
                          <a:xfrm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6" name="圆角矩形 56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圆角矩形 57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800000"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9" name="圆角矩形 59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" name="圆角矩形 60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 rot="3600000">
                            <a:off x="864662" y="405"/>
                            <a:ext cx="144017" cy="1872208"/>
                            <a:chOff x="864662" y="405"/>
                            <a:chExt cx="144017" cy="1872208"/>
                          </a:xfrm>
                          <a:grpFill/>
                        </wpg:grpSpPr>
                        <wps:wsp>
                          <wps:cNvPr id="62" name="圆角矩形 62"/>
                          <wps:cNvSpPr/>
                          <wps:spPr>
                            <a:xfrm flipH="1">
                              <a:off x="864662" y="4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" name="圆角矩形 63"/>
                          <wps:cNvSpPr/>
                          <wps:spPr>
                            <a:xfrm flipH="1">
                              <a:off x="864662" y="15125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6" name="组合 256"/>
                        <wpg:cNvGrpSpPr/>
                        <wpg:grpSpPr>
                          <a:xfrm rot="5400000">
                            <a:off x="864095" y="-162"/>
                            <a:ext cx="144017" cy="1872208"/>
                            <a:chOff x="864095" y="-162"/>
                            <a:chExt cx="144017" cy="1872208"/>
                          </a:xfrm>
                          <a:grpFill/>
                        </wpg:grpSpPr>
                        <wps:wsp>
                          <wps:cNvPr id="257" name="圆角矩形 257"/>
                          <wps:cNvSpPr/>
                          <wps:spPr>
                            <a:xfrm flipH="1">
                              <a:off x="864095" y="-162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8" name="圆角矩形 258"/>
                          <wps:cNvSpPr/>
                          <wps:spPr>
                            <a:xfrm flipH="1">
                              <a:off x="864095" y="1512006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9" name="组合 259"/>
                        <wpg:cNvGrpSpPr/>
                        <wpg:grpSpPr>
                          <a:xfrm rot="7200000">
                            <a:off x="866928" y="-727"/>
                            <a:ext cx="144017" cy="1872208"/>
                            <a:chOff x="866928" y="-727"/>
                            <a:chExt cx="144017" cy="1872208"/>
                          </a:xfrm>
                          <a:grpFill/>
                        </wpg:grpSpPr>
                        <wps:wsp>
                          <wps:cNvPr id="260" name="圆角矩形 260"/>
                          <wps:cNvSpPr/>
                          <wps:spPr>
                            <a:xfrm flipH="1">
                              <a:off x="866928" y="-727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1" name="圆角矩形 261"/>
                          <wps:cNvSpPr/>
                          <wps:spPr>
                            <a:xfrm flipH="1">
                              <a:off x="866928" y="1511441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2" name="组合 262"/>
                        <wpg:cNvGrpSpPr/>
                        <wpg:grpSpPr>
                          <a:xfrm rot="9000000">
                            <a:off x="873160" y="2105"/>
                            <a:ext cx="144017" cy="1872208"/>
                            <a:chOff x="873160" y="2105"/>
                            <a:chExt cx="144017" cy="1872208"/>
                          </a:xfrm>
                          <a:grpFill/>
                        </wpg:grpSpPr>
                        <wps:wsp>
                          <wps:cNvPr id="263" name="圆角矩形 263"/>
                          <wps:cNvSpPr/>
                          <wps:spPr>
                            <a:xfrm flipH="1">
                              <a:off x="873160" y="21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4" name="圆角矩形 264"/>
                          <wps:cNvSpPr/>
                          <wps:spPr>
                            <a:xfrm flipH="1">
                              <a:off x="873160" y="15142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0" o:spid="_x0000_s1026" style="position:absolute;left:0;text-align:left;margin-left:-25.8pt;margin-top:6.45pt;width:73.25pt;height:73.25pt;rotation:-1289591fd;z-index:252096511;mso-width-relative:margin;mso-height-relative:margin" coordsize="18750,1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">
                <v:oval id="椭圆 30" o:spid="_x0000_s1027" style="position:absolute;left:4313;top:4320;width:10081;height:10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3mMQA&#10;AADbAAAADwAAAGRycy9kb3ducmV2LnhtbESPW2sCMRSE3wX/QziCb5rtTdrVKFIqWHypF/p8ujnu&#10;piYnyyau2/56IxT6OMzMN8xs0TkrWmqC8azgbpyBIC68NlwqOOxXo2cQISJrtJ5JwQ8FWMz7vRnm&#10;2l94S+0uliJBOOSooIqxzqUMRUUOw9jXxMk7+sZhTLIppW7wkuDOyvssm0iHhtNChTW9VlScdmen&#10;4OvQbjYv8u3dGvM5oV/8+H6wpVLDQbecgojUxf/wX3utFTw9wu1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B95jEAAAA2wAAAA8AAAAAAAAAAAAAAAAAmAIAAGRycy9k&#10;b3ducmV2LnhtbFBLBQYAAAAABAAEAPUAAACJAwAAAAA=&#10;" filled="f" stroked="f" strokeweight="2pt"/>
                <v:group id="组合 55" o:spid="_x0000_s1028" style="position:absolute;left:8326;width:1440;height:18722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圆角矩形 56" o:spid="_x0000_s1029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uS8MA&#10;AADbAAAADwAAAGRycy9kb3ducmV2LnhtbESP0WoCMRRE34X+Q7hC3zRrsVK2RpG1gk8FVz/gNrnN&#10;Bjc3yybVtV/fFAQfh5k5wyzXg2/FhfroAiuYTQsQxDoYx1bB6bibvIGICdlgG5gU3CjCevU0WmJp&#10;wpUPdKmTFRnCsUQFTUpdKWXUDXmM09ARZ+879B5Tlr2VpsdrhvtWvhTFQnp0nBca7KhqSJ/rH6/A&#10;zQ/H30p/7vXH1m5vX7amoXJKPY+HzTuIREN6hO/tvVHwuoD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uS8MAAADbAAAADwAAAAAAAAAAAAAAAACYAgAAZHJzL2Rv&#10;d25yZXYueG1sUEsFBgAAAAAEAAQA9QAAAIgDAAAAAA==&#10;" filled="f" stroked="f" strokeweight="2pt"/>
                  <v:oval id="圆角矩形 57" o:spid="_x0000_s1030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L0MMA&#10;AADbAAAADwAAAGRycy9kb3ducmV2LnhtbESP0WoCMRRE34X+Q7gF3zTbUmtZjVLWCj4VXPsB1+Sa&#10;DW5ulk2qa7++EQp9HGbmDLNcD74VF+qjC6zgaVqAINbBOLYKvg7byRuImJANtoFJwY0irFcPoyWW&#10;Jlx5T5c6WZEhHEtU0KTUlVJG3ZDHOA0dcfZOofeYsuytND1eM9y38rkoXqVHx3mhwY6qhvS5/vYK&#10;3Mv+8FPpz53+2NjN7WhrGiqn1PhxeF+ASDSk//Bfe2cUzOZ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HL0MMAAADbAAAADwAAAAAAAAAAAAAAAACYAgAAZHJzL2Rv&#10;d25yZXYueG1sUEsFBgAAAAAEAAQA9QAAAIgDAAAAAA==&#10;" filled="f" stroked="f" strokeweight="2pt"/>
                </v:group>
                <v:group id="组合 58" o:spid="_x0000_s1031" style="position:absolute;left:8326;width:1440;height:18722;rotation:30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5sKEpwAAAANsAAAAPAAAA&#10;AAAAAAAAAAAAAKoCAABkcnMvZG93bnJldi54bWxQSwUGAAAAAAQABAD6AAAAlwMAAAAA&#10;">
                  <v:oval id="圆角矩形 59" o:spid="_x0000_s1032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6OcMA&#10;AADbAAAADwAAAGRycy9kb3ducmV2LnhtbESP0WoCMRRE34X+Q7gF3zTbUotdjVLWCj4VXPsB1+Sa&#10;DW5ulk2qa7++EQp9HGbmDLNcD74VF+qjC6zgaVqAINbBOLYKvg7byRxETMgG28Ck4EYR1quH0RJL&#10;E668p0udrMgQjiUqaFLqSimjbshjnIaOOHun0HtMWfZWmh6vGe5b+VwUr9Kj47zQYEdVQ/pcf3sF&#10;7mV/+Kn0505/bOzmdrQ1DZVTavw4vC9AJBrSf/ivvTMKZm9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6OcMAAADbAAAADwAAAAAAAAAAAAAAAACYAgAAZHJzL2Rv&#10;d25yZXYueG1sUEsFBgAAAAAEAAQA9QAAAIgDAAAAAA==&#10;" filled="f" stroked="f" strokeweight="2pt"/>
                  <v:oval id="圆角矩形 60" o:spid="_x0000_s1033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SZGb8A&#10;AADbAAAADwAAAGRycy9kb3ducmV2LnhtbERP3WrCMBS+H/gO4Qi7W1PHEOmMItWBV4LVBzhLztKw&#10;5qQ0UeuefrkQvPz4/pfr0XfiSkN0gRXMihIEsQ7GsVVwPn29LUDEhGywC0wK7hRhvZq8LLEy4cZH&#10;ujbJihzCsUIFbUp9JWXULXmMReiJM/cTBo8pw8FKM+Ath/tOvpflXHp0nBta7KluSf82F6/AfRxP&#10;f7U+7PVua7f3b9vQWDulXqfj5hNEojE9xQ/33iiY5/X5S/4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hJkZvwAAANsAAAAPAAAAAAAAAAAAAAAAAJgCAABkcnMvZG93bnJl&#10;di54bWxQSwUGAAAAAAQABAD1AAAAhAMAAAAA&#10;" filled="f" stroked="f" strokeweight="2pt"/>
                </v:group>
                <v:group id="组合 61" o:spid="_x0000_s1034" style="position:absolute;left:8646;top:4;width:1440;height:18722;rotation:60" coordorigin="8646,4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wH0gwwAAANsAAAAP&#10;AAAAAAAAAAAAAAAAAKoCAABkcnMvZG93bnJldi54bWxQSwUGAAAAAAQABAD6AAAAmgMAAAAA&#10;">
                  <v:oval id="圆角矩形 62" o:spid="_x0000_s1035" style="position:absolute;left:8646;top: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i9cIA&#10;AADbAAAADwAAAGRycy9kb3ducmV2LnhtbESP0WoCMRRE3wv9h3ALvtWsUqSsRpHVgk8FVz/gmlyz&#10;wc3Nsom6+vVNodDHYWbOMIvV4Ftxoz66wAom4wIEsQ7GsVVwPHy9f4KICdlgG5gUPCjCavn6ssDS&#10;hDvv6VYnKzKEY4kKmpS6UsqoG/IYx6Ejzt459B5Tlr2Vpsd7hvtWTotiJj06zgsNdlQ1pC/11Stw&#10;H/vDs9LfO73d2M3jZGsaKqfU6G1Yz0EkGtJ/+K+9MwpmU/j9kn+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qL1wgAAANsAAAAPAAAAAAAAAAAAAAAAAJgCAABkcnMvZG93&#10;bnJldi54bWxQSwUGAAAAAAQABAD1AAAAhwMAAAAA&#10;" filled="f" stroked="f" strokeweight="2pt"/>
                  <v:oval id="圆角矩形 63" o:spid="_x0000_s1036" style="position:absolute;left:8646;top:15125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HbsMA&#10;AADbAAAADwAAAGRycy9kb3ducmV2LnhtbESP0WoCMRRE34X+Q7hC3zRrLVK2RpG1gk8FVz/gNrnN&#10;Bjc3yybVtV/fFAQfh5k5wyzXg2/FhfroAiuYTQsQxDoYx1bB6bibvIGICdlgG5gU3CjCevU0WmJp&#10;wpUPdKmTFRnCsUQFTUpdKWXUDXmM09ARZ+879B5Tlr2VpsdrhvtWvhTFQnp0nBca7KhqSJ/rH6/A&#10;vR6Ov5X+3OuPrd3evmxNQ+WUeh4Pm3cQiYb0CN/be6NgMYf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YHbsMAAADbAAAADwAAAAAAAAAAAAAAAACYAgAAZHJzL2Rv&#10;d25yZXYueG1sUEsFBgAAAAAEAAQA9QAAAIgDAAAAAA==&#10;" filled="f" stroked="f" strokeweight="2pt"/>
                </v:group>
                <v:group id="组合 256" o:spid="_x0000_s1037" style="position:absolute;left:8641;top:-2;width:1440;height:18722;rotation:90" coordorigin="8640,-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0OsQAAADcAAAADwAAAGRycy9kb3ducmV2LnhtbESPQWsCMRSE74L/IbxC&#10;L6VmFRS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hp0OsQAAADcAAAA&#10;DwAAAAAAAAAAAAAAAACqAgAAZHJzL2Rvd25yZXYueG1sUEsFBgAAAAAEAAQA+gAAAJsDAAAAAA==&#10;">
                  <v:oval id="圆角矩形 257" o:spid="_x0000_s1038" style="position:absolute;left:8640;top:-1;width:1441;height:359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rZcQA&#10;AADcAAAADwAAAGRycy9kb3ducmV2LnhtbESP0WoCMRRE3wv9h3ALvtVsRduyGqWsCj4VXPsBt8k1&#10;G7q5WTaprn69EQp9HGbmDLNYDb4VJ+qjC6zgZVyAINbBOLYKvg7b53cQMSEbbAOTggtFWC0fHxZY&#10;mnDmPZ3qZEWGcCxRQZNSV0oZdUMe4zh0xNk7ht5jyrK30vR4znDfyklRvEqPjvNCgx1VDemf+tcr&#10;cNP94Vrpz53erO368m1rGiqn1Ohp+JiDSDSk//Bfe2cUTGZvcD+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N62XEAAAA3AAAAA8AAAAAAAAAAAAAAAAAmAIAAGRycy9k&#10;b3ducmV2LnhtbFBLBQYAAAAABAAEAPUAAACJAwAAAAA=&#10;" filled="f" stroked="f" strokeweight="2pt"/>
                  <v:oval id="圆角矩形 258" o:spid="_x0000_s1039" style="position:absolute;left:8640;top:15120;width:1441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/F8AA&#10;AADcAAAADwAAAGRycy9kb3ducmV2LnhtbERPzWoCMRC+C75DGKE3zSptkdUosrbgqeDqA4zJmA1u&#10;Jssm1bVP3xwKPX58/+vt4Ftxpz66wArmswIEsQ7GsVVwPn1OlyBiQjbYBiYFT4qw3YxHayxNePCR&#10;7nWyIodwLFFBk1JXShl1Qx7jLHTEmbuG3mPKsLfS9PjI4b6Vi6J4lx4d54YGO6oa0rf62ytwr8fT&#10;T6W/Dvpjb/fPi61pqJxSL5NhtwKRaEj/4j/3wShYvOW1+Uw+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J/F8AAAADcAAAADwAAAAAAAAAAAAAAAACYAgAAZHJzL2Rvd25y&#10;ZXYueG1sUEsFBgAAAAAEAAQA9QAAAIUDAAAAAA==&#10;" filled="f" stroked="f" strokeweight="2pt"/>
                </v:group>
                <v:group id="组合 259" o:spid="_x0000_s1040" style="position:absolute;left:8669;top:-8;width:1440;height:18722;rotation:120" coordorigin="8669,-7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JTB6xgAAANwA&#10;AAAPAAAAAAAAAAAAAAAAAKoCAABkcnMvZG93bnJldi54bWxQSwUGAAAAAAQABAD6AAAAnQMAAAAA&#10;">
                  <v:oval id="圆角矩形 260" o:spid="_x0000_s1041" style="position:absolute;left:8669;top:-7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5rMAA&#10;AADcAAAADwAAAGRycy9kb3ducmV2LnhtbERPzWoCMRC+C75DmEJvmq0Uka1RZFXwVHD1AcZkmg1u&#10;Jssm6tqnbw4Fjx/f/3I9+FbcqY8usIKPaQGCWAfj2Co4n/aTBYiYkA22gUnBkyKsV+PREksTHnyk&#10;e52syCEcS1TQpNSVUkbdkMc4DR1x5n5C7zFl2FtpenzkcN/KWVHMpUfHuaHBjqqG9LW+eQXu83j6&#10;rfT3Qe+2dvu82JqGyin1/jZsvkAkGtJL/O8+GAWzeZ6fz+Qj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i5rMAAAADcAAAADwAAAAAAAAAAAAAAAACYAgAAZHJzL2Rvd25y&#10;ZXYueG1sUEsFBgAAAAAEAAQA9QAAAIUDAAAAAA==&#10;" filled="f" stroked="f" strokeweight="2pt"/>
                  <v:oval id="圆角矩形 261" o:spid="_x0000_s1042" style="position:absolute;left:8669;top:1511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cN8MA&#10;AADcAAAADwAAAGRycy9kb3ducmV2LnhtbESP0WoCMRRE3wv9h3ALvtWsUqSsRpHVgk+Caz/gNrlm&#10;g5ubZRN19etNodDHYWbOMIvV4FtxpT66wAom4wIEsQ7GsVXwffx6/wQRE7LBNjApuFOE1fL1ZYGl&#10;CTc+0LVOVmQIxxIVNCl1pZRRN+QxjkNHnL1T6D2mLHsrTY+3DPetnBbFTHp0nBca7KhqSJ/ri1fg&#10;Pg7HR6X3O73d2M39x9Y0VE6p0duwnoNINKT/8F97ZxRMZxP4PZ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QcN8MAAADcAAAADwAAAAAAAAAAAAAAAACYAgAAZHJzL2Rv&#10;d25yZXYueG1sUEsFBgAAAAAEAAQA9QAAAIgDAAAAAA==&#10;" filled="f" stroked="f" strokeweight="2pt"/>
                </v:group>
                <v:group id="组合 262" o:spid="_x0000_s1043" style="position:absolute;left:8731;top:21;width:1440;height:18722;rotation:150" coordorigin="8731,2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WVLfFAAAA3AAA&#10;AA8AAAAAAAAAAAAAAAAAqgIAAGRycy9kb3ducmV2LnhtbFBLBQYAAAAABAAEAPoAAACcAwAAAAA=&#10;">
                  <v:oval id="圆角矩形 263" o:spid="_x0000_s1044" style="position:absolute;left:8731;top:21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n28QA&#10;AADcAAAADwAAAGRycy9kb3ducmV2LnhtbESP0WoCMRRE34X+Q7iFvmm2VqRsjVLWFnwquNsPuE2u&#10;2eDmZtmkuvbrG0HwcZiZM8xqM/pOnGiILrCC51kBglgH49gq+G4+p68gYkI22AUmBReKsFk/TFZY&#10;mnDmPZ3qZEWGcCxRQZtSX0oZdUse4yz0xNk7hMFjynKw0gx4znDfyXlRLKVHx3mhxZ6qlvSx/vUK&#10;3GLf/FX6a6c/tnZ7+bE1jZVT6ulxfH8DkWhM9/CtvTMK5ssXuJ7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J9vEAAAA3AAAAA8AAAAAAAAAAAAAAAAAmAIAAGRycy9k&#10;b3ducmV2LnhtbFBLBQYAAAAABAAEAPUAAACJAwAAAAA=&#10;" filled="f" stroked="f" strokeweight="2pt"/>
                  <v:oval id="圆角矩形 264" o:spid="_x0000_s1045" style="position:absolute;left:8731;top:15142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/r8MA&#10;AADcAAAADwAAAGRycy9kb3ducmV2LnhtbESP0WoCMRRE3wv+Q7hC32pWESmrUWRtwSfBtR9wm1yz&#10;wc3Nsom69utNodDHYWbOMKvN4Ftxoz66wAqmkwIEsQ7GsVXwdfp8ewcRE7LBNjApeFCEzXr0ssLS&#10;hDsf6VYnKzKEY4kKmpS6UsqoG/IYJ6Ejzt459B5Tlr2Vpsd7hvtWzopiIT06zgsNdlQ1pC/11Stw&#10;8+Ppp9KHvf7Y2d3j29Y0VE6p1/GwXYJINKT/8F97bxTMFnP4PZ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O/r8MAAADcAAAADwAAAAAAAAAAAAAAAACYAgAAZHJzL2Rv&#10;d25yZXYueG1sUEsFBgAAAAAEAAQA9QAAAIgDAAAAAA==&#10;" filled="f" stroked="f" strokeweight="2pt"/>
                </v:group>
              </v:group>
            </w:pict>
          </mc:Fallback>
        </mc:AlternateContent>
      </w:r>
      <w:r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3439" behindDoc="0" locked="0" layoutInCell="1" allowOverlap="1" wp14:anchorId="70CBDFDA" wp14:editId="58579FC9">
                <wp:simplePos x="0" y="0"/>
                <wp:positionH relativeFrom="column">
                  <wp:posOffset>4490085</wp:posOffset>
                </wp:positionH>
                <wp:positionV relativeFrom="paragraph">
                  <wp:posOffset>-66854</wp:posOffset>
                </wp:positionV>
                <wp:extent cx="1056005" cy="566420"/>
                <wp:effectExtent l="0" t="0" r="0" b="5080"/>
                <wp:wrapNone/>
                <wp:docPr id="28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53.55pt;margin-top:-5.25pt;width:83.15pt;height:44.6pt;z-index:252093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white [3212]" stroked="f" strokeweight="2.25pt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2364" behindDoc="0" locked="0" layoutInCell="1" allowOverlap="1" wp14:anchorId="736B039D" wp14:editId="6B768C07">
            <wp:simplePos x="0" y="0"/>
            <wp:positionH relativeFrom="column">
              <wp:posOffset>-1310005</wp:posOffset>
            </wp:positionH>
            <wp:positionV relativeFrom="paragraph">
              <wp:posOffset>-988695</wp:posOffset>
            </wp:positionV>
            <wp:extent cx="5382895" cy="2797175"/>
            <wp:effectExtent l="0" t="0" r="0" b="317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太阳光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816">
        <w:rPr>
          <w:noProof/>
        </w:rPr>
        <w:drawing>
          <wp:anchor distT="0" distB="0" distL="114300" distR="114300" simplePos="0" relativeHeight="251621339" behindDoc="0" locked="0" layoutInCell="1" allowOverlap="1" wp14:anchorId="7EF2EB21" wp14:editId="48333D42">
            <wp:simplePos x="0" y="0"/>
            <wp:positionH relativeFrom="margin">
              <wp:posOffset>-1143000</wp:posOffset>
            </wp:positionH>
            <wp:positionV relativeFrom="margin">
              <wp:posOffset>-914400</wp:posOffset>
            </wp:positionV>
            <wp:extent cx="7559040" cy="10692765"/>
            <wp:effectExtent l="0" t="0" r="381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4A659E" w:rsidRDefault="004A659E" w:rsidP="00292996">
      <w:pPr>
        <w:widowControl/>
        <w:jc w:val="left"/>
        <w:rPr>
          <w:noProof/>
        </w:rPr>
      </w:pPr>
    </w:p>
    <w:p w:rsidR="00326778" w:rsidRPr="00292996" w:rsidRDefault="00590EB4" w:rsidP="0029299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C5DEA" wp14:editId="068BB2F4">
                <wp:simplePos x="0" y="0"/>
                <wp:positionH relativeFrom="column">
                  <wp:posOffset>1757680</wp:posOffset>
                </wp:positionH>
                <wp:positionV relativeFrom="paragraph">
                  <wp:posOffset>3776345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CE2BFD" w:rsidRDefault="00190BAC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甄</w:t>
                            </w:r>
                            <w:r w:rsidR="00FC5C16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优秀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38.4pt;margin-top:297.35pt;width:112.1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" filled="f" stroked="f">
                <v:textbox>
                  <w:txbxContent>
                    <w:p w:rsidR="00FC5C16" w:rsidRPr="00CE2BFD" w:rsidRDefault="00190BAC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甄</w:t>
                      </w:r>
                      <w:r w:rsidR="00FC5C16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优秀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237D4F" wp14:editId="7B8B26CC">
                <wp:simplePos x="0" y="0"/>
                <wp:positionH relativeFrom="column">
                  <wp:posOffset>1203325</wp:posOffset>
                </wp:positionH>
                <wp:positionV relativeFrom="paragraph">
                  <wp:posOffset>4483279</wp:posOffset>
                </wp:positionV>
                <wp:extent cx="2781935" cy="1403985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Pr="00CE2BFD" w:rsidRDefault="00190BAC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广州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市</w:t>
                            </w: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天河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区第一实验小学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</w:t>
                            </w:r>
                          </w:p>
                          <w:p w:rsidR="00F831B1" w:rsidRPr="00CE2BFD" w:rsidRDefault="00F831B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联系电话：</w:t>
                            </w:r>
                            <w:r w:rsidR="00190BAC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18500000000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94.75pt;margin-top:353pt;width:219.0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" filled="f" stroked="f">
                <v:textbox style="mso-fit-shape-to-text:t">
                  <w:txbxContent>
                    <w:p w:rsidR="00F831B1" w:rsidRPr="00CE2BFD" w:rsidRDefault="00190BAC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广州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市</w:t>
                      </w: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天河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区第一实验小学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</w:t>
                      </w:r>
                    </w:p>
                    <w:p w:rsidR="00F831B1" w:rsidRPr="00CE2BFD" w:rsidRDefault="00F831B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联系电话：</w:t>
                      </w:r>
                      <w:r w:rsidR="00190BAC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18500000000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8A4A3" wp14:editId="7460E4DE">
                <wp:simplePos x="0" y="0"/>
                <wp:positionH relativeFrom="column">
                  <wp:posOffset>1054100</wp:posOffset>
                </wp:positionH>
                <wp:positionV relativeFrom="paragraph">
                  <wp:posOffset>2838906</wp:posOffset>
                </wp:positionV>
                <wp:extent cx="2847340" cy="109093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09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0079DA" w:rsidRDefault="00FC5C16" w:rsidP="00FC5C16">
                            <w:pPr>
                              <w:jc w:val="distribute"/>
                              <w:rPr>
                                <w:rFonts w:ascii="华康雅宋体W9(P)" w:eastAsia="华康雅宋体W9(P)"/>
                                <w:color w:val="007DDA"/>
                                <w:sz w:val="96"/>
                                <w:szCs w:val="96"/>
                              </w:rPr>
                            </w:pPr>
                            <w:r w:rsidRPr="000079DA">
                              <w:rPr>
                                <w:rFonts w:ascii="华康雅宋体W9(P)" w:eastAsia="华康雅宋体W9(P)" w:hint="eastAsia"/>
                                <w:color w:val="007DDA"/>
                                <w:sz w:val="96"/>
                                <w:szCs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83pt;margin-top:223.55pt;width:224.2pt;height:85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" filled="f" stroked="f">
                <v:textbox style="mso-fit-shape-to-text:t">
                  <w:txbxContent>
                    <w:p w:rsidR="00FC5C16" w:rsidRPr="000079DA" w:rsidRDefault="00FC5C16" w:rsidP="00FC5C16">
                      <w:pPr>
                        <w:jc w:val="distribute"/>
                        <w:rPr>
                          <w:rFonts w:ascii="华康雅宋体W9(P)" w:eastAsia="华康雅宋体W9(P)"/>
                          <w:color w:val="007DDA"/>
                          <w:sz w:val="96"/>
                          <w:szCs w:val="96"/>
                        </w:rPr>
                      </w:pPr>
                      <w:r w:rsidRPr="000079DA">
                        <w:rPr>
                          <w:rFonts w:ascii="华康雅宋体W9(P)" w:eastAsia="华康雅宋体W9(P)" w:hint="eastAsia"/>
                          <w:color w:val="007DDA"/>
                          <w:sz w:val="96"/>
                          <w:szCs w:val="96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5E11F9" w:rsidRPr="00D60D0A">
        <w:rPr>
          <w:noProof/>
          <w:color w:val="00B0F0"/>
        </w:rPr>
        <w:drawing>
          <wp:anchor distT="0" distB="0" distL="114300" distR="114300" simplePos="0" relativeHeight="252201983" behindDoc="0" locked="0" layoutInCell="1" allowOverlap="1" wp14:anchorId="76603284" wp14:editId="637ED827">
            <wp:simplePos x="0" y="0"/>
            <wp:positionH relativeFrom="column">
              <wp:posOffset>-219720</wp:posOffset>
            </wp:positionH>
            <wp:positionV relativeFrom="paragraph">
              <wp:posOffset>2418714</wp:posOffset>
            </wp:positionV>
            <wp:extent cx="436231" cy="601585"/>
            <wp:effectExtent l="0" t="0" r="40640" b="6540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749489">
                      <a:off x="0" y="0"/>
                      <a:ext cx="436231" cy="6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1F9"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4463" behindDoc="0" locked="0" layoutInCell="1" allowOverlap="1" wp14:anchorId="14374715" wp14:editId="27AEAE39">
                <wp:simplePos x="0" y="0"/>
                <wp:positionH relativeFrom="column">
                  <wp:posOffset>5536565</wp:posOffset>
                </wp:positionH>
                <wp:positionV relativeFrom="paragraph">
                  <wp:posOffset>6350</wp:posOffset>
                </wp:positionV>
                <wp:extent cx="656590" cy="347345"/>
                <wp:effectExtent l="0" t="0" r="0" b="0"/>
                <wp:wrapNone/>
                <wp:docPr id="28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" cy="347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435.95pt;margin-top:.5pt;width:51.7pt;height:27.35pt;z-index:252094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white [3212]" stroked="f" strokeweight="2.25pt">
                <v:path arrowok="t"/>
              </v:shape>
            </w:pict>
          </mc:Fallback>
        </mc:AlternateContent>
      </w:r>
      <w:r w:rsidR="00D35816">
        <w:rPr>
          <w:noProof/>
        </w:rPr>
        <w:drawing>
          <wp:anchor distT="0" distB="0" distL="114300" distR="114300" simplePos="0" relativeHeight="252057599" behindDoc="0" locked="0" layoutInCell="1" allowOverlap="1" wp14:anchorId="2EAB7587" wp14:editId="02C899A2">
            <wp:simplePos x="0" y="0"/>
            <wp:positionH relativeFrom="column">
              <wp:posOffset>1091565</wp:posOffset>
            </wp:positionH>
            <wp:positionV relativeFrom="paragraph">
              <wp:posOffset>3175</wp:posOffset>
            </wp:positionV>
            <wp:extent cx="3091815" cy="271399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\绿圆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45B">
        <w:rPr>
          <w:noProof/>
        </w:rPr>
        <w:drawing>
          <wp:anchor distT="0" distB="0" distL="114300" distR="114300" simplePos="0" relativeHeight="252058623" behindDoc="0" locked="0" layoutInCell="1" allowOverlap="1" wp14:anchorId="11255F85" wp14:editId="61CE216B">
            <wp:simplePos x="0" y="0"/>
            <wp:positionH relativeFrom="margin">
              <wp:posOffset>1609090</wp:posOffset>
            </wp:positionH>
            <wp:positionV relativeFrom="paragraph">
              <wp:posOffset>314325</wp:posOffset>
            </wp:positionV>
            <wp:extent cx="2056765" cy="2056765"/>
            <wp:effectExtent l="0" t="0" r="635" b="63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05676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>
        <w:br w:type="page"/>
      </w:r>
      <w:r w:rsidR="00D35816" w:rsidRPr="00D60D0A">
        <w:rPr>
          <w:noProof/>
          <w:color w:val="00B0F0"/>
        </w:rPr>
        <w:lastRenderedPageBreak/>
        <w:drawing>
          <wp:anchor distT="0" distB="0" distL="114300" distR="114300" simplePos="0" relativeHeight="252176383" behindDoc="0" locked="0" layoutInCell="1" allowOverlap="1" wp14:anchorId="701558DB" wp14:editId="7DFEC410">
            <wp:simplePos x="0" y="0"/>
            <wp:positionH relativeFrom="column">
              <wp:posOffset>-514171</wp:posOffset>
            </wp:positionH>
            <wp:positionV relativeFrom="paragraph">
              <wp:posOffset>102870</wp:posOffset>
            </wp:positionV>
            <wp:extent cx="468000" cy="645674"/>
            <wp:effectExtent l="19050" t="0" r="103505" b="4064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C27" w:rsidRPr="00D60D0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2175359" behindDoc="0" locked="0" layoutInCell="1" allowOverlap="1" wp14:anchorId="5186E4C4" wp14:editId="3F031D4D">
                <wp:simplePos x="0" y="0"/>
                <wp:positionH relativeFrom="column">
                  <wp:posOffset>-1158240</wp:posOffset>
                </wp:positionH>
                <wp:positionV relativeFrom="paragraph">
                  <wp:posOffset>226060</wp:posOffset>
                </wp:positionV>
                <wp:extent cx="810895" cy="373380"/>
                <wp:effectExtent l="0" t="0" r="122555" b="1219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800" w:rsidRPr="00381AF7" w:rsidRDefault="00D26800" w:rsidP="00D26800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9" style="position:absolute;margin-left:-91.2pt;margin-top:17.8pt;width:63.85pt;height:29.4pt;z-index:252175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" fillcolor="#00b0f0" stroked="f" strokeweight="2pt">
                <v:shadow on="t" color="#538022" opacity="26214f" origin="-.5,-.5" offset="1.49672mm,1.49672mm"/>
                <v:textbox>
                  <w:txbxContent>
                    <w:p w:rsidR="00D26800" w:rsidRPr="00381AF7" w:rsidRDefault="00D26800" w:rsidP="00D26800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2C00" w:rsidRPr="00D60D0A">
        <w:rPr>
          <w:rFonts w:ascii="汉仪仿宋简" w:eastAsia="汉仪仿宋简"/>
          <w:b/>
          <w:noProof/>
          <w:color w:val="00B0F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1589" behindDoc="1" locked="0" layoutInCell="1" allowOverlap="1" wp14:anchorId="7BBFABC8" wp14:editId="032E10D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9285" cy="9607640"/>
                <wp:effectExtent l="0" t="0" r="12065" b="1270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64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6" o:spid="_x0000_s1026" style="position:absolute;left:0;text-align:left;margin-left:0;margin-top:0;width:549.55pt;height:756.5pt;z-index:-2516848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0B0A9B" w:rsidRPr="00D60D0A">
        <w:rPr>
          <w:rFonts w:ascii="微软雅黑" w:eastAsia="微软雅黑" w:hAnsi="微软雅黑"/>
          <w:b/>
          <w:color w:val="00B0F0"/>
          <w:sz w:val="56"/>
          <w:szCs w:val="56"/>
        </w:rPr>
        <w:t>【</w:t>
      </w:r>
      <w:r w:rsidR="00CE2BFD" w:rsidRPr="00D60D0A">
        <w:rPr>
          <w:rFonts w:ascii="微软雅黑" w:eastAsia="微软雅黑" w:hAnsi="微软雅黑" w:hint="eastAsia"/>
          <w:b/>
          <w:color w:val="00B0F0"/>
          <w:sz w:val="56"/>
          <w:szCs w:val="56"/>
        </w:rPr>
        <w:t>个人简历</w:t>
      </w:r>
      <w:r w:rsidR="000B0A9B" w:rsidRPr="00D60D0A">
        <w:rPr>
          <w:rFonts w:ascii="微软雅黑" w:eastAsia="微软雅黑" w:hAnsi="微软雅黑"/>
          <w:b/>
          <w:color w:val="00B0F0"/>
          <w:sz w:val="56"/>
          <w:szCs w:val="56"/>
        </w:rPr>
        <w:t>】</w:t>
      </w:r>
    </w:p>
    <w:p w:rsidR="000B0A9B" w:rsidRPr="00CD7ABE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82815" behindDoc="0" locked="0" layoutInCell="1" allowOverlap="1" wp14:anchorId="2FECB75F" wp14:editId="274395C6">
            <wp:simplePos x="0" y="0"/>
            <wp:positionH relativeFrom="margin">
              <wp:posOffset>3485515</wp:posOffset>
            </wp:positionH>
            <wp:positionV relativeFrom="margin">
              <wp:posOffset>942340</wp:posOffset>
            </wp:positionV>
            <wp:extent cx="1806575" cy="1944370"/>
            <wp:effectExtent l="38100" t="38100" r="41275" b="3683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944370"/>
                    </a:xfrm>
                    <a:prstGeom prst="rect">
                      <a:avLst/>
                    </a:prstGeom>
                    <a:ln w="28575" cap="sq">
                      <a:solidFill>
                        <a:srgbClr val="00B0F0"/>
                      </a:solidFill>
                      <a:prstDash val="sysDash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名</w:t>
      </w:r>
      <w:r w:rsidR="00292996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字：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优秀</w:t>
      </w:r>
    </w:p>
    <w:p w:rsidR="00292996" w:rsidRPr="00CD7ABE" w:rsidRDefault="0029299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性    别：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  身   高：156cm</w:t>
      </w:r>
    </w:p>
    <w:p w:rsidR="000B0A9B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出生年月：200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年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3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18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</w:t>
      </w:r>
    </w:p>
    <w:p w:rsidR="0076621E" w:rsidRPr="00CD7ABE" w:rsidRDefault="0076621E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兴趣爱好：画画、足球、游泳、骑车</w:t>
      </w:r>
    </w:p>
    <w:p w:rsidR="00292996" w:rsidRPr="00CD7ABE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所在小学：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区实验第一小学</w:t>
      </w:r>
    </w:p>
    <w:p w:rsidR="00043A9D" w:rsidRDefault="00043A9D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户口所在地：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</w:t>
      </w:r>
    </w:p>
    <w:p w:rsidR="00051239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5" behindDoc="0" locked="0" layoutInCell="1" allowOverlap="1" wp14:anchorId="40BD28A5" wp14:editId="33CD126A">
                <wp:simplePos x="0" y="0"/>
                <wp:positionH relativeFrom="column">
                  <wp:posOffset>1980565</wp:posOffset>
                </wp:positionH>
                <wp:positionV relativeFrom="paragraph">
                  <wp:posOffset>296545</wp:posOffset>
                </wp:positionV>
                <wp:extent cx="1313180" cy="61785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D60D0A" w:rsidRDefault="00C512EE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5.95pt;margin-top:23.35pt;width:103.4pt;height:48.65pt;z-index:251841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" filled="f" stroked="f">
                <v:textbox>
                  <w:txbxContent>
                    <w:p w:rsidR="00C512EE" w:rsidRPr="00D60D0A" w:rsidRDefault="00C512EE">
                      <w:pPr>
                        <w:rPr>
                          <w:rFonts w:ascii="微软雅黑" w:eastAsia="微软雅黑" w:hAnsi="微软雅黑"/>
                          <w:b/>
                          <w:color w:val="00B0F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Pr="00C512EE" w:rsidRDefault="00A43F3F" w:rsidP="00051239">
      <w:pPr>
        <w:widowControl/>
        <w:jc w:val="left"/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5D48497E" wp14:editId="39385093">
                <wp:simplePos x="0" y="0"/>
                <wp:positionH relativeFrom="column">
                  <wp:posOffset>-238760</wp:posOffset>
                </wp:positionH>
                <wp:positionV relativeFrom="paragraph">
                  <wp:posOffset>1376045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08.35pt" to="446.2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" strokecolor="#00b0f0" strokeweight="1pt">
                <v:stroke dashstyle="3 1"/>
              </v:line>
            </w:pict>
          </mc:Fallback>
        </mc:AlternateContent>
      </w: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4077DD29" wp14:editId="516C4BDB">
                <wp:simplePos x="0" y="0"/>
                <wp:positionH relativeFrom="column">
                  <wp:posOffset>-238760</wp:posOffset>
                </wp:positionH>
                <wp:positionV relativeFrom="paragraph">
                  <wp:posOffset>1871345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701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47.35pt" to="446.2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" strokecolor="#00b0f0" strokeweight="1pt">
                <v:stroke dashstyle="3 1"/>
              </v:lin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42A6E1DB" wp14:editId="17336B79">
                <wp:simplePos x="0" y="0"/>
                <wp:positionH relativeFrom="column">
                  <wp:posOffset>-67310</wp:posOffset>
                </wp:positionH>
                <wp:positionV relativeFrom="paragraph">
                  <wp:posOffset>947420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D672B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父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市某信息科技有限公司  13600008000</w:t>
                            </w:r>
                          </w:p>
                          <w:p w:rsidR="00565117" w:rsidRPr="00CD7ABE" w:rsidRDefault="00565117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.3pt;margin-top:74.6pt;width:472.5pt;height:33pt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37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" filled="f" stroked="f">
                <v:textbox>
                  <w:txbxContent>
                    <w:p w:rsidR="00E15541" w:rsidRPr="00CD7ABE" w:rsidRDefault="00D672B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父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代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用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名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市某信息科技有限公司  13600008000</w:t>
                      </w:r>
                    </w:p>
                    <w:p w:rsidR="00565117" w:rsidRPr="00CD7ABE" w:rsidRDefault="00565117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2AAEBD6D" wp14:editId="0CA5C87B">
                <wp:simplePos x="0" y="0"/>
                <wp:positionH relativeFrom="column">
                  <wp:posOffset>-67310</wp:posOffset>
                </wp:positionH>
                <wp:positionV relativeFrom="paragraph">
                  <wp:posOffset>1433195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母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代 用 名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某银行某分行营业部  13600008000</w:t>
                            </w:r>
                          </w:p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.3pt;margin-top:112.85pt;width:472.5pt;height:33pt;z-index:25170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" filled="f" stroked="f">
                <v:textbox>
                  <w:txbxContent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母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代 用 名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某银行某分行营业部  13600008000</w:t>
                      </w:r>
                    </w:p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4F08CDE8" wp14:editId="1FD0121A">
                <wp:simplePos x="0" y="0"/>
                <wp:positionH relativeFrom="column">
                  <wp:posOffset>46355</wp:posOffset>
                </wp:positionH>
                <wp:positionV relativeFrom="paragraph">
                  <wp:posOffset>2486025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.65pt;margin-top:195.75pt;width:70.8pt;height:110.55pt;z-index:2517207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6fIAIAAPw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0C533A9A" wp14:editId="6FFBE089">
                <wp:simplePos x="0" y="0"/>
                <wp:positionH relativeFrom="column">
                  <wp:posOffset>1460500</wp:posOffset>
                </wp:positionH>
                <wp:positionV relativeFrom="paragraph">
                  <wp:posOffset>2517140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15pt;margin-top:198.2pt;width:82.9pt;height:31.6pt;z-index:251722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N3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2CE1E99F" wp14:editId="71CC4A5B">
                <wp:simplePos x="0" y="0"/>
                <wp:positionH relativeFrom="column">
                  <wp:posOffset>3001645</wp:posOffset>
                </wp:positionH>
                <wp:positionV relativeFrom="paragraph">
                  <wp:posOffset>2503170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6.35pt;margin-top:197.1pt;width:82.9pt;height:31.6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dAC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454D7DD8" wp14:editId="48E199D1">
                <wp:simplePos x="0" y="0"/>
                <wp:positionH relativeFrom="column">
                  <wp:posOffset>4450080</wp:posOffset>
                </wp:positionH>
                <wp:positionV relativeFrom="paragraph">
                  <wp:posOffset>2501265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50.4pt;margin-top:196.95pt;width:82.9pt;height:31.6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1" behindDoc="0" locked="0" layoutInCell="1" allowOverlap="1" wp14:anchorId="11D6B24F" wp14:editId="748329D5">
                <wp:simplePos x="0" y="0"/>
                <wp:positionH relativeFrom="column">
                  <wp:posOffset>-147320</wp:posOffset>
                </wp:positionH>
                <wp:positionV relativeFrom="paragraph">
                  <wp:posOffset>2912745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100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95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1.6pt;margin-top:229.35pt;width:472.5pt;height:33pt;z-index:251732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96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100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95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66E8C5DD" wp14:editId="0AFBA84C">
                <wp:simplePos x="0" y="0"/>
                <wp:positionH relativeFrom="column">
                  <wp:posOffset>-124460</wp:posOffset>
                </wp:positionH>
                <wp:positionV relativeFrom="paragraph">
                  <wp:posOffset>3327400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99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9.8pt;margin-top:262pt;width:472.5pt;height:33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99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6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73742C7F" wp14:editId="4ADBE984">
                <wp:simplePos x="0" y="0"/>
                <wp:positionH relativeFrom="column">
                  <wp:posOffset>34290</wp:posOffset>
                </wp:positionH>
                <wp:positionV relativeFrom="paragraph">
                  <wp:posOffset>4246245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.7pt;margin-top:334.35pt;width:70.8pt;height:110.55pt;z-index:2517391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719A3DA6" wp14:editId="453BFB32">
                <wp:simplePos x="0" y="0"/>
                <wp:positionH relativeFrom="column">
                  <wp:posOffset>1448435</wp:posOffset>
                </wp:positionH>
                <wp:positionV relativeFrom="paragraph">
                  <wp:posOffset>4277360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4.05pt;margin-top:336.8pt;width:82.9pt;height:31.6pt;z-index:251740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cp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29208A9A" wp14:editId="6071FCD3">
                <wp:simplePos x="0" y="0"/>
                <wp:positionH relativeFrom="column">
                  <wp:posOffset>2989580</wp:posOffset>
                </wp:positionH>
                <wp:positionV relativeFrom="paragraph">
                  <wp:posOffset>4263390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35.4pt;margin-top:335.7pt;width:82.9pt;height:31.6pt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2F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7" behindDoc="0" locked="0" layoutInCell="1" allowOverlap="1" wp14:anchorId="0FFD246A" wp14:editId="7D6AB059">
                <wp:simplePos x="0" y="0"/>
                <wp:positionH relativeFrom="column">
                  <wp:posOffset>4438015</wp:posOffset>
                </wp:positionH>
                <wp:positionV relativeFrom="paragraph">
                  <wp:posOffset>4261485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49.45pt;margin-top:335.55pt;width:82.9pt;height:31.6pt;z-index:251742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79" behindDoc="0" locked="0" layoutInCell="1" allowOverlap="1" wp14:anchorId="00FC4F3B" wp14:editId="6A783883">
                <wp:simplePos x="0" y="0"/>
                <wp:positionH relativeFrom="column">
                  <wp:posOffset>-203200</wp:posOffset>
                </wp:positionH>
                <wp:positionV relativeFrom="paragraph">
                  <wp:posOffset>4681220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98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6pt;margin-top:368.6pt;width:472.5pt;height:33pt;z-index:251745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93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98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93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211CEEA2" wp14:editId="6DFB7126">
                <wp:simplePos x="0" y="0"/>
                <wp:positionH relativeFrom="column">
                  <wp:posOffset>-215265</wp:posOffset>
                </wp:positionH>
                <wp:positionV relativeFrom="paragraph">
                  <wp:posOffset>5097780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100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7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6.95pt;margin-top:401.4pt;width:472.5pt;height:33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100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7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6230B6C3" wp14:editId="01E04FB4">
                <wp:simplePos x="0" y="0"/>
                <wp:positionH relativeFrom="column">
                  <wp:posOffset>-274955</wp:posOffset>
                </wp:positionH>
                <wp:positionV relativeFrom="paragraph">
                  <wp:posOffset>2579370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009E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E47CD6" w:rsidRDefault="006C78B7" w:rsidP="006C78B7"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45" style="position:absolute;margin-left:-21.65pt;margin-top:203.1pt;width:128.8pt;height:27pt;z-index:251707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" fillcolor="#009ed6" stroked="f" strokeweight="2pt">
                <v:textbox>
                  <w:txbxContent>
                    <w:p w:rsidR="006C78B7" w:rsidRPr="00E47CD6" w:rsidRDefault="006C78B7" w:rsidP="006C78B7"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155E5F58" wp14:editId="607C7A3A">
                <wp:simplePos x="0" y="0"/>
                <wp:positionH relativeFrom="column">
                  <wp:posOffset>1270635</wp:posOffset>
                </wp:positionH>
                <wp:positionV relativeFrom="paragraph">
                  <wp:posOffset>2579370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46" style="position:absolute;margin-left:100.05pt;margin-top:203.1pt;width:342.25pt;height:27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" fillcolor="#00b0f0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1" behindDoc="0" locked="0" layoutInCell="1" allowOverlap="1" wp14:anchorId="2269E9F3" wp14:editId="5440D1D0">
                <wp:simplePos x="0" y="0"/>
                <wp:positionH relativeFrom="column">
                  <wp:posOffset>-300990</wp:posOffset>
                </wp:positionH>
                <wp:positionV relativeFrom="paragraph">
                  <wp:posOffset>4330700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009E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47" style="position:absolute;margin-left:-23.7pt;margin-top:341pt;width:123.7pt;height:27pt;z-index:251712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" fillcolor="#009ed6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55BDFDCA" wp14:editId="74BE176E">
                <wp:simplePos x="0" y="0"/>
                <wp:positionH relativeFrom="column">
                  <wp:posOffset>1244600</wp:posOffset>
                </wp:positionH>
                <wp:positionV relativeFrom="paragraph">
                  <wp:posOffset>4330700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48" style="position:absolute;margin-left:98pt;margin-top:341pt;width:335.4pt;height:27pt;z-index:251713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" fillcolor="#00b0f0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3B95CA20" wp14:editId="7C780E81">
                <wp:simplePos x="0" y="0"/>
                <wp:positionH relativeFrom="column">
                  <wp:posOffset>1896110</wp:posOffset>
                </wp:positionH>
                <wp:positionV relativeFrom="paragraph">
                  <wp:posOffset>3830955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D60D0A" w:rsidRDefault="00FF6D72" w:rsidP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149.3pt;margin-top:301.65pt;width:116.65pt;height:39.1pt;z-index:25173708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" filled="f" stroked="f">
                <v:textbox style="mso-fit-shape-to-text:t">
                  <w:txbxContent>
                    <w:p w:rsidR="00380FC1" w:rsidRPr="00D60D0A" w:rsidRDefault="00FF6D72" w:rsidP="00380FC1">
                      <w:pPr>
                        <w:rPr>
                          <w:rFonts w:ascii="微软雅黑" w:eastAsia="微软雅黑" w:hAnsi="微软雅黑"/>
                          <w:b/>
                          <w:color w:val="00B0F0"/>
                          <w:sz w:val="36"/>
                          <w:szCs w:val="36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36"/>
                          <w:szCs w:val="36"/>
                        </w:rPr>
                        <w:t>五</w:t>
                      </w:r>
                      <w:r w:rsidR="00380FC1"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4D165BF" wp14:editId="10392608">
                <wp:simplePos x="0" y="0"/>
                <wp:positionH relativeFrom="column">
                  <wp:posOffset>-49530</wp:posOffset>
                </wp:positionH>
                <wp:positionV relativeFrom="paragraph">
                  <wp:posOffset>517525</wp:posOffset>
                </wp:positionV>
                <wp:extent cx="899160" cy="140398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86D" w:rsidRPr="00565117" w:rsidRDefault="0063386D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家 </w:t>
                            </w:r>
                            <w:r w:rsidR="00565117"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-3.9pt;margin-top:40.75pt;width:70.8pt;height:110.55pt;z-index:2516879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" filled="f" stroked="f">
                <v:textbox style="mso-fit-shape-to-text:t">
                  <w:txbxContent>
                    <w:p w:rsidR="0063386D" w:rsidRPr="00565117" w:rsidRDefault="0063386D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家 </w:t>
                      </w:r>
                      <w:r w:rsidR="00565117"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长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B74CBFB" wp14:editId="4AC25C89">
                <wp:simplePos x="0" y="0"/>
                <wp:positionH relativeFrom="column">
                  <wp:posOffset>4576445</wp:posOffset>
                </wp:positionH>
                <wp:positionV relativeFrom="paragraph">
                  <wp:posOffset>522605</wp:posOffset>
                </wp:positionV>
                <wp:extent cx="1052830" cy="401320"/>
                <wp:effectExtent l="0" t="0" r="0" b="0"/>
                <wp:wrapNone/>
                <wp:docPr id="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联系电话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60.35pt;margin-top:41.15pt;width:82.9pt;height:31.6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" filled="f" stroked="f">
                <v:textbox>
                  <w:txbxContent>
                    <w:p w:rsidR="00565117" w:rsidRPr="00565117" w:rsidRDefault="00565117" w:rsidP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联系电话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1D64D375" wp14:editId="4010E142">
                <wp:simplePos x="0" y="0"/>
                <wp:positionH relativeFrom="column">
                  <wp:posOffset>2456815</wp:posOffset>
                </wp:positionH>
                <wp:positionV relativeFrom="paragraph">
                  <wp:posOffset>528320</wp:posOffset>
                </wp:positionV>
                <wp:extent cx="1714500" cy="401320"/>
                <wp:effectExtent l="0" t="0" r="0" b="0"/>
                <wp:wrapNone/>
                <wp:docPr id="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工作单位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93.45pt;margin-top:41.6pt;width:135pt;height:31.6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" filled="f" stroked="f">
                <v:textbox>
                  <w:txbxContent>
                    <w:p w:rsidR="00565117" w:rsidRPr="00565117" w:rsidRDefault="00565117" w:rsidP="00565117">
                      <w:pPr>
                        <w:jc w:val="distribute"/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工作单位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1" behindDoc="0" locked="0" layoutInCell="1" allowOverlap="1" wp14:anchorId="629E6BD4" wp14:editId="729B8F76">
                <wp:simplePos x="0" y="0"/>
                <wp:positionH relativeFrom="column">
                  <wp:posOffset>1121410</wp:posOffset>
                </wp:positionH>
                <wp:positionV relativeFrom="paragraph">
                  <wp:posOffset>526415</wp:posOffset>
                </wp:positionV>
                <wp:extent cx="1052830" cy="401320"/>
                <wp:effectExtent l="0" t="0" r="0" b="0"/>
                <wp:wrapNone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姓   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88.3pt;margin-top:41.45pt;width:82.9pt;height:31.6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" filled="f" stroked="f">
                <v:textbox>
                  <w:txbxContent>
                    <w:p w:rsidR="00565117" w:rsidRPr="00565117" w:rsidRDefault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姓    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4DB8DD7" wp14:editId="05DD4135">
                <wp:simplePos x="0" y="0"/>
                <wp:positionH relativeFrom="column">
                  <wp:posOffset>-287655</wp:posOffset>
                </wp:positionH>
                <wp:positionV relativeFrom="paragraph">
                  <wp:posOffset>608965</wp:posOffset>
                </wp:positionV>
                <wp:extent cx="1274445" cy="342900"/>
                <wp:effectExtent l="0" t="0" r="190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342900"/>
                        </a:xfrm>
                        <a:prstGeom prst="rect">
                          <a:avLst/>
                        </a:prstGeom>
                        <a:solidFill>
                          <a:srgbClr val="009E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2E9D" w:rsidRPr="0063386D" w:rsidRDefault="00482E9D" w:rsidP="0063386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54" style="position:absolute;margin-left:-22.65pt;margin-top:47.95pt;width:100.35pt;height:27pt;z-index:2516838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" fillcolor="#009ed6" stroked="f" strokeweight="2pt">
                <v:textbox>
                  <w:txbxContent>
                    <w:p w:rsidR="00482E9D" w:rsidRPr="0063386D" w:rsidRDefault="00482E9D" w:rsidP="0063386D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141B4867" wp14:editId="75B54918">
                <wp:simplePos x="0" y="0"/>
                <wp:positionH relativeFrom="column">
                  <wp:posOffset>986790</wp:posOffset>
                </wp:positionH>
                <wp:positionV relativeFrom="paragraph">
                  <wp:posOffset>608965</wp:posOffset>
                </wp:positionV>
                <wp:extent cx="4655820" cy="34290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42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86D" w:rsidRDefault="0063386D" w:rsidP="006338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55" style="position:absolute;margin-left:77.7pt;margin-top:47.95pt;width:366.6pt;height:27pt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" fillcolor="#00b0f0" stroked="f" strokeweight="2pt">
                <v:textbox>
                  <w:txbxContent>
                    <w:p w:rsidR="0063386D" w:rsidRDefault="0063386D" w:rsidP="006338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996" w:rsidRDefault="00A92A86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 w:rsidRPr="00A92A86">
        <w:rPr>
          <w:rFonts w:ascii="汉仪仿宋简" w:eastAsia="汉仪仿宋简" w:hint="eastAsia"/>
          <w:noProof/>
          <w:color w:val="404040"/>
          <w:sz w:val="32"/>
          <w:szCs w:val="32"/>
        </w:rPr>
        <w:drawing>
          <wp:anchor distT="0" distB="0" distL="114300" distR="114300" simplePos="0" relativeHeight="252229631" behindDoc="0" locked="0" layoutInCell="1" allowOverlap="1" wp14:anchorId="6D7764BE" wp14:editId="1860C3A3">
            <wp:simplePos x="0" y="0"/>
            <wp:positionH relativeFrom="column">
              <wp:posOffset>5556706</wp:posOffset>
            </wp:positionH>
            <wp:positionV relativeFrom="paragraph">
              <wp:posOffset>4656455</wp:posOffset>
            </wp:positionV>
            <wp:extent cx="807720" cy="1002665"/>
            <wp:effectExtent l="0" t="0" r="0" b="0"/>
            <wp:wrapNone/>
            <wp:docPr id="283" name="图片 283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汉仪仿宋简" w:eastAsia="汉仪仿宋简" w:hint="eastAsia"/>
          <w:noProof/>
          <w:color w:val="404040"/>
          <w:sz w:val="32"/>
          <w:szCs w:val="32"/>
        </w:rPr>
        <w:drawing>
          <wp:anchor distT="0" distB="0" distL="114300" distR="114300" simplePos="0" relativeHeight="252230655" behindDoc="0" locked="0" layoutInCell="1" allowOverlap="1" wp14:anchorId="231F87E0" wp14:editId="0BAC564C">
            <wp:simplePos x="0" y="0"/>
            <wp:positionH relativeFrom="column">
              <wp:posOffset>-993596</wp:posOffset>
            </wp:positionH>
            <wp:positionV relativeFrom="paragraph">
              <wp:posOffset>4909185</wp:posOffset>
            </wp:positionV>
            <wp:extent cx="437515" cy="543560"/>
            <wp:effectExtent l="0" t="0" r="635" b="8890"/>
            <wp:wrapNone/>
            <wp:docPr id="286" name="图片 286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C00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01631" behindDoc="0" locked="0" layoutInCell="1" allowOverlap="1" wp14:anchorId="1C5058FF" wp14:editId="5172F85E">
            <wp:simplePos x="0" y="0"/>
            <wp:positionH relativeFrom="column">
              <wp:posOffset>-1143000</wp:posOffset>
            </wp:positionH>
            <wp:positionV relativeFrom="paragraph">
              <wp:posOffset>5065574</wp:posOffset>
            </wp:positionV>
            <wp:extent cx="7559675" cy="987425"/>
            <wp:effectExtent l="0" t="0" r="3175" b="317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5" behindDoc="0" locked="0" layoutInCell="1" allowOverlap="1" wp14:anchorId="6CD21534" wp14:editId="528465CC">
                <wp:simplePos x="0" y="0"/>
                <wp:positionH relativeFrom="column">
                  <wp:posOffset>-315774</wp:posOffset>
                </wp:positionH>
                <wp:positionV relativeFrom="paragraph">
                  <wp:posOffset>4897120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44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5pt,385.6pt" to="440.1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" strokecolor="#00b0f0" strokeweight="1pt">
                <v:stroke dashstyle="3 1"/>
              </v:line>
            </w:pict>
          </mc:Fallback>
        </mc:AlternateContent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7" behindDoc="0" locked="0" layoutInCell="1" allowOverlap="1" wp14:anchorId="3C423154" wp14:editId="526B44C6">
                <wp:simplePos x="0" y="0"/>
                <wp:positionH relativeFrom="column">
                  <wp:posOffset>-324029</wp:posOffset>
                </wp:positionH>
                <wp:positionV relativeFrom="paragraph">
                  <wp:posOffset>4484370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47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353.1pt" to="439.5pt,3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" strokecolor="#00b0f0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783A30ED" wp14:editId="6B73DB7F">
                <wp:simplePos x="0" y="0"/>
                <wp:positionH relativeFrom="column">
                  <wp:posOffset>-309701</wp:posOffset>
                </wp:positionH>
                <wp:positionV relativeFrom="paragraph">
                  <wp:posOffset>3128645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30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pt,246.35pt" to="440.6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" strokecolor="#00b0f0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56B88A73" wp14:editId="00A44C9A">
                <wp:simplePos x="0" y="0"/>
                <wp:positionH relativeFrom="column">
                  <wp:posOffset>-291644</wp:posOffset>
                </wp:positionH>
                <wp:positionV relativeFrom="paragraph">
                  <wp:posOffset>2687320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88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211.6pt" to="442.0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" strokecolor="#00b0f0" strokeweight="1pt">
                <v:stroke dashstyle="3 1"/>
              </v:line>
            </w:pict>
          </mc:Fallback>
        </mc:AlternateContent>
      </w:r>
      <w:r w:rsidR="00C26F2A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3A1B55DC" wp14:editId="45B9AF51">
                <wp:simplePos x="0" y="0"/>
                <wp:positionH relativeFrom="column">
                  <wp:posOffset>1935480</wp:posOffset>
                </wp:positionH>
                <wp:positionV relativeFrom="paragraph">
                  <wp:posOffset>1470025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D60D0A" w:rsidRDefault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152.4pt;margin-top:115.75pt;width:110.45pt;height:39.1pt;z-index:2517186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" filled="f" stroked="f">
                <v:textbox style="mso-fit-shape-to-text:t">
                  <w:txbxContent>
                    <w:p w:rsidR="006C78B7" w:rsidRPr="00D60D0A" w:rsidRDefault="00380FC1">
                      <w:pPr>
                        <w:rPr>
                          <w:rFonts w:ascii="微软雅黑" w:eastAsia="微软雅黑" w:hAnsi="微软雅黑"/>
                          <w:b/>
                          <w:color w:val="00B0F0"/>
                          <w:sz w:val="36"/>
                          <w:szCs w:val="36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36"/>
                          <w:szCs w:val="36"/>
                        </w:rPr>
                        <w:t>四年级</w:t>
                      </w:r>
                      <w:r w:rsidR="006C78B7"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2E090C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w:lastRenderedPageBreak/>
        <w:drawing>
          <wp:anchor distT="0" distB="0" distL="114300" distR="114300" simplePos="0" relativeHeight="252143615" behindDoc="0" locked="0" layoutInCell="1" allowOverlap="1" wp14:anchorId="76F3A259" wp14:editId="7BA82D89">
            <wp:simplePos x="0" y="0"/>
            <wp:positionH relativeFrom="column">
              <wp:posOffset>-526594</wp:posOffset>
            </wp:positionH>
            <wp:positionV relativeFrom="paragraph">
              <wp:posOffset>347345</wp:posOffset>
            </wp:positionV>
            <wp:extent cx="468000" cy="644855"/>
            <wp:effectExtent l="19050" t="0" r="84455" b="41275"/>
            <wp:wrapNone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2591" behindDoc="0" locked="0" layoutInCell="1" allowOverlap="1" wp14:anchorId="0703610A" wp14:editId="27AE7B59">
                <wp:simplePos x="0" y="0"/>
                <wp:positionH relativeFrom="column">
                  <wp:posOffset>-1143635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8" o:spid="_x0000_s1057" style="position:absolute;left:0;text-align:left;margin-left:-90.05pt;margin-top:36.35pt;width:63.85pt;height:29.4pt;z-index:252142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" fillcolor="#00b0f0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1567" behindDoc="0" locked="0" layoutInCell="1" allowOverlap="1" wp14:anchorId="647D9D3E" wp14:editId="42064EA1">
                <wp:simplePos x="0" y="0"/>
                <wp:positionH relativeFrom="column">
                  <wp:posOffset>95250</wp:posOffset>
                </wp:positionH>
                <wp:positionV relativeFrom="paragraph">
                  <wp:posOffset>197941</wp:posOffset>
                </wp:positionV>
                <wp:extent cx="1712595" cy="699135"/>
                <wp:effectExtent l="0" t="0" r="0" b="5715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D60D0A" w:rsidRDefault="002E090C" w:rsidP="002E090C">
                            <w:pPr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7.5pt;margin-top:15.6pt;width:134.85pt;height:55.05pt;z-index:252141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" filled="f" stroked="f">
                <v:textbox>
                  <w:txbxContent>
                    <w:p w:rsidR="002E090C" w:rsidRPr="00D60D0A" w:rsidRDefault="002E090C" w:rsidP="002E090C">
                      <w:pPr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8559" behindDoc="0" locked="0" layoutInCell="1" allowOverlap="1" wp14:anchorId="00596974" wp14:editId="012F3AEC">
                <wp:simplePos x="0" y="0"/>
                <wp:positionH relativeFrom="column">
                  <wp:posOffset>5297170</wp:posOffset>
                </wp:positionH>
                <wp:positionV relativeFrom="paragraph">
                  <wp:posOffset>81915</wp:posOffset>
                </wp:positionV>
                <wp:extent cx="1056005" cy="566420"/>
                <wp:effectExtent l="0" t="0" r="0" b="5080"/>
                <wp:wrapNone/>
                <wp:docPr id="3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417.1pt;margin-top:6.45pt;width:83.15pt;height:44.6pt;z-index:25209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00b0f0" stroked="f" strokeweight="2.25pt">
                <v:path arrowok="t"/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100607" behindDoc="0" locked="0" layoutInCell="1" allowOverlap="1" wp14:anchorId="0BF4108F" wp14:editId="2D2BEEDE">
                <wp:simplePos x="0" y="0"/>
                <wp:positionH relativeFrom="column">
                  <wp:posOffset>4844871</wp:posOffset>
                </wp:positionH>
                <wp:positionV relativeFrom="paragraph">
                  <wp:posOffset>92710</wp:posOffset>
                </wp:positionV>
                <wp:extent cx="450215" cy="241300"/>
                <wp:effectExtent l="0" t="0" r="6985" b="6350"/>
                <wp:wrapNone/>
                <wp:docPr id="3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81.5pt;margin-top:7.3pt;width:35.45pt;height:19pt;z-index:252100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00b0f0" stroked="f" strokeweight="2.25pt">
                <v:path arrowok="t"/>
              </v:shape>
            </w:pict>
          </mc:Fallback>
        </mc:AlternateContent>
      </w:r>
      <w:r w:rsidR="00A7333D" w:rsidRPr="00A7333D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03679" behindDoc="1" locked="0" layoutInCell="1" allowOverlap="1" wp14:anchorId="1574AE97" wp14:editId="385A9366">
                <wp:simplePos x="0" y="0"/>
                <wp:positionH relativeFrom="margin">
                  <wp:posOffset>-852170</wp:posOffset>
                </wp:positionH>
                <wp:positionV relativeFrom="margin">
                  <wp:posOffset>-226060</wp:posOffset>
                </wp:positionV>
                <wp:extent cx="6979285" cy="9607550"/>
                <wp:effectExtent l="0" t="0" r="12065" b="12700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0" o:spid="_x0000_s1026" style="position:absolute;left:0;text-align:left;margin-left:-67.1pt;margin-top:-17.8pt;width:549.55pt;height:756.5pt;z-index:-2512128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3864C9"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A92A86" w:rsidP="00A92A86">
      <w:pPr>
        <w:widowControl/>
        <w:ind w:firstLineChars="200" w:firstLine="1440"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 w:rsidRPr="00A92A86">
        <w:rPr>
          <w:rFonts w:ascii="微软雅黑" w:eastAsia="微软雅黑" w:hAnsi="微软雅黑" w:hint="eastAsia"/>
          <w:b/>
          <w:noProof/>
          <w:color w:val="9BBB59" w:themeColor="accent3"/>
          <w:sz w:val="72"/>
          <w:szCs w:val="72"/>
        </w:rPr>
        <w:drawing>
          <wp:anchor distT="0" distB="0" distL="114300" distR="114300" simplePos="0" relativeHeight="252227583" behindDoc="0" locked="0" layoutInCell="1" allowOverlap="1" wp14:anchorId="5E8571AB" wp14:editId="4066A754">
            <wp:simplePos x="0" y="0"/>
            <wp:positionH relativeFrom="column">
              <wp:posOffset>-980440</wp:posOffset>
            </wp:positionH>
            <wp:positionV relativeFrom="paragraph">
              <wp:posOffset>7859395</wp:posOffset>
            </wp:positionV>
            <wp:extent cx="437515" cy="543560"/>
            <wp:effectExtent l="0" t="0" r="635" b="8890"/>
            <wp:wrapNone/>
            <wp:docPr id="282" name="图片 282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微软雅黑" w:eastAsia="微软雅黑" w:hAnsi="微软雅黑" w:hint="eastAsia"/>
          <w:b/>
          <w:noProof/>
          <w:color w:val="9BBB59" w:themeColor="accent3"/>
          <w:sz w:val="72"/>
          <w:szCs w:val="72"/>
        </w:rPr>
        <w:drawing>
          <wp:anchor distT="0" distB="0" distL="114300" distR="114300" simplePos="0" relativeHeight="252226559" behindDoc="0" locked="0" layoutInCell="1" allowOverlap="1" wp14:anchorId="246AA610" wp14:editId="2A717AEC">
            <wp:simplePos x="0" y="0"/>
            <wp:positionH relativeFrom="column">
              <wp:posOffset>5468620</wp:posOffset>
            </wp:positionH>
            <wp:positionV relativeFrom="paragraph">
              <wp:posOffset>7607121</wp:posOffset>
            </wp:positionV>
            <wp:extent cx="807720" cy="1002665"/>
            <wp:effectExtent l="0" t="0" r="0" b="0"/>
            <wp:wrapNone/>
            <wp:docPr id="267" name="图片 267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87647" behindDoc="0" locked="0" layoutInCell="1" allowOverlap="1" wp14:anchorId="15DFB0EC" wp14:editId="41930CF9">
            <wp:simplePos x="0" y="0"/>
            <wp:positionH relativeFrom="column">
              <wp:posOffset>-1143000</wp:posOffset>
            </wp:positionH>
            <wp:positionV relativeFrom="paragraph">
              <wp:posOffset>7997825</wp:posOffset>
            </wp:positionV>
            <wp:extent cx="7559675" cy="987425"/>
            <wp:effectExtent l="0" t="0" r="3175" b="317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2B9"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1423" behindDoc="0" locked="0" layoutInCell="1" allowOverlap="1" wp14:anchorId="0501C747" wp14:editId="30469E39">
                <wp:simplePos x="0" y="0"/>
                <wp:positionH relativeFrom="column">
                  <wp:posOffset>12065</wp:posOffset>
                </wp:positionH>
                <wp:positionV relativeFrom="paragraph">
                  <wp:posOffset>127179</wp:posOffset>
                </wp:positionV>
                <wp:extent cx="5250815" cy="7785735"/>
                <wp:effectExtent l="0" t="0" r="0" b="5715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785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CD7ABE" w:rsidRDefault="003A3EEC" w:rsidP="00BB22B9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我是来自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甄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优秀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，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我的性格活波、开朗、乐观、向上，总用积极的心态去面对这复杂多变的世界。我的座右铭是“好好学习，天天快乐”。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虽然我是个外向的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男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已经1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.95pt;margin-top:10pt;width:413.45pt;height:613.05pt;z-index:25175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" filled="f" stroked="f">
                <v:textbox>
                  <w:txbxContent>
                    <w:p w:rsidR="003A3EEC" w:rsidRPr="00CD7ABE" w:rsidRDefault="003A3EEC" w:rsidP="00BB22B9">
                      <w:pPr>
                        <w:spacing w:line="480" w:lineRule="auto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我是来自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甄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优秀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，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我的性格活波、开朗、乐观、向上，总用积极的心态去面对这复杂多变的世界。我的座右铭是“好好学习，天天快乐”。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虽然我是个外向的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男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已经1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 xml:space="preserve">          </w:t>
      </w:r>
    </w:p>
    <w:p w:rsidR="000D3244" w:rsidRDefault="00D35816" w:rsidP="002E090C">
      <w:pPr>
        <w:ind w:left="1440" w:hangingChars="300" w:hanging="144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2161023" behindDoc="0" locked="0" layoutInCell="1" allowOverlap="1" wp14:anchorId="6A793C3D" wp14:editId="4808EC04">
            <wp:simplePos x="0" y="0"/>
            <wp:positionH relativeFrom="column">
              <wp:posOffset>-539929</wp:posOffset>
            </wp:positionH>
            <wp:positionV relativeFrom="paragraph">
              <wp:posOffset>-522605</wp:posOffset>
            </wp:positionV>
            <wp:extent cx="468000" cy="645674"/>
            <wp:effectExtent l="19050" t="0" r="103505" b="40640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8975" behindDoc="0" locked="0" layoutInCell="1" allowOverlap="1" wp14:anchorId="079BC53F" wp14:editId="7DEAC64B">
                <wp:simplePos x="0" y="0"/>
                <wp:positionH relativeFrom="column">
                  <wp:posOffset>100965</wp:posOffset>
                </wp:positionH>
                <wp:positionV relativeFrom="paragraph">
                  <wp:posOffset>-664210</wp:posOffset>
                </wp:positionV>
                <wp:extent cx="1712595" cy="699135"/>
                <wp:effectExtent l="0" t="0" r="0" b="5715"/>
                <wp:wrapNone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D60D0A" w:rsidRDefault="002E090C" w:rsidP="002E090C">
                            <w:pPr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7.95pt;margin-top:-52.3pt;width:134.85pt;height:55.05pt;z-index:252158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" filled="f" stroked="f">
                <v:textbox>
                  <w:txbxContent>
                    <w:p w:rsidR="002E090C" w:rsidRPr="00D60D0A" w:rsidRDefault="002E090C" w:rsidP="002E090C">
                      <w:pPr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9999" behindDoc="0" locked="0" layoutInCell="1" allowOverlap="1" wp14:anchorId="32C6253B" wp14:editId="768F172E">
                <wp:simplePos x="0" y="0"/>
                <wp:positionH relativeFrom="column">
                  <wp:posOffset>-1137920</wp:posOffset>
                </wp:positionH>
                <wp:positionV relativeFrom="paragraph">
                  <wp:posOffset>-405130</wp:posOffset>
                </wp:positionV>
                <wp:extent cx="810895" cy="373380"/>
                <wp:effectExtent l="0" t="0" r="122555" b="12192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3" o:spid="_x0000_s1061" style="position:absolute;left:0;text-align:left;margin-left:-89.6pt;margin-top:-31.9pt;width:63.85pt;height:29.4pt;z-index:25215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" fillcolor="#00b0f0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64" behindDoc="1" locked="0" layoutInCell="1" allowOverlap="1" wp14:anchorId="0C8D4403" wp14:editId="2276CC08">
                <wp:simplePos x="0" y="0"/>
                <wp:positionH relativeFrom="margin">
                  <wp:posOffset>-852170</wp:posOffset>
                </wp:positionH>
                <wp:positionV relativeFrom="margin">
                  <wp:posOffset>-201474</wp:posOffset>
                </wp:positionV>
                <wp:extent cx="6979285" cy="9607550"/>
                <wp:effectExtent l="0" t="0" r="12065" b="1270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4" o:spid="_x0000_s1026" style="position:absolute;left:0;text-align:left;margin-left:-67.1pt;margin-top:-15.85pt;width:549.55pt;height:756.5pt;z-index:-2516859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87215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29453DBD" wp14:editId="605E5293">
                <wp:simplePos x="0" y="0"/>
                <wp:positionH relativeFrom="column">
                  <wp:posOffset>-557986</wp:posOffset>
                </wp:positionH>
                <wp:positionV relativeFrom="paragraph">
                  <wp:posOffset>307340</wp:posOffset>
                </wp:positionV>
                <wp:extent cx="1685925" cy="1403985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43.95pt;margin-top:24.2pt;width:132.75pt;height:110.55pt;z-index:2517667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4735" behindDoc="0" locked="0" layoutInCell="1" allowOverlap="1" wp14:anchorId="1D92C638" wp14:editId="22CB0CA4">
                <wp:simplePos x="0" y="0"/>
                <wp:positionH relativeFrom="column">
                  <wp:posOffset>-613231</wp:posOffset>
                </wp:positionH>
                <wp:positionV relativeFrom="paragraph">
                  <wp:posOffset>409575</wp:posOffset>
                </wp:positionV>
                <wp:extent cx="1803042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4" o:spid="_x0000_s1026" style="position:absolute;left:0;text-align:left;margin-left:-48.3pt;margin-top:32.25pt;width:141.95pt;height:26.25pt;z-index:2517647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" fillcolor="#00b0f0" stroked="f" strokeweight="2pt"/>
            </w:pict>
          </mc:Fallback>
        </mc:AlternateContent>
      </w:r>
      <w:r w:rsidR="000D3244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2EAC58E8" wp14:editId="24DB87D0">
                <wp:simplePos x="0" y="0"/>
                <wp:positionH relativeFrom="column">
                  <wp:posOffset>736646</wp:posOffset>
                </wp:positionH>
                <wp:positionV relativeFrom="paragraph">
                  <wp:posOffset>739140</wp:posOffset>
                </wp:positionV>
                <wp:extent cx="4133850" cy="0"/>
                <wp:effectExtent l="0" t="0" r="1905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53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58.2pt" to="383.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" strokecolor="#00b0f0" strokeweight="1pt">
                <v:stroke dashstyle="3 1"/>
              </v:line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87215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25814711" wp14:editId="6B902985">
                <wp:simplePos x="0" y="0"/>
                <wp:positionH relativeFrom="column">
                  <wp:posOffset>-635456</wp:posOffset>
                </wp:positionH>
                <wp:positionV relativeFrom="paragraph">
                  <wp:posOffset>2004060</wp:posOffset>
                </wp:positionV>
                <wp:extent cx="1762125" cy="1403985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50.05pt;margin-top:157.8pt;width:138.75pt;height:110.55pt;z-index:2517719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1495C50F" wp14:editId="50B59FF3">
                <wp:simplePos x="0" y="0"/>
                <wp:positionH relativeFrom="column">
                  <wp:posOffset>-613231</wp:posOffset>
                </wp:positionH>
                <wp:positionV relativeFrom="paragraph">
                  <wp:posOffset>2090420</wp:posOffset>
                </wp:positionV>
                <wp:extent cx="1803042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7" o:spid="_x0000_s1026" style="position:absolute;left:0;text-align:left;margin-left:-48.3pt;margin-top:164.6pt;width:141.95pt;height:26.25pt;z-index:2517698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" fillcolor="#00b0f0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62C5FC66" wp14:editId="6070CE10">
                <wp:simplePos x="0" y="0"/>
                <wp:positionH relativeFrom="column">
                  <wp:posOffset>736600</wp:posOffset>
                </wp:positionH>
                <wp:positionV relativeFrom="paragraph">
                  <wp:posOffset>2413635</wp:posOffset>
                </wp:positionV>
                <wp:extent cx="4133850" cy="0"/>
                <wp:effectExtent l="0" t="0" r="1905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6" o:spid="_x0000_s1026" style="position:absolute;left:0;text-align:left;z-index:2517688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190.05pt" to="383.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" strokecolor="#00b0f0" strokeweight="1pt">
                <v:stroke dashstyle="3 1"/>
              </v:line>
            </w:pict>
          </mc:Fallback>
        </mc:AlternateConten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2010年9月，被评为“金色少年”；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2010年10月14日，加入少先队；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2010年12月，在校第二届科技节制作比赛中荣获一等奖；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2011年3月被评为“三好学生”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2011年6月语文默字竞赛满分奖；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7A2215" w:rsidRPr="00CD7ABE" w:rsidRDefault="005B2589" w:rsidP="000D3244">
      <w:pPr>
        <w:ind w:leftChars="300" w:left="63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89695" behindDoc="0" locked="0" layoutInCell="1" allowOverlap="1" wp14:anchorId="15AF9665" wp14:editId="0C296B53">
            <wp:simplePos x="0" y="0"/>
            <wp:positionH relativeFrom="column">
              <wp:posOffset>-1143000</wp:posOffset>
            </wp:positionH>
            <wp:positionV relativeFrom="paragraph">
              <wp:posOffset>4827905</wp:posOffset>
            </wp:positionV>
            <wp:extent cx="7559675" cy="987425"/>
            <wp:effectExtent l="0" t="0" r="3175" b="317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54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2C06FF55" wp14:editId="237E31DA">
                <wp:simplePos x="0" y="0"/>
                <wp:positionH relativeFrom="column">
                  <wp:posOffset>-640724</wp:posOffset>
                </wp:positionH>
                <wp:positionV relativeFrom="paragraph">
                  <wp:posOffset>1928183</wp:posOffset>
                </wp:positionV>
                <wp:extent cx="1762125" cy="502276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-50.45pt;margin-top:151.85pt;width:138.75pt;height:39.55pt;z-index:251777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" filled="f" stroked="f">
                <v:textbox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5" behindDoc="0" locked="0" layoutInCell="1" allowOverlap="1" wp14:anchorId="3B4B4718" wp14:editId="51F347D2">
                <wp:simplePos x="0" y="0"/>
                <wp:positionH relativeFrom="column">
                  <wp:posOffset>-613231</wp:posOffset>
                </wp:positionH>
                <wp:positionV relativeFrom="paragraph">
                  <wp:posOffset>1991995</wp:posOffset>
                </wp:positionV>
                <wp:extent cx="1803042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0" o:spid="_x0000_s1026" style="position:absolute;left:0;text-align:left;margin-left:-48.3pt;margin-top:156.85pt;width:141.95pt;height:26.25pt;z-index:2517749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" fillcolor="#00b0f0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7D1736E6" wp14:editId="7EA2202B">
                <wp:simplePos x="0" y="0"/>
                <wp:positionH relativeFrom="column">
                  <wp:posOffset>746125</wp:posOffset>
                </wp:positionH>
                <wp:positionV relativeFrom="paragraph">
                  <wp:posOffset>2322195</wp:posOffset>
                </wp:positionV>
                <wp:extent cx="4133850" cy="0"/>
                <wp:effectExtent l="0" t="0" r="1905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739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75pt,182.85pt" to="384.25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" strokecolor="#00b0f0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2011年9月1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日，被评为本学期“三好学生”；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2011年1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日，被评为学校“金色少年”；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月，在学校举行的数学竞赛中，荣获一等奖；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月，被评为2005-2006年度第二学期“优秀学干”。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省音乐家协会钢琴“七级”考试。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2012年9月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日，荣获英语竞赛一等奖（满分）。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2012年10月，荣获本学期“三好学生”。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月，在学校举行的数学计算竞赛中荣获一等奖。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7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月，在本学期数学竞赛中荣获三等奖。。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9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7A221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省音乐家协会钢琴“八级”考试。</w:t>
      </w:r>
    </w:p>
    <w:p w:rsidR="000D3244" w:rsidRDefault="00A92A86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92A86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23487" behindDoc="0" locked="0" layoutInCell="1" allowOverlap="1" wp14:anchorId="22D58E6E" wp14:editId="75C5E906">
            <wp:simplePos x="0" y="0"/>
            <wp:positionH relativeFrom="column">
              <wp:posOffset>5469255</wp:posOffset>
            </wp:positionH>
            <wp:positionV relativeFrom="paragraph">
              <wp:posOffset>64135</wp:posOffset>
            </wp:positionV>
            <wp:extent cx="807720" cy="1002665"/>
            <wp:effectExtent l="0" t="0" r="0" b="0"/>
            <wp:wrapNone/>
            <wp:docPr id="89" name="图片 89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224511" behindDoc="0" locked="0" layoutInCell="1" allowOverlap="1" wp14:anchorId="780DE7AE" wp14:editId="487DF2B9">
            <wp:simplePos x="0" y="0"/>
            <wp:positionH relativeFrom="column">
              <wp:posOffset>-980261</wp:posOffset>
            </wp:positionH>
            <wp:positionV relativeFrom="paragraph">
              <wp:posOffset>316865</wp:posOffset>
            </wp:positionV>
            <wp:extent cx="437515" cy="543560"/>
            <wp:effectExtent l="0" t="0" r="635" b="8890"/>
            <wp:wrapNone/>
            <wp:docPr id="95" name="图片 95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09823" behindDoc="1" locked="0" layoutInCell="1" allowOverlap="1" wp14:anchorId="1CAA6BDD" wp14:editId="50F8CFA1">
                <wp:simplePos x="0" y="0"/>
                <wp:positionH relativeFrom="margin">
                  <wp:posOffset>-852170</wp:posOffset>
                </wp:positionH>
                <wp:positionV relativeFrom="margin">
                  <wp:posOffset>-244654</wp:posOffset>
                </wp:positionV>
                <wp:extent cx="6979285" cy="9607550"/>
                <wp:effectExtent l="0" t="0" r="12065" b="12700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6" o:spid="_x0000_s1026" style="position:absolute;left:0;text-align:left;margin-left:-67.1pt;margin-top:-19.25pt;width:549.55pt;height:756.5pt;z-index:-2512066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E4429B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64FFA938" wp14:editId="3F0BB910">
                <wp:simplePos x="0" y="0"/>
                <wp:positionH relativeFrom="column">
                  <wp:posOffset>-532309</wp:posOffset>
                </wp:positionH>
                <wp:positionV relativeFrom="paragraph">
                  <wp:posOffset>-113030</wp:posOffset>
                </wp:positionV>
                <wp:extent cx="1762125" cy="1403985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41.9pt;margin-top:-8.9pt;width:138.75pt;height:110.55pt;z-index:2517821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3FC76DFC" wp14:editId="60D327D9">
                <wp:simplePos x="0" y="0"/>
                <wp:positionH relativeFrom="column">
                  <wp:posOffset>-526236</wp:posOffset>
                </wp:positionH>
                <wp:positionV relativeFrom="paragraph">
                  <wp:posOffset>-31115</wp:posOffset>
                </wp:positionV>
                <wp:extent cx="18036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0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-41.45pt;margin-top:-2.45pt;width:142pt;height:26.25pt;z-index:251780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" fillcolor="#00b0f0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1FAC9EBA" wp14:editId="3C5218D1">
                <wp:simplePos x="0" y="0"/>
                <wp:positionH relativeFrom="column">
                  <wp:posOffset>805815</wp:posOffset>
                </wp:positionH>
                <wp:positionV relativeFrom="paragraph">
                  <wp:posOffset>274705</wp:posOffset>
                </wp:positionV>
                <wp:extent cx="4133850" cy="0"/>
                <wp:effectExtent l="0" t="0" r="1905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9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21.65pt" to="388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" strokecolor="#00b0f0" strokeweight="1pt">
                <v:stroke dashstyle="3 1"/>
              </v:line>
            </w:pict>
          </mc:Fallback>
        </mc:AlternateContent>
      </w:r>
    </w:p>
    <w:p w:rsidR="00464082" w:rsidRDefault="00A94CE9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7503" behindDoc="0" locked="0" layoutInCell="1" allowOverlap="1" wp14:anchorId="348EDC33" wp14:editId="67A254EF">
            <wp:simplePos x="0" y="0"/>
            <wp:positionH relativeFrom="column">
              <wp:posOffset>2739390</wp:posOffset>
            </wp:positionH>
            <wp:positionV relativeFrom="paragraph">
              <wp:posOffset>6722110</wp:posOffset>
            </wp:positionV>
            <wp:extent cx="2000885" cy="1409065"/>
            <wp:effectExtent l="0" t="0" r="0" b="635"/>
            <wp:wrapNone/>
            <wp:docPr id="3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6479" behindDoc="0" locked="0" layoutInCell="1" allowOverlap="1" wp14:anchorId="59A14ECE" wp14:editId="1C5929F4">
            <wp:simplePos x="0" y="0"/>
            <wp:positionH relativeFrom="column">
              <wp:posOffset>357505</wp:posOffset>
            </wp:positionH>
            <wp:positionV relativeFrom="paragraph">
              <wp:posOffset>6722110</wp:posOffset>
            </wp:positionV>
            <wp:extent cx="1976120" cy="1409065"/>
            <wp:effectExtent l="0" t="0" r="5080" b="635"/>
            <wp:wrapNone/>
            <wp:docPr id="35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5455" behindDoc="0" locked="0" layoutInCell="1" allowOverlap="1" wp14:anchorId="23AB2572" wp14:editId="77C85BE7">
            <wp:simplePos x="0" y="0"/>
            <wp:positionH relativeFrom="column">
              <wp:posOffset>2753360</wp:posOffset>
            </wp:positionH>
            <wp:positionV relativeFrom="paragraph">
              <wp:posOffset>5016500</wp:posOffset>
            </wp:positionV>
            <wp:extent cx="1948180" cy="1390015"/>
            <wp:effectExtent l="0" t="0" r="0" b="635"/>
            <wp:wrapNone/>
            <wp:docPr id="3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583" r="2222" b="2469"/>
                    <a:stretch/>
                  </pic:blipFill>
                  <pic:spPr>
                    <a:xfrm>
                      <a:off x="0" y="0"/>
                      <a:ext cx="19481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4431" behindDoc="0" locked="0" layoutInCell="1" allowOverlap="1" wp14:anchorId="5C7AB6C9" wp14:editId="6AC31F40">
            <wp:simplePos x="0" y="0"/>
            <wp:positionH relativeFrom="column">
              <wp:posOffset>295275</wp:posOffset>
            </wp:positionH>
            <wp:positionV relativeFrom="paragraph">
              <wp:posOffset>5013504</wp:posOffset>
            </wp:positionV>
            <wp:extent cx="2038350" cy="1437005"/>
            <wp:effectExtent l="0" t="0" r="0" b="0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1421" b="964"/>
                    <a:stretch/>
                  </pic:blipFill>
                  <pic:spPr>
                    <a:xfrm>
                      <a:off x="0" y="0"/>
                      <a:ext cx="2038350" cy="143700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263" behindDoc="0" locked="0" layoutInCell="1" allowOverlap="1" wp14:anchorId="5A92B91C" wp14:editId="49D43F5D">
                <wp:simplePos x="0" y="0"/>
                <wp:positionH relativeFrom="column">
                  <wp:posOffset>-552450</wp:posOffset>
                </wp:positionH>
                <wp:positionV relativeFrom="paragraph">
                  <wp:posOffset>1527175</wp:posOffset>
                </wp:positionV>
                <wp:extent cx="1762125" cy="1403985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43.5pt;margin-top:120.25pt;width:138.75pt;height:110.55pt;z-index:2517872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2383" behindDoc="0" locked="0" layoutInCell="1" allowOverlap="1" wp14:anchorId="6E8FA49B" wp14:editId="17AAB5A3">
                <wp:simplePos x="0" y="0"/>
                <wp:positionH relativeFrom="column">
                  <wp:posOffset>-578029</wp:posOffset>
                </wp:positionH>
                <wp:positionV relativeFrom="paragraph">
                  <wp:posOffset>3159125</wp:posOffset>
                </wp:positionV>
                <wp:extent cx="1762125" cy="1403985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45.5pt;margin-top:248.75pt;width:138.75pt;height:110.55pt;z-index:2517923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5" behindDoc="0" locked="0" layoutInCell="1" allowOverlap="1" wp14:anchorId="0B06F447" wp14:editId="24D5F4E7">
                <wp:simplePos x="0" y="0"/>
                <wp:positionH relativeFrom="column">
                  <wp:posOffset>-546100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26" style="position:absolute;left:0;text-align:left;margin-left:-43pt;margin-top:125.5pt;width:142pt;height:26.25pt;z-index:251785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" fillcolor="#00b0f0" stroked="f" strokeweight="2pt"/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5" behindDoc="0" locked="0" layoutInCell="1" allowOverlap="1" wp14:anchorId="3F2102BB" wp14:editId="70729E57">
                <wp:simplePos x="0" y="0"/>
                <wp:positionH relativeFrom="column">
                  <wp:posOffset>-531951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26" style="position:absolute;left:0;text-align:left;margin-left:-41.9pt;margin-top:256.45pt;width:142pt;height:26.25pt;z-index:2517903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" fillcolor="#00b0f0" stroked="f" strokeweight="2pt"/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1" behindDoc="0" locked="0" layoutInCell="1" allowOverlap="1" wp14:anchorId="78316AB6" wp14:editId="1AD7B2BE">
                <wp:simplePos x="0" y="0"/>
                <wp:positionH relativeFrom="column">
                  <wp:posOffset>750185</wp:posOffset>
                </wp:positionH>
                <wp:positionV relativeFrom="paragraph">
                  <wp:posOffset>3556635</wp:posOffset>
                </wp:positionV>
                <wp:extent cx="413385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9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05pt,280.05pt" to="384.5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" strokecolor="#00b0f0" strokeweight="1pt">
                <v:stroke dashstyle="3 1"/>
              </v:line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5FF0E8C8" wp14:editId="381F1E9E">
                <wp:simplePos x="0" y="0"/>
                <wp:positionH relativeFrom="column">
                  <wp:posOffset>755650</wp:posOffset>
                </wp:positionH>
                <wp:positionV relativeFrom="paragraph">
                  <wp:posOffset>1912370</wp:posOffset>
                </wp:positionV>
                <wp:extent cx="4133850" cy="0"/>
                <wp:effectExtent l="0" t="0" r="1905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84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150.6pt" to="385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" strokecolor="#00b0f0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2013年9月，在学校举行的写字竞赛荣获一等奖。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2013年12月，被评为2007-2008年度第一学期“三好学生”。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2014年4月，数学基础知识竞赛一等奖。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2014年5月，英语数学竞赛一等奖。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2014年10月，英语竞赛一等奖。（全班仅我一人全部一等奖）。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2014年11月，在校举行的本学期科技创新大赛中，荣获三等奖。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2015年1月1日，通过上海音乐学院钢琴“十级”考试。（成绩：优秀）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2015年9月26日，参加全市红领巾读书征文演讲比赛荣获一等奖第一名。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2015年10月份被评为“全市十佳少年”（全淮安只有十个）。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2015年11月份被评为学校“大队委”。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464082" w:rsidRDefault="00A92A8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92A86"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20415" behindDoc="0" locked="0" layoutInCell="1" allowOverlap="1" wp14:anchorId="3B3EB38E" wp14:editId="6F7B20C8">
            <wp:simplePos x="0" y="0"/>
            <wp:positionH relativeFrom="column">
              <wp:posOffset>5457190</wp:posOffset>
            </wp:positionH>
            <wp:positionV relativeFrom="paragraph">
              <wp:posOffset>2849880</wp:posOffset>
            </wp:positionV>
            <wp:extent cx="807720" cy="1002665"/>
            <wp:effectExtent l="0" t="0" r="0" b="0"/>
            <wp:wrapNone/>
            <wp:docPr id="69" name="图片 69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21439" behindDoc="0" locked="0" layoutInCell="1" allowOverlap="1" wp14:anchorId="5BD10B22" wp14:editId="7DA4EDAB">
            <wp:simplePos x="0" y="0"/>
            <wp:positionH relativeFrom="column">
              <wp:posOffset>-993319</wp:posOffset>
            </wp:positionH>
            <wp:positionV relativeFrom="paragraph">
              <wp:posOffset>3102610</wp:posOffset>
            </wp:positionV>
            <wp:extent cx="437515" cy="543560"/>
            <wp:effectExtent l="0" t="0" r="635" b="8890"/>
            <wp:wrapNone/>
            <wp:docPr id="70" name="图片 70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1743" behindDoc="0" locked="0" layoutInCell="1" allowOverlap="1" wp14:anchorId="2A4788D9" wp14:editId="1559C912">
            <wp:simplePos x="0" y="0"/>
            <wp:positionH relativeFrom="column">
              <wp:posOffset>-1143000</wp:posOffset>
            </wp:positionH>
            <wp:positionV relativeFrom="paragraph">
              <wp:posOffset>3242945</wp:posOffset>
            </wp:positionV>
            <wp:extent cx="7559675" cy="987425"/>
            <wp:effectExtent l="0" t="0" r="3175" b="3175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B2268" w:rsidRDefault="00D35816" w:rsidP="008A1826">
      <w:pPr>
        <w:ind w:leftChars="100" w:left="210"/>
        <w:jc w:val="center"/>
        <w:rPr>
          <w:rFonts w:ascii="微软雅黑" w:eastAsia="微软雅黑" w:hAnsi="微软雅黑"/>
          <w:b/>
          <w:color w:val="00B0F0"/>
          <w:sz w:val="48"/>
          <w:szCs w:val="48"/>
        </w:rPr>
      </w:pPr>
      <w:r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w:lastRenderedPageBreak/>
        <w:drawing>
          <wp:anchor distT="0" distB="0" distL="114300" distR="114300" simplePos="0" relativeHeight="252139519" behindDoc="0" locked="0" layoutInCell="1" allowOverlap="1" wp14:anchorId="3D80C048" wp14:editId="0F5D65A6">
            <wp:simplePos x="0" y="0"/>
            <wp:positionH relativeFrom="column">
              <wp:posOffset>-552629</wp:posOffset>
            </wp:positionH>
            <wp:positionV relativeFrom="paragraph">
              <wp:posOffset>347345</wp:posOffset>
            </wp:positionV>
            <wp:extent cx="468000" cy="645674"/>
            <wp:effectExtent l="19050" t="0" r="103505" b="4064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7471" behindDoc="0" locked="0" layoutInCell="1" allowOverlap="1" wp14:anchorId="4B19B9D8" wp14:editId="34FB710E">
                <wp:simplePos x="0" y="0"/>
                <wp:positionH relativeFrom="column">
                  <wp:posOffset>61595</wp:posOffset>
                </wp:positionH>
                <wp:positionV relativeFrom="paragraph">
                  <wp:posOffset>210820</wp:posOffset>
                </wp:positionV>
                <wp:extent cx="1712595" cy="699135"/>
                <wp:effectExtent l="0" t="0" r="0" b="5715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D60D0A" w:rsidRDefault="002E090C" w:rsidP="002E090C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获奖证书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4.85pt;margin-top:16.6pt;width:134.85pt;height:55.05pt;z-index:25213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" filled="f" stroked="f">
                <v:textbox>
                  <w:txbxContent>
                    <w:p w:rsidR="002E090C" w:rsidRPr="00D60D0A" w:rsidRDefault="002E090C" w:rsidP="002E090C">
                      <w:pPr>
                        <w:jc w:val="center"/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获奖证书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8495" behindDoc="0" locked="0" layoutInCell="1" allowOverlap="1" wp14:anchorId="2D2CFAE8" wp14:editId="31A2616F">
                <wp:simplePos x="0" y="0"/>
                <wp:positionH relativeFrom="column">
                  <wp:posOffset>-1157605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5" o:spid="_x0000_s1069" style="position:absolute;left:0;text-align:left;margin-left:-91.15pt;margin-top:36.35pt;width:63.85pt;height:29.4pt;z-index:25213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" fillcolor="#00b0f0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5" behindDoc="1" locked="0" layoutInCell="1" allowOverlap="1" wp14:anchorId="7A9CEC18" wp14:editId="711A50B9">
                <wp:simplePos x="0" y="0"/>
                <wp:positionH relativeFrom="margin">
                  <wp:posOffset>-852170</wp:posOffset>
                </wp:positionH>
                <wp:positionV relativeFrom="margin">
                  <wp:posOffset>-224969</wp:posOffset>
                </wp:positionV>
                <wp:extent cx="6979285" cy="9607550"/>
                <wp:effectExtent l="0" t="0" r="12065" b="1270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8" o:spid="_x0000_s1026" style="position:absolute;left:0;text-align:left;margin-left:-67.1pt;margin-top:-17.7pt;width:549.55pt;height:756.5pt;z-index:-2512035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8A1826">
        <w:rPr>
          <w:rFonts w:ascii="微软雅黑" w:eastAsia="微软雅黑" w:hAnsi="微软雅黑" w:hint="eastAsia"/>
          <w:b/>
          <w:color w:val="FF5050"/>
          <w:sz w:val="52"/>
          <w:szCs w:val="52"/>
        </w:rPr>
        <w:t xml:space="preserve">  </w:t>
      </w:r>
    </w:p>
    <w:p w:rsidR="00381AF7" w:rsidRDefault="00A92A86" w:rsidP="008A1826">
      <w:pPr>
        <w:widowControl/>
        <w:rPr>
          <w:rFonts w:ascii="微软雅黑" w:eastAsia="微软雅黑" w:hAnsi="微软雅黑"/>
          <w:color w:val="FF5050"/>
          <w:sz w:val="24"/>
          <w:szCs w:val="24"/>
        </w:rPr>
      </w:pPr>
      <w:r w:rsidRPr="00A92A86">
        <w:rPr>
          <w:rFonts w:ascii="微软雅黑" w:eastAsia="微软雅黑" w:hAnsi="微软雅黑" w:hint="eastAsia"/>
          <w:noProof/>
          <w:color w:val="FF5050"/>
          <w:sz w:val="24"/>
          <w:szCs w:val="24"/>
        </w:rPr>
        <w:drawing>
          <wp:anchor distT="0" distB="0" distL="114300" distR="114300" simplePos="0" relativeHeight="252217343" behindDoc="0" locked="0" layoutInCell="1" allowOverlap="1" wp14:anchorId="512C1BD0" wp14:editId="2433E111">
            <wp:simplePos x="0" y="0"/>
            <wp:positionH relativeFrom="column">
              <wp:posOffset>5463862</wp:posOffset>
            </wp:positionH>
            <wp:positionV relativeFrom="paragraph">
              <wp:posOffset>7716978</wp:posOffset>
            </wp:positionV>
            <wp:extent cx="888642" cy="1103118"/>
            <wp:effectExtent l="0" t="0" r="6985" b="0"/>
            <wp:wrapNone/>
            <wp:docPr id="67" name="图片 67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73" cy="11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微软雅黑" w:eastAsia="微软雅黑" w:hAnsi="微软雅黑" w:hint="eastAsia"/>
          <w:noProof/>
          <w:color w:val="FF5050"/>
          <w:sz w:val="24"/>
          <w:szCs w:val="24"/>
        </w:rPr>
        <w:drawing>
          <wp:anchor distT="0" distB="0" distL="114300" distR="114300" simplePos="0" relativeHeight="252218367" behindDoc="0" locked="0" layoutInCell="1" allowOverlap="1" wp14:anchorId="7686D914" wp14:editId="2E42BBD1">
            <wp:simplePos x="0" y="0"/>
            <wp:positionH relativeFrom="column">
              <wp:posOffset>-980440</wp:posOffset>
            </wp:positionH>
            <wp:positionV relativeFrom="paragraph">
              <wp:posOffset>8067854</wp:posOffset>
            </wp:positionV>
            <wp:extent cx="437515" cy="543560"/>
            <wp:effectExtent l="0" t="0" r="635" b="8890"/>
            <wp:wrapNone/>
            <wp:docPr id="68" name="图片 68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3791" behindDoc="0" locked="0" layoutInCell="1" allowOverlap="1" wp14:anchorId="7E2F4C72" wp14:editId="7794AAA5">
            <wp:simplePos x="0" y="0"/>
            <wp:positionH relativeFrom="column">
              <wp:posOffset>-1143000</wp:posOffset>
            </wp:positionH>
            <wp:positionV relativeFrom="paragraph">
              <wp:posOffset>8195945</wp:posOffset>
            </wp:positionV>
            <wp:extent cx="7559675" cy="987425"/>
            <wp:effectExtent l="0" t="0" r="3175" b="317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59" behindDoc="0" locked="0" layoutInCell="1" allowOverlap="1" wp14:anchorId="1D7262B8" wp14:editId="4841EC88">
                <wp:simplePos x="0" y="0"/>
                <wp:positionH relativeFrom="column">
                  <wp:posOffset>-269240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70" type="#_x0000_t202" style="position:absolute;left:0;text-align:left;margin-left:-21.2pt;margin-top:173.15pt;width:127.6pt;height:24.2pt;z-index:2518169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799551" behindDoc="0" locked="0" layoutInCell="1" allowOverlap="1" wp14:anchorId="241C0662" wp14:editId="622DA36F">
            <wp:simplePos x="0" y="0"/>
            <wp:positionH relativeFrom="column">
              <wp:posOffset>-421005</wp:posOffset>
            </wp:positionH>
            <wp:positionV relativeFrom="paragraph">
              <wp:posOffset>2840990</wp:posOffset>
            </wp:positionV>
            <wp:extent cx="1736725" cy="1300480"/>
            <wp:effectExtent l="133350" t="114300" r="149225" b="166370"/>
            <wp:wrapNone/>
            <wp:docPr id="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/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0575" behindDoc="0" locked="0" layoutInCell="1" allowOverlap="1" wp14:anchorId="0BE3BE42" wp14:editId="3B0690CA">
            <wp:simplePos x="0" y="0"/>
            <wp:positionH relativeFrom="column">
              <wp:posOffset>1680845</wp:posOffset>
            </wp:positionH>
            <wp:positionV relativeFrom="paragraph">
              <wp:posOffset>2840990</wp:posOffset>
            </wp:positionV>
            <wp:extent cx="1812290" cy="1300480"/>
            <wp:effectExtent l="133350" t="114300" r="149860" b="166370"/>
            <wp:wrapNone/>
            <wp:docPr id="3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/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1599" behindDoc="0" locked="0" layoutInCell="1" allowOverlap="1" wp14:anchorId="05ED72AC" wp14:editId="0154E96F">
                <wp:simplePos x="0" y="0"/>
                <wp:positionH relativeFrom="column">
                  <wp:posOffset>3781425</wp:posOffset>
                </wp:positionH>
                <wp:positionV relativeFrom="paragraph">
                  <wp:posOffset>2840990</wp:posOffset>
                </wp:positionV>
                <wp:extent cx="1739900" cy="1305560"/>
                <wp:effectExtent l="133350" t="114300" r="146050" b="180340"/>
                <wp:wrapNone/>
                <wp:docPr id="35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57" name="矩形 357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97.75pt;margin-top:223.7pt;width:137pt;height:102.8pt;z-index:251801599" coordorigin="42027,20624" coordsize="91440,64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56" o:spid="_x0000_s1027" type="#_x0000_t75" style="position:absolute;left:42027;top:20624;width:91440;height:64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mqrXEAAAA3AAAAA8AAABkcnMvZG93bnJldi54bWxEj92KwjAUhO8XfIdwBO/WVMUq1SjiKi4s&#10;Cv48wKE5ttXmpNtE7b69ERa8HGbmG2Y6b0wp7lS7wrKCXjcCQZxaXXCm4HRcf45BOI+ssbRMCv7I&#10;wXzW+phiou2D93Q/+EwECLsEFeTeV4mULs3JoOvaijh4Z1sb9EHWmdQ1PgLclLIfRbE0WHBYyLGi&#10;ZU7p9XAzCqpR9qV3Tu5/lpujXW0uv+Oti5XqtJvFBISnxr/D/+1vrWAwjOF1JhwB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mqrXEAAAA3AAAAA8AAAAAAAAAAAAAAAAA&#10;nwIAAGRycy9kb3ducmV2LnhtbFBLBQYAAAAABAAEAPcAAACQAwAAAAA=&#10;" filled="t" fillcolor="#ededed" stroked="t" strokecolor="white" strokeweight="7pt">
                  <v:stroke endcap="square"/>
                  <v:imagedata r:id="rId27" o:title=""/>
                  <v:shadow on="t" color="black" opacity="26214f" origin="-.5,-.5" offset="0,.5mm"/>
                  <v:path arrowok="t"/>
                </v:shape>
                <v:rect id="矩形 357" o:spid="_x0000_s1028" style="position:absolute;left:50303;top:35260;width:12241;height:53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dN8UA&#10;AADcAAAADwAAAGRycy9kb3ducmV2LnhtbESPQUsDMRSE74L/ITyhF2mzrdS2a9MihYInpbWX3h6b&#10;183i5mVJntvVX28EweMwM98w6+3gW9VTTE1gA9NJAYq4Crbh2sDpfT9egkqCbLENTAa+KMF2c3uz&#10;xtKGKx+oP0qtMoRTiQacSFdqnSpHHtMkdMTZu4ToUbKMtbYRrxnuWz0rikftseG84LCjnaPq4/jp&#10;Day+qzdZhm7upDmvaj99vcT+3pjR3fD8BEpokP/wX/vFGniYL+D3TD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Z03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2623" behindDoc="0" locked="0" layoutInCell="1" allowOverlap="1" wp14:anchorId="318BFC99" wp14:editId="6266590A">
            <wp:simplePos x="0" y="0"/>
            <wp:positionH relativeFrom="column">
              <wp:posOffset>-421005</wp:posOffset>
            </wp:positionH>
            <wp:positionV relativeFrom="paragraph">
              <wp:posOffset>4979670</wp:posOffset>
            </wp:positionV>
            <wp:extent cx="1736725" cy="1251585"/>
            <wp:effectExtent l="133350" t="114300" r="149225" b="158115"/>
            <wp:wrapNone/>
            <wp:docPr id="3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3647" behindDoc="0" locked="0" layoutInCell="1" allowOverlap="1" wp14:anchorId="0B72C9B6" wp14:editId="4DB10AA8">
            <wp:simplePos x="0" y="0"/>
            <wp:positionH relativeFrom="column">
              <wp:posOffset>1635760</wp:posOffset>
            </wp:positionH>
            <wp:positionV relativeFrom="paragraph">
              <wp:posOffset>4988560</wp:posOffset>
            </wp:positionV>
            <wp:extent cx="1857375" cy="1245235"/>
            <wp:effectExtent l="133350" t="114300" r="142875" b="164465"/>
            <wp:wrapNone/>
            <wp:docPr id="3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4671" behindDoc="0" locked="0" layoutInCell="1" allowOverlap="1" wp14:anchorId="1BF2AA12" wp14:editId="4773429D">
            <wp:simplePos x="0" y="0"/>
            <wp:positionH relativeFrom="column">
              <wp:posOffset>3794125</wp:posOffset>
            </wp:positionH>
            <wp:positionV relativeFrom="paragraph">
              <wp:posOffset>4989195</wp:posOffset>
            </wp:positionV>
            <wp:extent cx="1644650" cy="1248410"/>
            <wp:effectExtent l="133350" t="114300" r="146050" b="161290"/>
            <wp:wrapNone/>
            <wp:docPr id="3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5" behindDoc="0" locked="0" layoutInCell="1" allowOverlap="1" wp14:anchorId="2BCF6537" wp14:editId="4E6AC333">
                <wp:simplePos x="0" y="0"/>
                <wp:positionH relativeFrom="column">
                  <wp:posOffset>-309245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71" type="#_x0000_t202" style="position:absolute;left:0;text-align:left;margin-left:-24.35pt;margin-top:338.6pt;width:127.6pt;height:24.2pt;z-index:2518056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19" behindDoc="0" locked="0" layoutInCell="1" allowOverlap="1" wp14:anchorId="70CF5BA8" wp14:editId="5DFC3DF5">
                <wp:simplePos x="0" y="0"/>
                <wp:positionH relativeFrom="column">
                  <wp:posOffset>1735455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72" type="#_x0000_t202" style="position:absolute;left:0;text-align:left;margin-left:136.65pt;margin-top:338.6pt;width:127.6pt;height:24.2pt;z-index:2518067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xF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3" behindDoc="0" locked="0" layoutInCell="1" allowOverlap="1" wp14:anchorId="30E1B87F" wp14:editId="5E6FA778">
                <wp:simplePos x="0" y="0"/>
                <wp:positionH relativeFrom="column">
                  <wp:posOffset>3792855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6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73" type="#_x0000_t202" style="position:absolute;left:0;text-align:left;margin-left:298.65pt;margin-top:338.6pt;width:127.6pt;height:24.2pt;z-index:2518077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C787D6F" wp14:editId="3570F92C">
                <wp:simplePos x="0" y="0"/>
                <wp:positionH relativeFrom="column">
                  <wp:posOffset>1760855</wp:posOffset>
                </wp:positionH>
                <wp:positionV relativeFrom="paragraph">
                  <wp:posOffset>6438900</wp:posOffset>
                </wp:positionV>
                <wp:extent cx="1620520" cy="307340"/>
                <wp:effectExtent l="0" t="0" r="0" b="0"/>
                <wp:wrapNone/>
                <wp:docPr id="36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74" type="#_x0000_t202" style="position:absolute;left:0;text-align:left;margin-left:138.65pt;margin-top:507pt;width:127.6pt;height:24.2pt;z-index:2518097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4A13CB66" wp14:editId="746EEDA8">
                <wp:simplePos x="0" y="0"/>
                <wp:positionH relativeFrom="column">
                  <wp:posOffset>-321945</wp:posOffset>
                </wp:positionH>
                <wp:positionV relativeFrom="paragraph">
                  <wp:posOffset>6426200</wp:posOffset>
                </wp:positionV>
                <wp:extent cx="1620520" cy="307340"/>
                <wp:effectExtent l="0" t="0" r="0" b="0"/>
                <wp:wrapNone/>
                <wp:docPr id="36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75" type="#_x0000_t202" style="position:absolute;left:0;text-align:left;margin-left:-25.35pt;margin-top:506pt;width:127.6pt;height:24.2pt;z-index:2518108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RZ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1839" behindDoc="0" locked="0" layoutInCell="1" allowOverlap="1" wp14:anchorId="5EA02B8F" wp14:editId="41B3EB95">
            <wp:simplePos x="0" y="0"/>
            <wp:positionH relativeFrom="column">
              <wp:posOffset>-370205</wp:posOffset>
            </wp:positionH>
            <wp:positionV relativeFrom="paragraph">
              <wp:posOffset>778510</wp:posOffset>
            </wp:positionV>
            <wp:extent cx="1736725" cy="1251585"/>
            <wp:effectExtent l="133350" t="114300" r="149225" b="15811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2863" behindDoc="0" locked="0" layoutInCell="1" allowOverlap="1" wp14:anchorId="2E619CC7" wp14:editId="71C85C7A">
            <wp:simplePos x="0" y="0"/>
            <wp:positionH relativeFrom="column">
              <wp:posOffset>1686560</wp:posOffset>
            </wp:positionH>
            <wp:positionV relativeFrom="paragraph">
              <wp:posOffset>786765</wp:posOffset>
            </wp:positionV>
            <wp:extent cx="1857375" cy="1245235"/>
            <wp:effectExtent l="133350" t="114300" r="142875" b="164465"/>
            <wp:wrapNone/>
            <wp:docPr id="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3887" behindDoc="0" locked="0" layoutInCell="1" allowOverlap="1" wp14:anchorId="2E909A86" wp14:editId="7C84D739">
            <wp:simplePos x="0" y="0"/>
            <wp:positionH relativeFrom="column">
              <wp:posOffset>3844925</wp:posOffset>
            </wp:positionH>
            <wp:positionV relativeFrom="paragraph">
              <wp:posOffset>787400</wp:posOffset>
            </wp:positionV>
            <wp:extent cx="1644650" cy="1248410"/>
            <wp:effectExtent l="133350" t="114300" r="146050" b="161290"/>
            <wp:wrapNone/>
            <wp:docPr id="3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1" behindDoc="0" locked="0" layoutInCell="1" allowOverlap="1" wp14:anchorId="0F41B007" wp14:editId="660ABBDB">
                <wp:simplePos x="0" y="0"/>
                <wp:positionH relativeFrom="column">
                  <wp:posOffset>3881755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76" type="#_x0000_t202" style="position:absolute;left:0;text-align:left;margin-left:305.65pt;margin-top:173.15pt;width:127.6pt;height:24.2pt;z-index:2518149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5" behindDoc="0" locked="0" layoutInCell="1" allowOverlap="1" wp14:anchorId="44D5AD0E" wp14:editId="545CCC86">
                <wp:simplePos x="0" y="0"/>
                <wp:positionH relativeFrom="column">
                  <wp:posOffset>1811655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77" type="#_x0000_t202" style="position:absolute;left:0;text-align:left;margin-left:142.65pt;margin-top:173.15pt;width:127.6pt;height:24.2pt;z-index:2518159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7" behindDoc="0" locked="0" layoutInCell="1" allowOverlap="1" wp14:anchorId="071F13BD" wp14:editId="4E44F215">
                <wp:simplePos x="0" y="0"/>
                <wp:positionH relativeFrom="column">
                  <wp:posOffset>3830955</wp:posOffset>
                </wp:positionH>
                <wp:positionV relativeFrom="paragraph">
                  <wp:posOffset>6426656</wp:posOffset>
                </wp:positionV>
                <wp:extent cx="1620520" cy="307340"/>
                <wp:effectExtent l="0" t="0" r="0" b="0"/>
                <wp:wrapNone/>
                <wp:docPr id="3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78" type="#_x0000_t202" style="position:absolute;left:0;text-align:left;margin-left:301.65pt;margin-top:506.05pt;width:127.6pt;height:24.2pt;z-index:2518087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227547" w:rsidRPr="005F0021">
        <w:rPr>
          <w:rFonts w:ascii="微软雅黑" w:eastAsia="微软雅黑" w:hAnsi="微软雅黑"/>
          <w:color w:val="FF5050"/>
          <w:sz w:val="24"/>
          <w:szCs w:val="24"/>
        </w:rPr>
        <w:br w:type="page"/>
      </w:r>
    </w:p>
    <w:p w:rsidR="00381AF7" w:rsidRDefault="00D60D0A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>
        <w:rPr>
          <w:rFonts w:ascii="微软雅黑" w:eastAsia="微软雅黑" w:hAnsi="微软雅黑"/>
          <w:noProof/>
          <w:color w:val="76923C" w:themeColor="accent3" w:themeShade="BF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2082175" behindDoc="0" locked="0" layoutInCell="1" allowOverlap="1" wp14:anchorId="28A3167F" wp14:editId="13A2C3A8">
                <wp:simplePos x="0" y="0"/>
                <wp:positionH relativeFrom="column">
                  <wp:posOffset>3223260</wp:posOffset>
                </wp:positionH>
                <wp:positionV relativeFrom="paragraph">
                  <wp:posOffset>-417374</wp:posOffset>
                </wp:positionV>
                <wp:extent cx="3058795" cy="876300"/>
                <wp:effectExtent l="0" t="0" r="825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795" cy="876300"/>
                          <a:chOff x="0" y="0"/>
                          <a:chExt cx="4758073" cy="1363542"/>
                        </a:xfrm>
                        <a:solidFill>
                          <a:srgbClr val="00B0F0">
                            <a:alpha val="50196"/>
                          </a:srgbClr>
                        </a:solidFill>
                      </wpg:grpSpPr>
                      <wps:wsp>
                        <wps:cNvPr id="489" name="椭圆 489"/>
                        <wps:cNvSpPr/>
                        <wps:spPr>
                          <a:xfrm>
                            <a:off x="2060619" y="128789"/>
                            <a:ext cx="886460" cy="88646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椭圆 490"/>
                        <wps:cNvSpPr/>
                        <wps:spPr>
                          <a:xfrm>
                            <a:off x="2408349" y="708338"/>
                            <a:ext cx="650875" cy="650875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椭圆 491"/>
                        <wps:cNvSpPr/>
                        <wps:spPr>
                          <a:xfrm>
                            <a:off x="3271234" y="721217"/>
                            <a:ext cx="401320" cy="40132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椭圆 492"/>
                        <wps:cNvSpPr/>
                        <wps:spPr>
                          <a:xfrm>
                            <a:off x="695459" y="0"/>
                            <a:ext cx="470535" cy="470535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椭圆 493"/>
                        <wps:cNvSpPr/>
                        <wps:spPr>
                          <a:xfrm>
                            <a:off x="1262129" y="837127"/>
                            <a:ext cx="526415" cy="526415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椭圆 494"/>
                        <wps:cNvSpPr/>
                        <wps:spPr>
                          <a:xfrm>
                            <a:off x="1712890" y="1004552"/>
                            <a:ext cx="276225" cy="276225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椭圆 495"/>
                        <wps:cNvSpPr/>
                        <wps:spPr>
                          <a:xfrm>
                            <a:off x="0" y="412124"/>
                            <a:ext cx="950976" cy="9509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椭圆 496"/>
                        <wps:cNvSpPr/>
                        <wps:spPr>
                          <a:xfrm>
                            <a:off x="4481848" y="463640"/>
                            <a:ext cx="276225" cy="276225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7" o:spid="_x0000_s1026" style="position:absolute;left:0;text-align:left;margin-left:253.8pt;margin-top:-32.85pt;width:240.85pt;height:69pt;z-index:252082175;mso-width-relative:margin;mso-height-relative:margin" coordsize="47580,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">
                <v:oval id="椭圆 489" o:spid="_x0000_s1027" style="position:absolute;left:20606;top:1287;width:8864;height:8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MID8QA&#10;AADcAAAADwAAAGRycy9kb3ducmV2LnhtbESPQWsCMRSE74L/ITyhN83aiuhqFCkKipdqpefXzXM3&#10;bfKybOK67a9vCoUeh5n5hlmuO2dFS00wnhWMRxkI4sJrw6WCy+tuOAMRIrJG65kUfFGA9arfW2Ku&#10;/Z1P1J5jKRKEQ44KqhjrXMpQVOQwjHxNnLyrbxzGJJtS6gbvCe6sfMyyqXRoOC1UWNNzRcXn+eYU&#10;vF/a43EutwdrzNuUvvHl48mWSj0Mus0CRKQu/of/2nutYDKb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zCA/EAAAA3AAAAA8AAAAAAAAAAAAAAAAAmAIAAGRycy9k&#10;b3ducmV2LnhtbFBLBQYAAAAABAAEAPUAAACJAwAAAAA=&#10;" filled="f" stroked="f" strokeweight="2pt"/>
                <v:oval id="椭圆 490" o:spid="_x0000_s1028" style="position:absolute;left:24083;top:7083;width:6509;height:6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3T8IA&#10;AADcAAAADwAAAGRycy9kb3ducmV2LnhtbERPz2vCMBS+C/sfwht403QqMjujDNlg4kU72fmteWuz&#10;JS+lyWr1rzcHwePH93u57p0VHbXBeFbwNM5AEJdeG64UHD/fR88gQkTWaD2TgjMFWK8eBkvMtT/x&#10;gboiViKFcMhRQR1jk0sZypochrFviBP341uHMcG2krrFUwp3Vk6ybC4dGk4NNTa0qan8K/6dgu9j&#10;t9st5NvWGvM1pwvuf6e2Umr42L++gIjUx7v45v7QCmaLND+dSUd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UDdPwgAAANwAAAAPAAAAAAAAAAAAAAAAAJgCAABkcnMvZG93&#10;bnJldi54bWxQSwUGAAAAAAQABAD1AAAAhwMAAAAA&#10;" filled="f" stroked="f" strokeweight="2pt"/>
                <v:oval id="椭圆 491" o:spid="_x0000_s1029" style="position:absolute;left:32712;top:7212;width:4013;height:4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S1MQA&#10;AADcAAAADwAAAGRycy9kb3ducmV2LnhtbESPQWsCMRSE7wX/Q3iF3mpWW0RXo4i00OJFrfT83Lzu&#10;pk1elk26rv56Iwgeh5n5hpktOmdFS00wnhUM+hkI4sJrw6WC/df78xhEiMgarWdScKIAi3nvYYa5&#10;9kfeUruLpUgQDjkqqGKscylDUZHD0Pc1cfJ+fOMwJtmUUjd4THBn5TDLRtKh4bRQYU2rioq/3b9T&#10;cNi36/VEvn1aY75HdMbN74stlXp67JZTEJG6eA/f2h9awetkANcz6Qj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cktTEAAAA3AAAAA8AAAAAAAAAAAAAAAAAmAIAAGRycy9k&#10;b3ducmV2LnhtbFBLBQYAAAAABAAEAPUAAACJAwAAAAA=&#10;" filled="f" stroked="f" strokeweight="2pt"/>
                <v:oval id="椭圆 492" o:spid="_x0000_s1030" style="position:absolute;left:6954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4Mo8QA&#10;AADcAAAADwAAAGRycy9kb3ducmV2LnhtbESPQWsCMRSE70L/Q3iF3jSrLVJXo4i0YPGiVnp+bl53&#10;U5OXZRPXbX+9EYQeh5n5hpktOmdFS00wnhUMBxkI4sJrw6WCw+d7/xVEiMgarWdS8EsBFvOH3gxz&#10;7S+8o3YfS5EgHHJUUMVY51KGoiKHYeBr4uR9+8ZhTLIppW7wkuDOylGWjaVDw2mhwppWFRWn/dkp&#10;OB7azWYi3z6sMV9j+sPtz7MtlXp67JZTEJG6+B++t9dawctkBLcz6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DKPEAAAA3AAAAA8AAAAAAAAAAAAAAAAAmAIAAGRycy9k&#10;b3ducmV2LnhtbFBLBQYAAAAABAAEAPUAAACJAwAAAAA=&#10;" filled="f" stroked="f" strokeweight="2pt"/>
                <v:oval id="椭圆 493" o:spid="_x0000_s1031" style="position:absolute;left:12621;top:8371;width:5264;height:5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pOMQA&#10;AADcAAAADwAAAGRycy9kb3ducmV2LnhtbESPQWsCMRSE70L/Q3iF3jRrLVJXo4i0YPGiVnp+bl53&#10;U5OXZRPXbX+9EYQeh5n5hpktOmdFS00wnhUMBxkI4sJrw6WCw+d7/xVEiMgarWdS8EsBFvOH3gxz&#10;7S+8o3YfS5EgHHJUUMVY51KGoiKHYeBr4uR9+8ZhTLIppW7wkuDOyucsG0uHhtNChTWtKipO+7NT&#10;cDy0m81Evn1YY77G9Ifbn5EtlXp67JZTEJG6+B++t9dawctkBLcz6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CqTjEAAAA3AAAAA8AAAAAAAAAAAAAAAAAmAIAAGRycy9k&#10;b3ducmV2LnhtbFBLBQYAAAAABAAEAPUAAACJAwAAAAA=&#10;" filled="f" stroked="f" strokeweight="2pt"/>
                <v:oval id="椭圆 494" o:spid="_x0000_s1032" style="position:absolute;left:17128;top:10045;width:276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xTMQA&#10;AADcAAAADwAAAGRycy9kb3ducmV2LnhtbESPQWsCMRSE70L/Q3gFb5q1itTVKCIVFC/VSs/Pzetu&#10;avKybOK67a9vCoUeh5n5hlmsOmdFS00wnhWMhhkI4sJrw6WC89t28AwiRGSN1jMp+KIAq+VDb4G5&#10;9nc+UnuKpUgQDjkqqGKscylDUZHDMPQ1cfI+fOMwJtmUUjd4T3Bn5VOWTaVDw2mhwpo2FRXX080p&#10;uJzbw2EmX/bWmPcpfePr59iWSvUfu/UcRKQu/of/2jutYDKb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MUzEAAAA3AAAAA8AAAAAAAAAAAAAAAAAmAIAAGRycy9k&#10;b3ducmV2LnhtbFBLBQYAAAAABAAEAPUAAACJAwAAAAA=&#10;" filled="f" stroked="f" strokeweight="2pt"/>
                <v:oval id="椭圆 495" o:spid="_x0000_s1033" style="position:absolute;top:4121;width:9509;height:9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eU18YA&#10;AADcAAAADwAAAGRycy9kb3ducmV2LnhtbESPT0sDMRTE74LfITzBm83W/sGuTYtIBaWXupaeXzfP&#10;3dTkZdnE7dZP3xQKHoeZ+Q0zX/bOio7aYDwrGA4yEMSl14YrBduvt4cnECEia7SeScGJAiwXtzdz&#10;zLU/8id1RaxEgnDIUUEdY5NLGcqaHIaBb4iT9+1bhzHJtpK6xWOCOysfs2wqHRpOCzU29FpT+VP8&#10;OgX7bbdez+Tqwxqzm9Ifbg4jWyl1f9e/PIOI1Mf/8LX9rhWMZxO4nElH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eU18YAAADcAAAADwAAAAAAAAAAAAAAAACYAgAAZHJz&#10;L2Rvd25yZXYueG1sUEsFBgAAAAAEAAQA9QAAAIsDAAAAAA==&#10;" filled="f" stroked="f" strokeweight="2pt"/>
                <v:oval id="椭圆 496" o:spid="_x0000_s1034" style="position:absolute;left:44818;top:4636;width:2762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KoMUA&#10;AADcAAAADwAAAGRycy9kb3ducmV2LnhtbESPQWsCMRSE74L/IbyCN822lqWuRpHSQosXa6Xn181z&#10;N23ysmzSdfXXG0HocZiZb5jFqndWdNQG41nB/SQDQVx6bbhSsP98HT+BCBFZo/VMCk4UYLUcDhZY&#10;aH/kD+p2sRIJwqFABXWMTSFlKGtyGCa+IU7ewbcOY5JtJXWLxwR3Vj5kWS4dGk4LNTb0XFP5u/tz&#10;Cr733WYzky/v1pivnM64/ZnaSqnRXb+eg4jUx//wrf2mFTzOcr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QqgxQAAANwAAAAPAAAAAAAAAAAAAAAAAJgCAABkcnMv&#10;ZG93bnJldi54bWxQSwUGAAAAAAQABAD1AAAAigMAAAAA&#10;" filled="f" stroked="f" strokeweight="2pt"/>
              </v:group>
            </w:pict>
          </mc:Fallback>
        </mc:AlternateContent>
      </w:r>
      <w:r w:rsidR="00D35816" w:rsidRPr="009F2FC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35423" behindDoc="0" locked="0" layoutInCell="1" allowOverlap="1" wp14:anchorId="6638BC60" wp14:editId="299F9F7E">
            <wp:simplePos x="0" y="0"/>
            <wp:positionH relativeFrom="column">
              <wp:posOffset>-539929</wp:posOffset>
            </wp:positionH>
            <wp:positionV relativeFrom="paragraph">
              <wp:posOffset>257175</wp:posOffset>
            </wp:positionV>
            <wp:extent cx="468000" cy="645674"/>
            <wp:effectExtent l="19050" t="0" r="103505" b="40640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375" behindDoc="0" locked="0" layoutInCell="1" allowOverlap="1" wp14:anchorId="6BB67ED6" wp14:editId="532CBE51">
                <wp:simplePos x="0" y="0"/>
                <wp:positionH relativeFrom="column">
                  <wp:posOffset>82550</wp:posOffset>
                </wp:positionH>
                <wp:positionV relativeFrom="paragraph">
                  <wp:posOffset>124460</wp:posOffset>
                </wp:positionV>
                <wp:extent cx="1712595" cy="699135"/>
                <wp:effectExtent l="0" t="0" r="0" b="5715"/>
                <wp:wrapNone/>
                <wp:docPr id="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CD" w:rsidRPr="00D60D0A" w:rsidRDefault="002E090C" w:rsidP="002E090C">
                            <w:pPr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6.5pt;margin-top:9.8pt;width:134.85pt;height:55.05pt;z-index:25213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" filled="f" stroked="f">
                <v:textbox>
                  <w:txbxContent>
                    <w:p w:rsidR="009F2FCD" w:rsidRPr="00D60D0A" w:rsidRDefault="002E090C" w:rsidP="002E090C">
                      <w:pPr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寄语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4399" behindDoc="0" locked="0" layoutInCell="1" allowOverlap="1" wp14:anchorId="768E1CE3" wp14:editId="44F72D25">
                <wp:simplePos x="0" y="0"/>
                <wp:positionH relativeFrom="column">
                  <wp:posOffset>-1137920</wp:posOffset>
                </wp:positionH>
                <wp:positionV relativeFrom="paragraph">
                  <wp:posOffset>375741</wp:posOffset>
                </wp:positionV>
                <wp:extent cx="810895" cy="373380"/>
                <wp:effectExtent l="0" t="0" r="122555" b="12192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FCD" w:rsidRPr="00381AF7" w:rsidRDefault="009F2FCD" w:rsidP="009F2FCD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2" o:spid="_x0000_s1080" style="position:absolute;left:0;text-align:left;margin-left:-89.6pt;margin-top:29.6pt;width:63.85pt;height:29.4pt;z-index:25213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" fillcolor="#00b0f0" stroked="f" strokeweight="2pt">
                <v:shadow on="t" color="#538022" opacity="26214f" origin="-.5,-.5" offset="1.49672mm,1.49672mm"/>
                <v:textbox>
                  <w:txbxContent>
                    <w:p w:rsidR="009F2FCD" w:rsidRPr="00381AF7" w:rsidRDefault="009F2FCD" w:rsidP="009F2FCD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7" behindDoc="1" locked="0" layoutInCell="1" allowOverlap="1" wp14:anchorId="5038F72B" wp14:editId="346F0CFB">
                <wp:simplePos x="0" y="0"/>
                <wp:positionH relativeFrom="margin">
                  <wp:posOffset>-852170</wp:posOffset>
                </wp:positionH>
                <wp:positionV relativeFrom="margin">
                  <wp:posOffset>-230049</wp:posOffset>
                </wp:positionV>
                <wp:extent cx="6979285" cy="9607550"/>
                <wp:effectExtent l="0" t="0" r="12065" b="12700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0" o:spid="_x0000_s1026" style="position:absolute;left:0;text-align:left;margin-left:-67.1pt;margin-top:-18.1pt;width:549.55pt;height:756.5pt;z-index:-2512005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</w:p>
    <w:p w:rsidR="00464082" w:rsidRDefault="00464082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 w:hint="eastAsia"/>
          <w:color w:val="FF5050"/>
          <w:sz w:val="24"/>
          <w:szCs w:val="24"/>
        </w:rPr>
        <w:t xml:space="preserve">       </w:t>
      </w:r>
    </w:p>
    <w:p w:rsidR="009F2FCD" w:rsidRPr="005F0021" w:rsidRDefault="009F2FCD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</w:p>
    <w:p w:rsidR="00227547" w:rsidRPr="00B27553" w:rsidRDefault="00FE01F7" w:rsidP="009D00C7">
      <w:pPr>
        <w:widowControl/>
        <w:ind w:firstLineChars="50" w:firstLine="120"/>
        <w:jc w:val="left"/>
        <w:rPr>
          <w:rFonts w:ascii="微软雅黑" w:eastAsia="微软雅黑" w:hAnsi="微软雅黑"/>
          <w:b/>
          <w:color w:val="009BD2"/>
          <w:sz w:val="40"/>
          <w:szCs w:val="40"/>
        </w:rPr>
      </w:pPr>
      <w:bookmarkStart w:id="0" w:name="_GoBack"/>
      <w:r w:rsidRPr="00B27553">
        <w:rPr>
          <w:rFonts w:ascii="微软雅黑" w:eastAsia="微软雅黑" w:hAnsi="微软雅黑" w:hint="eastAsia"/>
          <w:noProof/>
          <w:color w:val="009BD2"/>
          <w:sz w:val="24"/>
          <w:szCs w:val="24"/>
        </w:rPr>
        <w:drawing>
          <wp:anchor distT="0" distB="0" distL="114300" distR="114300" simplePos="0" relativeHeight="252047359" behindDoc="0" locked="0" layoutInCell="1" allowOverlap="1" wp14:anchorId="03CB99D8" wp14:editId="34D9AFF0">
            <wp:simplePos x="0" y="0"/>
            <wp:positionH relativeFrom="column">
              <wp:posOffset>-382905</wp:posOffset>
            </wp:positionH>
            <wp:positionV relativeFrom="paragraph">
              <wp:posOffset>138430</wp:posOffset>
            </wp:positionV>
            <wp:extent cx="396000" cy="338399"/>
            <wp:effectExtent l="0" t="0" r="4445" b="5080"/>
            <wp:wrapNone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33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B27553">
        <w:rPr>
          <w:rFonts w:ascii="微软雅黑" w:eastAsia="微软雅黑" w:hAnsi="微软雅黑" w:hint="eastAsia"/>
          <w:b/>
          <w:color w:val="009BD2"/>
          <w:sz w:val="40"/>
          <w:szCs w:val="40"/>
        </w:rPr>
        <w:t xml:space="preserve">老师评语                </w:t>
      </w:r>
    </w:p>
    <w:bookmarkEnd w:id="0"/>
    <w:p w:rsidR="00227547" w:rsidRPr="00CD7ABE" w:rsidRDefault="006B10DE" w:rsidP="009D00C7">
      <w:pPr>
        <w:ind w:leftChars="57" w:left="12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你是一个有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智慧的</w:t>
      </w:r>
      <w:r w:rsidR="0017261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孩，有一颗善良的心</w:t>
      </w:r>
      <w:r w:rsidR="002536D3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，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54501">
        <w:rPr>
          <w:rFonts w:ascii="微软雅黑" w:eastAsia="微软雅黑" w:hAnsi="微软雅黑" w:hint="eastAsia"/>
          <w:noProof/>
          <w:color w:val="008E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1" behindDoc="0" locked="0" layoutInCell="1" allowOverlap="1" wp14:anchorId="6BADD008" wp14:editId="0612B507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A1DA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" strokecolor="#00a1da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B27553" w:rsidRDefault="009D00C7" w:rsidP="00227547">
      <w:pPr>
        <w:ind w:leftChars="100" w:left="210"/>
        <w:rPr>
          <w:rFonts w:ascii="微软雅黑" w:eastAsia="微软雅黑" w:hAnsi="微软雅黑"/>
          <w:b/>
          <w:color w:val="009BD2"/>
          <w:sz w:val="40"/>
          <w:szCs w:val="40"/>
        </w:rPr>
      </w:pPr>
      <w:r w:rsidRPr="00B27553">
        <w:rPr>
          <w:rFonts w:ascii="微软雅黑" w:eastAsia="微软雅黑" w:hAnsi="微软雅黑" w:hint="eastAsia"/>
          <w:noProof/>
          <w:color w:val="009BD2"/>
          <w:sz w:val="24"/>
          <w:szCs w:val="24"/>
        </w:rPr>
        <w:drawing>
          <wp:anchor distT="0" distB="0" distL="114300" distR="114300" simplePos="0" relativeHeight="252171263" behindDoc="0" locked="0" layoutInCell="1" allowOverlap="1" wp14:anchorId="7AD5EC8B" wp14:editId="7BE097D0">
            <wp:simplePos x="0" y="0"/>
            <wp:positionH relativeFrom="column">
              <wp:posOffset>-382905</wp:posOffset>
            </wp:positionH>
            <wp:positionV relativeFrom="paragraph">
              <wp:posOffset>161290</wp:posOffset>
            </wp:positionV>
            <wp:extent cx="396000" cy="338399"/>
            <wp:effectExtent l="0" t="0" r="4445" b="5080"/>
            <wp:wrapNone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33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B27553">
        <w:rPr>
          <w:rFonts w:ascii="微软雅黑" w:eastAsia="微软雅黑" w:hAnsi="微软雅黑" w:hint="eastAsia"/>
          <w:b/>
          <w:color w:val="009BD2"/>
          <w:sz w:val="40"/>
          <w:szCs w:val="40"/>
        </w:rPr>
        <w:t>家长寄语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孝敬父母，对人有礼貌，有进取心，是大家族中公认的好孩子。但学习方面的主动性有待加强，四年级的成绩不太理想。希望</w:t>
      </w:r>
      <w:r w:rsidR="007050C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甄优秀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39" behindDoc="0" locked="0" layoutInCell="1" allowOverlap="1" wp14:anchorId="1D17F411" wp14:editId="3AFB0166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A1DA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910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" strokecolor="#00a1da" strokeweight="1pt">
                <v:stroke dashstyle="dash"/>
              </v:line>
            </w:pict>
          </mc:Fallback>
        </mc:AlternateContent>
      </w:r>
    </w:p>
    <w:p w:rsidR="00227547" w:rsidRPr="00C54501" w:rsidRDefault="009D00C7" w:rsidP="00227547">
      <w:pPr>
        <w:ind w:leftChars="100" w:left="210"/>
        <w:rPr>
          <w:rFonts w:ascii="微软雅黑" w:eastAsia="微软雅黑" w:hAnsi="微软雅黑"/>
          <w:b/>
          <w:color w:val="008EC0"/>
          <w:sz w:val="40"/>
          <w:szCs w:val="40"/>
        </w:rPr>
      </w:pPr>
      <w:r w:rsidRPr="00B27553">
        <w:rPr>
          <w:rFonts w:ascii="微软雅黑" w:eastAsia="微软雅黑" w:hAnsi="微软雅黑" w:hint="eastAsia"/>
          <w:noProof/>
          <w:color w:val="009BD2"/>
          <w:sz w:val="24"/>
          <w:szCs w:val="24"/>
        </w:rPr>
        <w:drawing>
          <wp:anchor distT="0" distB="0" distL="114300" distR="114300" simplePos="0" relativeHeight="252173311" behindDoc="0" locked="0" layoutInCell="1" allowOverlap="1" wp14:anchorId="198C16DB" wp14:editId="2E559252">
            <wp:simplePos x="0" y="0"/>
            <wp:positionH relativeFrom="column">
              <wp:posOffset>-382905</wp:posOffset>
            </wp:positionH>
            <wp:positionV relativeFrom="paragraph">
              <wp:posOffset>151765</wp:posOffset>
            </wp:positionV>
            <wp:extent cx="396000" cy="338399"/>
            <wp:effectExtent l="0" t="0" r="4445" b="508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33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B27553">
        <w:rPr>
          <w:rFonts w:ascii="微软雅黑" w:eastAsia="微软雅黑" w:hAnsi="微软雅黑" w:hint="eastAsia"/>
          <w:b/>
          <w:color w:val="009BD2"/>
          <w:sz w:val="40"/>
          <w:szCs w:val="40"/>
        </w:rPr>
        <w:t>我的梦想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一个人总会有自己的梦想和目标，没有梦想的人就</w:t>
      </w:r>
      <w:r w:rsidR="00EB2268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像是一艘破旧的木船什都没有，只有随风四处漂流，没有理想的人内心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空虚，是一层没有灵魂的躯壳而已。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</w:p>
    <w:p w:rsidR="00464082" w:rsidRDefault="00A92A8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92A86"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14271" behindDoc="0" locked="0" layoutInCell="1" allowOverlap="1" wp14:anchorId="67307FEB" wp14:editId="4AA84A2A">
            <wp:simplePos x="0" y="0"/>
            <wp:positionH relativeFrom="column">
              <wp:posOffset>5518150</wp:posOffset>
            </wp:positionH>
            <wp:positionV relativeFrom="paragraph">
              <wp:posOffset>257354</wp:posOffset>
            </wp:positionV>
            <wp:extent cx="807720" cy="1002665"/>
            <wp:effectExtent l="0" t="0" r="0" b="0"/>
            <wp:wrapNone/>
            <wp:docPr id="65" name="图片 65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A86"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15295" behindDoc="0" locked="0" layoutInCell="1" allowOverlap="1" wp14:anchorId="62D9931C" wp14:editId="4FED8C69">
            <wp:simplePos x="0" y="0"/>
            <wp:positionH relativeFrom="column">
              <wp:posOffset>-937439</wp:posOffset>
            </wp:positionH>
            <wp:positionV relativeFrom="paragraph">
              <wp:posOffset>509905</wp:posOffset>
            </wp:positionV>
            <wp:extent cx="437515" cy="543560"/>
            <wp:effectExtent l="0" t="0" r="635" b="8890"/>
            <wp:wrapNone/>
            <wp:docPr id="66" name="图片 66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5839" behindDoc="0" locked="0" layoutInCell="1" allowOverlap="1" wp14:anchorId="689C8BEF" wp14:editId="58B139C6">
            <wp:simplePos x="0" y="0"/>
            <wp:positionH relativeFrom="column">
              <wp:posOffset>-1143000</wp:posOffset>
            </wp:positionH>
            <wp:positionV relativeFrom="paragraph">
              <wp:posOffset>664666</wp:posOffset>
            </wp:positionV>
            <wp:extent cx="7559675" cy="987425"/>
            <wp:effectExtent l="0" t="0" r="3175" b="317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46912" w:rsidRDefault="00D35816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147711" behindDoc="0" locked="0" layoutInCell="1" allowOverlap="1" wp14:anchorId="2B25AB8D" wp14:editId="5F330561">
            <wp:simplePos x="0" y="0"/>
            <wp:positionH relativeFrom="column">
              <wp:posOffset>-527229</wp:posOffset>
            </wp:positionH>
            <wp:positionV relativeFrom="paragraph">
              <wp:posOffset>295910</wp:posOffset>
            </wp:positionV>
            <wp:extent cx="468000" cy="645674"/>
            <wp:effectExtent l="19050" t="0" r="103505" b="4064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6687" behindDoc="0" locked="0" layoutInCell="1" allowOverlap="1" wp14:anchorId="5A52D93B" wp14:editId="3764A549">
                <wp:simplePos x="0" y="0"/>
                <wp:positionH relativeFrom="column">
                  <wp:posOffset>-1143000</wp:posOffset>
                </wp:positionH>
                <wp:positionV relativeFrom="paragraph">
                  <wp:posOffset>421640</wp:posOffset>
                </wp:positionV>
                <wp:extent cx="810895" cy="373380"/>
                <wp:effectExtent l="0" t="0" r="122555" b="12192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81" style="position:absolute;left:0;text-align:left;margin-left:-90pt;margin-top:33.2pt;width:63.85pt;height:29.4pt;z-index:252146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" fillcolor="#00b0f0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5663" behindDoc="0" locked="0" layoutInCell="1" allowOverlap="1" wp14:anchorId="4F002B8E" wp14:editId="5493B915">
                <wp:simplePos x="0" y="0"/>
                <wp:positionH relativeFrom="column">
                  <wp:posOffset>74930</wp:posOffset>
                </wp:positionH>
                <wp:positionV relativeFrom="paragraph">
                  <wp:posOffset>171271</wp:posOffset>
                </wp:positionV>
                <wp:extent cx="1712595" cy="699135"/>
                <wp:effectExtent l="0" t="0" r="0" b="5715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D60D0A" w:rsidRDefault="002E090C" w:rsidP="002E090C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5.9pt;margin-top:13.5pt;width:134.85pt;height:55.05pt;z-index:25214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" filled="f" stroked="f">
                <v:textbox>
                  <w:txbxContent>
                    <w:p w:rsidR="002E090C" w:rsidRPr="00D60D0A" w:rsidRDefault="002E090C" w:rsidP="002E090C">
                      <w:pPr>
                        <w:jc w:val="center"/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39" behindDoc="1" locked="0" layoutInCell="1" allowOverlap="1" wp14:anchorId="6A59B2E2" wp14:editId="0E3089A8">
                <wp:simplePos x="0" y="0"/>
                <wp:positionH relativeFrom="margin">
                  <wp:posOffset>-852170</wp:posOffset>
                </wp:positionH>
                <wp:positionV relativeFrom="margin">
                  <wp:posOffset>-233501</wp:posOffset>
                </wp:positionV>
                <wp:extent cx="6979285" cy="9607550"/>
                <wp:effectExtent l="0" t="0" r="12065" b="1270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4" o:spid="_x0000_s1026" style="position:absolute;left:0;text-align:left;margin-left:-67.1pt;margin-top:-18.4pt;width:549.55pt;height:756.5pt;z-index:-2511974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A92A8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52831" behindDoc="0" locked="0" layoutInCell="1" allowOverlap="1" wp14:anchorId="6282C382" wp14:editId="4D933834">
            <wp:simplePos x="0" y="0"/>
            <wp:positionH relativeFrom="column">
              <wp:posOffset>-1630045</wp:posOffset>
            </wp:positionH>
            <wp:positionV relativeFrom="paragraph">
              <wp:posOffset>6794500</wp:posOffset>
            </wp:positionV>
            <wp:extent cx="2693670" cy="1282700"/>
            <wp:effectExtent l="0" t="0" r="0" b="3175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分开的叶子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01184">
                      <a:off x="0" y="0"/>
                      <a:ext cx="26936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10175" behindDoc="0" locked="0" layoutInCell="1" allowOverlap="1" wp14:anchorId="1695ADC9" wp14:editId="0738A402">
            <wp:simplePos x="0" y="0"/>
            <wp:positionH relativeFrom="column">
              <wp:posOffset>-934290</wp:posOffset>
            </wp:positionH>
            <wp:positionV relativeFrom="paragraph">
              <wp:posOffset>8191241</wp:posOffset>
            </wp:positionV>
            <wp:extent cx="437882" cy="543566"/>
            <wp:effectExtent l="0" t="0" r="635" b="8890"/>
            <wp:wrapNone/>
            <wp:docPr id="52" name="图片 52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82" cy="54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07103" behindDoc="0" locked="0" layoutInCell="1" allowOverlap="1" wp14:anchorId="22F885BE" wp14:editId="332F9986">
            <wp:simplePos x="0" y="0"/>
            <wp:positionH relativeFrom="column">
              <wp:posOffset>5472430</wp:posOffset>
            </wp:positionH>
            <wp:positionV relativeFrom="paragraph">
              <wp:posOffset>7993559</wp:posOffset>
            </wp:positionV>
            <wp:extent cx="807720" cy="1002665"/>
            <wp:effectExtent l="0" t="0" r="0" b="0"/>
            <wp:wrapNone/>
            <wp:docPr id="51" name="图片 51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092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1999" behindDoc="0" locked="0" layoutInCell="1" allowOverlap="1" wp14:anchorId="442178CE" wp14:editId="5324497B">
                <wp:simplePos x="0" y="0"/>
                <wp:positionH relativeFrom="column">
                  <wp:posOffset>4705171</wp:posOffset>
                </wp:positionH>
                <wp:positionV relativeFrom="paragraph">
                  <wp:posOffset>7280275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60D0A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足球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70.5pt;margin-top:573.25pt;width:60.8pt;height:58.8pt;z-index:25203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" filled="f" stroked="f">
                <v:textbox>
                  <w:txbxContent>
                    <w:p w:rsidR="00A3451D" w:rsidRPr="00D60D0A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40"/>
                          <w:szCs w:val="40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 w:rsidR="009A0092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2079" behindDoc="0" locked="0" layoutInCell="1" allowOverlap="1" wp14:anchorId="3223DAF0" wp14:editId="2492E834">
            <wp:simplePos x="0" y="0"/>
            <wp:positionH relativeFrom="column">
              <wp:posOffset>-5894</wp:posOffset>
            </wp:positionH>
            <wp:positionV relativeFrom="paragraph">
              <wp:posOffset>5147310</wp:posOffset>
            </wp:positionV>
            <wp:extent cx="1762760" cy="1818640"/>
            <wp:effectExtent l="57150" t="57150" r="66040" b="48260"/>
            <wp:wrapNone/>
            <wp:docPr id="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818640"/>
                    </a:xfrm>
                    <a:prstGeom prst="ellipse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092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1055" behindDoc="0" locked="0" layoutInCell="1" allowOverlap="1" wp14:anchorId="32E2E384" wp14:editId="453F0383">
            <wp:simplePos x="0" y="0"/>
            <wp:positionH relativeFrom="column">
              <wp:posOffset>2068016</wp:posOffset>
            </wp:positionH>
            <wp:positionV relativeFrom="paragraph">
              <wp:posOffset>5217160</wp:posOffset>
            </wp:positionV>
            <wp:extent cx="2752090" cy="2807335"/>
            <wp:effectExtent l="38100" t="38100" r="29210" b="31115"/>
            <wp:wrapNone/>
            <wp:docPr id="3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807335"/>
                    </a:xfrm>
                    <a:prstGeom prst="ellipse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092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7" behindDoc="0" locked="0" layoutInCell="1" allowOverlap="1" wp14:anchorId="1D769A26" wp14:editId="6A046A4F">
                <wp:simplePos x="0" y="0"/>
                <wp:positionH relativeFrom="column">
                  <wp:posOffset>5067121</wp:posOffset>
                </wp:positionH>
                <wp:positionV relativeFrom="paragraph">
                  <wp:posOffset>4177665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60D0A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399pt;margin-top:328.95pt;width:60.8pt;height:58.8pt;z-index:25203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" filled="f" stroked="f">
                <v:textbox>
                  <w:txbxContent>
                    <w:p w:rsidR="00A3451D" w:rsidRPr="00D60D0A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 w:rsidR="009A0092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3103" behindDoc="0" locked="0" layoutInCell="1" allowOverlap="1" wp14:anchorId="466F55FB" wp14:editId="38424CA2">
            <wp:simplePos x="0" y="0"/>
            <wp:positionH relativeFrom="column">
              <wp:posOffset>2715260</wp:posOffset>
            </wp:positionH>
            <wp:positionV relativeFrom="paragraph">
              <wp:posOffset>2535376</wp:posOffset>
            </wp:positionV>
            <wp:extent cx="2369185" cy="2369185"/>
            <wp:effectExtent l="38100" t="38100" r="31115" b="31115"/>
            <wp:wrapNone/>
            <wp:docPr id="3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r="11444"/>
                    <a:stretch/>
                  </pic:blipFill>
                  <pic:spPr>
                    <a:xfrm>
                      <a:off x="0" y="0"/>
                      <a:ext cx="2369185" cy="2369185"/>
                    </a:xfrm>
                    <a:prstGeom prst="ellipse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58B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1" behindDoc="0" locked="0" layoutInCell="1" allowOverlap="1" wp14:anchorId="5AF259EE" wp14:editId="1E70E01F">
                <wp:simplePos x="0" y="0"/>
                <wp:positionH relativeFrom="column">
                  <wp:posOffset>594995</wp:posOffset>
                </wp:positionH>
                <wp:positionV relativeFrom="paragraph">
                  <wp:posOffset>6977836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60D0A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46.85pt;margin-top:549.45pt;width:60.8pt;height:58.8pt;z-index:252029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" filled="f" stroked="f">
                <v:textbox>
                  <w:txbxContent>
                    <w:p w:rsidR="00A3451D" w:rsidRPr="00D60D0A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855" behindDoc="0" locked="0" layoutInCell="1" allowOverlap="1" wp14:anchorId="6B52C4E0" wp14:editId="6157A761">
                <wp:simplePos x="0" y="0"/>
                <wp:positionH relativeFrom="column">
                  <wp:posOffset>578485</wp:posOffset>
                </wp:positionH>
                <wp:positionV relativeFrom="paragraph">
                  <wp:posOffset>4111446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FA" w:rsidRPr="00D60D0A" w:rsidRDefault="00D539FA" w:rsidP="00D539FA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骑车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45.55pt;margin-top:323.75pt;width:60.8pt;height:58.8pt;z-index:25202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" filled="f" stroked="f">
                <v:textbox>
                  <w:txbxContent>
                    <w:p w:rsidR="00D539FA" w:rsidRPr="00D60D0A" w:rsidRDefault="00D539FA" w:rsidP="00D539FA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40"/>
                          <w:szCs w:val="40"/>
                        </w:rPr>
                        <w:t>骑车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7903" behindDoc="0" locked="0" layoutInCell="1" allowOverlap="1" wp14:anchorId="7ABD248D" wp14:editId="45304024">
                <wp:simplePos x="0" y="0"/>
                <wp:positionH relativeFrom="column">
                  <wp:posOffset>4973320</wp:posOffset>
                </wp:positionH>
                <wp:positionV relativeFrom="paragraph">
                  <wp:posOffset>1312724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60D0A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391.6pt;margin-top:103.35pt;width:60.8pt;height:58.8pt;z-index:252027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" filled="f" stroked="f">
                <v:textbox>
                  <w:txbxContent>
                    <w:p w:rsidR="00A3451D" w:rsidRPr="00D60D0A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9007" behindDoc="0" locked="0" layoutInCell="1" allowOverlap="1" wp14:anchorId="671975C6" wp14:editId="56C81ED2">
            <wp:simplePos x="0" y="0"/>
            <wp:positionH relativeFrom="column">
              <wp:posOffset>2849451</wp:posOffset>
            </wp:positionH>
            <wp:positionV relativeFrom="paragraph">
              <wp:posOffset>144672</wp:posOffset>
            </wp:positionV>
            <wp:extent cx="2073498" cy="2047515"/>
            <wp:effectExtent l="38100" t="38100" r="41275" b="29210"/>
            <wp:wrapNone/>
            <wp:docPr id="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66" cy="2047286"/>
                    </a:xfrm>
                    <a:prstGeom prst="ellipse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0031" behindDoc="0" locked="0" layoutInCell="1" allowOverlap="1" wp14:anchorId="56533BB9" wp14:editId="52271574">
            <wp:simplePos x="0" y="0"/>
            <wp:positionH relativeFrom="column">
              <wp:posOffset>-499745</wp:posOffset>
            </wp:positionH>
            <wp:positionV relativeFrom="paragraph">
              <wp:posOffset>1022529</wp:posOffset>
            </wp:positionV>
            <wp:extent cx="3065145" cy="3082925"/>
            <wp:effectExtent l="38100" t="38100" r="40005" b="41275"/>
            <wp:wrapNone/>
            <wp:docPr id="3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3082925"/>
                    </a:xfrm>
                    <a:prstGeom prst="ellipse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7887" behindDoc="0" locked="0" layoutInCell="1" allowOverlap="1" wp14:anchorId="7F477B34" wp14:editId="744E7CDD">
            <wp:simplePos x="0" y="0"/>
            <wp:positionH relativeFrom="column">
              <wp:posOffset>-1143000</wp:posOffset>
            </wp:positionH>
            <wp:positionV relativeFrom="paragraph">
              <wp:posOffset>8394065</wp:posOffset>
            </wp:positionV>
            <wp:extent cx="7559675" cy="987425"/>
            <wp:effectExtent l="0" t="0" r="3175" b="317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D35816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2151807" behindDoc="0" locked="0" layoutInCell="1" allowOverlap="1" wp14:anchorId="1EE4F82D" wp14:editId="51118660">
            <wp:simplePos x="0" y="0"/>
            <wp:positionH relativeFrom="column">
              <wp:posOffset>-527229</wp:posOffset>
            </wp:positionH>
            <wp:positionV relativeFrom="paragraph">
              <wp:posOffset>308610</wp:posOffset>
            </wp:positionV>
            <wp:extent cx="468000" cy="645674"/>
            <wp:effectExtent l="19050" t="0" r="103505" b="4064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468000" cy="6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518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8223" behindDoc="0" locked="0" layoutInCell="1" allowOverlap="1" wp14:anchorId="72009E0A" wp14:editId="1CBBE59D">
            <wp:simplePos x="0" y="0"/>
            <wp:positionH relativeFrom="column">
              <wp:posOffset>3683000</wp:posOffset>
            </wp:positionH>
            <wp:positionV relativeFrom="paragraph">
              <wp:posOffset>61139</wp:posOffset>
            </wp:positionV>
            <wp:extent cx="2048510" cy="1278255"/>
            <wp:effectExtent l="76200" t="76200" r="142240" b="131445"/>
            <wp:wrapNone/>
            <wp:docPr id="3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27825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9759" behindDoc="0" locked="0" layoutInCell="1" allowOverlap="1" wp14:anchorId="6F6474CD" wp14:editId="7BE1C239">
                <wp:simplePos x="0" y="0"/>
                <wp:positionH relativeFrom="column">
                  <wp:posOffset>74930</wp:posOffset>
                </wp:positionH>
                <wp:positionV relativeFrom="paragraph">
                  <wp:posOffset>184150</wp:posOffset>
                </wp:positionV>
                <wp:extent cx="1712595" cy="699135"/>
                <wp:effectExtent l="0" t="0" r="0" b="5715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D60D0A" w:rsidRDefault="002E090C" w:rsidP="002E090C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D60D0A"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5.9pt;margin-top:14.5pt;width:134.85pt;height:55.05pt;z-index:252149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" filled="f" stroked="f">
                <v:textbox>
                  <w:txbxContent>
                    <w:p w:rsidR="002E090C" w:rsidRPr="00D60D0A" w:rsidRDefault="002E090C" w:rsidP="002E090C">
                      <w:pPr>
                        <w:jc w:val="center"/>
                        <w:rPr>
                          <w:color w:val="00B0F0"/>
                        </w:rPr>
                      </w:pPr>
                      <w:r w:rsidRPr="00D60D0A">
                        <w:rPr>
                          <w:rFonts w:ascii="微软雅黑" w:eastAsia="微软雅黑" w:hAnsi="微软雅黑" w:hint="eastAsia"/>
                          <w:b/>
                          <w:color w:val="00B0F0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3" behindDoc="0" locked="0" layoutInCell="1" allowOverlap="1" wp14:anchorId="6E8F9BE1" wp14:editId="165BF70F">
                <wp:simplePos x="0" y="0"/>
                <wp:positionH relativeFrom="column">
                  <wp:posOffset>-1143000</wp:posOffset>
                </wp:positionH>
                <wp:positionV relativeFrom="paragraph">
                  <wp:posOffset>434975</wp:posOffset>
                </wp:positionV>
                <wp:extent cx="810895" cy="373380"/>
                <wp:effectExtent l="0" t="0" r="122555" b="12192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4" o:spid="_x0000_s1089" style="position:absolute;left:0;text-align:left;margin-left:-90pt;margin-top:34.25pt;width:63.85pt;height:29.4pt;z-index:25215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" fillcolor="#00b0f0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B370B" w:rsidRPr="00BB370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4159" behindDoc="1" locked="0" layoutInCell="1" allowOverlap="1" wp14:anchorId="6121B8B7" wp14:editId="65B81C25">
                <wp:simplePos x="0" y="0"/>
                <wp:positionH relativeFrom="margin">
                  <wp:posOffset>-852170</wp:posOffset>
                </wp:positionH>
                <wp:positionV relativeFrom="margin">
                  <wp:posOffset>-221159</wp:posOffset>
                </wp:positionV>
                <wp:extent cx="6979285" cy="9607550"/>
                <wp:effectExtent l="0" t="0" r="12065" b="1270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7" o:spid="_x0000_s1026" style="position:absolute;left:0;text-align:left;margin-left:-67.1pt;margin-top:-17.4pt;width:549.55pt;height:756.5pt;z-index:-2511923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" strokecolor="#00b0f0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A92A8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12223" behindDoc="0" locked="0" layoutInCell="1" allowOverlap="1" wp14:anchorId="252C2E44" wp14:editId="2AF7B0A9">
            <wp:simplePos x="0" y="0"/>
            <wp:positionH relativeFrom="column">
              <wp:posOffset>-908864</wp:posOffset>
            </wp:positionH>
            <wp:positionV relativeFrom="paragraph">
              <wp:posOffset>8275955</wp:posOffset>
            </wp:positionV>
            <wp:extent cx="437515" cy="543560"/>
            <wp:effectExtent l="0" t="0" r="635" b="8890"/>
            <wp:wrapNone/>
            <wp:docPr id="64" name="图片 64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208127" behindDoc="0" locked="0" layoutInCell="1" allowOverlap="1" wp14:anchorId="0E473076" wp14:editId="5C1AD9E9">
            <wp:simplePos x="0" y="0"/>
            <wp:positionH relativeFrom="column">
              <wp:posOffset>5488761</wp:posOffset>
            </wp:positionH>
            <wp:positionV relativeFrom="paragraph">
              <wp:posOffset>7995285</wp:posOffset>
            </wp:positionV>
            <wp:extent cx="807786" cy="1002732"/>
            <wp:effectExtent l="0" t="0" r="0" b="0"/>
            <wp:wrapNone/>
            <wp:docPr id="46" name="图片 46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86" cy="100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A9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39" behindDoc="0" locked="0" layoutInCell="1" allowOverlap="1" wp14:anchorId="0D269E95" wp14:editId="1D9E72ED">
                <wp:simplePos x="0" y="0"/>
                <wp:positionH relativeFrom="column">
                  <wp:posOffset>3854450</wp:posOffset>
                </wp:positionH>
                <wp:positionV relativeFrom="paragraph">
                  <wp:posOffset>1092835</wp:posOffset>
                </wp:positionV>
                <wp:extent cx="219075" cy="220345"/>
                <wp:effectExtent l="0" t="0" r="9525" b="8255"/>
                <wp:wrapNone/>
                <wp:docPr id="463" name="菱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463" o:spid="_x0000_s1026" type="#_x0000_t4" style="position:absolute;left:0;text-align:left;margin-left:303.5pt;margin-top:86.05pt;width:17.25pt;height:17.35pt;z-index:251914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" fillcolor="#00b0f0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5" behindDoc="0" locked="0" layoutInCell="1" allowOverlap="1" wp14:anchorId="62ABBBCC" wp14:editId="715068CF">
                <wp:simplePos x="0" y="0"/>
                <wp:positionH relativeFrom="column">
                  <wp:posOffset>4040505</wp:posOffset>
                </wp:positionH>
                <wp:positionV relativeFrom="paragraph">
                  <wp:posOffset>948869</wp:posOffset>
                </wp:positionV>
                <wp:extent cx="1210310" cy="400050"/>
                <wp:effectExtent l="0" t="0" r="0" b="0"/>
                <wp:wrapNone/>
                <wp:docPr id="46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参加爱护环境活动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90" type="#_x0000_t202" style="position:absolute;margin-left:318.15pt;margin-top:74.7pt;width:95.3pt;height:31.5pt;z-index:2519132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参加爱护环境活动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30271" behindDoc="0" locked="0" layoutInCell="1" allowOverlap="1" wp14:anchorId="34D1B606" wp14:editId="6C40E283">
            <wp:simplePos x="0" y="0"/>
            <wp:positionH relativeFrom="column">
              <wp:posOffset>3670300</wp:posOffset>
            </wp:positionH>
            <wp:positionV relativeFrom="paragraph">
              <wp:posOffset>1482090</wp:posOffset>
            </wp:positionV>
            <wp:extent cx="2034540" cy="1442085"/>
            <wp:effectExtent l="76200" t="76200" r="137160" b="139065"/>
            <wp:wrapNone/>
            <wp:docPr id="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4208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1" behindDoc="0" locked="0" layoutInCell="1" allowOverlap="1" wp14:anchorId="103EAFBB" wp14:editId="4FE8613D">
                <wp:simplePos x="0" y="0"/>
                <wp:positionH relativeFrom="column">
                  <wp:posOffset>4008120</wp:posOffset>
                </wp:positionH>
                <wp:positionV relativeFrom="paragraph">
                  <wp:posOffset>3096260</wp:posOffset>
                </wp:positionV>
                <wp:extent cx="219075" cy="220345"/>
                <wp:effectExtent l="0" t="0" r="9525" b="8255"/>
                <wp:wrapNone/>
                <wp:docPr id="465" name="菱形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5" o:spid="_x0000_s1026" type="#_x0000_t4" style="position:absolute;left:0;text-align:left;margin-left:315.6pt;margin-top:243.8pt;width:17.25pt;height:17.35pt;z-index:251917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" fillcolor="#00b0f0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7" behindDoc="0" locked="0" layoutInCell="1" allowOverlap="1" wp14:anchorId="20E745DE" wp14:editId="63700DEB">
                <wp:simplePos x="0" y="0"/>
                <wp:positionH relativeFrom="column">
                  <wp:posOffset>4218305</wp:posOffset>
                </wp:positionH>
                <wp:positionV relativeFrom="paragraph">
                  <wp:posOffset>2951659</wp:posOffset>
                </wp:positionV>
                <wp:extent cx="1210310" cy="400050"/>
                <wp:effectExtent l="0" t="0" r="0" b="0"/>
                <wp:wrapNone/>
                <wp:docPr id="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关爱孤寡老人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332.15pt;margin-top:232.4pt;width:95.3pt;height:31.5pt;z-index:2519162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关爱孤寡老人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67167" behindDoc="0" locked="0" layoutInCell="1" allowOverlap="1" wp14:anchorId="5CD2DA05" wp14:editId="2002D001">
            <wp:simplePos x="0" y="0"/>
            <wp:positionH relativeFrom="column">
              <wp:posOffset>3683000</wp:posOffset>
            </wp:positionH>
            <wp:positionV relativeFrom="paragraph">
              <wp:posOffset>3467735</wp:posOffset>
            </wp:positionV>
            <wp:extent cx="2044700" cy="1437005"/>
            <wp:effectExtent l="76200" t="76200" r="127000" b="125095"/>
            <wp:wrapNone/>
            <wp:docPr id="2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3700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5" behindDoc="0" locked="0" layoutInCell="1" allowOverlap="1" wp14:anchorId="26F27634" wp14:editId="3EAD7970">
                <wp:simplePos x="0" y="0"/>
                <wp:positionH relativeFrom="column">
                  <wp:posOffset>4013835</wp:posOffset>
                </wp:positionH>
                <wp:positionV relativeFrom="paragraph">
                  <wp:posOffset>5067935</wp:posOffset>
                </wp:positionV>
                <wp:extent cx="219075" cy="220345"/>
                <wp:effectExtent l="0" t="0" r="9525" b="8255"/>
                <wp:wrapNone/>
                <wp:docPr id="276" name="菱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276" o:spid="_x0000_s1026" type="#_x0000_t4" style="position:absolute;left:0;text-align:left;margin-left:316.05pt;margin-top:399.05pt;width:17.25pt;height:17.35pt;z-index:252169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" fillcolor="#00b0f0" stroked="f" strokeweight="2pt"/>
            </w:pict>
          </mc:Fallback>
        </mc:AlternateContent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1" behindDoc="0" locked="0" layoutInCell="1" allowOverlap="1" wp14:anchorId="2018A1A5" wp14:editId="6BFDF641">
                <wp:simplePos x="0" y="0"/>
                <wp:positionH relativeFrom="column">
                  <wp:posOffset>4224020</wp:posOffset>
                </wp:positionH>
                <wp:positionV relativeFrom="paragraph">
                  <wp:posOffset>4923611</wp:posOffset>
                </wp:positionV>
                <wp:extent cx="1210310" cy="400050"/>
                <wp:effectExtent l="0" t="0" r="0" b="0"/>
                <wp:wrapNone/>
                <wp:docPr id="27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518" w:rsidRPr="00C20813" w:rsidRDefault="00B13A95" w:rsidP="00324518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参加公益行动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332.6pt;margin-top:387.7pt;width:95.3pt;height:31.5pt;z-index:2521681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s4lQEAABUDAAAOAAAAZHJzL2Uyb0RvYy54bWysUstOwzAQvCPxD5bvNGkL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" filled="f" stroked="f">
                <v:textbox style="mso-fit-shape-to-text:t">
                  <w:txbxContent>
                    <w:p w:rsidR="00324518" w:rsidRPr="00C20813" w:rsidRDefault="00B13A95" w:rsidP="00324518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参加公益行动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1" behindDoc="0" locked="0" layoutInCell="1" allowOverlap="1" wp14:anchorId="08DD081D" wp14:editId="228CF49D">
                <wp:simplePos x="0" y="0"/>
                <wp:positionH relativeFrom="column">
                  <wp:posOffset>-510540</wp:posOffset>
                </wp:positionH>
                <wp:positionV relativeFrom="paragraph">
                  <wp:posOffset>619939</wp:posOffset>
                </wp:positionV>
                <wp:extent cx="3721735" cy="4262755"/>
                <wp:effectExtent l="0" t="0" r="0" b="4445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426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CD7ABE" w:rsidRDefault="002E65EA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-40.2pt;margin-top:48.8pt;width:293.05pt;height:335.65pt;z-index:251927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" filled="f" stroked="f">
                <v:textbox>
                  <w:txbxContent>
                    <w:p w:rsidR="002E65EA" w:rsidRPr="00CD7ABE" w:rsidRDefault="002E65EA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3" behindDoc="0" locked="0" layoutInCell="1" allowOverlap="1" wp14:anchorId="1490E7BB" wp14:editId="1616A95C">
                <wp:simplePos x="0" y="0"/>
                <wp:positionH relativeFrom="column">
                  <wp:posOffset>30480</wp:posOffset>
                </wp:positionH>
                <wp:positionV relativeFrom="paragraph">
                  <wp:posOffset>7553325</wp:posOffset>
                </wp:positionV>
                <wp:extent cx="219075" cy="220345"/>
                <wp:effectExtent l="0" t="0" r="9525" b="8255"/>
                <wp:wrapNone/>
                <wp:docPr id="469" name="菱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9" o:spid="_x0000_s1026" type="#_x0000_t4" style="position:absolute;left:0;text-align:left;margin-left:2.4pt;margin-top:594.75pt;width:17.25pt;height:17.35pt;z-index:2519255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" fillcolor="#00b0f0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5" behindDoc="0" locked="0" layoutInCell="1" allowOverlap="1" wp14:anchorId="7E6BD947" wp14:editId="0A7B751A">
                <wp:simplePos x="0" y="0"/>
                <wp:positionH relativeFrom="column">
                  <wp:posOffset>261164</wp:posOffset>
                </wp:positionH>
                <wp:positionV relativeFrom="paragraph">
                  <wp:posOffset>7406640</wp:posOffset>
                </wp:positionV>
                <wp:extent cx="1210310" cy="400050"/>
                <wp:effectExtent l="0" t="0" r="0" b="0"/>
                <wp:wrapNone/>
                <wp:docPr id="4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参加走进社区文化活动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20.55pt;margin-top:583.2pt;width:95.3pt;height:31.5pt;z-index:2519234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参加走进社区文化活动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9247" behindDoc="0" locked="0" layoutInCell="1" allowOverlap="1" wp14:anchorId="3D48271C" wp14:editId="14112DA6">
            <wp:simplePos x="0" y="0"/>
            <wp:positionH relativeFrom="column">
              <wp:posOffset>2900501</wp:posOffset>
            </wp:positionH>
            <wp:positionV relativeFrom="paragraph">
              <wp:posOffset>5501005</wp:posOffset>
            </wp:positionV>
            <wp:extent cx="2807335" cy="1823720"/>
            <wp:effectExtent l="76200" t="76200" r="126365" b="138430"/>
            <wp:wrapNone/>
            <wp:docPr id="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82372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95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7199" behindDoc="0" locked="0" layoutInCell="1" allowOverlap="1" wp14:anchorId="7210EFED" wp14:editId="0ED140E6">
            <wp:simplePos x="0" y="0"/>
            <wp:positionH relativeFrom="column">
              <wp:posOffset>-357505</wp:posOffset>
            </wp:positionH>
            <wp:positionV relativeFrom="paragraph">
              <wp:posOffset>5527675</wp:posOffset>
            </wp:positionV>
            <wp:extent cx="2880000" cy="1799762"/>
            <wp:effectExtent l="76200" t="76200" r="130175" b="124460"/>
            <wp:wrapNone/>
            <wp:docPr id="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99762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59" behindDoc="0" locked="0" layoutInCell="1" allowOverlap="1" wp14:anchorId="0CB37D51" wp14:editId="5CDB4405">
                <wp:simplePos x="0" y="0"/>
                <wp:positionH relativeFrom="column">
                  <wp:posOffset>2987040</wp:posOffset>
                </wp:positionH>
                <wp:positionV relativeFrom="paragraph">
                  <wp:posOffset>7547610</wp:posOffset>
                </wp:positionV>
                <wp:extent cx="219075" cy="220345"/>
                <wp:effectExtent l="0" t="0" r="9525" b="8255"/>
                <wp:wrapNone/>
                <wp:docPr id="466" name="菱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6" o:spid="_x0000_s1026" type="#_x0000_t4" style="position:absolute;left:0;text-align:left;margin-left:235.2pt;margin-top:594.3pt;width:17.25pt;height:17.35pt;z-index:251919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" fillcolor="#00b0f0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7" behindDoc="0" locked="0" layoutInCell="1" allowOverlap="1" wp14:anchorId="62CD6B7A" wp14:editId="7DA1043A">
                <wp:simplePos x="0" y="0"/>
                <wp:positionH relativeFrom="column">
                  <wp:posOffset>3192780</wp:posOffset>
                </wp:positionH>
                <wp:positionV relativeFrom="paragraph">
                  <wp:posOffset>7402830</wp:posOffset>
                </wp:positionV>
                <wp:extent cx="1210310" cy="400050"/>
                <wp:effectExtent l="0" t="0" r="0" b="0"/>
                <wp:wrapNone/>
                <wp:docPr id="46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参加学校社区组织的义务劳动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251.4pt;margin-top:582.9pt;width:95.3pt;height:31.5pt;z-index:2519214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参加学校社区组织的义务劳动</w:t>
                      </w:r>
                    </w:p>
                  </w:txbxContent>
                </v:textbox>
              </v:shape>
            </w:pict>
          </mc:Fallback>
        </mc:AlternateContent>
      </w:r>
      <w:r w:rsidR="005B2589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205055" behindDoc="0" locked="0" layoutInCell="1" allowOverlap="1" wp14:anchorId="7906C2D3" wp14:editId="136D11AA">
            <wp:simplePos x="0" y="0"/>
            <wp:positionH relativeFrom="column">
              <wp:posOffset>-1143000</wp:posOffset>
            </wp:positionH>
            <wp:positionV relativeFrom="paragraph">
              <wp:posOffset>8394065</wp:posOffset>
            </wp:positionV>
            <wp:extent cx="7559675" cy="987425"/>
            <wp:effectExtent l="0" t="0" r="3175" b="317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4B0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5B2589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79455" behindDoc="0" locked="0" layoutInCell="1" allowOverlap="1" wp14:anchorId="60BD8668" wp14:editId="61DA3273">
                <wp:simplePos x="0" y="0"/>
                <wp:positionH relativeFrom="column">
                  <wp:posOffset>930910</wp:posOffset>
                </wp:positionH>
                <wp:positionV relativeFrom="paragraph">
                  <wp:posOffset>1985010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2589" w:rsidRPr="000365AD" w:rsidRDefault="005B2589" w:rsidP="005B2589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 xml:space="preserve">     感谢各位老师的关注，未来学习之路还很漫长，我将继续努力，认真踏实，勤奋刻苦。做好事的好帮手，同学的好榜样。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96" type="#_x0000_t202" style="position:absolute;left:0;text-align:left;margin-left:73.3pt;margin-top:156.3pt;width:268.7pt;height:112.25pt;z-index:252179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" filled="f" stroked="f">
                <v:textbox>
                  <w:txbxContent>
                    <w:p w:rsidR="005B2589" w:rsidRPr="000365AD" w:rsidRDefault="005B2589" w:rsidP="005B2589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 xml:space="preserve">     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感谢各位老师的关注，未来学习之路还很漫长，我将继续努力，认真踏实，勤奋刻苦。做好事的好帮手，同学的好榜样。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1503" behindDoc="0" locked="0" layoutInCell="1" allowOverlap="1" wp14:anchorId="3E599644" wp14:editId="0DE68D0B">
                <wp:simplePos x="0" y="0"/>
                <wp:positionH relativeFrom="column">
                  <wp:posOffset>390525</wp:posOffset>
                </wp:positionH>
                <wp:positionV relativeFrom="paragraph">
                  <wp:posOffset>815796</wp:posOffset>
                </wp:positionV>
                <wp:extent cx="4493260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3260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2589" w:rsidRPr="000365AD" w:rsidRDefault="005B2589" w:rsidP="005B2589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感谢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老师的</w:t>
                            </w: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翻阅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" o:spid="_x0000_s1097" type="#_x0000_t202" style="position:absolute;left:0;text-align:left;margin-left:30.75pt;margin-top:64.25pt;width:353.8pt;height:100.8pt;z-index:2521815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" filled="f" stroked="f">
                <v:textbox style="mso-fit-shape-to-text:t">
                  <w:txbxContent>
                    <w:p w:rsidR="005B2589" w:rsidRPr="000365AD" w:rsidRDefault="005B2589" w:rsidP="005B2589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感谢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老师的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翻阅</w:t>
                      </w:r>
                    </w:p>
                  </w:txbxContent>
                </v:textbox>
              </v:shape>
            </w:pict>
          </mc:Fallback>
        </mc:AlternateContent>
      </w: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0479" behindDoc="0" locked="0" layoutInCell="1" allowOverlap="1" wp14:anchorId="5440049B" wp14:editId="36FD8CDE">
                <wp:simplePos x="0" y="0"/>
                <wp:positionH relativeFrom="column">
                  <wp:posOffset>2885440</wp:posOffset>
                </wp:positionH>
                <wp:positionV relativeFrom="paragraph">
                  <wp:posOffset>4123690</wp:posOffset>
                </wp:positionV>
                <wp:extent cx="1719580" cy="58420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B2589" w:rsidRPr="000365AD" w:rsidRDefault="005B2589" w:rsidP="005B2589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甄优秀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98" type="#_x0000_t202" style="position:absolute;left:0;text-align:left;margin-left:227.2pt;margin-top:324.7pt;width:135.4pt;height:46pt;z-index:252180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" filled="f" stroked="f">
                <v:textbox style="mso-fit-shape-to-text:t">
                  <w:txbxContent>
                    <w:p w:rsidR="005B2589" w:rsidRPr="000365AD" w:rsidRDefault="005B2589" w:rsidP="005B2589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cstheme="minorBidi" w:hint="eastAsia"/>
                          <w:b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甄优秀</w:t>
                      </w:r>
                    </w:p>
                  </w:txbxContent>
                </v:textbox>
              </v:shape>
            </w:pict>
          </mc:Fallback>
        </mc:AlternateContent>
      </w: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2527" behindDoc="0" locked="0" layoutInCell="1" allowOverlap="1" wp14:anchorId="38120354" wp14:editId="26168FD3">
                <wp:simplePos x="0" y="0"/>
                <wp:positionH relativeFrom="column">
                  <wp:posOffset>2628900</wp:posOffset>
                </wp:positionH>
                <wp:positionV relativeFrom="paragraph">
                  <wp:posOffset>4706164</wp:posOffset>
                </wp:positionV>
                <wp:extent cx="2519680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589" w:rsidRPr="000365AD" w:rsidRDefault="005B2589" w:rsidP="005B2589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联系方式：18500000000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99" type="#_x0000_t202" style="position:absolute;left:0;text-align:left;margin-left:207pt;margin-top:370.55pt;width:198.4pt;height:34pt;z-index:252182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" filled="f" stroked="f">
                <v:textbox>
                  <w:txbxContent>
                    <w:p w:rsidR="005B2589" w:rsidRPr="000365AD" w:rsidRDefault="005B2589" w:rsidP="005B2589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kern w:val="24"/>
                        </w:rPr>
                        <w:t>联系方式：18500000000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84575" behindDoc="0" locked="0" layoutInCell="1" allowOverlap="1" wp14:anchorId="51B906E2" wp14:editId="4249E93D">
            <wp:simplePos x="0" y="0"/>
            <wp:positionH relativeFrom="column">
              <wp:posOffset>-1440815</wp:posOffset>
            </wp:positionH>
            <wp:positionV relativeFrom="paragraph">
              <wp:posOffset>4859834</wp:posOffset>
            </wp:positionV>
            <wp:extent cx="3438659" cy="4269663"/>
            <wp:effectExtent l="0" t="0" r="0" b="0"/>
            <wp:wrapNone/>
            <wp:docPr id="19" name="图片 19" descr="E:\卡通png小元素\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卡通png小元素\船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59" cy="426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14" behindDoc="0" locked="0" layoutInCell="1" allowOverlap="1" wp14:anchorId="28859A89" wp14:editId="2886374A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10688955"/>
                <wp:effectExtent l="0" t="0" r="3175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06889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2589" w:rsidRPr="00381AF7" w:rsidRDefault="005B2589" w:rsidP="005B2589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3" o:spid="_x0000_s1100" style="position:absolute;left:0;text-align:left;margin-left:-90pt;margin-top:-1in;width:595.25pt;height:841.65pt;flip:x;z-index:251620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" fillcolor="#00b0f0" stroked="f" strokeweight="2pt">
                <v:textbox>
                  <w:txbxContent>
                    <w:p w:rsidR="005B2589" w:rsidRPr="00381AF7" w:rsidRDefault="005B2589" w:rsidP="005B2589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B2589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5599" behindDoc="0" locked="0" layoutInCell="1" allowOverlap="1" wp14:anchorId="7197E042" wp14:editId="6A833172">
                <wp:simplePos x="0" y="0"/>
                <wp:positionH relativeFrom="column">
                  <wp:posOffset>-1210945</wp:posOffset>
                </wp:positionH>
                <wp:positionV relativeFrom="paragraph">
                  <wp:posOffset>7536636</wp:posOffset>
                </wp:positionV>
                <wp:extent cx="7693025" cy="3341370"/>
                <wp:effectExtent l="0" t="0" r="22225" b="11430"/>
                <wp:wrapNone/>
                <wp:docPr id="49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025" cy="3341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2476095">
                              <a:moveTo>
                                <a:pt x="6415170" y="0"/>
                              </a:moveTo>
                              <a:cubicBezTo>
                                <a:pt x="6589589" y="0"/>
                                <a:pt x="6747029" y="56839"/>
                                <a:pt x="6858000" y="148714"/>
                              </a:cubicBezTo>
                              <a:lnTo>
                                <a:pt x="6858000" y="1735866"/>
                              </a:lnTo>
                              <a:lnTo>
                                <a:pt x="6858000" y="2080984"/>
                              </a:lnTo>
                              <a:lnTo>
                                <a:pt x="6858000" y="2476095"/>
                              </a:lnTo>
                              <a:lnTo>
                                <a:pt x="0" y="2476095"/>
                              </a:lnTo>
                              <a:lnTo>
                                <a:pt x="0" y="2080984"/>
                              </a:lnTo>
                              <a:lnTo>
                                <a:pt x="0" y="1735866"/>
                              </a:lnTo>
                              <a:lnTo>
                                <a:pt x="0" y="763481"/>
                              </a:lnTo>
                              <a:cubicBezTo>
                                <a:pt x="40121" y="752215"/>
                                <a:pt x="83382" y="747020"/>
                                <a:pt x="128195" y="747020"/>
                              </a:cubicBezTo>
                              <a:cubicBezTo>
                                <a:pt x="272907" y="747020"/>
                                <a:pt x="401435" y="801195"/>
                                <a:pt x="481113" y="885785"/>
                              </a:cubicBezTo>
                              <a:cubicBezTo>
                                <a:pt x="528015" y="864930"/>
                                <a:pt x="582363" y="853737"/>
                                <a:pt x="640054" y="853737"/>
                              </a:cubicBezTo>
                              <a:cubicBezTo>
                                <a:pt x="696411" y="853737"/>
                                <a:pt x="749576" y="864418"/>
                                <a:pt x="795719" y="884394"/>
                              </a:cubicBezTo>
                              <a:cubicBezTo>
                                <a:pt x="851908" y="712953"/>
                                <a:pt x="1051338" y="586944"/>
                                <a:pt x="1288409" y="586944"/>
                              </a:cubicBezTo>
                              <a:cubicBezTo>
                                <a:pt x="1357571" y="586944"/>
                                <a:pt x="1423530" y="597669"/>
                                <a:pt x="1483556" y="617400"/>
                              </a:cubicBezTo>
                              <a:cubicBezTo>
                                <a:pt x="1572690" y="324354"/>
                                <a:pt x="1909900" y="106717"/>
                                <a:pt x="2312127" y="106717"/>
                              </a:cubicBezTo>
                              <a:cubicBezTo>
                                <a:pt x="2609594" y="106717"/>
                                <a:pt x="2871500" y="225749"/>
                                <a:pt x="3023873" y="406372"/>
                              </a:cubicBezTo>
                              <a:cubicBezTo>
                                <a:pt x="3096163" y="352615"/>
                                <a:pt x="3194093" y="320151"/>
                                <a:pt x="3301721" y="320151"/>
                              </a:cubicBezTo>
                              <a:cubicBezTo>
                                <a:pt x="3471170" y="320151"/>
                                <a:pt x="3616578" y="400619"/>
                                <a:pt x="3678803" y="515359"/>
                              </a:cubicBezTo>
                              <a:cubicBezTo>
                                <a:pt x="3760401" y="459636"/>
                                <a:pt x="3867406" y="426868"/>
                                <a:pt x="3984200" y="426868"/>
                              </a:cubicBezTo>
                              <a:cubicBezTo>
                                <a:pt x="4058537" y="426868"/>
                                <a:pt x="4128907" y="440142"/>
                                <a:pt x="4190904" y="465025"/>
                              </a:cubicBezTo>
                              <a:cubicBezTo>
                                <a:pt x="4199611" y="324720"/>
                                <a:pt x="4348274" y="213434"/>
                                <a:pt x="4530183" y="213434"/>
                              </a:cubicBezTo>
                              <a:cubicBezTo>
                                <a:pt x="4681560" y="213434"/>
                                <a:pt x="4809915" y="290498"/>
                                <a:pt x="4853023" y="397578"/>
                              </a:cubicBezTo>
                              <a:cubicBezTo>
                                <a:pt x="4900684" y="381950"/>
                                <a:pt x="4953041" y="373510"/>
                                <a:pt x="5007918" y="373510"/>
                              </a:cubicBezTo>
                              <a:cubicBezTo>
                                <a:pt x="5126594" y="373510"/>
                                <a:pt x="5233478" y="412980"/>
                                <a:pt x="5307391" y="476681"/>
                              </a:cubicBezTo>
                              <a:cubicBezTo>
                                <a:pt x="5363640" y="354004"/>
                                <a:pt x="5513992" y="266792"/>
                                <a:pt x="5690397" y="266792"/>
                              </a:cubicBezTo>
                              <a:cubicBezTo>
                                <a:pt x="5747046" y="266792"/>
                                <a:pt x="5801008" y="275786"/>
                                <a:pt x="5850063" y="292069"/>
                              </a:cubicBezTo>
                              <a:cubicBezTo>
                                <a:pt x="5943539" y="120340"/>
                                <a:pt x="6161380" y="0"/>
                                <a:pt x="64151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矩形 3" o:spid="_x0000_s1026" style="position:absolute;left:0;text-align:left;margin-left:-95.35pt;margin-top:593.45pt;width:605.75pt;height:263.1pt;z-index:252185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0,247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" path="m6415170,v174419,,331859,56839,442830,148714l6858000,1735866r,345118l6858000,2476095,,2476095,,2080984,,1735866,,763481c40121,752215,83382,747020,128195,747020v144712,,273240,54175,352918,138765c528015,864930,582363,853737,640054,853737v56357,,109522,10681,155665,30657c851908,712953,1051338,586944,1288409,586944v69162,,135121,10725,195147,30456c1572690,324354,1909900,106717,2312127,106717v297467,,559373,119032,711746,299655c3096163,352615,3194093,320151,3301721,320151v169449,,314857,80468,377082,195208c3760401,459636,3867406,426868,3984200,426868v74337,,144707,13274,206704,38157c4199611,324720,4348274,213434,4530183,213434v151377,,279732,77064,322840,184144c4900684,381950,4953041,373510,5007918,373510v118676,,225560,39470,299473,103171c5363640,354004,5513992,266792,5690397,266792v56649,,110611,8994,159666,25277c5943539,120340,6161380,,6415170,xe" fillcolor="white [3212]" strokecolor="#00b0f0" strokeweight="2pt">
                <v:stroke dashstyle="3 1"/>
                <v:path arrowok="t"/>
              </v:shape>
            </w:pict>
          </mc:Fallback>
        </mc:AlternateConten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</w:p>
    <w:sectPr w:rsidR="00464082" w:rsidRPr="00464082" w:rsidSect="00062BD1">
      <w:headerReference w:type="even" r:id="rId46"/>
      <w:headerReference w:type="default" r:id="rId47"/>
      <w:pgSz w:w="11906" w:h="16838" w:code="10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4D7" w:rsidRDefault="003624D7" w:rsidP="006739D8">
      <w:r>
        <w:separator/>
      </w:r>
    </w:p>
  </w:endnote>
  <w:endnote w:type="continuationSeparator" w:id="0">
    <w:p w:rsidR="003624D7" w:rsidRDefault="003624D7" w:rsidP="0067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6934B1F-CA10-47BD-9A7C-B0F62389FA9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6C4C64AB-8136-4CA6-AEFB-29018720A8A3}"/>
    <w:embedBold r:id="rId3" w:fontKey="{2F9359C2-BCD5-498F-8564-3B19A16E54F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37BCB87D-49A6-48D2-BA88-5B7244142285}"/>
    <w:embedBold r:id="rId5" w:fontKey="{A06AAC94-7B42-4D07-AA5E-1ADD61111B4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6" w:subsetted="1" w:fontKey="{20778C9A-04D1-40FB-AEF0-0A2402E28211}"/>
    <w:embedBold r:id="rId7" w:subsetted="1" w:fontKey="{FB273CDC-8AEC-408B-AB5A-7170A91C29DA}"/>
  </w:font>
  <w:font w:name="华康雅宋体W9(P)">
    <w:panose1 w:val="02020900000000000000"/>
    <w:charset w:val="86"/>
    <w:family w:val="roman"/>
    <w:pitch w:val="variable"/>
    <w:sig w:usb0="00000001" w:usb1="080F0000" w:usb2="00000012" w:usb3="00000000" w:csb0="00040000" w:csb1="00000000"/>
    <w:embedRegular r:id="rId8" w:subsetted="1" w:fontKey="{B87EB700-6C7D-44B4-9CFB-57E75D5380B1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9" w:subsetted="1" w:fontKey="{795CE570-6ED6-4F6D-BBF5-BAEF68B5765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3B3C002-3ECE-4A2F-AD92-282D0954CF8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4D7" w:rsidRDefault="003624D7" w:rsidP="006739D8">
      <w:r>
        <w:separator/>
      </w:r>
    </w:p>
  </w:footnote>
  <w:footnote w:type="continuationSeparator" w:id="0">
    <w:p w:rsidR="003624D7" w:rsidRDefault="003624D7" w:rsidP="0067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embedTrueTypeFont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e7f9ff,#d5f4ff,#f7f8d6,#edf8d6,#edf8c8,#edf6c3,#daebfa,#d2ebf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079DA"/>
    <w:rsid w:val="00024A4E"/>
    <w:rsid w:val="000253DC"/>
    <w:rsid w:val="000365AD"/>
    <w:rsid w:val="00043A9D"/>
    <w:rsid w:val="00043EDF"/>
    <w:rsid w:val="000449DF"/>
    <w:rsid w:val="000476EA"/>
    <w:rsid w:val="00051239"/>
    <w:rsid w:val="00062BD1"/>
    <w:rsid w:val="000751F6"/>
    <w:rsid w:val="00097C41"/>
    <w:rsid w:val="000B0A9B"/>
    <w:rsid w:val="000C55DD"/>
    <w:rsid w:val="000D3244"/>
    <w:rsid w:val="000E2760"/>
    <w:rsid w:val="0012473C"/>
    <w:rsid w:val="00150F22"/>
    <w:rsid w:val="00172614"/>
    <w:rsid w:val="00176100"/>
    <w:rsid w:val="00190BAC"/>
    <w:rsid w:val="001A1CBA"/>
    <w:rsid w:val="001A7012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C6762"/>
    <w:rsid w:val="002D7F2F"/>
    <w:rsid w:val="002E090C"/>
    <w:rsid w:val="002E5D84"/>
    <w:rsid w:val="002E614A"/>
    <w:rsid w:val="002E65EA"/>
    <w:rsid w:val="00302D3D"/>
    <w:rsid w:val="003068D7"/>
    <w:rsid w:val="00324518"/>
    <w:rsid w:val="00326778"/>
    <w:rsid w:val="003347E1"/>
    <w:rsid w:val="003624D7"/>
    <w:rsid w:val="00380FC1"/>
    <w:rsid w:val="00381AF7"/>
    <w:rsid w:val="003864C9"/>
    <w:rsid w:val="00394A43"/>
    <w:rsid w:val="003A3EEC"/>
    <w:rsid w:val="003C75A6"/>
    <w:rsid w:val="003D145B"/>
    <w:rsid w:val="00402F14"/>
    <w:rsid w:val="00446912"/>
    <w:rsid w:val="004500E5"/>
    <w:rsid w:val="00464082"/>
    <w:rsid w:val="00482E9D"/>
    <w:rsid w:val="004A2730"/>
    <w:rsid w:val="004A57D4"/>
    <w:rsid w:val="004A659E"/>
    <w:rsid w:val="004E7CFB"/>
    <w:rsid w:val="005361C4"/>
    <w:rsid w:val="005518D7"/>
    <w:rsid w:val="00565117"/>
    <w:rsid w:val="00590EB4"/>
    <w:rsid w:val="005950BA"/>
    <w:rsid w:val="005B2589"/>
    <w:rsid w:val="005D73CE"/>
    <w:rsid w:val="005E11F9"/>
    <w:rsid w:val="005F0021"/>
    <w:rsid w:val="005F4D62"/>
    <w:rsid w:val="00610DA2"/>
    <w:rsid w:val="0063386D"/>
    <w:rsid w:val="00641B97"/>
    <w:rsid w:val="006739D8"/>
    <w:rsid w:val="00681F32"/>
    <w:rsid w:val="00685B59"/>
    <w:rsid w:val="00690C63"/>
    <w:rsid w:val="006A634B"/>
    <w:rsid w:val="006B10DE"/>
    <w:rsid w:val="006C78B7"/>
    <w:rsid w:val="006E7211"/>
    <w:rsid w:val="006F0A02"/>
    <w:rsid w:val="007050C5"/>
    <w:rsid w:val="0076621E"/>
    <w:rsid w:val="007824CC"/>
    <w:rsid w:val="00785DDE"/>
    <w:rsid w:val="00793953"/>
    <w:rsid w:val="00797642"/>
    <w:rsid w:val="007A2215"/>
    <w:rsid w:val="007F1930"/>
    <w:rsid w:val="008316DE"/>
    <w:rsid w:val="0083683E"/>
    <w:rsid w:val="008631E5"/>
    <w:rsid w:val="00872154"/>
    <w:rsid w:val="00874F93"/>
    <w:rsid w:val="00876AF0"/>
    <w:rsid w:val="008847DD"/>
    <w:rsid w:val="008A1826"/>
    <w:rsid w:val="008E6FA3"/>
    <w:rsid w:val="008F0E49"/>
    <w:rsid w:val="008F512E"/>
    <w:rsid w:val="0090646C"/>
    <w:rsid w:val="00995B5C"/>
    <w:rsid w:val="009A0092"/>
    <w:rsid w:val="009D00C7"/>
    <w:rsid w:val="009D23AE"/>
    <w:rsid w:val="009F02A2"/>
    <w:rsid w:val="009F2FCD"/>
    <w:rsid w:val="00A16732"/>
    <w:rsid w:val="00A3451D"/>
    <w:rsid w:val="00A43F3F"/>
    <w:rsid w:val="00A545D6"/>
    <w:rsid w:val="00A608D9"/>
    <w:rsid w:val="00A65E48"/>
    <w:rsid w:val="00A7333D"/>
    <w:rsid w:val="00A74121"/>
    <w:rsid w:val="00A92A86"/>
    <w:rsid w:val="00A94CE9"/>
    <w:rsid w:val="00AA0F55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553"/>
    <w:rsid w:val="00B27759"/>
    <w:rsid w:val="00B369C0"/>
    <w:rsid w:val="00B75E29"/>
    <w:rsid w:val="00B81C82"/>
    <w:rsid w:val="00B83D2F"/>
    <w:rsid w:val="00BB02FC"/>
    <w:rsid w:val="00BB22B9"/>
    <w:rsid w:val="00BB370B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54501"/>
    <w:rsid w:val="00C60028"/>
    <w:rsid w:val="00C64FC6"/>
    <w:rsid w:val="00C659D9"/>
    <w:rsid w:val="00C8230E"/>
    <w:rsid w:val="00C878E2"/>
    <w:rsid w:val="00CB3C65"/>
    <w:rsid w:val="00CD1BE9"/>
    <w:rsid w:val="00CD7ABE"/>
    <w:rsid w:val="00CE2BFD"/>
    <w:rsid w:val="00D26800"/>
    <w:rsid w:val="00D35816"/>
    <w:rsid w:val="00D539FA"/>
    <w:rsid w:val="00D60D0A"/>
    <w:rsid w:val="00D672B1"/>
    <w:rsid w:val="00DA01DD"/>
    <w:rsid w:val="00DC355F"/>
    <w:rsid w:val="00DF5CCF"/>
    <w:rsid w:val="00E02774"/>
    <w:rsid w:val="00E15541"/>
    <w:rsid w:val="00E20D9C"/>
    <w:rsid w:val="00E4429B"/>
    <w:rsid w:val="00E47CD6"/>
    <w:rsid w:val="00E531E6"/>
    <w:rsid w:val="00E64D14"/>
    <w:rsid w:val="00E8284F"/>
    <w:rsid w:val="00EA76CD"/>
    <w:rsid w:val="00EB2268"/>
    <w:rsid w:val="00EB689D"/>
    <w:rsid w:val="00EC06E1"/>
    <w:rsid w:val="00EC5923"/>
    <w:rsid w:val="00ED54B0"/>
    <w:rsid w:val="00ED74F9"/>
    <w:rsid w:val="00F026F1"/>
    <w:rsid w:val="00F663CD"/>
    <w:rsid w:val="00F71DF5"/>
    <w:rsid w:val="00F831B1"/>
    <w:rsid w:val="00F85565"/>
    <w:rsid w:val="00F915DC"/>
    <w:rsid w:val="00FB2ABD"/>
    <w:rsid w:val="00FB595F"/>
    <w:rsid w:val="00FC5C16"/>
    <w:rsid w:val="00FD7403"/>
    <w:rsid w:val="00FE01F7"/>
    <w:rsid w:val="00FE38DA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f9ff,#d5f4ff,#f7f8d6,#edf8d6,#edf8c8,#edf6c3,#daebfa,#d2ebf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image" Target="media/image33.jpg"/><Relationship Id="rId47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image" Target="media/image24.png"/><Relationship Id="rId38" Type="http://schemas.openxmlformats.org/officeDocument/2006/relationships/image" Target="media/image29.jp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microsoft.com/office/2007/relationships/hdphoto" Target="media/hdphoto1.wdp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7.jp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6.jpeg"/><Relationship Id="rId43" Type="http://schemas.openxmlformats.org/officeDocument/2006/relationships/image" Target="media/image34.jp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A4E7-81FF-49EB-ADBE-FB468AEE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634</TotalTime>
  <Pages>10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93</cp:revision>
  <cp:lastPrinted>2016-03-28T14:08:00Z</cp:lastPrinted>
  <dcterms:created xsi:type="dcterms:W3CDTF">2016-03-25T08:37:00Z</dcterms:created>
  <dcterms:modified xsi:type="dcterms:W3CDTF">2016-03-28T14:08:00Z</dcterms:modified>
</cp:coreProperties>
</file>