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826A24C" w14:textId="7961134C" w:rsidR="00AB1659" w:rsidRDefault="00DF220B">
      <w:pPr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9504" behindDoc="0" locked="0" layoutInCell="1" allowOverlap="1" wp14:anchorId="44E32D06" wp14:editId="622826D9">
            <wp:simplePos x="0" y="0"/>
            <wp:positionH relativeFrom="column">
              <wp:posOffset>5110382</wp:posOffset>
            </wp:positionH>
            <wp:positionV relativeFrom="page">
              <wp:posOffset>734451</wp:posOffset>
            </wp:positionV>
            <wp:extent cx="1071880" cy="1428750"/>
            <wp:effectExtent l="95250" t="38100" r="33020" b="95250"/>
            <wp:wrapNone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2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428750"/>
                    </a:xfrm>
                    <a:prstGeom prst="rect">
                      <a:avLst/>
                    </a:prstGeom>
                    <a:noFill/>
                    <a:ln w="28575"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D2D1401" wp14:editId="15652E67">
                <wp:simplePos x="0" y="0"/>
                <wp:positionH relativeFrom="column">
                  <wp:posOffset>4932045</wp:posOffset>
                </wp:positionH>
                <wp:positionV relativeFrom="paragraph">
                  <wp:posOffset>7952740</wp:posOffset>
                </wp:positionV>
                <wp:extent cx="1939925" cy="400050"/>
                <wp:effectExtent l="0" t="0" r="3175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9925" cy="400050"/>
                          <a:chOff x="13395" y="13527"/>
                          <a:chExt cx="3055" cy="630"/>
                        </a:xfrm>
                      </wpg:grpSpPr>
                      <pic:pic xmlns:pic="http://schemas.openxmlformats.org/drawingml/2006/picture">
                        <pic:nvPicPr>
                          <pic:cNvPr id="17" name="图片 17" descr="游泳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395" y="13583"/>
                            <a:ext cx="518" cy="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图片 22" descr="耳机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633" y="13575"/>
                            <a:ext cx="537" cy="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图片 23" descr="阅读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820" y="13527"/>
                            <a:ext cx="630" cy="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88.35pt;margin-top:626.2pt;height:31.5pt;width:152.75pt;z-index:251712512;mso-width-relative:page;mso-height-relative:page;" coordorigin="13395,13527" coordsize="3055,630" o:gfxdata="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">
                <o:lock v:ext="edit" aspectratio="f"/>
                <v:shape id="_x0000_s1026" o:spid="_x0000_s1026" o:spt="75" alt="游泳" type="#_x0000_t75" style="position:absolute;left:13395;top:13583;height:518;width:518;" filled="f" o:preferrelative="t" stroked="f" coordsize="21600,21600" o:gfxdata="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zKKh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75" alt="耳机" type="#_x0000_t75" style="position:absolute;left:14633;top:13575;height:534;width:537;" filled="f" o:preferrelative="t" stroked="f" coordsize="21600,21600" o:gfxdata="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J9p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75" alt="阅读" type="#_x0000_t75" style="position:absolute;left:15820;top:13527;height:630;width:630;" filled="f" o:preferrelative="t" stroked="f" coordsize="21600,21600" o:gfxdata="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Van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B1D632" wp14:editId="72731F84">
                <wp:simplePos x="0" y="0"/>
                <wp:positionH relativeFrom="column">
                  <wp:posOffset>4914900</wp:posOffset>
                </wp:positionH>
                <wp:positionV relativeFrom="paragraph">
                  <wp:posOffset>8667750</wp:posOffset>
                </wp:positionV>
                <wp:extent cx="2160270" cy="0"/>
                <wp:effectExtent l="0" t="0" r="0" b="0"/>
                <wp:wrapNone/>
                <wp:docPr id="51" name="直接连接符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72100" y="9124950"/>
                          <a:ext cx="21602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81" o:spid="_x0000_s1026" o:spt="20" style="position:absolute;left:0pt;margin-left:387pt;margin-top:682.5pt;height:0pt;width:170.1pt;z-index:251709440;mso-width-relative:page;mso-height-relative:page;" filled="f" stroked="t" coordsize="21600,21600" o:gfxdata="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/2W242gAAAA4BAAAPAAAAAAAAAAEAIAAAACIAAABkcnMvZG93bnJldi54bWxQSwECFAAU&#10;AAAACACHTuJAecSni+8BAACrAwAADgAAAAAAAAABACAAAAApAQAAZHJzL2Uyb0RvYy54bWxQSwUG&#10;AAAAAAYABgBZAQAAigUAAAAA&#10;">
                <v:fill on="f" focussize="0,0"/>
                <v:stroke weight="1pt" color="#808080 [162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8D059C" wp14:editId="4E1D18D9">
                <wp:simplePos x="0" y="0"/>
                <wp:positionH relativeFrom="column">
                  <wp:posOffset>4819650</wp:posOffset>
                </wp:positionH>
                <wp:positionV relativeFrom="paragraph">
                  <wp:posOffset>7648575</wp:posOffset>
                </wp:positionV>
                <wp:extent cx="2133600" cy="326390"/>
                <wp:effectExtent l="0" t="0" r="0" b="0"/>
                <wp:wrapNone/>
                <wp:docPr id="5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76850" y="8105775"/>
                          <a:ext cx="213360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0E3E4" w14:textId="77777777" w:rsidR="00AB1659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8D059C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379.5pt;margin-top:602.25pt;width:168pt;height:25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" filled="f" stroked="f" strokeweight=".5pt">
                <v:textbox style="mso-fit-shape-to-text:t">
                  <w:txbxContent>
                    <w:p w14:paraId="40B0E3E4" w14:textId="77777777" w:rsidR="00AB1659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D4F1B3E" wp14:editId="6ED4EE44">
                <wp:simplePos x="0" y="0"/>
                <wp:positionH relativeFrom="column">
                  <wp:posOffset>4819650</wp:posOffset>
                </wp:positionH>
                <wp:positionV relativeFrom="paragraph">
                  <wp:posOffset>6888480</wp:posOffset>
                </wp:positionV>
                <wp:extent cx="2264410" cy="526415"/>
                <wp:effectExtent l="0" t="0" r="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4410" cy="526415"/>
                          <a:chOff x="10307" y="7746"/>
                          <a:chExt cx="3566" cy="829"/>
                        </a:xfrm>
                      </wpg:grpSpPr>
                      <wps:wsp>
                        <wps:cNvPr id="46" name="直接连接符 30"/>
                        <wps:cNvCnPr/>
                        <wps:spPr>
                          <a:xfrm>
                            <a:off x="10457" y="8575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文本框 5"/>
                        <wps:cNvSpPr txBox="1"/>
                        <wps:spPr>
                          <a:xfrm>
                            <a:off x="10307" y="7746"/>
                            <a:ext cx="3566" cy="8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F86D86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邮箱</w:t>
                              </w:r>
                            </w:p>
                            <w:p w14:paraId="738E86D7" w14:textId="02D2B87D" w:rsidR="00AB1659" w:rsidRDefault="00663F39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xxxx@qq.com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F1B3E" id="组合 45" o:spid="_x0000_s1027" style="position:absolute;left:0;text-align:left;margin-left:379.5pt;margin-top:542.4pt;width:178.3pt;height:41.45pt;z-index:251665408" coordorigin="10307,7746" coordsize="3566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">
                <v:line id="直接连接符 30" o:spid="_x0000_s1028" style="position:absolute;visibility:visible;mso-wrap-style:square" from="10457,8575" to="13859,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" strokecolor="gray [1629]" strokeweight="1pt">
                  <v:stroke dashstyle="dash" joinstyle="miter"/>
                </v:line>
                <v:shape id="_x0000_s1029" type="#_x0000_t202" style="position:absolute;left:10307;top:7746;width:3566;height: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36F86D86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邮箱</w:t>
                        </w:r>
                      </w:p>
                      <w:p w14:paraId="738E86D7" w14:textId="02D2B87D" w:rsidR="00AB1659" w:rsidRDefault="00663F39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xxxx@qq.com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9C5913F" wp14:editId="2B62297B">
                <wp:simplePos x="0" y="0"/>
                <wp:positionH relativeFrom="column">
                  <wp:posOffset>4819650</wp:posOffset>
                </wp:positionH>
                <wp:positionV relativeFrom="paragraph">
                  <wp:posOffset>6143625</wp:posOffset>
                </wp:positionV>
                <wp:extent cx="2255520" cy="554990"/>
                <wp:effectExtent l="0" t="0" r="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554990"/>
                          <a:chOff x="10307" y="7746"/>
                          <a:chExt cx="3552" cy="874"/>
                        </a:xfrm>
                      </wpg:grpSpPr>
                      <wps:wsp>
                        <wps:cNvPr id="43" name="直接连接符 30"/>
                        <wps:cNvCnPr/>
                        <wps:spPr>
                          <a:xfrm>
                            <a:off x="10457" y="8568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文本框 5"/>
                        <wps:cNvSpPr txBox="1"/>
                        <wps:spPr>
                          <a:xfrm>
                            <a:off x="10307" y="7746"/>
                            <a:ext cx="3360" cy="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8B6C5C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电话</w:t>
                              </w:r>
                            </w:p>
                            <w:p w14:paraId="42C8D73E" w14:textId="669B1C0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189-</w:t>
                              </w:r>
                              <w:r w:rsidR="00663F39"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0000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-</w:t>
                              </w:r>
                              <w:r w:rsidR="00663F39"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0000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C5913F" id="组合 42" o:spid="_x0000_s1030" style="position:absolute;left:0;text-align:left;margin-left:379.5pt;margin-top:483.75pt;width:177.6pt;height:43.7pt;z-index:251664384" coordorigin="10307,7746" coordsize="3552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">
                <v:line id="直接连接符 30" o:spid="_x0000_s1031" style="position:absolute;visibility:visible;mso-wrap-style:square" from="10457,8568" to="13859,8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" strokecolor="gray [1629]" strokeweight="1pt">
                  <v:stroke dashstyle="dash" joinstyle="miter"/>
                </v:line>
                <v:shape id="_x0000_s1032" type="#_x0000_t202" style="position:absolute;left:10307;top:7746;width:3360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" filled="f" stroked="f" strokeweight=".5pt">
                  <v:textbox style="mso-fit-shape-to-text:t">
                    <w:txbxContent>
                      <w:p w14:paraId="1F8B6C5C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电话</w:t>
                        </w:r>
                      </w:p>
                      <w:p w14:paraId="42C8D73E" w14:textId="669B1C0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189-</w:t>
                        </w:r>
                        <w:r w:rsidR="00663F39"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0000</w:t>
                        </w: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-</w:t>
                        </w:r>
                        <w:r w:rsidR="00663F39"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0000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FDE1671" wp14:editId="360FE72F">
                <wp:simplePos x="0" y="0"/>
                <wp:positionH relativeFrom="column">
                  <wp:posOffset>4819650</wp:posOffset>
                </wp:positionH>
                <wp:positionV relativeFrom="paragraph">
                  <wp:posOffset>5356860</wp:posOffset>
                </wp:positionV>
                <wp:extent cx="2255520" cy="554990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554990"/>
                          <a:chOff x="10307" y="7746"/>
                          <a:chExt cx="3552" cy="874"/>
                        </a:xfrm>
                      </wpg:grpSpPr>
                      <wps:wsp>
                        <wps:cNvPr id="40" name="直接连接符 30"/>
                        <wps:cNvCnPr/>
                        <wps:spPr>
                          <a:xfrm>
                            <a:off x="10457" y="8596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文本框 5"/>
                        <wps:cNvSpPr txBox="1"/>
                        <wps:spPr>
                          <a:xfrm>
                            <a:off x="10307" y="7746"/>
                            <a:ext cx="3360" cy="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EF0D2D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政治面貌</w:t>
                              </w:r>
                            </w:p>
                            <w:p w14:paraId="59D96A36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中共党员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DE1671" id="组合 39" o:spid="_x0000_s1033" style="position:absolute;left:0;text-align:left;margin-left:379.5pt;margin-top:421.8pt;width:177.6pt;height:43.7pt;z-index:251663360" coordorigin="10307,7746" coordsize="3552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">
                <v:line id="直接连接符 30" o:spid="_x0000_s1034" style="position:absolute;visibility:visible;mso-wrap-style:square" from="10457,8596" to="13859,8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" strokecolor="gray [1629]" strokeweight="1pt">
                  <v:stroke dashstyle="dash" joinstyle="miter"/>
                </v:line>
                <v:shape id="_x0000_s1035" type="#_x0000_t202" style="position:absolute;left:10307;top:7746;width:3360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" filled="f" stroked="f" strokeweight=".5pt">
                  <v:textbox style="mso-fit-shape-to-text:t">
                    <w:txbxContent>
                      <w:p w14:paraId="5CEF0D2D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政治面貌</w:t>
                        </w:r>
                      </w:p>
                      <w:p w14:paraId="59D96A36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中共党员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B24D2EA" wp14:editId="6EBC1081">
                <wp:simplePos x="0" y="0"/>
                <wp:positionH relativeFrom="column">
                  <wp:posOffset>4819650</wp:posOffset>
                </wp:positionH>
                <wp:positionV relativeFrom="paragraph">
                  <wp:posOffset>3747770</wp:posOffset>
                </wp:positionV>
                <wp:extent cx="2255520" cy="527685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527685"/>
                          <a:chOff x="8593" y="7142"/>
                          <a:chExt cx="3552" cy="831"/>
                        </a:xfrm>
                      </wpg:grpSpPr>
                      <wps:wsp>
                        <wps:cNvPr id="30" name="直接连接符 30"/>
                        <wps:cNvCnPr/>
                        <wps:spPr>
                          <a:xfrm>
                            <a:off x="8743" y="7973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文本框 5"/>
                        <wps:cNvSpPr txBox="1"/>
                        <wps:spPr>
                          <a:xfrm>
                            <a:off x="8593" y="7142"/>
                            <a:ext cx="3360" cy="8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13E30B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籍贯</w:t>
                              </w:r>
                            </w:p>
                            <w:p w14:paraId="56F9F543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广州省江门市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4D2EA" id="组合 6" o:spid="_x0000_s1036" style="position:absolute;left:0;text-align:left;margin-left:379.5pt;margin-top:295.1pt;width:177.6pt;height:41.55pt;z-index:251662336" coordorigin="8593,7142" coordsize="3552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">
                <v:line id="直接连接符 30" o:spid="_x0000_s1037" style="position:absolute;visibility:visible;mso-wrap-style:square" from="8743,7973" to="12145,7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" strokecolor="gray [1629]" strokeweight="1pt">
                  <v:stroke dashstyle="dash" joinstyle="miter"/>
                </v:line>
                <v:shape id="_x0000_s1038" type="#_x0000_t202" style="position:absolute;left:8593;top:7142;width:3360;height: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3513E30B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籍贯</w:t>
                        </w:r>
                      </w:p>
                      <w:p w14:paraId="56F9F543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广州省江门市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FD2193A" wp14:editId="7A1EA35A">
                <wp:simplePos x="0" y="0"/>
                <wp:positionH relativeFrom="column">
                  <wp:posOffset>4819650</wp:posOffset>
                </wp:positionH>
                <wp:positionV relativeFrom="paragraph">
                  <wp:posOffset>4554855</wp:posOffset>
                </wp:positionV>
                <wp:extent cx="2255520" cy="554990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554990"/>
                          <a:chOff x="10307" y="7746"/>
                          <a:chExt cx="3552" cy="874"/>
                        </a:xfrm>
                      </wpg:grpSpPr>
                      <wps:wsp>
                        <wps:cNvPr id="37" name="直接连接符 30"/>
                        <wps:cNvCnPr/>
                        <wps:spPr>
                          <a:xfrm>
                            <a:off x="10457" y="8596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文本框 5"/>
                        <wps:cNvSpPr txBox="1"/>
                        <wps:spPr>
                          <a:xfrm>
                            <a:off x="10307" y="7746"/>
                            <a:ext cx="3360" cy="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36A931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现居</w:t>
                              </w:r>
                            </w:p>
                            <w:p w14:paraId="0705A987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广东省广州市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D2193A" id="组合 36" o:spid="_x0000_s1039" style="position:absolute;left:0;text-align:left;margin-left:379.5pt;margin-top:358.65pt;width:177.6pt;height:43.7pt;z-index:251661312" coordorigin="10307,7746" coordsize="3552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">
                <v:line id="直接连接符 30" o:spid="_x0000_s1040" style="position:absolute;visibility:visible;mso-wrap-style:square" from="10457,8596" to="13859,8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" strokecolor="gray [1629]" strokeweight="1pt">
                  <v:stroke dashstyle="dash" joinstyle="miter"/>
                </v:line>
                <v:shape id="_x0000_s1041" type="#_x0000_t202" style="position:absolute;left:10307;top:7746;width:3360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" filled="f" stroked="f" strokeweight=".5pt">
                  <v:textbox style="mso-fit-shape-to-text:t">
                    <w:txbxContent>
                      <w:p w14:paraId="7736A931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现居</w:t>
                        </w:r>
                      </w:p>
                      <w:p w14:paraId="0705A987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广东省广州市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6DB95F" wp14:editId="006D26CA">
                <wp:simplePos x="0" y="0"/>
                <wp:positionH relativeFrom="column">
                  <wp:posOffset>4819650</wp:posOffset>
                </wp:positionH>
                <wp:positionV relativeFrom="paragraph">
                  <wp:posOffset>2447290</wp:posOffset>
                </wp:positionV>
                <wp:extent cx="2255520" cy="326390"/>
                <wp:effectExtent l="0" t="0" r="0" b="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326390"/>
                          <a:chOff x="10307" y="4738"/>
                          <a:chExt cx="3552" cy="514"/>
                        </a:xfrm>
                      </wpg:grpSpPr>
                      <wps:wsp>
                        <wps:cNvPr id="15" name="文本框 5"/>
                        <wps:cNvSpPr txBox="1"/>
                        <wps:spPr>
                          <a:xfrm>
                            <a:off x="10307" y="4738"/>
                            <a:ext cx="3360" cy="5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1E03F6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基本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81" name="直接连接符 181"/>
                        <wps:cNvCnPr/>
                        <wps:spPr>
                          <a:xfrm>
                            <a:off x="10457" y="5194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6DB95F" id="组合 48" o:spid="_x0000_s1042" style="position:absolute;left:0;text-align:left;margin-left:379.5pt;margin-top:192.7pt;width:177.6pt;height:25.7pt;z-index:251660288" coordorigin="10307,4738" coordsize="3552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">
                <v:shape id="_x0000_s1043" type="#_x0000_t202" style="position:absolute;left:10307;top:4738;width:3360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" filled="f" stroked="f" strokeweight=".5pt">
                  <v:textbox style="mso-fit-shape-to-text:t">
                    <w:txbxContent>
                      <w:p w14:paraId="1F1E03F6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8"/>
                            <w:szCs w:val="28"/>
                          </w:rPr>
                          <w:t>基本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595959" w:themeColor="text1" w:themeTint="A6"/>
                            <w:sz w:val="28"/>
                            <w:szCs w:val="28"/>
                          </w:rPr>
                          <w:t>信息</w:t>
                        </w:r>
                      </w:p>
                    </w:txbxContent>
                  </v:textbox>
                </v:shape>
                <v:line id="直接连接符 181" o:spid="_x0000_s1044" style="position:absolute;visibility:visible;mso-wrap-style:square" from="10457,5194" to="13859,5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" strokecolor="#7f7f7f [1612]" strokeweight="1pt">
                  <v:stroke dashstyle="dash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675CC7A" wp14:editId="1C2E4CFD">
                <wp:simplePos x="0" y="0"/>
                <wp:positionH relativeFrom="column">
                  <wp:posOffset>4819650</wp:posOffset>
                </wp:positionH>
                <wp:positionV relativeFrom="paragraph">
                  <wp:posOffset>2970530</wp:posOffset>
                </wp:positionV>
                <wp:extent cx="2255520" cy="52514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525145"/>
                          <a:chOff x="8593" y="5794"/>
                          <a:chExt cx="3552" cy="827"/>
                        </a:xfrm>
                      </wpg:grpSpPr>
                      <wps:wsp>
                        <wps:cNvPr id="28" name="直接连接符 28"/>
                        <wps:cNvCnPr/>
                        <wps:spPr>
                          <a:xfrm>
                            <a:off x="8743" y="6621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文本框 5"/>
                        <wps:cNvSpPr txBox="1"/>
                        <wps:spPr>
                          <a:xfrm>
                            <a:off x="8593" y="5794"/>
                            <a:ext cx="3360" cy="8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A65785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出生年月</w:t>
                              </w:r>
                            </w:p>
                            <w:p w14:paraId="27786268" w14:textId="520766E8" w:rsidR="00AB1659" w:rsidRDefault="0022081E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.06.18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75CC7A" id="组合 5" o:spid="_x0000_s1045" style="position:absolute;left:0;text-align:left;margin-left:379.5pt;margin-top:233.9pt;width:177.6pt;height:41.35pt;z-index:251658240" coordorigin="8593,5794" coordsize="3552,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">
                <v:line id="直接连接符 28" o:spid="_x0000_s1046" style="position:absolute;visibility:visible;mso-wrap-style:square" from="8743,6621" to="12145,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" strokecolor="gray [1629]" strokeweight="1pt">
                  <v:stroke dashstyle="dash" joinstyle="miter"/>
                </v:line>
                <v:shape id="_x0000_s1047" type="#_x0000_t202" style="position:absolute;left:8593;top:5794;width:3360;height: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2BA65785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出生年月</w:t>
                        </w:r>
                      </w:p>
                      <w:p w14:paraId="27786268" w14:textId="520766E8" w:rsidR="00AB1659" w:rsidRDefault="0022081E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.06.18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BF6209" wp14:editId="4120C817">
                <wp:simplePos x="0" y="0"/>
                <wp:positionH relativeFrom="column">
                  <wp:posOffset>1577340</wp:posOffset>
                </wp:positionH>
                <wp:positionV relativeFrom="paragraph">
                  <wp:posOffset>7595870</wp:posOffset>
                </wp:positionV>
                <wp:extent cx="1422400" cy="12407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66900" y="8053070"/>
                          <a:ext cx="1422400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6CC60" w14:textId="77777777" w:rsidR="00AB1659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商务技能</w:t>
                            </w:r>
                          </w:p>
                          <w:p w14:paraId="21FB495B" w14:textId="77777777" w:rsidR="00AB1659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商务谈判</w:t>
                            </w:r>
                          </w:p>
                          <w:p w14:paraId="4039F0AA" w14:textId="77777777" w:rsidR="00AB1659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营销策划</w:t>
                            </w:r>
                          </w:p>
                          <w:p w14:paraId="09D283FA" w14:textId="77777777" w:rsidR="00AB1659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网络调研</w:t>
                            </w:r>
                          </w:p>
                          <w:p w14:paraId="6C1DB59B" w14:textId="77777777" w:rsidR="00AB1659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F6209" id="文本框 24" o:spid="_x0000_s1048" type="#_x0000_t202" style="position:absolute;left:0;text-align:left;margin-left:124.2pt;margin-top:598.1pt;width:112pt;height:97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" filled="f" stroked="f" strokeweight=".5pt">
                <v:textbox style="mso-fit-shape-to-text:t">
                  <w:txbxContent>
                    <w:p w14:paraId="28A6CC60" w14:textId="77777777" w:rsidR="00AB1659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4"/>
                          <w:szCs w:val="24"/>
                        </w:rPr>
                        <w:t>商务技能</w:t>
                      </w:r>
                    </w:p>
                    <w:p w14:paraId="21FB495B" w14:textId="77777777" w:rsidR="00AB1659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商务谈判</w:t>
                      </w:r>
                    </w:p>
                    <w:p w14:paraId="4039F0AA" w14:textId="77777777" w:rsidR="00AB1659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营销策划</w:t>
                      </w:r>
                    </w:p>
                    <w:p w14:paraId="09D283FA" w14:textId="77777777" w:rsidR="00AB1659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网络调研</w:t>
                      </w:r>
                    </w:p>
                    <w:p w14:paraId="6C1DB59B" w14:textId="77777777" w:rsidR="00AB1659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运营推广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1A8E583" wp14:editId="67798D2F">
                <wp:simplePos x="0" y="0"/>
                <wp:positionH relativeFrom="column">
                  <wp:posOffset>-260985</wp:posOffset>
                </wp:positionH>
                <wp:positionV relativeFrom="paragraph">
                  <wp:posOffset>75565</wp:posOffset>
                </wp:positionV>
                <wp:extent cx="3805555" cy="838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55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1E6C1" w14:textId="77777777" w:rsidR="00AB1659" w:rsidRDefault="00000000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8E583" id="文本框 4" o:spid="_x0000_s1049" type="#_x0000_t202" style="position:absolute;left:0;text-align:left;margin-left:-20.55pt;margin-top:5.95pt;width:299.65pt;height:66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" filled="f" stroked="f" strokeweight=".5pt">
                <v:textbox style="mso-fit-shape-to-text:t">
                  <w:txbxContent>
                    <w:p w14:paraId="31B1E6C1" w14:textId="77777777" w:rsidR="00AB1659" w:rsidRDefault="00000000">
                      <w:pPr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2A1F90" wp14:editId="1409A8D6">
                <wp:simplePos x="0" y="0"/>
                <wp:positionH relativeFrom="column">
                  <wp:posOffset>3771900</wp:posOffset>
                </wp:positionH>
                <wp:positionV relativeFrom="paragraph">
                  <wp:posOffset>16510</wp:posOffset>
                </wp:positionV>
                <wp:extent cx="1334770" cy="58102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77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E47F7" w14:textId="49855CF0" w:rsidR="00AB1659" w:rsidRDefault="004F5FB0">
                            <w:pPr>
                              <w:snapToGrid w:val="0"/>
                              <w:spacing w:line="6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pacing w:val="40"/>
                                <w:sz w:val="44"/>
                              </w:rPr>
                              <w:t>胡</w:t>
                            </w:r>
                            <w:r w:rsidR="00736886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pacing w:val="40"/>
                                <w:sz w:val="44"/>
                              </w:rPr>
                              <w:t>小豆</w:t>
                            </w:r>
                            <w:r w:rsidR="00736886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4"/>
                              </w:rPr>
                              <w:t xml:space="preserve">           </w:t>
                            </w:r>
                            <w:r w:rsidR="00736886"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44"/>
                              </w:rPr>
                              <w:t xml:space="preserve">  </w:t>
                            </w:r>
                          </w:p>
                          <w:p w14:paraId="64CB935D" w14:textId="77777777" w:rsidR="00AB1659" w:rsidRDefault="00000000">
                            <w:pPr>
                              <w:snapToGrid w:val="0"/>
                              <w:spacing w:line="6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A1F90" id="文本框 1" o:spid="_x0000_s1050" type="#_x0000_t202" style="position:absolute;left:0;text-align:left;margin-left:297pt;margin-top:1.3pt;width:105.1pt;height:45.7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" filled="f" stroked="f" strokeweight=".5pt">
                <v:textbox style="mso-fit-shape-to-text:t">
                  <w:txbxContent>
                    <w:p w14:paraId="1F6E47F7" w14:textId="49855CF0" w:rsidR="00AB1659" w:rsidRDefault="004F5FB0">
                      <w:pPr>
                        <w:snapToGrid w:val="0"/>
                        <w:spacing w:line="6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pacing w:val="40"/>
                          <w:sz w:val="44"/>
                        </w:rPr>
                        <w:t>胡</w:t>
                      </w:r>
                      <w:r w:rsidR="00736886">
                        <w:rPr>
                          <w:rFonts w:ascii="微软雅黑" w:eastAsia="微软雅黑" w:hAnsi="微软雅黑" w:hint="eastAsia"/>
                          <w:color w:val="FFFFFF" w:themeColor="background1"/>
                          <w:spacing w:val="40"/>
                          <w:sz w:val="44"/>
                        </w:rPr>
                        <w:t>小豆</w:t>
                      </w:r>
                      <w:r w:rsidR="00736886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4"/>
                        </w:rPr>
                        <w:t xml:space="preserve">           </w:t>
                      </w:r>
                      <w:r w:rsidR="00736886">
                        <w:rPr>
                          <w:rFonts w:ascii="微软雅黑" w:eastAsia="微软雅黑" w:hAnsi="微软雅黑"/>
                          <w:color w:val="FFFFFF" w:themeColor="background1"/>
                          <w:sz w:val="44"/>
                        </w:rPr>
                        <w:t xml:space="preserve">  </w:t>
                      </w:r>
                    </w:p>
                    <w:p w14:paraId="64CB935D" w14:textId="77777777" w:rsidR="00AB1659" w:rsidRDefault="00000000">
                      <w:pPr>
                        <w:snapToGrid w:val="0"/>
                        <w:spacing w:line="6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新媒体运营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9EE532" wp14:editId="57CB85A1">
                <wp:simplePos x="0" y="0"/>
                <wp:positionH relativeFrom="column">
                  <wp:posOffset>-342900</wp:posOffset>
                </wp:positionH>
                <wp:positionV relativeFrom="paragraph">
                  <wp:posOffset>5772785</wp:posOffset>
                </wp:positionV>
                <wp:extent cx="4152900" cy="16979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169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6A274" w14:textId="1B6076D0" w:rsidR="00AB1659" w:rsidRDefault="0022081E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.04-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.09      班级           班长</w:t>
                            </w:r>
                          </w:p>
                          <w:p w14:paraId="0CD2ED39" w14:textId="77777777" w:rsidR="00AB1659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负责每学期开学初的班级学期计划的制定；</w:t>
                            </w:r>
                          </w:p>
                          <w:p w14:paraId="12E35636" w14:textId="77777777" w:rsidR="00AB1659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策划并组织班级各项文娱活动；</w:t>
                            </w:r>
                          </w:p>
                          <w:p w14:paraId="366F196E" w14:textId="77777777" w:rsidR="00AB1659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维持班级日常工作有序进行，协调各班委工作，保证通知信息的上传下达。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EE532" id="文本框 57" o:spid="_x0000_s1051" type="#_x0000_t202" style="position:absolute;left:0;text-align:left;margin-left:-27pt;margin-top:454.55pt;width:327pt;height:133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" filled="f" stroked="f" strokeweight=".5pt">
                <v:textbox style="mso-fit-shape-to-text:t">
                  <w:txbxContent>
                    <w:p w14:paraId="0C46A274" w14:textId="1B6076D0" w:rsidR="00AB1659" w:rsidRDefault="0022081E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.04-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.09      班级           班长</w:t>
                      </w:r>
                    </w:p>
                    <w:p w14:paraId="0CD2ED39" w14:textId="77777777" w:rsidR="00AB1659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负责每学期开学初的班级学期计划的制定；</w:t>
                      </w:r>
                    </w:p>
                    <w:p w14:paraId="12E35636" w14:textId="77777777" w:rsidR="00AB1659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策划并组织班级各项文娱活动；</w:t>
                      </w:r>
                    </w:p>
                    <w:p w14:paraId="366F196E" w14:textId="77777777" w:rsidR="00AB1659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维持班级日常工作有序进行，协调各班委工作，保证通知信息的上传下达。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D262DB" wp14:editId="63273E94">
                <wp:simplePos x="0" y="0"/>
                <wp:positionH relativeFrom="column">
                  <wp:posOffset>-342900</wp:posOffset>
                </wp:positionH>
                <wp:positionV relativeFrom="paragraph">
                  <wp:posOffset>7595870</wp:posOffset>
                </wp:positionV>
                <wp:extent cx="1422400" cy="12407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300" y="8053070"/>
                          <a:ext cx="1422400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794E2" w14:textId="77777777" w:rsidR="00AB1659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软件技能</w:t>
                            </w:r>
                          </w:p>
                          <w:p w14:paraId="13377546" w14:textId="77777777" w:rsidR="00AB1659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Word</w:t>
                            </w:r>
                          </w:p>
                          <w:p w14:paraId="519AC9BB" w14:textId="77777777" w:rsidR="00AB1659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Powerpoint</w:t>
                            </w:r>
                          </w:p>
                          <w:p w14:paraId="3A39F9D4" w14:textId="77777777" w:rsidR="00AB1659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Excel</w:t>
                            </w:r>
                          </w:p>
                          <w:p w14:paraId="5D320D42" w14:textId="77777777" w:rsidR="00AB1659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Xmind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262DB" id="文本框 7" o:spid="_x0000_s1052" type="#_x0000_t202" style="position:absolute;left:0;text-align:left;margin-left:-27pt;margin-top:598.1pt;width:112pt;height:97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" filled="f" stroked="f" strokeweight=".5pt">
                <v:textbox style="mso-fit-shape-to-text:t">
                  <w:txbxContent>
                    <w:p w14:paraId="359794E2" w14:textId="77777777" w:rsidR="00AB1659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4"/>
                          <w:szCs w:val="24"/>
                        </w:rPr>
                        <w:t>软件技能</w:t>
                      </w:r>
                    </w:p>
                    <w:p w14:paraId="13377546" w14:textId="77777777" w:rsidR="00AB1659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Word</w:t>
                      </w:r>
                    </w:p>
                    <w:p w14:paraId="519AC9BB" w14:textId="77777777" w:rsidR="00AB1659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Powerpoint</w:t>
                      </w:r>
                    </w:p>
                    <w:p w14:paraId="3A39F9D4" w14:textId="77777777" w:rsidR="00AB1659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Excel</w:t>
                      </w:r>
                    </w:p>
                    <w:p w14:paraId="5D320D42" w14:textId="77777777" w:rsidR="00AB1659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Xmind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98977E" wp14:editId="3FF8B3E9">
                <wp:simplePos x="0" y="0"/>
                <wp:positionH relativeFrom="column">
                  <wp:posOffset>-459105</wp:posOffset>
                </wp:positionH>
                <wp:positionV relativeFrom="paragraph">
                  <wp:posOffset>7192645</wp:posOffset>
                </wp:positionV>
                <wp:extent cx="2409190" cy="329565"/>
                <wp:effectExtent l="22225" t="22225" r="83185" b="8636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190" cy="329565"/>
                          <a:chOff x="2234" y="11938"/>
                          <a:chExt cx="3794" cy="519"/>
                        </a:xfrm>
                      </wpg:grpSpPr>
                      <wps:wsp>
                        <wps:cNvPr id="12" name="流程图: 手动输入 2"/>
                        <wps:cNvSpPr/>
                        <wps:spPr>
                          <a:xfrm flipH="1">
                            <a:off x="2234" y="11938"/>
                            <a:ext cx="3795" cy="510"/>
                          </a:xfrm>
                          <a:prstGeom prst="rect">
                            <a:avLst/>
                          </a:prstGeom>
                          <a:solidFill>
                            <a:srgbClr val="5290BF"/>
                          </a:solidFill>
                          <a:ln>
                            <a:solidFill>
                              <a:srgbClr val="5290B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2853" y="11943"/>
                            <a:ext cx="1635" cy="5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FF6C72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  <w:t>工作技能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21" name="公告栏"/>
                        <wps:cNvSpPr/>
                        <wps:spPr bwMode="auto">
                          <a:xfrm>
                            <a:off x="2527" y="12024"/>
                            <a:ext cx="326" cy="326"/>
                          </a:xfrm>
                          <a:custGeom>
                            <a:avLst/>
                            <a:gdLst>
                              <a:gd name="T0" fmla="*/ 2147483646 w 5438"/>
                              <a:gd name="T1" fmla="*/ 0 h 5494"/>
                              <a:gd name="T2" fmla="*/ 0 w 5438"/>
                              <a:gd name="T3" fmla="*/ 2147483646 h 5494"/>
                              <a:gd name="T4" fmla="*/ 2147483646 w 5438"/>
                              <a:gd name="T5" fmla="*/ 2147483646 h 5494"/>
                              <a:gd name="T6" fmla="*/ 2147483646 w 5438"/>
                              <a:gd name="T7" fmla="*/ 2147483646 h 5494"/>
                              <a:gd name="T8" fmla="*/ 2147483646 w 5438"/>
                              <a:gd name="T9" fmla="*/ 2147483646 h 5494"/>
                              <a:gd name="T10" fmla="*/ 2147483646 w 5438"/>
                              <a:gd name="T11" fmla="*/ 2147483646 h 5494"/>
                              <a:gd name="T12" fmla="*/ 2147483646 w 5438"/>
                              <a:gd name="T13" fmla="*/ 2147483646 h 5494"/>
                              <a:gd name="T14" fmla="*/ 2147483646 w 5438"/>
                              <a:gd name="T15" fmla="*/ 2147483646 h 5494"/>
                              <a:gd name="T16" fmla="*/ 2147483646 w 5438"/>
                              <a:gd name="T17" fmla="*/ 2147483646 h 5494"/>
                              <a:gd name="T18" fmla="*/ 2147483646 w 5438"/>
                              <a:gd name="T19" fmla="*/ 2147483646 h 5494"/>
                              <a:gd name="T20" fmla="*/ 2147483646 w 5438"/>
                              <a:gd name="T21" fmla="*/ 2147483646 h 5494"/>
                              <a:gd name="T22" fmla="*/ 2147483646 w 5438"/>
                              <a:gd name="T23" fmla="*/ 2147483646 h 5494"/>
                              <a:gd name="T24" fmla="*/ 2147483646 w 5438"/>
                              <a:gd name="T25" fmla="*/ 2147483646 h 5494"/>
                              <a:gd name="T26" fmla="*/ 2147483646 w 5438"/>
                              <a:gd name="T27" fmla="*/ 2147483646 h 5494"/>
                              <a:gd name="T28" fmla="*/ 2147483646 w 5438"/>
                              <a:gd name="T29" fmla="*/ 2147483646 h 5494"/>
                              <a:gd name="T30" fmla="*/ 2147483646 w 5438"/>
                              <a:gd name="T31" fmla="*/ 2147483646 h 5494"/>
                              <a:gd name="T32" fmla="*/ 2147483646 w 5438"/>
                              <a:gd name="T33" fmla="*/ 2147483646 h 5494"/>
                              <a:gd name="T34" fmla="*/ 2147483646 w 5438"/>
                              <a:gd name="T35" fmla="*/ 2147483646 h 5494"/>
                              <a:gd name="T36" fmla="*/ 2147483646 w 5438"/>
                              <a:gd name="T37" fmla="*/ 2147483646 h 5494"/>
                              <a:gd name="T38" fmla="*/ 2147483646 w 5438"/>
                              <a:gd name="T39" fmla="*/ 2147483646 h 5494"/>
                              <a:gd name="T40" fmla="*/ 2147483646 w 5438"/>
                              <a:gd name="T41" fmla="*/ 2147483646 h 5494"/>
                              <a:gd name="T42" fmla="*/ 2147483646 w 5438"/>
                              <a:gd name="T43" fmla="*/ 2147483646 h 5494"/>
                              <a:gd name="T44" fmla="*/ 2147483646 w 5438"/>
                              <a:gd name="T45" fmla="*/ 2147483646 h 5494"/>
                              <a:gd name="T46" fmla="*/ 2147483646 w 5438"/>
                              <a:gd name="T47" fmla="*/ 2147483646 h 5494"/>
                              <a:gd name="T48" fmla="*/ 2147483646 w 5438"/>
                              <a:gd name="T49" fmla="*/ 2147483646 h 5494"/>
                              <a:gd name="T50" fmla="*/ 2147483646 w 5438"/>
                              <a:gd name="T51" fmla="*/ 2147483646 h 5494"/>
                              <a:gd name="T52" fmla="*/ 2147483646 w 5438"/>
                              <a:gd name="T53" fmla="*/ 2147483646 h 5494"/>
                              <a:gd name="T54" fmla="*/ 2147483646 w 5438"/>
                              <a:gd name="T55" fmla="*/ 2147483646 h 5494"/>
                              <a:gd name="T56" fmla="*/ 2147483646 w 5438"/>
                              <a:gd name="T57" fmla="*/ 2147483646 h 5494"/>
                              <a:gd name="T58" fmla="*/ 2147483646 w 5438"/>
                              <a:gd name="T59" fmla="*/ 2147483646 h 5494"/>
                              <a:gd name="T60" fmla="*/ 2147483646 w 5438"/>
                              <a:gd name="T61" fmla="*/ 2147483646 h 5494"/>
                              <a:gd name="T62" fmla="*/ 2147483646 w 5438"/>
                              <a:gd name="T63" fmla="*/ 2147483646 h 5494"/>
                              <a:gd name="T64" fmla="*/ 2147483646 w 5438"/>
                              <a:gd name="T65" fmla="*/ 2147483646 h 5494"/>
                              <a:gd name="T66" fmla="*/ 2147483646 w 5438"/>
                              <a:gd name="T67" fmla="*/ 2147483646 h 5494"/>
                              <a:gd name="T68" fmla="*/ 2147483646 w 5438"/>
                              <a:gd name="T69" fmla="*/ 2147483646 h 5494"/>
                              <a:gd name="T70" fmla="*/ 2147483646 w 5438"/>
                              <a:gd name="T71" fmla="*/ 2147483646 h 5494"/>
                              <a:gd name="T72" fmla="*/ 2147483646 w 5438"/>
                              <a:gd name="T73" fmla="*/ 2147483646 h 5494"/>
                              <a:gd name="T74" fmla="*/ 2147483646 w 5438"/>
                              <a:gd name="T75" fmla="*/ 2147483646 h 5494"/>
                              <a:gd name="T76" fmla="*/ 2147483646 w 5438"/>
                              <a:gd name="T77" fmla="*/ 2147483646 h 5494"/>
                              <a:gd name="T78" fmla="*/ 2147483646 w 5438"/>
                              <a:gd name="T79" fmla="*/ 2147483646 h 5494"/>
                              <a:gd name="T80" fmla="*/ 2147483646 w 5438"/>
                              <a:gd name="T81" fmla="*/ 2147483646 h 5494"/>
                              <a:gd name="T82" fmla="*/ 2147483646 w 5438"/>
                              <a:gd name="T83" fmla="*/ 2147483646 h 5494"/>
                              <a:gd name="T84" fmla="*/ 2147483646 w 5438"/>
                              <a:gd name="T85" fmla="*/ 2147483646 h 5494"/>
                              <a:gd name="T86" fmla="*/ 2147483646 w 5438"/>
                              <a:gd name="T87" fmla="*/ 2147483646 h 5494"/>
                              <a:gd name="T88" fmla="*/ 2147483646 w 5438"/>
                              <a:gd name="T89" fmla="*/ 2147483646 h 5494"/>
                              <a:gd name="T90" fmla="*/ 2147483646 w 5438"/>
                              <a:gd name="T91" fmla="*/ 2147483646 h 5494"/>
                              <a:gd name="T92" fmla="*/ 2147483646 w 5438"/>
                              <a:gd name="T93" fmla="*/ 2147483646 h 5494"/>
                              <a:gd name="T94" fmla="*/ 2147483646 w 5438"/>
                              <a:gd name="T95" fmla="*/ 2147483646 h 5494"/>
                              <a:gd name="T96" fmla="*/ 2147483646 w 5438"/>
                              <a:gd name="T97" fmla="*/ 2147483646 h 5494"/>
                              <a:gd name="T98" fmla="*/ 2147483646 w 5438"/>
                              <a:gd name="T99" fmla="*/ 2147483646 h 5494"/>
                              <a:gd name="T100" fmla="*/ 2147483646 w 5438"/>
                              <a:gd name="T101" fmla="*/ 2147483646 h 5494"/>
                              <a:gd name="T102" fmla="*/ 2147483646 w 5438"/>
                              <a:gd name="T103" fmla="*/ 2147483646 h 5494"/>
                              <a:gd name="T104" fmla="*/ 2147483646 w 5438"/>
                              <a:gd name="T105" fmla="*/ 2147483646 h 5494"/>
                              <a:gd name="T106" fmla="*/ 2147483646 w 5438"/>
                              <a:gd name="T107" fmla="*/ 2147483646 h 5494"/>
                              <a:gd name="T108" fmla="*/ 2147483646 w 5438"/>
                              <a:gd name="T109" fmla="*/ 2147483646 h 5494"/>
                              <a:gd name="T110" fmla="*/ 2147483646 w 5438"/>
                              <a:gd name="T111" fmla="*/ 2147483646 h 5494"/>
                              <a:gd name="T112" fmla="*/ 2147483646 w 5438"/>
                              <a:gd name="T113" fmla="*/ 2147483646 h 5494"/>
                              <a:gd name="T114" fmla="*/ 2147483646 w 5438"/>
                              <a:gd name="T115" fmla="*/ 2147483646 h 5494"/>
                              <a:gd name="T116" fmla="*/ 2147483646 w 5438"/>
                              <a:gd name="T117" fmla="*/ 2147483646 h 5494"/>
                              <a:gd name="T118" fmla="*/ 2147483646 w 5438"/>
                              <a:gd name="T119" fmla="*/ 2147483646 h 5494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5438" h="5494">
                                <a:moveTo>
                                  <a:pt x="2825" y="454"/>
                                </a:moveTo>
                                <a:lnTo>
                                  <a:pt x="2825" y="0"/>
                                </a:lnTo>
                                <a:lnTo>
                                  <a:pt x="2514" y="0"/>
                                </a:lnTo>
                                <a:lnTo>
                                  <a:pt x="2514" y="454"/>
                                </a:lnTo>
                                <a:lnTo>
                                  <a:pt x="0" y="454"/>
                                </a:lnTo>
                                <a:lnTo>
                                  <a:pt x="0" y="1259"/>
                                </a:lnTo>
                                <a:lnTo>
                                  <a:pt x="276" y="1259"/>
                                </a:lnTo>
                                <a:lnTo>
                                  <a:pt x="276" y="4295"/>
                                </a:lnTo>
                                <a:lnTo>
                                  <a:pt x="2197" y="4295"/>
                                </a:lnTo>
                                <a:lnTo>
                                  <a:pt x="1028" y="5252"/>
                                </a:lnTo>
                                <a:lnTo>
                                  <a:pt x="1225" y="5494"/>
                                </a:lnTo>
                                <a:lnTo>
                                  <a:pt x="2689" y="4295"/>
                                </a:lnTo>
                                <a:lnTo>
                                  <a:pt x="2699" y="4295"/>
                                </a:lnTo>
                                <a:lnTo>
                                  <a:pt x="4163" y="5494"/>
                                </a:lnTo>
                                <a:lnTo>
                                  <a:pt x="4360" y="5252"/>
                                </a:lnTo>
                                <a:lnTo>
                                  <a:pt x="3192" y="4295"/>
                                </a:lnTo>
                                <a:lnTo>
                                  <a:pt x="5105" y="4295"/>
                                </a:lnTo>
                                <a:lnTo>
                                  <a:pt x="5105" y="1259"/>
                                </a:lnTo>
                                <a:lnTo>
                                  <a:pt x="5438" y="1259"/>
                                </a:lnTo>
                                <a:lnTo>
                                  <a:pt x="5438" y="454"/>
                                </a:lnTo>
                                <a:lnTo>
                                  <a:pt x="2825" y="454"/>
                                </a:lnTo>
                                <a:close/>
                                <a:moveTo>
                                  <a:pt x="4793" y="3983"/>
                                </a:moveTo>
                                <a:lnTo>
                                  <a:pt x="587" y="3983"/>
                                </a:lnTo>
                                <a:lnTo>
                                  <a:pt x="587" y="1259"/>
                                </a:lnTo>
                                <a:lnTo>
                                  <a:pt x="4793" y="1259"/>
                                </a:lnTo>
                                <a:lnTo>
                                  <a:pt x="4793" y="3983"/>
                                </a:lnTo>
                                <a:close/>
                                <a:moveTo>
                                  <a:pt x="1611" y="3281"/>
                                </a:moveTo>
                                <a:lnTo>
                                  <a:pt x="1611" y="2471"/>
                                </a:lnTo>
                                <a:lnTo>
                                  <a:pt x="2422" y="2471"/>
                                </a:lnTo>
                                <a:lnTo>
                                  <a:pt x="2420" y="2429"/>
                                </a:lnTo>
                                <a:lnTo>
                                  <a:pt x="2417" y="2388"/>
                                </a:lnTo>
                                <a:lnTo>
                                  <a:pt x="2412" y="2347"/>
                                </a:lnTo>
                                <a:lnTo>
                                  <a:pt x="2405" y="2308"/>
                                </a:lnTo>
                                <a:lnTo>
                                  <a:pt x="2396" y="2268"/>
                                </a:lnTo>
                                <a:lnTo>
                                  <a:pt x="2385" y="2230"/>
                                </a:lnTo>
                                <a:lnTo>
                                  <a:pt x="2373" y="2192"/>
                                </a:lnTo>
                                <a:lnTo>
                                  <a:pt x="2358" y="2156"/>
                                </a:lnTo>
                                <a:lnTo>
                                  <a:pt x="2341" y="2120"/>
                                </a:lnTo>
                                <a:lnTo>
                                  <a:pt x="2324" y="2085"/>
                                </a:lnTo>
                                <a:lnTo>
                                  <a:pt x="2304" y="2051"/>
                                </a:lnTo>
                                <a:lnTo>
                                  <a:pt x="2284" y="2018"/>
                                </a:lnTo>
                                <a:lnTo>
                                  <a:pt x="2260" y="1986"/>
                                </a:lnTo>
                                <a:lnTo>
                                  <a:pt x="2237" y="1956"/>
                                </a:lnTo>
                                <a:lnTo>
                                  <a:pt x="2210" y="1926"/>
                                </a:lnTo>
                                <a:lnTo>
                                  <a:pt x="2184" y="1898"/>
                                </a:lnTo>
                                <a:lnTo>
                                  <a:pt x="2156" y="1871"/>
                                </a:lnTo>
                                <a:lnTo>
                                  <a:pt x="2126" y="1846"/>
                                </a:lnTo>
                                <a:lnTo>
                                  <a:pt x="2096" y="1822"/>
                                </a:lnTo>
                                <a:lnTo>
                                  <a:pt x="2064" y="1799"/>
                                </a:lnTo>
                                <a:lnTo>
                                  <a:pt x="2031" y="1778"/>
                                </a:lnTo>
                                <a:lnTo>
                                  <a:pt x="1997" y="1759"/>
                                </a:lnTo>
                                <a:lnTo>
                                  <a:pt x="1962" y="1741"/>
                                </a:lnTo>
                                <a:lnTo>
                                  <a:pt x="1926" y="1724"/>
                                </a:lnTo>
                                <a:lnTo>
                                  <a:pt x="1890" y="1710"/>
                                </a:lnTo>
                                <a:lnTo>
                                  <a:pt x="1852" y="1697"/>
                                </a:lnTo>
                                <a:lnTo>
                                  <a:pt x="1814" y="1686"/>
                                </a:lnTo>
                                <a:lnTo>
                                  <a:pt x="1774" y="1677"/>
                                </a:lnTo>
                                <a:lnTo>
                                  <a:pt x="1735" y="1670"/>
                                </a:lnTo>
                                <a:lnTo>
                                  <a:pt x="1694" y="1665"/>
                                </a:lnTo>
                                <a:lnTo>
                                  <a:pt x="1653" y="1662"/>
                                </a:lnTo>
                                <a:lnTo>
                                  <a:pt x="1611" y="1660"/>
                                </a:lnTo>
                                <a:lnTo>
                                  <a:pt x="1569" y="1662"/>
                                </a:lnTo>
                                <a:lnTo>
                                  <a:pt x="1528" y="1665"/>
                                </a:lnTo>
                                <a:lnTo>
                                  <a:pt x="1487" y="1670"/>
                                </a:lnTo>
                                <a:lnTo>
                                  <a:pt x="1448" y="1677"/>
                                </a:lnTo>
                                <a:lnTo>
                                  <a:pt x="1408" y="1686"/>
                                </a:lnTo>
                                <a:lnTo>
                                  <a:pt x="1369" y="1697"/>
                                </a:lnTo>
                                <a:lnTo>
                                  <a:pt x="1332" y="1710"/>
                                </a:lnTo>
                                <a:lnTo>
                                  <a:pt x="1295" y="1724"/>
                                </a:lnTo>
                                <a:lnTo>
                                  <a:pt x="1260" y="1741"/>
                                </a:lnTo>
                                <a:lnTo>
                                  <a:pt x="1224" y="1759"/>
                                </a:lnTo>
                                <a:lnTo>
                                  <a:pt x="1191" y="1778"/>
                                </a:lnTo>
                                <a:lnTo>
                                  <a:pt x="1157" y="1799"/>
                                </a:lnTo>
                                <a:lnTo>
                                  <a:pt x="1126" y="1822"/>
                                </a:lnTo>
                                <a:lnTo>
                                  <a:pt x="1096" y="1846"/>
                                </a:lnTo>
                                <a:lnTo>
                                  <a:pt x="1066" y="1871"/>
                                </a:lnTo>
                                <a:lnTo>
                                  <a:pt x="1038" y="1898"/>
                                </a:lnTo>
                                <a:lnTo>
                                  <a:pt x="1011" y="1926"/>
                                </a:lnTo>
                                <a:lnTo>
                                  <a:pt x="986" y="1956"/>
                                </a:lnTo>
                                <a:lnTo>
                                  <a:pt x="962" y="1986"/>
                                </a:lnTo>
                                <a:lnTo>
                                  <a:pt x="939" y="2018"/>
                                </a:lnTo>
                                <a:lnTo>
                                  <a:pt x="918" y="2051"/>
                                </a:lnTo>
                                <a:lnTo>
                                  <a:pt x="899" y="2085"/>
                                </a:lnTo>
                                <a:lnTo>
                                  <a:pt x="881" y="2120"/>
                                </a:lnTo>
                                <a:lnTo>
                                  <a:pt x="864" y="2156"/>
                                </a:lnTo>
                                <a:lnTo>
                                  <a:pt x="850" y="2192"/>
                                </a:lnTo>
                                <a:lnTo>
                                  <a:pt x="837" y="2230"/>
                                </a:lnTo>
                                <a:lnTo>
                                  <a:pt x="826" y="2268"/>
                                </a:lnTo>
                                <a:lnTo>
                                  <a:pt x="817" y="2308"/>
                                </a:lnTo>
                                <a:lnTo>
                                  <a:pt x="809" y="2347"/>
                                </a:lnTo>
                                <a:lnTo>
                                  <a:pt x="804" y="2388"/>
                                </a:lnTo>
                                <a:lnTo>
                                  <a:pt x="801" y="2429"/>
                                </a:lnTo>
                                <a:lnTo>
                                  <a:pt x="800" y="2471"/>
                                </a:lnTo>
                                <a:lnTo>
                                  <a:pt x="801" y="2513"/>
                                </a:lnTo>
                                <a:lnTo>
                                  <a:pt x="804" y="2554"/>
                                </a:lnTo>
                                <a:lnTo>
                                  <a:pt x="809" y="2595"/>
                                </a:lnTo>
                                <a:lnTo>
                                  <a:pt x="817" y="2634"/>
                                </a:lnTo>
                                <a:lnTo>
                                  <a:pt x="826" y="2674"/>
                                </a:lnTo>
                                <a:lnTo>
                                  <a:pt x="837" y="2712"/>
                                </a:lnTo>
                                <a:lnTo>
                                  <a:pt x="850" y="2750"/>
                                </a:lnTo>
                                <a:lnTo>
                                  <a:pt x="864" y="2786"/>
                                </a:lnTo>
                                <a:lnTo>
                                  <a:pt x="881" y="2822"/>
                                </a:lnTo>
                                <a:lnTo>
                                  <a:pt x="899" y="2857"/>
                                </a:lnTo>
                                <a:lnTo>
                                  <a:pt x="918" y="2891"/>
                                </a:lnTo>
                                <a:lnTo>
                                  <a:pt x="939" y="2924"/>
                                </a:lnTo>
                                <a:lnTo>
                                  <a:pt x="962" y="2956"/>
                                </a:lnTo>
                                <a:lnTo>
                                  <a:pt x="986" y="2986"/>
                                </a:lnTo>
                                <a:lnTo>
                                  <a:pt x="1011" y="3016"/>
                                </a:lnTo>
                                <a:lnTo>
                                  <a:pt x="1038" y="3044"/>
                                </a:lnTo>
                                <a:lnTo>
                                  <a:pt x="1066" y="3070"/>
                                </a:lnTo>
                                <a:lnTo>
                                  <a:pt x="1096" y="3097"/>
                                </a:lnTo>
                                <a:lnTo>
                                  <a:pt x="1126" y="3120"/>
                                </a:lnTo>
                                <a:lnTo>
                                  <a:pt x="1157" y="3144"/>
                                </a:lnTo>
                                <a:lnTo>
                                  <a:pt x="1191" y="3164"/>
                                </a:lnTo>
                                <a:lnTo>
                                  <a:pt x="1224" y="3184"/>
                                </a:lnTo>
                                <a:lnTo>
                                  <a:pt x="1260" y="3201"/>
                                </a:lnTo>
                                <a:lnTo>
                                  <a:pt x="1295" y="3218"/>
                                </a:lnTo>
                                <a:lnTo>
                                  <a:pt x="1332" y="3233"/>
                                </a:lnTo>
                                <a:lnTo>
                                  <a:pt x="1369" y="3245"/>
                                </a:lnTo>
                                <a:lnTo>
                                  <a:pt x="1408" y="3256"/>
                                </a:lnTo>
                                <a:lnTo>
                                  <a:pt x="1448" y="3265"/>
                                </a:lnTo>
                                <a:lnTo>
                                  <a:pt x="1487" y="3272"/>
                                </a:lnTo>
                                <a:lnTo>
                                  <a:pt x="1528" y="3277"/>
                                </a:lnTo>
                                <a:lnTo>
                                  <a:pt x="1569" y="3280"/>
                                </a:lnTo>
                                <a:lnTo>
                                  <a:pt x="1611" y="3281"/>
                                </a:lnTo>
                                <a:close/>
                                <a:moveTo>
                                  <a:pt x="1838" y="3503"/>
                                </a:moveTo>
                                <a:lnTo>
                                  <a:pt x="1838" y="3503"/>
                                </a:lnTo>
                                <a:lnTo>
                                  <a:pt x="1881" y="3502"/>
                                </a:lnTo>
                                <a:lnTo>
                                  <a:pt x="1921" y="3499"/>
                                </a:lnTo>
                                <a:lnTo>
                                  <a:pt x="1962" y="3493"/>
                                </a:lnTo>
                                <a:lnTo>
                                  <a:pt x="2002" y="3486"/>
                                </a:lnTo>
                                <a:lnTo>
                                  <a:pt x="2041" y="3477"/>
                                </a:lnTo>
                                <a:lnTo>
                                  <a:pt x="2080" y="3466"/>
                                </a:lnTo>
                                <a:lnTo>
                                  <a:pt x="2117" y="3453"/>
                                </a:lnTo>
                                <a:lnTo>
                                  <a:pt x="2154" y="3439"/>
                                </a:lnTo>
                                <a:lnTo>
                                  <a:pt x="2190" y="3422"/>
                                </a:lnTo>
                                <a:lnTo>
                                  <a:pt x="2225" y="3404"/>
                                </a:lnTo>
                                <a:lnTo>
                                  <a:pt x="2259" y="3385"/>
                                </a:lnTo>
                                <a:lnTo>
                                  <a:pt x="2292" y="3364"/>
                                </a:lnTo>
                                <a:lnTo>
                                  <a:pt x="2323" y="3341"/>
                                </a:lnTo>
                                <a:lnTo>
                                  <a:pt x="2355" y="3317"/>
                                </a:lnTo>
                                <a:lnTo>
                                  <a:pt x="2384" y="3292"/>
                                </a:lnTo>
                                <a:lnTo>
                                  <a:pt x="2411" y="3265"/>
                                </a:lnTo>
                                <a:lnTo>
                                  <a:pt x="2439" y="3237"/>
                                </a:lnTo>
                                <a:lnTo>
                                  <a:pt x="2464" y="3207"/>
                                </a:lnTo>
                                <a:lnTo>
                                  <a:pt x="2488" y="3177"/>
                                </a:lnTo>
                                <a:lnTo>
                                  <a:pt x="2511" y="3146"/>
                                </a:lnTo>
                                <a:lnTo>
                                  <a:pt x="2532" y="3112"/>
                                </a:lnTo>
                                <a:lnTo>
                                  <a:pt x="2551" y="3079"/>
                                </a:lnTo>
                                <a:lnTo>
                                  <a:pt x="2570" y="3043"/>
                                </a:lnTo>
                                <a:lnTo>
                                  <a:pt x="2586" y="3008"/>
                                </a:lnTo>
                                <a:lnTo>
                                  <a:pt x="2600" y="2971"/>
                                </a:lnTo>
                                <a:lnTo>
                                  <a:pt x="2612" y="2933"/>
                                </a:lnTo>
                                <a:lnTo>
                                  <a:pt x="2623" y="2895"/>
                                </a:lnTo>
                                <a:lnTo>
                                  <a:pt x="2633" y="2855"/>
                                </a:lnTo>
                                <a:lnTo>
                                  <a:pt x="2640" y="2816"/>
                                </a:lnTo>
                                <a:lnTo>
                                  <a:pt x="2645" y="2775"/>
                                </a:lnTo>
                                <a:lnTo>
                                  <a:pt x="2648" y="2734"/>
                                </a:lnTo>
                                <a:lnTo>
                                  <a:pt x="2649" y="2692"/>
                                </a:lnTo>
                                <a:lnTo>
                                  <a:pt x="1838" y="2692"/>
                                </a:lnTo>
                                <a:lnTo>
                                  <a:pt x="1838" y="3503"/>
                                </a:lnTo>
                                <a:close/>
                                <a:moveTo>
                                  <a:pt x="4318" y="1839"/>
                                </a:moveTo>
                                <a:lnTo>
                                  <a:pt x="3281" y="1839"/>
                                </a:lnTo>
                                <a:lnTo>
                                  <a:pt x="3281" y="2150"/>
                                </a:lnTo>
                                <a:lnTo>
                                  <a:pt x="4318" y="2150"/>
                                </a:lnTo>
                                <a:lnTo>
                                  <a:pt x="4318" y="1839"/>
                                </a:lnTo>
                                <a:close/>
                                <a:moveTo>
                                  <a:pt x="4318" y="2411"/>
                                </a:moveTo>
                                <a:lnTo>
                                  <a:pt x="3281" y="2411"/>
                                </a:lnTo>
                                <a:lnTo>
                                  <a:pt x="3281" y="2723"/>
                                </a:lnTo>
                                <a:lnTo>
                                  <a:pt x="4318" y="2723"/>
                                </a:lnTo>
                                <a:lnTo>
                                  <a:pt x="4318" y="2411"/>
                                </a:lnTo>
                                <a:close/>
                                <a:moveTo>
                                  <a:pt x="4318" y="2983"/>
                                </a:moveTo>
                                <a:lnTo>
                                  <a:pt x="3281" y="2983"/>
                                </a:lnTo>
                                <a:lnTo>
                                  <a:pt x="3281" y="3295"/>
                                </a:lnTo>
                                <a:lnTo>
                                  <a:pt x="4318" y="3295"/>
                                </a:lnTo>
                                <a:lnTo>
                                  <a:pt x="4318" y="2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98977E" id="组合 54" o:spid="_x0000_s1053" style="position:absolute;left:0;text-align:left;margin-left:-36.15pt;margin-top:566.35pt;width:189.7pt;height:25.95pt;z-index:251659264" coordorigin="2234,11938" coordsize="3794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">
                <v:rect id="_x0000_s1054" style="position:absolute;left:2234;top:11938;width:3795;height:51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" fillcolor="#5290bf" strokecolor="#5290bf" strokeweight="1pt">
                  <v:shadow on="t" color="black" opacity="26214f" origin="-.5,-.5" offset=".74836mm,.74836mm"/>
                </v:rect>
                <v:shape id="文本框 13" o:spid="_x0000_s1055" type="#_x0000_t202" style="position:absolute;left:2853;top:11943;width:1635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" filled="f" stroked="f" strokeweight=".5pt">
                  <v:textbox style="mso-fit-shape-to-text:t">
                    <w:txbxContent>
                      <w:p w14:paraId="29FF6C72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  <w:t>工作技能</w:t>
                        </w:r>
                      </w:p>
                    </w:txbxContent>
                  </v:textbox>
                </v:shape>
                <v:shape id="公告栏" o:spid="_x0000_s1056" style="position:absolute;left:2527;top:12024;width:326;height:326;visibility:visible;mso-wrap-style:square;v-text-anchor:middle" coordsize="5438,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" path="m2825,454l2825,,2514,r,454l,454r,805l276,1259r,3036l2197,4295,1028,5252r197,242l2689,4295r10,l4163,5494r197,-242l3192,4295r1913,l5105,1259r333,l5438,454r-2613,xm4793,3983r-4206,l587,1259r4206,l4793,3983xm1611,3281r,-810l2422,2471r-2,-42l2417,2388r-5,-41l2405,2308r-9,-40l2385,2230r-12,-38l2358,2156r-17,-36l2324,2085r-20,-34l2284,2018r-24,-32l2237,1956r-27,-30l2184,1898r-28,-27l2126,1846r-30,-24l2064,1799r-33,-21l1997,1759r-35,-18l1926,1724r-36,-14l1852,1697r-38,-11l1774,1677r-39,-7l1694,1665r-41,-3l1611,1660r-42,2l1528,1665r-41,5l1448,1677r-40,9l1369,1697r-37,13l1295,1724r-35,17l1224,1759r-33,19l1157,1799r-31,23l1096,1846r-30,25l1038,1898r-27,28l986,1956r-24,30l939,2018r-21,33l899,2085r-18,35l864,2156r-14,36l837,2230r-11,38l817,2308r-8,39l804,2388r-3,41l800,2471r1,42l804,2554r5,41l817,2634r9,40l837,2712r13,38l864,2786r17,36l899,2857r19,34l939,2924r23,32l986,2986r25,30l1038,3044r28,26l1096,3097r30,23l1157,3144r34,20l1224,3184r36,17l1295,3218r37,15l1369,3245r39,11l1448,3265r39,7l1528,3277r41,3l1611,3281xm1838,3503r,l1881,3502r40,-3l1962,3493r40,-7l2041,3477r39,-11l2117,3453r37,-14l2190,3422r35,-18l2259,3385r33,-21l2323,3341r32,-24l2384,3292r27,-27l2439,3237r25,-30l2488,3177r23,-31l2532,3112r19,-33l2570,3043r16,-35l2600,2971r12,-38l2623,2895r10,-40l2640,2816r5,-41l2648,2734r1,-42l1838,2692r,811xm4318,1839r-1037,l3281,2150r1037,l4318,1839xm4318,2411r-1037,l3281,2723r1037,l4318,2411xm4318,2983r-1037,l3281,3295r1037,l4318,2983xe" fillcolor="white [3212]" stroked="f">
                  <v:path arrowok="t" o:connecttype="custom" o:connectlocs="128738446,0;0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1AC44A" wp14:editId="74E93222">
                <wp:simplePos x="0" y="0"/>
                <wp:positionH relativeFrom="column">
                  <wp:posOffset>-342900</wp:posOffset>
                </wp:positionH>
                <wp:positionV relativeFrom="paragraph">
                  <wp:posOffset>4220845</wp:posOffset>
                </wp:positionV>
                <wp:extent cx="4152900" cy="1697990"/>
                <wp:effectExtent l="0" t="0" r="0" b="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300" y="4762500"/>
                          <a:ext cx="4152900" cy="169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99906" w14:textId="6D4A2E32" w:rsidR="00AB1659" w:rsidRDefault="0022081E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.04-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.01      校学生会       办公室副主任</w:t>
                            </w:r>
                          </w:p>
                          <w:p w14:paraId="22002AFC" w14:textId="77777777" w:rsidR="00AB1659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1、负责学生会日常公文的起草处理工作，以学生会的名义发布布告、通知和公告；</w:t>
                            </w:r>
                          </w:p>
                          <w:p w14:paraId="7B7DDB09" w14:textId="77777777" w:rsidR="00AB1659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2、负责学生会各类档案的建立、发放、收集和管理工作，完成学生会各类综合统计工作；</w:t>
                            </w:r>
                          </w:p>
                          <w:p w14:paraId="2648F224" w14:textId="77777777" w:rsidR="00AB1659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3、负责学会所有成员的考勤工作以及公共物资财务的管理工作。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AC44A" id="文本框 152" o:spid="_x0000_s1057" type="#_x0000_t202" style="position:absolute;left:0;text-align:left;margin-left:-27pt;margin-top:332.35pt;width:327pt;height:133.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" filled="f" stroked="f" strokeweight=".5pt">
                <v:textbox style="mso-fit-shape-to-text:t">
                  <w:txbxContent>
                    <w:p w14:paraId="05C99906" w14:textId="6D4A2E32" w:rsidR="00AB1659" w:rsidRDefault="0022081E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.04-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.01      校学生会       办公室副主任</w:t>
                      </w:r>
                    </w:p>
                    <w:p w14:paraId="22002AFC" w14:textId="77777777" w:rsidR="00AB1659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1、负责学生会日常公文的起草处理工作，以学生会的名义发布布告、通知和公告；</w:t>
                      </w:r>
                    </w:p>
                    <w:p w14:paraId="7B7DDB09" w14:textId="77777777" w:rsidR="00AB1659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2、负责学生会各类档案的建立、发放、收集和管理工作，完成学生会各类综合统计工作；</w:t>
                      </w:r>
                    </w:p>
                    <w:p w14:paraId="2648F224" w14:textId="77777777" w:rsidR="00AB1659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3、负责学会所有成员的考勤工作以及公共物资财务的管理工作。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13527BB" wp14:editId="5F4201A1">
                <wp:simplePos x="0" y="0"/>
                <wp:positionH relativeFrom="column">
                  <wp:posOffset>-459105</wp:posOffset>
                </wp:positionH>
                <wp:positionV relativeFrom="paragraph">
                  <wp:posOffset>3838575</wp:posOffset>
                </wp:positionV>
                <wp:extent cx="2409190" cy="329565"/>
                <wp:effectExtent l="22225" t="22225" r="83185" b="8636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190" cy="329565"/>
                          <a:chOff x="2354" y="7558"/>
                          <a:chExt cx="3794" cy="519"/>
                        </a:xfrm>
                      </wpg:grpSpPr>
                      <wps:wsp>
                        <wps:cNvPr id="9" name="流程图: 手动输入 2"/>
                        <wps:cNvSpPr/>
                        <wps:spPr>
                          <a:xfrm flipH="1">
                            <a:off x="2354" y="7558"/>
                            <a:ext cx="3795" cy="510"/>
                          </a:xfrm>
                          <a:prstGeom prst="rect">
                            <a:avLst/>
                          </a:prstGeom>
                          <a:solidFill>
                            <a:srgbClr val="5290BF"/>
                          </a:solidFill>
                          <a:ln>
                            <a:solidFill>
                              <a:srgbClr val="5290B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2973" y="7563"/>
                            <a:ext cx="1635" cy="5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76C4C7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20" name="文件夹"/>
                        <wps:cNvSpPr/>
                        <wps:spPr>
                          <a:xfrm flipH="1">
                            <a:off x="2667" y="7673"/>
                            <a:ext cx="287" cy="287"/>
                          </a:xfrm>
                          <a:custGeom>
                            <a:avLst/>
                            <a:gdLst>
                              <a:gd name="connsiteX0" fmla="*/ 7782622 w 7782622"/>
                              <a:gd name="connsiteY0" fmla="*/ 1956116 h 5514836"/>
                              <a:gd name="connsiteX1" fmla="*/ 1120218 w 7782622"/>
                              <a:gd name="connsiteY1" fmla="*/ 1956116 h 5514836"/>
                              <a:gd name="connsiteX2" fmla="*/ 4 w 7782622"/>
                              <a:gd name="connsiteY2" fmla="*/ 5514836 h 5514836"/>
                              <a:gd name="connsiteX3" fmla="*/ 6662408 w 7782622"/>
                              <a:gd name="connsiteY3" fmla="*/ 5514836 h 5514836"/>
                              <a:gd name="connsiteX4" fmla="*/ 2210075 w 7782622"/>
                              <a:gd name="connsiteY4" fmla="*/ 0 h 5514836"/>
                              <a:gd name="connsiteX5" fmla="*/ 0 w 7782622"/>
                              <a:gd name="connsiteY5" fmla="*/ 0 h 5514836"/>
                              <a:gd name="connsiteX6" fmla="*/ 0 w 7782622"/>
                              <a:gd name="connsiteY6" fmla="*/ 1356040 h 5514836"/>
                              <a:gd name="connsiteX7" fmla="*/ 2 w 7782622"/>
                              <a:gd name="connsiteY7" fmla="*/ 1356040 h 5514836"/>
                              <a:gd name="connsiteX8" fmla="*/ 2 w 7782622"/>
                              <a:gd name="connsiteY8" fmla="*/ 4425111 h 5514836"/>
                              <a:gd name="connsiteX9" fmla="*/ 872566 w 7782622"/>
                              <a:gd name="connsiteY9" fmla="*/ 1653131 h 5514836"/>
                              <a:gd name="connsiteX10" fmla="*/ 6705945 w 7782622"/>
                              <a:gd name="connsiteY10" fmla="*/ 1653131 h 5514836"/>
                              <a:gd name="connsiteX11" fmla="*/ 6705945 w 7782622"/>
                              <a:gd name="connsiteY11" fmla="*/ 984566 h 5514836"/>
                              <a:gd name="connsiteX12" fmla="*/ 2611236 w 7782622"/>
                              <a:gd name="connsiteY12" fmla="*/ 984566 h 55148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782622" h="5514836">
                                <a:moveTo>
                                  <a:pt x="7782622" y="1956116"/>
                                </a:moveTo>
                                <a:lnTo>
                                  <a:pt x="1120218" y="1956116"/>
                                </a:lnTo>
                                <a:lnTo>
                                  <a:pt x="4" y="5514836"/>
                                </a:lnTo>
                                <a:lnTo>
                                  <a:pt x="6662408" y="5514836"/>
                                </a:lnTo>
                                <a:close/>
                                <a:moveTo>
                                  <a:pt x="2210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040"/>
                                </a:lnTo>
                                <a:lnTo>
                                  <a:pt x="2" y="1356040"/>
                                </a:lnTo>
                                <a:lnTo>
                                  <a:pt x="2" y="4425111"/>
                                </a:lnTo>
                                <a:lnTo>
                                  <a:pt x="872566" y="1653131"/>
                                </a:lnTo>
                                <a:lnTo>
                                  <a:pt x="6705945" y="1653131"/>
                                </a:lnTo>
                                <a:lnTo>
                                  <a:pt x="6705945" y="984566"/>
                                </a:lnTo>
                                <a:lnTo>
                                  <a:pt x="2611236" y="984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527BB" id="组合 27" o:spid="_x0000_s1058" style="position:absolute;left:0;text-align:left;margin-left:-36.15pt;margin-top:302.25pt;width:189.7pt;height:25.95pt;z-index:251655168" coordorigin="2354,7558" coordsize="3794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">
                <v:rect id="_x0000_s1059" style="position:absolute;left:2354;top:7558;width:3795;height:51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" fillcolor="#5290bf" strokecolor="#5290bf" strokeweight="1pt">
                  <v:shadow on="t" color="black" opacity="26214f" origin="-.5,-.5" offset=".74836mm,.74836mm"/>
                </v:rect>
                <v:shape id="文本框 10" o:spid="_x0000_s1060" type="#_x0000_t202" style="position:absolute;left:2973;top:7563;width:1635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" filled="f" stroked="f" strokeweight=".5pt">
                  <v:textbox style="mso-fit-shape-to-text:t">
                    <w:txbxContent>
                      <w:p w14:paraId="1976C4C7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  <w:t>实习经历</w:t>
                        </w:r>
                      </w:p>
                    </w:txbxContent>
                  </v:textbox>
                </v:shape>
                <v:shape id="文件夹" o:spid="_x0000_s1061" style="position:absolute;left:2667;top:7673;width:287;height:287;flip:x;visibility:visible;mso-wrap-style:square;v-text-anchor:middle" coordsize="7782622,551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" path="m7782622,1956116r-6662404,l4,5514836r6662404,l7782622,1956116xm2210075,l,,,1356040r2,l2,4425111,872566,1653131r5833379,l6705945,984566r-4094709,l2210075,xe" fillcolor="white [3212]" stroked="f" strokeweight="1pt">
                  <v:stroke joinstyle="miter"/>
                  <v:path arrowok="t" o:connecttype="custom" o:connectlocs="287,102;41,102;0,287;246,287;82,0;0,0;0,71;0,71;0,230;32,86;247,86;247,51;96,51" o:connectangles="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456F62" wp14:editId="3CCEB9AD">
                <wp:simplePos x="0" y="0"/>
                <wp:positionH relativeFrom="column">
                  <wp:posOffset>4903470</wp:posOffset>
                </wp:positionH>
                <wp:positionV relativeFrom="paragraph">
                  <wp:posOffset>8280400</wp:posOffset>
                </wp:positionV>
                <wp:extent cx="2074545" cy="554990"/>
                <wp:effectExtent l="0" t="0" r="0" b="0"/>
                <wp:wrapNone/>
                <wp:docPr id="5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54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F4F16" w14:textId="77777777" w:rsidR="00AB1659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游泳      音乐      阅读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56F62" id="_x0000_s1062" type="#_x0000_t202" style="position:absolute;left:0;text-align:left;margin-left:386.1pt;margin-top:652pt;width:163.35pt;height:43.7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" filled="f" stroked="f" strokeweight=".5pt">
                <v:textbox style="mso-fit-shape-to-text:t">
                  <w:txbxContent>
                    <w:p w14:paraId="320F4F16" w14:textId="77777777" w:rsidR="00AB1659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游泳      音乐      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1B5E8BB" wp14:editId="1AAE3856">
                <wp:simplePos x="0" y="0"/>
                <wp:positionH relativeFrom="column">
                  <wp:posOffset>-459105</wp:posOffset>
                </wp:positionH>
                <wp:positionV relativeFrom="paragraph">
                  <wp:posOffset>2018030</wp:posOffset>
                </wp:positionV>
                <wp:extent cx="2409190" cy="329565"/>
                <wp:effectExtent l="22225" t="22225" r="83185" b="8636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190" cy="329565"/>
                          <a:chOff x="10102" y="4500"/>
                          <a:chExt cx="3794" cy="519"/>
                        </a:xfrm>
                      </wpg:grpSpPr>
                      <wps:wsp>
                        <wps:cNvPr id="18" name="流程图: 手动输入 2"/>
                        <wps:cNvSpPr/>
                        <wps:spPr>
                          <a:xfrm flipH="1">
                            <a:off x="10102" y="4500"/>
                            <a:ext cx="3795" cy="510"/>
                          </a:xfrm>
                          <a:prstGeom prst="rect">
                            <a:avLst/>
                          </a:prstGeom>
                          <a:solidFill>
                            <a:srgbClr val="5290BF"/>
                          </a:solidFill>
                          <a:ln>
                            <a:solidFill>
                              <a:srgbClr val="5290B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文本框 10"/>
                        <wps:cNvSpPr txBox="1"/>
                        <wps:spPr>
                          <a:xfrm>
                            <a:off x="10721" y="4505"/>
                            <a:ext cx="1635" cy="5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25DFFC" w14:textId="77777777" w:rsidR="00AB1659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6" name="学士帽"/>
                        <wps:cNvSpPr/>
                        <wps:spPr bwMode="auto">
                          <a:xfrm>
                            <a:off x="10345" y="4604"/>
                            <a:ext cx="426" cy="288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5E8BB" id="组合 11" o:spid="_x0000_s1063" style="position:absolute;left:0;text-align:left;margin-left:-36.15pt;margin-top:158.9pt;width:189.7pt;height:25.95pt;z-index:251656192" coordorigin="10102,4500" coordsize="3794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">
                <v:rect id="_x0000_s1064" style="position:absolute;left:10102;top:4500;width:3795;height:51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" fillcolor="#5290bf" strokecolor="#5290bf" strokeweight="1pt">
                  <v:shadow on="t" color="black" opacity="26214f" origin="-.5,-.5" offset=".74836mm,.74836mm"/>
                </v:rect>
                <v:shape id="文本框 10" o:spid="_x0000_s1065" type="#_x0000_t202" style="position:absolute;left:10721;top:4505;width:1635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" filled="f" stroked="f" strokeweight=".5pt">
                  <v:textbox style="mso-fit-shape-to-text:t">
                    <w:txbxContent>
                      <w:p w14:paraId="5E25DFFC" w14:textId="77777777" w:rsidR="00AB1659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  <v:shape id="学士帽" o:spid="_x0000_s1066" style="position:absolute;left:10345;top:4604;width:426;height:288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51183,71004;100606,46894;43677,71004;27795,63666;27795,85293;32113,91913;27695,98533;32410,121815;18513,121815;23278,98423;19407,91913;23129,85458;23129,61514;0,50756;101748,0;195108,51418;151183,71004;99465,59142;145375,76465;145375,118450;97132,131966;54547,118450;54547,76465;99465,59142;98869,124243;135896,113981;98869,103664;61893,113981;98869,124243" o:connectangles="0,0,0,0,0,0,0,0,0,0,0,0,0,0,0,0,0,0,0,0,0,0,0,0,0,0,0,0,0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8B3EC06" wp14:editId="19725F2D">
                <wp:simplePos x="0" y="0"/>
                <wp:positionH relativeFrom="column">
                  <wp:posOffset>-342900</wp:posOffset>
                </wp:positionH>
                <wp:positionV relativeFrom="paragraph">
                  <wp:posOffset>2409825</wp:posOffset>
                </wp:positionV>
                <wp:extent cx="4163060" cy="704532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060" cy="704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EBDC71" w14:textId="30758CA8" w:rsidR="00AB1659" w:rsidRDefault="0022081E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.07      中山大学       市场营销（本科）</w:t>
                            </w:r>
                          </w:p>
                          <w:p w14:paraId="0474B917" w14:textId="77777777" w:rsidR="00AB1659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专业绩点 4.68/5，专业排名第3；</w:t>
                            </w:r>
                          </w:p>
                          <w:p w14:paraId="0CED5943" w14:textId="77777777" w:rsidR="00AB1659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主修课程：基本会计、统计学、市场营销、国际市场营销、市场调查与预测、商业心理学、广告学、公共关系学、货币银行学、经济学、国际贸易、大学英语、经济数学、计算机应用等。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3EC06" id="文本框 8" o:spid="_x0000_s1067" type="#_x0000_t202" style="position:absolute;left:0;text-align:left;margin-left:-27pt;margin-top:189.75pt;width:327.8pt;height:554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" filled="f" stroked="f" strokeweight=".5pt">
                <v:textbox style="mso-fit-shape-to-text:t">
                  <w:txbxContent>
                    <w:p w14:paraId="45EBDC71" w14:textId="30758CA8" w:rsidR="00AB1659" w:rsidRDefault="0022081E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.07      中山大学       市场营销（本科）</w:t>
                      </w:r>
                    </w:p>
                    <w:p w14:paraId="0474B917" w14:textId="77777777" w:rsidR="00AB1659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专业绩点 4.68/5，专业排名第3；</w:t>
                      </w:r>
                    </w:p>
                    <w:p w14:paraId="0CED5943" w14:textId="77777777" w:rsidR="00AB1659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主修课程：基本会计、统计学、市场营销、国际市场营销、市场调查与预测、商业心理学、广告学、公共关系学、货币银行学、经济学、国际贸易、大学英语、经济数学、计算机应用等。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3B9EF47" wp14:editId="1F1D5DE6">
                <wp:simplePos x="0" y="0"/>
                <wp:positionH relativeFrom="column">
                  <wp:posOffset>-521970</wp:posOffset>
                </wp:positionH>
                <wp:positionV relativeFrom="paragraph">
                  <wp:posOffset>9135110</wp:posOffset>
                </wp:positionV>
                <wp:extent cx="7667625" cy="2667000"/>
                <wp:effectExtent l="24130" t="96520" r="99695" b="36830"/>
                <wp:wrapNone/>
                <wp:docPr id="14" name="流程图: 手动输入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67625" cy="26670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2286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10000 h 10000"/>
                            <a:gd name="connsiteX3" fmla="*/ 0 w 10000"/>
                            <a:gd name="connsiteY3" fmla="*/ 10000 h 10000"/>
                            <a:gd name="connsiteX4" fmla="*/ 0 w 10000"/>
                            <a:gd name="connsiteY4" fmla="*/ 2286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2286"/>
                              </a:moveTo>
                              <a:lnTo>
                                <a:pt x="10000" y="0"/>
                              </a:lnTo>
                              <a:lnTo>
                                <a:pt x="10000" y="10000"/>
                              </a:lnTo>
                              <a:lnTo>
                                <a:pt x="0" y="10000"/>
                              </a:lnTo>
                              <a:lnTo>
                                <a:pt x="0" y="2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90BF"/>
                        </a:solidFill>
                        <a:ln>
                          <a:solidFill>
                            <a:srgbClr val="5290BF"/>
                          </a:solidFill>
                        </a:ln>
                        <a:effectLst>
                          <a:outerShdw blurRad="63500" dist="50800" dir="18900000" algn="bl" rotWithShape="0">
                            <a:prstClr val="black">
                              <a:alpha val="16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46F69" w14:textId="77777777" w:rsidR="00AB1659" w:rsidRDefault="00AB16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9EF47" id="流程图: 手动输入 2" o:spid="_x0000_s1068" style="position:absolute;left:0;text-align:left;margin-left:-41.1pt;margin-top:719.3pt;width:603.75pt;height:210pt;flip:x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00,1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" adj="-11796480,,5400" path="m,2286l10000,r,10000l,10000,,2286xe" fillcolor="#5290bf" strokecolor="#5290bf" strokeweight="1pt">
                <v:stroke joinstyle="miter"/>
                <v:shadow on="t" color="black" opacity="10485f" origin="-.5,.5" offset=".99781mm,-.99781mm"/>
                <v:formulas/>
                <v:path arrowok="t" o:connecttype="custom" o:connectlocs="0,609676;7667625,0;7667625,2667000;0,2667000;0,609676" o:connectangles="0,0,0,0,0" textboxrect="0,0,10000,10000"/>
                <v:textbox>
                  <w:txbxContent>
                    <w:p w14:paraId="1A646F69" w14:textId="77777777" w:rsidR="00AB1659" w:rsidRDefault="00AB165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4A7F1A2" wp14:editId="79EDACB7">
                <wp:simplePos x="0" y="0"/>
                <wp:positionH relativeFrom="column">
                  <wp:posOffset>-525780</wp:posOffset>
                </wp:positionH>
                <wp:positionV relativeFrom="paragraph">
                  <wp:posOffset>1232535</wp:posOffset>
                </wp:positionV>
                <wp:extent cx="7738745" cy="8789670"/>
                <wp:effectExtent l="0" t="0" r="14605" b="11430"/>
                <wp:wrapNone/>
                <wp:docPr id="3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1808480"/>
                          <a:ext cx="7738745" cy="8789670"/>
                        </a:xfrm>
                        <a:custGeom>
                          <a:avLst/>
                          <a:gdLst>
                            <a:gd name="connsiteX0" fmla="*/ 0 w 11925"/>
                            <a:gd name="connsiteY0" fmla="*/ 0 h 13842"/>
                            <a:gd name="connsiteX1" fmla="*/ 11925 w 11925"/>
                            <a:gd name="connsiteY1" fmla="*/ 1200 h 13842"/>
                            <a:gd name="connsiteX2" fmla="*/ 11868 w 11925"/>
                            <a:gd name="connsiteY2" fmla="*/ 13842 h 13842"/>
                            <a:gd name="connsiteX3" fmla="*/ 18 w 11925"/>
                            <a:gd name="connsiteY3" fmla="*/ 13017 h 13842"/>
                            <a:gd name="connsiteX4" fmla="*/ 0 w 11925"/>
                            <a:gd name="connsiteY4" fmla="*/ 0 h 138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1925" h="13842">
                              <a:moveTo>
                                <a:pt x="0" y="0"/>
                              </a:moveTo>
                              <a:lnTo>
                                <a:pt x="11925" y="1200"/>
                              </a:lnTo>
                              <a:lnTo>
                                <a:pt x="11868" y="13842"/>
                              </a:lnTo>
                              <a:lnTo>
                                <a:pt x="18" y="130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innerShdw blurRad="63500" dist="50800" dir="15300000">
                            <a:prstClr val="black">
                              <a:alpha val="16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-41.4pt;margin-top:97.05pt;height:692.1pt;width:609.35pt;z-index:-251667456;v-text-anchor:middle;mso-width-relative:page;mso-height-relative:page;" fillcolor="#F2F2F2 [3052]" filled="t" stroked="f" coordsize="11925,13842" o:gfxdata="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" path="m0,0l11925,1200,11868,13842,18,13017,0,0xe">
                <v:path o:connectlocs="0,0;7738745,762000;7701754,8789670;11681,8265795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E07D2A8" wp14:editId="7D293957">
                <wp:simplePos x="0" y="0"/>
                <wp:positionH relativeFrom="column">
                  <wp:posOffset>3656965</wp:posOffset>
                </wp:positionH>
                <wp:positionV relativeFrom="paragraph">
                  <wp:posOffset>-137160</wp:posOffset>
                </wp:positionV>
                <wp:extent cx="0" cy="1405255"/>
                <wp:effectExtent l="6350" t="0" r="12700" b="4445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14165" y="320040"/>
                          <a:ext cx="0" cy="14052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87.95pt;margin-top:-10.8pt;height:110.65pt;width:0pt;z-index:251688960;mso-width-relative:page;mso-height-relative:page;" filled="f" stroked="t" coordsize="21600,21600" o:gfxdata="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xnGxfZAAAACwEAAA8AAAAAAAAA&#10;AQAgAAAAIgAAAGRycy9kb3ducmV2LnhtbFBLAQIUABQAAAAIAIdO4kA0MuWH1wEAAHEDAAAOAAAA&#10;AAAAAAEAIAAAACgBAABkcnMvZTJvRG9jLnhtbFBLBQYAAAAABgAGAFkBAABxBQAAAAA=&#10;">
                <v:fill on="f" focussize="0,0"/>
                <v:stroke weight="1pt" color="#FFFFFF [32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3189B54B" wp14:editId="0AFCCD4D">
                <wp:simplePos x="0" y="0"/>
                <wp:positionH relativeFrom="column">
                  <wp:posOffset>-523875</wp:posOffset>
                </wp:positionH>
                <wp:positionV relativeFrom="paragraph">
                  <wp:posOffset>-476250</wp:posOffset>
                </wp:positionV>
                <wp:extent cx="7667625" cy="2476500"/>
                <wp:effectExtent l="0" t="0" r="28575" b="38100"/>
                <wp:wrapNone/>
                <wp:docPr id="2" name="流程图: 手动输入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667625" cy="24765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3036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10000 h 10000"/>
                            <a:gd name="connsiteX3" fmla="*/ 0 w 10000"/>
                            <a:gd name="connsiteY3" fmla="*/ 10000 h 10000"/>
                            <a:gd name="connsiteX4" fmla="*/ 0 w 10000"/>
                            <a:gd name="connsiteY4" fmla="*/ 3036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3036"/>
                              </a:moveTo>
                              <a:lnTo>
                                <a:pt x="10000" y="0"/>
                              </a:lnTo>
                              <a:lnTo>
                                <a:pt x="10000" y="10000"/>
                              </a:lnTo>
                              <a:lnTo>
                                <a:pt x="0" y="10000"/>
                              </a:lnTo>
                              <a:lnTo>
                                <a:pt x="0" y="30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90BF"/>
                        </a:solidFill>
                        <a:ln>
                          <a:solidFill>
                            <a:srgbClr val="5290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流程图: 手动输入 2" o:spid="_x0000_s1026" o:spt="100" style="position:absolute;left:0pt;flip:x;margin-left:-41.25pt;margin-top:-37.5pt;height:195pt;width:603.75pt;rotation:11796480f;z-index:-251666432;v-text-anchor:middle;mso-width-relative:page;mso-height-relative:page;" fillcolor="#5290BF" filled="t" stroked="t" coordsize="10000,10000" o:gfxdata="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APbd1Q2wAAAAwBAAAPAAAAAAAAAAEAIAAAACIAAABkcnMvZG93&#10;bnJldi54bWxQSwECFAAUAAAACACHTuJAGN/xMIwDAAA1CQAADgAAAAAAAAABACAAAAAqAQAAZHJz&#10;L2Uyb0RvYy54bWxQSwUGAAAAAAYABgBZAQAAKAcAAAAA&#10;" path="m0,3036l10000,0,10000,10000,0,10000,0,3036xe">
                <v:path o:connectlocs="0,751865;7667625,0;7667625,2476500;0,2476500;0,751865" o:connectangles="0,0,0,0,0"/>
                <v:fill on="t" focussize="0,0"/>
                <v:stroke weight="1pt" color="#5290BF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hint="eastAsia"/>
        </w:rPr>
        <w:t xml:space="preserve"> </w:t>
      </w:r>
    </w:p>
    <w:sectPr w:rsidR="00AB165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A0612"/>
    <w:multiLevelType w:val="singleLevel"/>
    <w:tmpl w:val="596A0612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6A4A88"/>
    <w:multiLevelType w:val="singleLevel"/>
    <w:tmpl w:val="596A4A88"/>
    <w:lvl w:ilvl="0">
      <w:start w:val="1"/>
      <w:numFmt w:val="decimal"/>
      <w:suff w:val="nothing"/>
      <w:lvlText w:val="%1、"/>
      <w:lvlJc w:val="left"/>
    </w:lvl>
  </w:abstractNum>
  <w:num w:numId="1" w16cid:durableId="804081867">
    <w:abstractNumId w:val="0"/>
  </w:num>
  <w:num w:numId="2" w16cid:durableId="1496844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5D6034"/>
    <w:rsid w:val="00070AB8"/>
    <w:rsid w:val="001045B3"/>
    <w:rsid w:val="001564FF"/>
    <w:rsid w:val="00180944"/>
    <w:rsid w:val="00182584"/>
    <w:rsid w:val="001E730F"/>
    <w:rsid w:val="0022081E"/>
    <w:rsid w:val="00292939"/>
    <w:rsid w:val="00343DEF"/>
    <w:rsid w:val="003571C9"/>
    <w:rsid w:val="003753A0"/>
    <w:rsid w:val="003F0ADA"/>
    <w:rsid w:val="004F3DE3"/>
    <w:rsid w:val="004F5FB0"/>
    <w:rsid w:val="00500C93"/>
    <w:rsid w:val="006059B1"/>
    <w:rsid w:val="00663F39"/>
    <w:rsid w:val="006F5C6E"/>
    <w:rsid w:val="00736886"/>
    <w:rsid w:val="007432BE"/>
    <w:rsid w:val="008C4E24"/>
    <w:rsid w:val="008C614F"/>
    <w:rsid w:val="009502F9"/>
    <w:rsid w:val="00966129"/>
    <w:rsid w:val="00A1102A"/>
    <w:rsid w:val="00AA6FC3"/>
    <w:rsid w:val="00AB1659"/>
    <w:rsid w:val="00AB536B"/>
    <w:rsid w:val="00AD0BC2"/>
    <w:rsid w:val="00BC4990"/>
    <w:rsid w:val="00C851A6"/>
    <w:rsid w:val="00CD6910"/>
    <w:rsid w:val="00D47D91"/>
    <w:rsid w:val="00D960A7"/>
    <w:rsid w:val="00DA63C0"/>
    <w:rsid w:val="00DF220B"/>
    <w:rsid w:val="00E12A6C"/>
    <w:rsid w:val="00E31322"/>
    <w:rsid w:val="0154432C"/>
    <w:rsid w:val="01AC69C7"/>
    <w:rsid w:val="02BE61A4"/>
    <w:rsid w:val="05AD4E62"/>
    <w:rsid w:val="07700495"/>
    <w:rsid w:val="0D597A44"/>
    <w:rsid w:val="0D5D6034"/>
    <w:rsid w:val="10CA30BA"/>
    <w:rsid w:val="113C3978"/>
    <w:rsid w:val="1208048B"/>
    <w:rsid w:val="12BF0C69"/>
    <w:rsid w:val="15BE60A3"/>
    <w:rsid w:val="16C3373C"/>
    <w:rsid w:val="19551E74"/>
    <w:rsid w:val="1A616780"/>
    <w:rsid w:val="1A9510AF"/>
    <w:rsid w:val="1BF05F7D"/>
    <w:rsid w:val="1F732F30"/>
    <w:rsid w:val="219A3B5D"/>
    <w:rsid w:val="23C130DD"/>
    <w:rsid w:val="25533E75"/>
    <w:rsid w:val="25C65012"/>
    <w:rsid w:val="27AB5CE0"/>
    <w:rsid w:val="2A2C22B2"/>
    <w:rsid w:val="2EE134FC"/>
    <w:rsid w:val="33A76510"/>
    <w:rsid w:val="3A740225"/>
    <w:rsid w:val="3AE33E74"/>
    <w:rsid w:val="3D403169"/>
    <w:rsid w:val="41923943"/>
    <w:rsid w:val="43E4616B"/>
    <w:rsid w:val="454C460A"/>
    <w:rsid w:val="467D5691"/>
    <w:rsid w:val="46E22E48"/>
    <w:rsid w:val="4D97126E"/>
    <w:rsid w:val="4DE536A2"/>
    <w:rsid w:val="4F0379BB"/>
    <w:rsid w:val="4F45612F"/>
    <w:rsid w:val="53CF783A"/>
    <w:rsid w:val="556201D2"/>
    <w:rsid w:val="580661D4"/>
    <w:rsid w:val="599B456B"/>
    <w:rsid w:val="5ED936B4"/>
    <w:rsid w:val="641A73D4"/>
    <w:rsid w:val="669D6BA7"/>
    <w:rsid w:val="68513241"/>
    <w:rsid w:val="68865BE1"/>
    <w:rsid w:val="698B3C62"/>
    <w:rsid w:val="6BD9082C"/>
    <w:rsid w:val="6C144C52"/>
    <w:rsid w:val="6F3A1E0F"/>
    <w:rsid w:val="701D0A73"/>
    <w:rsid w:val="724C7B39"/>
    <w:rsid w:val="7484014F"/>
    <w:rsid w:val="74E33BE9"/>
    <w:rsid w:val="753B0A1F"/>
    <w:rsid w:val="766F4A3B"/>
    <w:rsid w:val="76A1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CC333CE"/>
  <w15:docId w15:val="{C319C8BB-8792-4A35-AF66-FA975743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6368;&#26032;&#31616;&#21382;&#20010;&#20154;&#31616;&#21382;&#31616;&#27905;&#31616;&#21382;&#20010;&#24615;&#31616;&#21382;&#21019;&#24847;&#31616;&#21382;x122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简历-最新简历个人简历简洁简历个性简历创意简历x122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30</cp:revision>
  <dcterms:created xsi:type="dcterms:W3CDTF">2017-07-14T08:26:00Z</dcterms:created>
  <dcterms:modified xsi:type="dcterms:W3CDTF">2025-05-11T09:33:00Z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