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13D1" w14:textId="7E5E5270" w:rsidR="00BF479F" w:rsidRDefault="00C25FC9">
      <w:r>
        <w:rPr>
          <w:noProof/>
        </w:rPr>
        <w:drawing>
          <wp:anchor distT="0" distB="0" distL="114300" distR="114300" simplePos="0" relativeHeight="251670528" behindDoc="0" locked="0" layoutInCell="1" allowOverlap="1" wp14:anchorId="4EEEC3CC" wp14:editId="46A8CC98">
            <wp:simplePos x="0" y="0"/>
            <wp:positionH relativeFrom="column">
              <wp:posOffset>-405185</wp:posOffset>
            </wp:positionH>
            <wp:positionV relativeFrom="page">
              <wp:posOffset>610594</wp:posOffset>
            </wp:positionV>
            <wp:extent cx="948055" cy="1263650"/>
            <wp:effectExtent l="38100" t="38100" r="42545" b="3175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1263650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rgbClr val="F2F2F2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3F2EC9" wp14:editId="2AF2CA95">
                <wp:simplePos x="0" y="0"/>
                <wp:positionH relativeFrom="column">
                  <wp:posOffset>2391410</wp:posOffset>
                </wp:positionH>
                <wp:positionV relativeFrom="paragraph">
                  <wp:posOffset>6822440</wp:posOffset>
                </wp:positionV>
                <wp:extent cx="3021330" cy="89154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34410" y="7736840"/>
                          <a:ext cx="3021330" cy="891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D54D08" w14:textId="478E957B" w:rsidR="00BF479F" w:rsidRDefault="00F5779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年任班长一职</w:t>
                            </w:r>
                          </w:p>
                          <w:p w14:paraId="68F90FC9" w14:textId="383ECA0F" w:rsidR="00BF479F" w:rsidRDefault="00F5779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年获营销大赛一等奖</w:t>
                            </w:r>
                          </w:p>
                          <w:p w14:paraId="35DF70BB" w14:textId="673A1D3E" w:rsidR="00BF479F" w:rsidRDefault="00F5779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年获学院优秀班干部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F2EC9" id="矩形 21" o:spid="_x0000_s1026" style="position:absolute;left:0;text-align:left;margin-left:188.3pt;margin-top:537.2pt;width:237.9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" filled="f" stroked="f">
                <v:textbox style="mso-fit-shape-to-text:t">
                  <w:txbxContent>
                    <w:p w14:paraId="43D54D08" w14:textId="478E957B" w:rsidR="00BF479F" w:rsidRDefault="00F5779C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年任班长一职</w:t>
                      </w:r>
                    </w:p>
                    <w:p w14:paraId="68F90FC9" w14:textId="383ECA0F" w:rsidR="00BF479F" w:rsidRDefault="00F5779C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年获营销大赛一等奖</w:t>
                      </w:r>
                    </w:p>
                    <w:p w14:paraId="35DF70BB" w14:textId="673A1D3E" w:rsidR="00BF479F" w:rsidRDefault="00F5779C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年获学院优秀班干部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528FD2" wp14:editId="5D642F06">
                <wp:simplePos x="0" y="0"/>
                <wp:positionH relativeFrom="column">
                  <wp:posOffset>-676275</wp:posOffset>
                </wp:positionH>
                <wp:positionV relativeFrom="paragraph">
                  <wp:posOffset>6822440</wp:posOffset>
                </wp:positionV>
                <wp:extent cx="2676525" cy="902970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725" y="7736840"/>
                          <a:ext cx="2676525" cy="902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E68B80" w14:textId="56A3AB1F" w:rsidR="00BF479F" w:rsidRDefault="00F577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年国家奖学金                                 </w:t>
                            </w:r>
                          </w:p>
                          <w:p w14:paraId="7C829413" w14:textId="7DE2F0A0" w:rsidR="00BF479F" w:rsidRDefault="00F577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年获“三好学生”称号                    </w:t>
                            </w:r>
                          </w:p>
                          <w:p w14:paraId="3877904B" w14:textId="673667EF" w:rsidR="00BF479F" w:rsidRDefault="00F577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年创业杯大赛获得团体赛铜奖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28FD2" id="矩形 20" o:spid="_x0000_s1027" style="position:absolute;left:0;text-align:left;margin-left:-53.25pt;margin-top:537.2pt;width:210.75pt;height:71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" filled="f" stroked="f">
                <v:textbox>
                  <w:txbxContent>
                    <w:p w14:paraId="59E68B80" w14:textId="56A3AB1F" w:rsidR="00BF479F" w:rsidRDefault="00F577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年国家奖学金                                 </w:t>
                      </w:r>
                    </w:p>
                    <w:p w14:paraId="7C829413" w14:textId="7DE2F0A0" w:rsidR="00BF479F" w:rsidRDefault="00F577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年获“三好学生”称号                    </w:t>
                      </w:r>
                    </w:p>
                    <w:p w14:paraId="3877904B" w14:textId="673667EF" w:rsidR="00BF479F" w:rsidRDefault="00F577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年创业杯大赛获得团体赛铜奖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CDACF" wp14:editId="56132B0A">
                <wp:simplePos x="0" y="0"/>
                <wp:positionH relativeFrom="column">
                  <wp:posOffset>4200525</wp:posOffset>
                </wp:positionH>
                <wp:positionV relativeFrom="paragraph">
                  <wp:posOffset>229870</wp:posOffset>
                </wp:positionV>
                <wp:extent cx="1790065" cy="891540"/>
                <wp:effectExtent l="0" t="0" r="0" b="0"/>
                <wp:wrapNone/>
                <wp:docPr id="2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43525" y="1144270"/>
                          <a:ext cx="179006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D81AC6" w14:textId="77777777" w:rsidR="00BF479F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电话：180 0000 0000</w:t>
                            </w:r>
                          </w:p>
                          <w:p w14:paraId="7087D274" w14:textId="67CF23DB" w:rsidR="00BF479F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邮箱：1800 @</w:t>
                            </w:r>
                            <w:r w:rsidR="00F16CD1"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  <w:p w14:paraId="25A192A5" w14:textId="23ED9F3F" w:rsidR="00BF479F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微信：</w:t>
                            </w:r>
                            <w:r w:rsidR="00F16CD1"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xx0000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6CDACF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28" type="#_x0000_t202" style="position:absolute;left:0;text-align:left;margin-left:330.75pt;margin-top:18.1pt;width:140.95pt;height:70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" filled="f" stroked="f">
                <v:textbox style="mso-fit-shape-to-text:t">
                  <w:txbxContent>
                    <w:p w14:paraId="0FD81AC6" w14:textId="77777777" w:rsidR="00BF479F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电话：180 0000 0000</w:t>
                      </w:r>
                    </w:p>
                    <w:p w14:paraId="7087D274" w14:textId="67CF23DB" w:rsidR="00BF479F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邮箱：1800 @</w:t>
                      </w:r>
                      <w:r w:rsidR="00F16CD1"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.com</w:t>
                      </w:r>
                    </w:p>
                    <w:p w14:paraId="25A192A5" w14:textId="23ED9F3F" w:rsidR="00BF479F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微信：</w:t>
                      </w:r>
                      <w:r w:rsidR="00F16CD1"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xx0000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66F16E" wp14:editId="6048D7C9">
                <wp:simplePos x="0" y="0"/>
                <wp:positionH relativeFrom="column">
                  <wp:posOffset>2433955</wp:posOffset>
                </wp:positionH>
                <wp:positionV relativeFrom="paragraph">
                  <wp:posOffset>229870</wp:posOffset>
                </wp:positionV>
                <wp:extent cx="1790065" cy="891540"/>
                <wp:effectExtent l="0" t="0" r="0" b="0"/>
                <wp:wrapNone/>
                <wp:docPr id="23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76955" y="1144270"/>
                          <a:ext cx="179006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51F578" w14:textId="00C6A7A9" w:rsidR="00BF479F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出生年月：</w:t>
                            </w:r>
                            <w:r w:rsidR="00F5779C"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 .07 </w:t>
                            </w:r>
                          </w:p>
                          <w:p w14:paraId="2242E3C6" w14:textId="77777777" w:rsidR="00BF479F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毕业院校：邮电大学</w:t>
                            </w:r>
                          </w:p>
                          <w:p w14:paraId="7B28DAF9" w14:textId="77777777" w:rsidR="00BF479F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6F16E" id="_x0000_s1029" type="#_x0000_t202" style="position:absolute;left:0;text-align:left;margin-left:191.65pt;margin-top:18.1pt;width:140.95pt;height:70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" filled="f" stroked="f">
                <v:textbox style="mso-fit-shape-to-text:t">
                  <w:txbxContent>
                    <w:p w14:paraId="4B51F578" w14:textId="00C6A7A9" w:rsidR="00BF479F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出生年月：</w:t>
                      </w:r>
                      <w:r w:rsidR="00F5779C"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 xml:space="preserve"> .07 </w:t>
                      </w:r>
                    </w:p>
                    <w:p w14:paraId="2242E3C6" w14:textId="77777777" w:rsidR="00BF479F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毕业院校：邮电大学</w:t>
                      </w:r>
                    </w:p>
                    <w:p w14:paraId="7B28DAF9" w14:textId="77777777" w:rsidR="00BF479F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政治面貌：党员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8B1727" wp14:editId="038D8A5A">
                <wp:simplePos x="0" y="0"/>
                <wp:positionH relativeFrom="column">
                  <wp:posOffset>1111250</wp:posOffset>
                </wp:positionH>
                <wp:positionV relativeFrom="paragraph">
                  <wp:posOffset>229870</wp:posOffset>
                </wp:positionV>
                <wp:extent cx="1355090" cy="891540"/>
                <wp:effectExtent l="0" t="0" r="0" b="0"/>
                <wp:wrapNone/>
                <wp:docPr id="2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54250" y="1144270"/>
                          <a:ext cx="135509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8EE7EF" w14:textId="3CF9DDC9" w:rsidR="00BF479F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姓名：</w:t>
                            </w:r>
                            <w:r w:rsidR="00C25FC9"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小豆</w:t>
                            </w:r>
                          </w:p>
                          <w:p w14:paraId="0664A7E0" w14:textId="77777777" w:rsidR="00BF479F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现居：石家庄</w:t>
                            </w:r>
                          </w:p>
                          <w:p w14:paraId="5E88ED27" w14:textId="77777777" w:rsidR="00BF479F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学历：研究生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B1727" id="_x0000_s1030" type="#_x0000_t202" style="position:absolute;left:0;text-align:left;margin-left:87.5pt;margin-top:18.1pt;width:106.7pt;height:7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" filled="f" stroked="f">
                <v:textbox style="mso-fit-shape-to-text:t">
                  <w:txbxContent>
                    <w:p w14:paraId="758EE7EF" w14:textId="3CF9DDC9" w:rsidR="00BF479F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姓名：</w:t>
                      </w:r>
                      <w:r w:rsidR="00C25FC9"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小豆</w:t>
                      </w:r>
                    </w:p>
                    <w:p w14:paraId="0664A7E0" w14:textId="77777777" w:rsidR="00BF479F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现居：石家庄</w:t>
                      </w:r>
                    </w:p>
                    <w:p w14:paraId="5E88ED27" w14:textId="77777777" w:rsidR="00BF479F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学历：研究生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9020D8B" wp14:editId="4ECE678F">
                <wp:simplePos x="0" y="0"/>
                <wp:positionH relativeFrom="column">
                  <wp:posOffset>-676275</wp:posOffset>
                </wp:positionH>
                <wp:positionV relativeFrom="paragraph">
                  <wp:posOffset>8511540</wp:posOffset>
                </wp:positionV>
                <wp:extent cx="6709410" cy="7772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9410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2BECF9" w14:textId="77777777" w:rsidR="00BF479F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20D8B" id="矩形 7" o:spid="_x0000_s1031" style="position:absolute;left:0;text-align:left;margin-left:-53.25pt;margin-top:670.2pt;width:528.3pt;height:61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" filled="f" stroked="f">
                <v:textbox style="mso-fit-shape-to-text:t">
                  <w:txbxContent>
                    <w:p w14:paraId="5C2BECF9" w14:textId="77777777" w:rsidR="00BF479F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5F67BF86" wp14:editId="2A2B6B12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99045" cy="10735310"/>
                <wp:effectExtent l="0" t="0" r="1905" b="889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045" cy="107353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pt;margin-top:-72pt;height:845.3pt;width:598.35pt;z-index:-251682816;v-text-anchor:middle;mso-width-relative:page;mso-height-relative:page;" fillcolor="#F2F2F2" filled="t" stroked="f" coordsize="21600,21600" o:gfxdata="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c0EGbdAAAADwEAAA8AAAAAAAAAAQAgAAAAIgAAAGRycy9kb3ducmV2LnhtbFBLAQIUABQAAAAI&#10;AIdO4kAxIol86AEAAKoDAAAOAAAAAAAAAAEAIAAAACwBAABkcnMvZTJvRG9jLnhtbFBLBQYAAAAA&#10;BgAGAFkBAACG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EB760E3" wp14:editId="3C0CCC04">
                <wp:simplePos x="0" y="0"/>
                <wp:positionH relativeFrom="column">
                  <wp:posOffset>1508125</wp:posOffset>
                </wp:positionH>
                <wp:positionV relativeFrom="paragraph">
                  <wp:posOffset>-3565525</wp:posOffset>
                </wp:positionV>
                <wp:extent cx="2257425" cy="7559675"/>
                <wp:effectExtent l="0" t="3175" r="6985" b="6985"/>
                <wp:wrapNone/>
                <wp:docPr id="4" name="同侧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57245" cy="7559674"/>
                        </a:xfrm>
                        <a:prstGeom prst="round2Same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118.75pt;margin-top:-280.75pt;height:595.25pt;width:177.75pt;rotation:5898240f;z-index:-251681792;v-text-anchor:middle;mso-width-relative:page;mso-height-relative:page;" fillcolor="#318C80" filled="t" stroked="f" coordsize="2257245,7559674" o:gfxdata="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Lw3+t2wAAAAwB&#10;AAAPAAAAAAAAAAEAIAAAACIAAABkcnMvZG93bnJldi54bWxQSwECFAAUAAAACACHTuJAwacr/BgC&#10;AAD0AwAADgAAAAAAAAABACAAAAAqAQAAZHJzL2Uyb0RvYy54bWxQSwUGAAAAAAYABgBZAQAAtAUA&#10;AAAA&#10;" path="m0,0l2257245,0,2257245,0,2257245,7559674,2257245,7559674,0,7559674,0,7559674,0,0,0,0xe">
                <v:path o:connectlocs="2257245,3779837;1128622,7559674;0,3779837;1128622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1FB9057" wp14:editId="3ADD401C">
                <wp:simplePos x="0" y="0"/>
                <wp:positionH relativeFrom="column">
                  <wp:posOffset>-676275</wp:posOffset>
                </wp:positionH>
                <wp:positionV relativeFrom="paragraph">
                  <wp:posOffset>2132965</wp:posOffset>
                </wp:positionV>
                <wp:extent cx="6709410" cy="85344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9410" cy="853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28C64" w14:textId="1B806075" w:rsidR="00BF479F" w:rsidRDefault="00F577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.6         南京邮电大学通达学院                广告学专业（本科）</w:t>
                            </w:r>
                          </w:p>
                          <w:p w14:paraId="2410B132" w14:textId="77777777" w:rsidR="00BF479F" w:rsidRDefault="00000000">
                            <w:pPr>
                              <w:pStyle w:val="1"/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149" w:firstLineChars="0" w:firstLine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FB9057" id="矩形 5" o:spid="_x0000_s1032" style="position:absolute;left:0;text-align:left;margin-left:-53.25pt;margin-top:167.95pt;width:528.3pt;height:67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" filled="f" stroked="f">
                <v:textbox style="mso-fit-shape-to-text:t">
                  <w:txbxContent>
                    <w:p w14:paraId="50428C64" w14:textId="1B806075" w:rsidR="00BF479F" w:rsidRDefault="00F577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.6         南京邮电大学通达学院                广告学专业（本科）</w:t>
                      </w:r>
                    </w:p>
                    <w:p w14:paraId="2410B132" w14:textId="77777777" w:rsidR="00BF479F" w:rsidRDefault="00000000">
                      <w:pPr>
                        <w:pStyle w:val="1"/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149" w:firstLineChars="0" w:firstLine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4F1383B" wp14:editId="450702E7">
                <wp:simplePos x="0" y="0"/>
                <wp:positionH relativeFrom="column">
                  <wp:posOffset>-676275</wp:posOffset>
                </wp:positionH>
                <wp:positionV relativeFrom="paragraph">
                  <wp:posOffset>3757930</wp:posOffset>
                </wp:positionV>
                <wp:extent cx="6709410" cy="230124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9410" cy="2301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FBCF0F" w14:textId="42202632" w:rsidR="00BF479F" w:rsidRDefault="00F577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.08       可口可乐瑞安公司                     部门经理</w:t>
                            </w:r>
                          </w:p>
                          <w:p w14:paraId="48433BCE" w14:textId="77777777" w:rsidR="00BF479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负责调查各个销售网点销售情况。</w:t>
                            </w:r>
                          </w:p>
                          <w:p w14:paraId="565A2101" w14:textId="77777777" w:rsidR="00BF479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帮助销售部门组长核对当月销售完成情况。 </w:t>
                            </w:r>
                          </w:p>
                          <w:p w14:paraId="5AB11507" w14:textId="77777777" w:rsidR="00BF479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组织活动赛事制作海报宣传活动，提出切实可行的活动计划。</w:t>
                            </w:r>
                          </w:p>
                          <w:p w14:paraId="56809C70" w14:textId="77777777" w:rsidR="00BF479F" w:rsidRDefault="00BF479F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="360"/>
                              <w:textAlignment w:val="baseline"/>
                              <w:rPr>
                                <w:color w:val="404040" w:themeColor="text1" w:themeTint="BF"/>
                                <w:sz w:val="22"/>
                                <w:szCs w:val="24"/>
                              </w:rPr>
                            </w:pPr>
                          </w:p>
                          <w:p w14:paraId="1EFE47EF" w14:textId="0530A154" w:rsidR="00BF479F" w:rsidRDefault="00F5779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.08        华东学院校联络部                    副部长</w:t>
                            </w:r>
                          </w:p>
                          <w:p w14:paraId="1C1A6E19" w14:textId="77777777" w:rsidR="00BF479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组织业余活动、服务学生生活文案工作；课堂教学、组织业余活动、生活文案工作；</w:t>
                            </w:r>
                          </w:p>
                          <w:p w14:paraId="3CFE797E" w14:textId="77777777" w:rsidR="00BF479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熟练掌握并加强了组织活动与教学能力；巩固并检验了自己英语学习的知识水平。</w:t>
                            </w:r>
                          </w:p>
                          <w:p w14:paraId="0987AA66" w14:textId="77777777" w:rsidR="00BF479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组织业余活动、服务学生生活文案工作；课堂教学、组织业余活动、生活文案工作；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F1383B" id="Rectangle 3" o:spid="_x0000_s1033" style="position:absolute;left:0;text-align:left;margin-left:-53.25pt;margin-top:295.9pt;width:528.3pt;height:181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" filled="f" stroked="f">
                <v:textbox style="mso-fit-shape-to-text:t">
                  <w:txbxContent>
                    <w:p w14:paraId="25FBCF0F" w14:textId="42202632" w:rsidR="00BF479F" w:rsidRDefault="00F577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.08       可口可乐瑞安公司                     部门经理</w:t>
                      </w:r>
                    </w:p>
                    <w:p w14:paraId="48433BCE" w14:textId="77777777" w:rsidR="00BF479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负责调查各个销售网点销售情况。</w:t>
                      </w:r>
                    </w:p>
                    <w:p w14:paraId="565A2101" w14:textId="77777777" w:rsidR="00BF479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帮助销售部门组长核对当月销售完成情况。 </w:t>
                      </w:r>
                    </w:p>
                    <w:p w14:paraId="5AB11507" w14:textId="77777777" w:rsidR="00BF479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组织活动赛事制作海报宣传活动，提出切实可行的活动计划。</w:t>
                      </w:r>
                    </w:p>
                    <w:p w14:paraId="56809C70" w14:textId="77777777" w:rsidR="00BF479F" w:rsidRDefault="00BF479F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360" w:lineRule="exact"/>
                        <w:ind w:left="360"/>
                        <w:textAlignment w:val="baseline"/>
                        <w:rPr>
                          <w:color w:val="404040" w:themeColor="text1" w:themeTint="BF"/>
                          <w:sz w:val="22"/>
                          <w:szCs w:val="24"/>
                        </w:rPr>
                      </w:pPr>
                    </w:p>
                    <w:p w14:paraId="1EFE47EF" w14:textId="0530A154" w:rsidR="00BF479F" w:rsidRDefault="00F5779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.08        华东学院校联络部                    副部长</w:t>
                      </w:r>
                    </w:p>
                    <w:p w14:paraId="1C1A6E19" w14:textId="77777777" w:rsidR="00BF479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组织业余活动、服务学生生活文案工作；课堂教学、组织业余活动、生活文案工作；</w:t>
                      </w:r>
                    </w:p>
                    <w:p w14:paraId="3CFE797E" w14:textId="77777777" w:rsidR="00BF479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熟练掌握并加强了组织活动与教学能力；巩固并检验了自己英语学习的知识水平。</w:t>
                      </w:r>
                    </w:p>
                    <w:p w14:paraId="0987AA66" w14:textId="77777777" w:rsidR="00BF479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组织业余活动、服务学生生活文案工作；课堂教学、组织业余活动、生活文案工作；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9073F18" wp14:editId="660C5A20">
                <wp:simplePos x="0" y="0"/>
                <wp:positionH relativeFrom="column">
                  <wp:posOffset>-1111885</wp:posOffset>
                </wp:positionH>
                <wp:positionV relativeFrom="paragraph">
                  <wp:posOffset>1664970</wp:posOffset>
                </wp:positionV>
                <wp:extent cx="304800" cy="365760"/>
                <wp:effectExtent l="7620" t="0" r="8255" b="8255"/>
                <wp:wrapNone/>
                <wp:docPr id="8" name="同侧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772" cy="365758"/>
                        </a:xfrm>
                        <a:prstGeom prst="round2SameRect">
                          <a:avLst/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87.55pt;margin-top:131.1pt;height:28.8pt;width:24pt;rotation:5898240f;z-index:251638784;v-text-anchor:middle;mso-width-relative:page;mso-height-relative:page;" fillcolor="#318C80" filled="t" stroked="f" coordsize="304772,365758" o:gfxdata="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4C8MXdAAAADQEAAA8AAAAAAAAAAQAgAAAAIgAAAGRycy9k&#10;b3ducmV2LnhtbFBLAQIUABQAAAAIAIdO4kBkkBGf/QEAAKkDAAAOAAAAAAAAAAEAIAAAACwBAABk&#10;cnMvZTJvRG9jLnhtbFBLBQYAAAAABgAGAFkBAACbBQAAAAA=&#10;" path="m50796,0l253975,0c282029,0,304771,22742,304771,50796l304772,365758,304772,365758,0,365758,0,365758,0,50796c0,22742,22742,0,50796,0xe">
                <v:path o:connectlocs="304772,182879;152386,365758;0,182879;152386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EA78BC" wp14:editId="7826887B">
                <wp:simplePos x="0" y="0"/>
                <wp:positionH relativeFrom="column">
                  <wp:posOffset>-1111885</wp:posOffset>
                </wp:positionH>
                <wp:positionV relativeFrom="paragraph">
                  <wp:posOffset>3296285</wp:posOffset>
                </wp:positionV>
                <wp:extent cx="304800" cy="365760"/>
                <wp:effectExtent l="7620" t="0" r="8255" b="8255"/>
                <wp:wrapNone/>
                <wp:docPr id="9" name="同侧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772" cy="365758"/>
                        </a:xfrm>
                        <a:prstGeom prst="round2SameRect">
                          <a:avLst/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87.55pt;margin-top:259.55pt;height:28.8pt;width:24pt;rotation:5898240f;z-index:251639808;v-text-anchor:middle;mso-width-relative:page;mso-height-relative:page;" fillcolor="#318C80" filled="t" stroked="f" coordsize="304772,365758" o:gfxdata="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/pc9twAAAANAQAADwAAAAAAAAABACAAAAAiAAAAZHJzL2Rv&#10;d25yZXYueG1sUEsBAhQAFAAAAAgAh07iQNyVQQX9AQAAqQMAAA4AAAAAAAAAAQAgAAAAKwEAAGRy&#10;cy9lMm9Eb2MueG1sUEsFBgAAAAAGAAYAWQEAAJoFAAAAAA==&#10;" path="m50796,0l253975,0c282029,0,304771,22742,304771,50796l304772,365758,304772,365758,0,365758,0,365758,0,50796c0,22742,22742,0,50796,0xe">
                <v:path o:connectlocs="304772,182879;152386,365758;0,182879;152386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94EBBC3" wp14:editId="5C8619F4">
                <wp:simplePos x="0" y="0"/>
                <wp:positionH relativeFrom="column">
                  <wp:posOffset>-1111885</wp:posOffset>
                </wp:positionH>
                <wp:positionV relativeFrom="paragraph">
                  <wp:posOffset>6372225</wp:posOffset>
                </wp:positionV>
                <wp:extent cx="304800" cy="365760"/>
                <wp:effectExtent l="7620" t="0" r="8255" b="8255"/>
                <wp:wrapNone/>
                <wp:docPr id="10" name="同侧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772" cy="365758"/>
                        </a:xfrm>
                        <a:prstGeom prst="round2SameRect">
                          <a:avLst/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87.55pt;margin-top:501.75pt;height:28.8pt;width:24pt;rotation:5898240f;z-index:251640832;v-text-anchor:middle;mso-width-relative:page;mso-height-relative:page;" fillcolor="#318C80" filled="t" stroked="f" coordsize="304772,365758" o:gfxdata="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Qpr6PcAAAADwEAAA8AAAAAAAAAAQAgAAAAIgAAAGRycy9k&#10;b3ducmV2LnhtbFBLAQIUABQAAAAIAIdO4kBagiLN/gEAAKsDAAAOAAAAAAAAAAEAIAAAACsBAABk&#10;cnMvZTJvRG9jLnhtbFBLBQYAAAAABgAGAFkBAACbBQAAAAA=&#10;" path="m50796,0l253975,0c282029,0,304771,22742,304771,50796l304772,365758,304772,365758,0,365758,0,365758,0,50796c0,22742,22742,0,50796,0xe">
                <v:path o:connectlocs="304772,182879;152386,365758;0,182879;152386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F9E980F" wp14:editId="223C38F0">
                <wp:simplePos x="0" y="0"/>
                <wp:positionH relativeFrom="column">
                  <wp:posOffset>-1111885</wp:posOffset>
                </wp:positionH>
                <wp:positionV relativeFrom="paragraph">
                  <wp:posOffset>8065770</wp:posOffset>
                </wp:positionV>
                <wp:extent cx="304800" cy="365760"/>
                <wp:effectExtent l="7620" t="0" r="8255" b="8255"/>
                <wp:wrapNone/>
                <wp:docPr id="11" name="同侧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772" cy="365758"/>
                        </a:xfrm>
                        <a:prstGeom prst="round2SameRect">
                          <a:avLst/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87.55pt;margin-top:635.1pt;height:28.8pt;width:24pt;rotation:5898240f;z-index:251641856;v-text-anchor:middle;mso-width-relative:page;mso-height-relative:page;" fillcolor="#318C80" filled="t" stroked="f" coordsize="304772,365758" o:gfxdata="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48sum3QAAAA8BAAAPAAAAAAAAAAEAIAAAACIAAABkcnMv&#10;ZG93bnJldi54bWxQSwECFAAUAAAACACHTuJAkdpWvP4BAACrAwAADgAAAAAAAAABACAAAAAsAQAA&#10;ZHJzL2Uyb0RvYy54bWxQSwUGAAAAAAYABgBZAQAAnAUAAAAA&#10;" path="m50796,0l253975,0c282029,0,304771,22742,304771,50796l304772,365758,304772,365758,0,365758,0,365758,0,50796c0,22742,22742,0,50796,0xe">
                <v:path o:connectlocs="304772,182879;152386,365758;0,182879;152386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611F95" wp14:editId="58059382">
                <wp:simplePos x="0" y="0"/>
                <wp:positionH relativeFrom="column">
                  <wp:posOffset>-655955</wp:posOffset>
                </wp:positionH>
                <wp:positionV relativeFrom="paragraph">
                  <wp:posOffset>1708150</wp:posOffset>
                </wp:positionV>
                <wp:extent cx="2773045" cy="288925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898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10CC39" w14:textId="77777777" w:rsidR="00BF479F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8C80"/>
                                <w:kern w:val="24"/>
                                <w:sz w:val="28"/>
                                <w:szCs w:val="28"/>
                              </w:rPr>
                              <w:t xml:space="preserve">教育背景      Education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B611F95" id="矩形 12" o:spid="_x0000_s1034" style="position:absolute;left:0;text-align:left;margin-left:-51.65pt;margin-top:134.5pt;width:218.35pt;height:22.7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" filled="f" stroked="f" strokeweight="1pt">
                <v:textbox>
                  <w:txbxContent>
                    <w:p w14:paraId="1410CC39" w14:textId="77777777" w:rsidR="00BF479F" w:rsidRDefault="00000000">
                      <w:pPr>
                        <w:pStyle w:val="a3"/>
                        <w:spacing w:before="0" w:beforeAutospacing="0" w:after="0" w:afterAutospacing="0" w:line="31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8C80"/>
                          <w:kern w:val="24"/>
                          <w:sz w:val="28"/>
                          <w:szCs w:val="28"/>
                        </w:rPr>
                        <w:t xml:space="preserve">教育背景      Education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F8D025" wp14:editId="2C560731">
                <wp:simplePos x="0" y="0"/>
                <wp:positionH relativeFrom="column">
                  <wp:posOffset>-1105535</wp:posOffset>
                </wp:positionH>
                <wp:positionV relativeFrom="paragraph">
                  <wp:posOffset>1771650</wp:posOffset>
                </wp:positionV>
                <wp:extent cx="220980" cy="153670"/>
                <wp:effectExtent l="0" t="0" r="7620" b="0"/>
                <wp:wrapNone/>
                <wp:docPr id="13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0980" cy="153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-87.05pt;margin-top:139.5pt;height:12.1pt;width:17.4pt;z-index:251643904;mso-width-relative:page;mso-height-relative:page;" fillcolor="#FFFFFF" filled="t" stroked="f" coordsize="263,184" o:gfxdata="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5E9DEA" wp14:editId="77DD2645">
                <wp:simplePos x="0" y="0"/>
                <wp:positionH relativeFrom="column">
                  <wp:posOffset>-655955</wp:posOffset>
                </wp:positionH>
                <wp:positionV relativeFrom="paragraph">
                  <wp:posOffset>3333750</wp:posOffset>
                </wp:positionV>
                <wp:extent cx="2928620" cy="28892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620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24D63E" w14:textId="77777777" w:rsidR="00BF479F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8C80"/>
                                <w:kern w:val="24"/>
                                <w:sz w:val="28"/>
                                <w:szCs w:val="28"/>
                              </w:rPr>
                              <w:t>工作经历      Experience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B5E9DEA" id="矩形 14" o:spid="_x0000_s1035" style="position:absolute;left:0;text-align:left;margin-left:-51.65pt;margin-top:262.5pt;width:230.6pt;height:22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" filled="f" stroked="f" strokeweight="1pt">
                <v:textbox>
                  <w:txbxContent>
                    <w:p w14:paraId="7424D63E" w14:textId="77777777" w:rsidR="00BF479F" w:rsidRDefault="00000000">
                      <w:pPr>
                        <w:pStyle w:val="a3"/>
                        <w:spacing w:before="0" w:beforeAutospacing="0" w:after="0" w:afterAutospacing="0" w:line="31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8C80"/>
                          <w:kern w:val="24"/>
                          <w:sz w:val="28"/>
                          <w:szCs w:val="28"/>
                        </w:rPr>
                        <w:t>工作经历      Experience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122677" wp14:editId="255A97BF">
                <wp:simplePos x="0" y="0"/>
                <wp:positionH relativeFrom="column">
                  <wp:posOffset>-1077595</wp:posOffset>
                </wp:positionH>
                <wp:positionV relativeFrom="paragraph">
                  <wp:posOffset>3363595</wp:posOffset>
                </wp:positionV>
                <wp:extent cx="221615" cy="217805"/>
                <wp:effectExtent l="0" t="0" r="6985" b="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1804" cy="217682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84.85pt;margin-top:264.85pt;height:17.15pt;width:17.45pt;z-index:251645952;v-text-anchor:middle;mso-width-relative:page;mso-height-relative:page;" fillcolor="#FFFFFF" filled="t" stroked="f" coordsize="99,97" o:gfxdata="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7C3F40" wp14:editId="7C932AF3">
                <wp:simplePos x="0" y="0"/>
                <wp:positionH relativeFrom="column">
                  <wp:posOffset>-646430</wp:posOffset>
                </wp:positionH>
                <wp:positionV relativeFrom="paragraph">
                  <wp:posOffset>6414770</wp:posOffset>
                </wp:positionV>
                <wp:extent cx="2280920" cy="28892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0944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698AD5" w14:textId="77777777" w:rsidR="00BF479F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8C80"/>
                                <w:kern w:val="24"/>
                                <w:sz w:val="28"/>
                                <w:szCs w:val="28"/>
                              </w:rPr>
                              <w:t>荣誉奖励      Award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F7C3F40" id="矩形 16" o:spid="_x0000_s1036" style="position:absolute;left:0;text-align:left;margin-left:-50.9pt;margin-top:505.1pt;width:179.6pt;height:22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" filled="f" stroked="f" strokeweight="1pt">
                <v:textbox>
                  <w:txbxContent>
                    <w:p w14:paraId="4F698AD5" w14:textId="77777777" w:rsidR="00BF479F" w:rsidRDefault="00000000">
                      <w:pPr>
                        <w:pStyle w:val="a3"/>
                        <w:spacing w:before="0" w:beforeAutospacing="0" w:after="0" w:afterAutospacing="0" w:line="31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8C80"/>
                          <w:kern w:val="24"/>
                          <w:sz w:val="28"/>
                          <w:szCs w:val="28"/>
                        </w:rPr>
                        <w:t>荣誉奖励      Award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3AF07" wp14:editId="1DBE7809">
                <wp:simplePos x="0" y="0"/>
                <wp:positionH relativeFrom="column">
                  <wp:posOffset>-1070610</wp:posOffset>
                </wp:positionH>
                <wp:positionV relativeFrom="paragraph">
                  <wp:posOffset>6444615</wp:posOffset>
                </wp:positionV>
                <wp:extent cx="203835" cy="184785"/>
                <wp:effectExtent l="0" t="0" r="5715" b="571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3835" cy="184785"/>
                        </a:xfrm>
                        <a:custGeom>
                          <a:avLst/>
                          <a:gdLst>
                            <a:gd name="T0" fmla="*/ 0 w 63"/>
                            <a:gd name="T1" fmla="*/ 2147483646 h 57"/>
                            <a:gd name="T2" fmla="*/ 2147483646 w 63"/>
                            <a:gd name="T3" fmla="*/ 2147483646 h 57"/>
                            <a:gd name="T4" fmla="*/ 2147483646 w 63"/>
                            <a:gd name="T5" fmla="*/ 2147483646 h 57"/>
                            <a:gd name="T6" fmla="*/ 2147483646 w 63"/>
                            <a:gd name="T7" fmla="*/ 2147483646 h 57"/>
                            <a:gd name="T8" fmla="*/ 2147483646 w 63"/>
                            <a:gd name="T9" fmla="*/ 0 h 57"/>
                            <a:gd name="T10" fmla="*/ 2147483646 w 63"/>
                            <a:gd name="T11" fmla="*/ 2147483646 h 57"/>
                            <a:gd name="T12" fmla="*/ 2147483646 w 63"/>
                            <a:gd name="T13" fmla="*/ 2147483646 h 57"/>
                            <a:gd name="T14" fmla="*/ 0 w 63"/>
                            <a:gd name="T15" fmla="*/ 2147483646 h 57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63" h="57">
                              <a:moveTo>
                                <a:pt x="0" y="55"/>
                              </a:moveTo>
                              <a:cubicBezTo>
                                <a:pt x="0" y="55"/>
                                <a:pt x="0" y="57"/>
                                <a:pt x="4" y="57"/>
                              </a:cubicBezTo>
                              <a:cubicBezTo>
                                <a:pt x="3" y="54"/>
                                <a:pt x="11" y="45"/>
                                <a:pt x="11" y="45"/>
                              </a:cubicBezTo>
                              <a:cubicBezTo>
                                <a:pt x="11" y="45"/>
                                <a:pt x="25" y="54"/>
                                <a:pt x="40" y="39"/>
                              </a:cubicBezTo>
                              <a:cubicBezTo>
                                <a:pt x="54" y="23"/>
                                <a:pt x="44" y="11"/>
                                <a:pt x="63" y="0"/>
                              </a:cubicBezTo>
                              <a:cubicBezTo>
                                <a:pt x="17" y="10"/>
                                <a:pt x="7" y="24"/>
                                <a:pt x="8" y="43"/>
                              </a:cubicBezTo>
                              <a:cubicBezTo>
                                <a:pt x="12" y="34"/>
                                <a:pt x="24" y="22"/>
                                <a:pt x="34" y="17"/>
                              </a:cubicBezTo>
                              <a:cubicBezTo>
                                <a:pt x="17" y="29"/>
                                <a:pt x="5" y="47"/>
                                <a:pt x="0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84.3pt;margin-top:507.45pt;height:14.55pt;width:16.05pt;z-index:251648000;v-text-anchor:middle;mso-width-relative:page;mso-height-relative:page;" fillcolor="#FFFFFF" filled="t" stroked="f" coordsize="63,57" o:gfxdata="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" path="m0,55c0,55,0,57,4,57c3,54,11,45,11,45c11,45,25,54,40,39c54,23,44,11,63,0c17,10,7,24,8,43c12,34,24,22,34,17c17,29,5,47,0,55xe">
                <v:path o:connectlocs="0,@0;@0,@0;@0,@0;@0,@0;@0,0;@0,@0;@0,@0;0,@0" o:connectangles="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0FB89A" wp14:editId="0929C2CA">
                <wp:simplePos x="0" y="0"/>
                <wp:positionH relativeFrom="column">
                  <wp:posOffset>-655955</wp:posOffset>
                </wp:positionH>
                <wp:positionV relativeFrom="paragraph">
                  <wp:posOffset>8115935</wp:posOffset>
                </wp:positionV>
                <wp:extent cx="2277745" cy="288925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59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2237D5" w14:textId="77777777" w:rsidR="00BF479F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8C80"/>
                                <w:kern w:val="24"/>
                                <w:sz w:val="28"/>
                                <w:szCs w:val="28"/>
                              </w:rPr>
                              <w:t>自我评价      About Me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F0FB89A" id="矩形 18" o:spid="_x0000_s1037" style="position:absolute;left:0;text-align:left;margin-left:-51.65pt;margin-top:639.05pt;width:179.35pt;height:2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" filled="f" stroked="f" strokeweight="1pt">
                <v:textbox>
                  <w:txbxContent>
                    <w:p w14:paraId="5B2237D5" w14:textId="77777777" w:rsidR="00BF479F" w:rsidRDefault="00000000">
                      <w:pPr>
                        <w:pStyle w:val="a3"/>
                        <w:spacing w:before="0" w:beforeAutospacing="0" w:after="0" w:afterAutospacing="0" w:line="31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8C80"/>
                          <w:kern w:val="24"/>
                          <w:sz w:val="28"/>
                          <w:szCs w:val="28"/>
                        </w:rPr>
                        <w:t>自我评价      About 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2286DE" wp14:editId="219CB111">
                <wp:simplePos x="0" y="0"/>
                <wp:positionH relativeFrom="column">
                  <wp:posOffset>-1056005</wp:posOffset>
                </wp:positionH>
                <wp:positionV relativeFrom="paragraph">
                  <wp:posOffset>8139430</wp:posOffset>
                </wp:positionV>
                <wp:extent cx="171450" cy="216535"/>
                <wp:effectExtent l="0" t="0" r="0" b="0"/>
                <wp:wrapNone/>
                <wp:docPr id="1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2165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83.15pt;margin-top:640.9pt;height:17.05pt;width:13.5pt;z-index:251650048;v-text-anchor:middle;mso-width-relative:page;mso-height-relative:page;" fillcolor="#FFFFFF" filled="t" stroked="f" coordsize="1679575,2125662" o:gfxdata="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51905,95096;65876,102310;65121,106539;64249,111609;65934,116997;94283,171112;90449,115867;91524,110363;90362,105844;93615,101846;107034,94459;119321,95125;128354,104019;136138,113984;142644,125051;147698,137421;151300,151123;153304,166275;146972,177486;126843,186090;105727,191623;83943,193998;60880,192956;38079,188233;16265,179977;0,170765;1568,154687;4821,140231;9643,127252;15917,115694;23556,105467;32444,96400;43656,87651;84914,522;94643,3161;103442,7802;110963,14153;116917,21926;121128,30918;123306,40866;123044,52351;119676,63837;113606,73872;105213,81964;93423,88345;85466,90433;76870,91013;67257,89766;58429,86605;50501,81790;43328,75032;37462,66331;33745,56383;32380,45506;33541,35210;36910,25813;42137,17431;48991,10383;57238,4988;66619,1421;7678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1986B" wp14:editId="56810009">
                <wp:simplePos x="0" y="0"/>
                <wp:positionH relativeFrom="column">
                  <wp:posOffset>3218180</wp:posOffset>
                </wp:positionH>
                <wp:positionV relativeFrom="paragraph">
                  <wp:posOffset>-764540</wp:posOffset>
                </wp:positionV>
                <wp:extent cx="2773045" cy="540385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898" cy="54064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2BE16" w14:textId="77777777" w:rsidR="00BF479F" w:rsidRDefault="00000000">
                            <w:pPr>
                              <w:pStyle w:val="a3"/>
                              <w:spacing w:before="0" w:beforeAutospacing="0" w:after="0" w:afterAutospacing="0" w:line="760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="微软雅黑" w:hAnsi="Impact" w:cstheme="minorBidi"/>
                                <w:color w:val="FFFFFF" w:themeColor="background1"/>
                                <w:sz w:val="48"/>
                                <w:szCs w:val="48"/>
                              </w:rPr>
                              <w:t>PERSONAL RESUME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341986B" id="矩形 26" o:spid="_x0000_s1038" style="position:absolute;left:0;text-align:left;margin-left:253.4pt;margin-top:-60.2pt;width:218.35pt;height:4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" filled="f" stroked="f" strokeweight="1pt">
                <v:textbox>
                  <w:txbxContent>
                    <w:p w14:paraId="7B22BE16" w14:textId="77777777" w:rsidR="00BF479F" w:rsidRDefault="00000000">
                      <w:pPr>
                        <w:pStyle w:val="a3"/>
                        <w:spacing w:before="0" w:beforeAutospacing="0" w:after="0" w:afterAutospacing="0" w:line="760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Impact" w:eastAsia="微软雅黑" w:hAnsi="Impact" w:cstheme="minorBidi"/>
                          <w:color w:val="FFFFFF" w:themeColor="background1"/>
                          <w:sz w:val="48"/>
                          <w:szCs w:val="48"/>
                        </w:rPr>
                        <w:t>PERSONAL RESUME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EB37D5" wp14:editId="33C9A2B2">
                <wp:simplePos x="0" y="0"/>
                <wp:positionH relativeFrom="column">
                  <wp:posOffset>6111875</wp:posOffset>
                </wp:positionH>
                <wp:positionV relativeFrom="paragraph">
                  <wp:posOffset>-588010</wp:posOffset>
                </wp:positionV>
                <wp:extent cx="304800" cy="263525"/>
                <wp:effectExtent l="0" t="0" r="0" b="317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36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1.25pt;margin-top:-46.3pt;height:20.75pt;width:24pt;z-index:251654144;v-text-anchor:middle;mso-width-relative:page;mso-height-relative:page;" fillcolor="#FFFFFF" filled="t" stroked="f" coordsize="21600,21600" o:gfxdata="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hGBrd2gAAAAwBAAAPAAAAAAAAAAEA&#10;IAAAACIAAABkcnMvZG93bnJldi54bWxQSwECFAAUAAAACACHTuJAM5u8p9QBAACHAwAADgAAAAAA&#10;AAABACAAAAAp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7368F8" wp14:editId="3B8ED7EC">
                <wp:simplePos x="0" y="0"/>
                <wp:positionH relativeFrom="column">
                  <wp:posOffset>2524760</wp:posOffset>
                </wp:positionH>
                <wp:positionV relativeFrom="paragraph">
                  <wp:posOffset>5954395</wp:posOffset>
                </wp:positionV>
                <wp:extent cx="222885" cy="7559675"/>
                <wp:effectExtent l="8573" t="0" r="0" b="0"/>
                <wp:wrapNone/>
                <wp:docPr id="28" name="同侧圆角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3177" cy="7559674"/>
                        </a:xfrm>
                        <a:prstGeom prst="round2Same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198.8pt;margin-top:468.85pt;height:595.25pt;width:17.55pt;rotation:5898240f;z-index:251655168;v-text-anchor:middle;mso-width-relative:page;mso-height-relative:page;" fillcolor="#318C80" filled="t" stroked="f" coordsize="223177,7559674" o:gfxdata="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Afj6ErcAAAA&#10;DAEAAA8AAAAAAAAAAQAgAAAAIgAAAGRycy9kb3ducmV2LnhtbFBLAQIUABQAAAAIAIdO4kC8wBMO&#10;GQIAAPUDAAAOAAAAAAAAAAEAIAAAACsBAABkcnMvZTJvRG9jLnhtbFBLBQYAAAAABgAGAFkBAAC2&#10;BQAAAAA=&#10;" path="m0,0l223177,0,223177,0,223177,7559674,223177,7559674,0,7559674,0,7559674,0,0,0,0xe">
                <v:path o:connectlocs="223177,3779837;111588,7559674;0,3779837;111588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BF4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33A12"/>
    <w:multiLevelType w:val="multilevel"/>
    <w:tmpl w:val="31733A12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96DFAF4"/>
    <w:multiLevelType w:val="singleLevel"/>
    <w:tmpl w:val="596DFAF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36547461">
    <w:abstractNumId w:val="1"/>
  </w:num>
  <w:num w:numId="2" w16cid:durableId="19157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8557DA"/>
    <w:rsid w:val="00082AAA"/>
    <w:rsid w:val="002E2343"/>
    <w:rsid w:val="00384D20"/>
    <w:rsid w:val="004D467D"/>
    <w:rsid w:val="004F3DE3"/>
    <w:rsid w:val="007C4857"/>
    <w:rsid w:val="00AB143E"/>
    <w:rsid w:val="00BF479F"/>
    <w:rsid w:val="00C25FC9"/>
    <w:rsid w:val="00E31322"/>
    <w:rsid w:val="00F16CD1"/>
    <w:rsid w:val="00F5779C"/>
    <w:rsid w:val="00F864D3"/>
    <w:rsid w:val="01270FFB"/>
    <w:rsid w:val="07E96D46"/>
    <w:rsid w:val="13E4103A"/>
    <w:rsid w:val="1BB6747C"/>
    <w:rsid w:val="258557DA"/>
    <w:rsid w:val="31561323"/>
    <w:rsid w:val="317E1AC0"/>
    <w:rsid w:val="338A0A4A"/>
    <w:rsid w:val="437C3713"/>
    <w:rsid w:val="54CB690A"/>
    <w:rsid w:val="58CC3A44"/>
    <w:rsid w:val="5E436D1C"/>
    <w:rsid w:val="66F2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F311645"/>
  <w15:docId w15:val="{C319C8BB-8792-4A35-AF66-FA975743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4212;&#23626;&#29983;&#31616;&#21382;&#27714;&#32844;&#31616;&#21382;095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应届生简历求职简历095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7</cp:revision>
  <dcterms:created xsi:type="dcterms:W3CDTF">2017-07-18T09:02:00Z</dcterms:created>
  <dcterms:modified xsi:type="dcterms:W3CDTF">2025-05-01T09:31:00Z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