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1BAA" w14:textId="563FD3C6" w:rsidR="00B253B6" w:rsidRDefault="00000000">
      <w:r>
        <w:rPr>
          <w:rFonts w:hint="eastAsia"/>
          <w:noProof/>
        </w:rPr>
        <w:drawing>
          <wp:anchor distT="0" distB="0" distL="114300" distR="114300" simplePos="0" relativeHeight="251648000" behindDoc="1" locked="0" layoutInCell="1" allowOverlap="1" wp14:anchorId="2184062F" wp14:editId="10CA6D41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4" name="图片 4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20F1E" w14:textId="792D8473" w:rsidR="00B253B6" w:rsidRDefault="00FF6565">
      <w:pPr>
        <w:sectPr w:rsidR="00B253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E76E2E" wp14:editId="2AEFFB13">
                <wp:simplePos x="0" y="0"/>
                <wp:positionH relativeFrom="column">
                  <wp:posOffset>1981200</wp:posOffset>
                </wp:positionH>
                <wp:positionV relativeFrom="paragraph">
                  <wp:posOffset>486582</wp:posOffset>
                </wp:positionV>
                <wp:extent cx="1493520" cy="2292927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292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DBF81" w14:textId="77777777" w:rsidR="00B253B6" w:rsidRDefault="00000000">
                            <w:pP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2F4A4E"/>
                                <w:sz w:val="220"/>
                                <w:szCs w:val="260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2F4A4E"/>
                                <w:sz w:val="220"/>
                                <w:szCs w:val="260"/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76E2E" id="_x0000_t202" coordsize="21600,21600" o:spt="202" path="m,l,21600r21600,l21600,xe">
                <v:stroke joinstyle="miter"/>
                <v:path gradientshapeok="t" o:connecttype="rect"/>
              </v:shapetype>
              <v:shape id="文本框 70" o:spid="_x0000_s1026" type="#_x0000_t202" style="position:absolute;left:0;text-align:left;margin-left:156pt;margin-top:38.3pt;width:117.6pt;height:18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" filled="f" stroked="f" strokeweight=".5pt">
                <v:textbox>
                  <w:txbxContent>
                    <w:p w14:paraId="7F9DBF81" w14:textId="77777777" w:rsidR="00B253B6" w:rsidRDefault="00000000">
                      <w:pP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2F4A4E"/>
                          <w:sz w:val="220"/>
                          <w:szCs w:val="260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2F4A4E"/>
                          <w:sz w:val="220"/>
                          <w:szCs w:val="260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83642" wp14:editId="6209DCF1">
                <wp:simplePos x="0" y="0"/>
                <wp:positionH relativeFrom="column">
                  <wp:posOffset>1953491</wp:posOffset>
                </wp:positionH>
                <wp:positionV relativeFrom="paragraph">
                  <wp:posOffset>2924982</wp:posOffset>
                </wp:positionV>
                <wp:extent cx="1518920" cy="2486891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24868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DFF4F" w14:textId="77777777" w:rsidR="00B253B6" w:rsidRDefault="00000000" w:rsidP="00FF6565">
                            <w:pPr>
                              <w:spacing w:after="0"/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2F4A4E"/>
                                <w:sz w:val="220"/>
                                <w:szCs w:val="260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b/>
                                <w:bCs/>
                                <w:color w:val="2F4A4E"/>
                                <w:sz w:val="220"/>
                                <w:szCs w:val="26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3642" id="文本框 33" o:spid="_x0000_s1027" type="#_x0000_t202" style="position:absolute;left:0;text-align:left;margin-left:153.8pt;margin-top:230.3pt;width:119.6pt;height:195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" filled="f" stroked="f" strokeweight=".5pt">
                <v:textbox>
                  <w:txbxContent>
                    <w:p w14:paraId="608DFF4F" w14:textId="77777777" w:rsidR="00B253B6" w:rsidRDefault="00000000" w:rsidP="00FF6565">
                      <w:pPr>
                        <w:spacing w:after="0"/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2F4A4E"/>
                          <w:sz w:val="220"/>
                          <w:szCs w:val="260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b/>
                          <w:bCs/>
                          <w:color w:val="2F4A4E"/>
                          <w:sz w:val="220"/>
                          <w:szCs w:val="26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788DCA" wp14:editId="35760AEB">
                <wp:simplePos x="0" y="0"/>
                <wp:positionH relativeFrom="column">
                  <wp:posOffset>1864995</wp:posOffset>
                </wp:positionH>
                <wp:positionV relativeFrom="paragraph">
                  <wp:posOffset>2832100</wp:posOffset>
                </wp:positionV>
                <wp:extent cx="2360295" cy="40894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AF622" w14:textId="77777777" w:rsidR="00B253B6" w:rsidRDefault="00000000">
                            <w:pPr>
                              <w:rPr>
                                <w:rFonts w:ascii="Candara" w:eastAsia="造字工房悦黑体验版细体" w:hAnsi="Candara" w:cs="Candara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Candara" w:eastAsia="造字工房悦黑体验版细体" w:hAnsi="Candara" w:cs="Candara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88DCA" id="文本框 9" o:spid="_x0000_s1028" type="#_x0000_t202" style="position:absolute;left:0;text-align:left;margin-left:146.85pt;margin-top:223pt;width:185.85pt;height:32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" filled="f" stroked="f" strokeweight=".5pt">
                <v:textbox>
                  <w:txbxContent>
                    <w:p w14:paraId="02EAF622" w14:textId="77777777" w:rsidR="00B253B6" w:rsidRDefault="00000000">
                      <w:pPr>
                        <w:rPr>
                          <w:rFonts w:ascii="Candara" w:eastAsia="造字工房悦黑体验版细体" w:hAnsi="Candara" w:cs="Candara"/>
                          <w:color w:val="2F4A4E"/>
                          <w:spacing w:val="255"/>
                          <w:kern w:val="10"/>
                          <w:sz w:val="36"/>
                          <w:szCs w:val="44"/>
                        </w:rPr>
                      </w:pPr>
                      <w:r>
                        <w:rPr>
                          <w:rFonts w:ascii="Candara" w:eastAsia="造字工房悦黑体验版细体" w:hAnsi="Candara" w:cs="Candara"/>
                          <w:color w:val="2F4A4E"/>
                          <w:spacing w:val="255"/>
                          <w:kern w:val="10"/>
                          <w:sz w:val="36"/>
                          <w:szCs w:val="44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7067AA" wp14:editId="37976D2D">
                <wp:simplePos x="0" y="0"/>
                <wp:positionH relativeFrom="column">
                  <wp:posOffset>1263650</wp:posOffset>
                </wp:positionH>
                <wp:positionV relativeFrom="paragraph">
                  <wp:posOffset>5902325</wp:posOffset>
                </wp:positionV>
                <wp:extent cx="3667760" cy="2181860"/>
                <wp:effectExtent l="0" t="0" r="0" b="889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760" cy="2181860"/>
                          <a:chOff x="9788" y="8737"/>
                          <a:chExt cx="5776" cy="3436"/>
                        </a:xfrm>
                      </wpg:grpSpPr>
                      <wpg:grpSp>
                        <wpg:cNvPr id="5" name="组合 101"/>
                        <wpg:cNvGrpSpPr/>
                        <wpg:grpSpPr>
                          <a:xfrm>
                            <a:off x="10544" y="8737"/>
                            <a:ext cx="5020" cy="3437"/>
                            <a:chOff x="6172" y="4030"/>
                            <a:chExt cx="4537" cy="3437"/>
                          </a:xfrm>
                        </wpg:grpSpPr>
                        <wps:wsp>
                          <wps:cNvPr id="6" name="文本框 65"/>
                          <wps:cNvSpPr txBox="1"/>
                          <wps:spPr>
                            <a:xfrm>
                              <a:off x="6179" y="4896"/>
                              <a:ext cx="4262" cy="6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66035A" w14:textId="77777777" w:rsidR="00B253B6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联系电话：XXX-XXXX-XXXX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" name="文本框 49"/>
                          <wps:cNvSpPr txBox="1"/>
                          <wps:spPr>
                            <a:xfrm>
                              <a:off x="6172" y="4030"/>
                              <a:ext cx="3077" cy="6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004967" w14:textId="502F4BC6" w:rsidR="00B253B6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56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32"/>
                                    <w:szCs w:val="36"/>
                                  </w:rPr>
                                  <w:t>姓    名：</w:t>
                                </w:r>
                                <w:r w:rsidR="00F73EC2"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32"/>
                                    <w:szCs w:val="36"/>
                                  </w:rPr>
                                  <w:t>小豆</w:t>
                                </w:r>
                              </w:p>
                              <w:p w14:paraId="050CE6EA" w14:textId="77777777" w:rsidR="00B253B6" w:rsidRDefault="00B253B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" name="文本框 65"/>
                          <wps:cNvSpPr txBox="1"/>
                          <wps:spPr>
                            <a:xfrm>
                              <a:off x="6194" y="6775"/>
                              <a:ext cx="4515" cy="6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E54EB9" w14:textId="77777777" w:rsidR="00B253B6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电子邮箱：XXXXX@QQ.com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9" name="文本框 65"/>
                          <wps:cNvSpPr txBox="1"/>
                          <wps:spPr>
                            <a:xfrm>
                              <a:off x="6192" y="5834"/>
                              <a:ext cx="3744" cy="7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BA08FC" w14:textId="77777777" w:rsidR="00B253B6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毕业院校：深圳大学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4" name="组合 5"/>
                        <wpg:cNvGrpSpPr/>
                        <wpg:grpSpPr>
                          <a:xfrm>
                            <a:off x="9788" y="8867"/>
                            <a:ext cx="570" cy="3258"/>
                            <a:chOff x="9805" y="8767"/>
                            <a:chExt cx="603" cy="3441"/>
                          </a:xfrm>
                        </wpg:grpSpPr>
                        <wpg:grpSp>
                          <wpg:cNvPr id="35" name="组合 11"/>
                          <wpg:cNvGrpSpPr/>
                          <wpg:grpSpPr>
                            <a:xfrm>
                              <a:off x="9820" y="11620"/>
                              <a:ext cx="589" cy="589"/>
                              <a:chOff x="3999" y="13018"/>
                              <a:chExt cx="500" cy="500"/>
                            </a:xfrm>
                          </wpg:grpSpPr>
                          <wps:wsp>
                            <wps:cNvPr id="62" name="椭圆 17"/>
                            <wps:cNvSpPr/>
                            <wps:spPr>
                              <a:xfrm>
                                <a:off x="3999" y="13018"/>
                                <a:ext cx="500" cy="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3" name="AutoShape 80"/>
                            <wps:cNvSpPr/>
                            <wps:spPr bwMode="auto">
                              <a:xfrm>
                                <a:off x="4118" y="13154"/>
                                <a:ext cx="269" cy="238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g:grpSp>
                          <wpg:cNvPr id="28" name="组合 53"/>
                          <wpg:cNvGrpSpPr/>
                          <wpg:grpSpPr>
                            <a:xfrm>
                              <a:off x="9810" y="8767"/>
                              <a:ext cx="589" cy="590"/>
                              <a:chOff x="2350047" y="1723922"/>
                              <a:chExt cx="317500" cy="317500"/>
                            </a:xfrm>
                          </wpg:grpSpPr>
                          <wps:wsp>
                            <wps:cNvPr id="44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Freeform 91"/>
                            <wps:cNvSpPr/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44" h="288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7" name="组合 66"/>
                          <wpg:cNvGrpSpPr/>
                          <wpg:grpSpPr>
                            <a:xfrm>
                              <a:off x="9805" y="10648"/>
                              <a:ext cx="589" cy="589"/>
                              <a:chOff x="4477" y="13011"/>
                              <a:chExt cx="716" cy="716"/>
                            </a:xfrm>
                          </wpg:grpSpPr>
                          <wps:wsp>
                            <wps:cNvPr id="40" name="椭圆 13"/>
                            <wps:cNvSpPr/>
                            <wps:spPr>
                              <a:xfrm>
                                <a:off x="4477" y="13011"/>
                                <a:ext cx="716" cy="71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9" name="Freeform 188"/>
                            <wps:cNvSpPr/>
                            <wps:spPr bwMode="auto">
                              <a:xfrm>
                                <a:off x="4632" y="13246"/>
                                <a:ext cx="393" cy="345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88" h="252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55" name="组合 8"/>
                          <wpg:cNvGrpSpPr/>
                          <wpg:grpSpPr>
                            <a:xfrm>
                              <a:off x="9815" y="9676"/>
                              <a:ext cx="589" cy="589"/>
                              <a:chOff x="2350047" y="2163709"/>
                              <a:chExt cx="317500" cy="317500"/>
                            </a:xfrm>
                          </wpg:grpSpPr>
                          <wps:wsp>
                            <wps:cNvPr id="60" name="椭圆 9"/>
                            <wps:cNvSpPr/>
                            <wps:spPr>
                              <a:xfrm>
                                <a:off x="2350047" y="2163709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0" name="任意多边形 10"/>
                            <wps:cNvSpPr/>
                            <wps:spPr>
                              <a:xfrm flipH="1">
                                <a:off x="2422156" y="2230358"/>
                                <a:ext cx="170475" cy="172910"/>
                              </a:xfrm>
                              <a:custGeom>
                                <a:avLst/>
                                <a:gdLst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7067AA" id="组合 3" o:spid="_x0000_s1029" style="position:absolute;left:0;text-align:left;margin-left:99.5pt;margin-top:464.75pt;width:288.8pt;height:171.8pt;z-index:251661312" coordorigin="9788,8737" coordsize="5776,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">
                <v:group id="组合 101" o:spid="_x0000_s1030" style="position:absolute;left:10544;top:8737;width:5020;height:3437" coordorigin="6172,4030" coordsize="4537,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文本框 65" o:spid="_x0000_s1031" type="#_x0000_t202" style="position:absolute;left:6179;top:4896;width:4262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0666035A" w14:textId="77777777" w:rsidR="00B253B6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联系电话：XXX-XXXX-XXXX</w:t>
                          </w:r>
                        </w:p>
                      </w:txbxContent>
                    </v:textbox>
                  </v:shape>
                  <v:shape id="文本框 49" o:spid="_x0000_s1032" type="#_x0000_t202" style="position:absolute;left:6172;top:4030;width:3077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14:paraId="6B004967" w14:textId="502F4BC6" w:rsidR="00B253B6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56"/>
                              <w:szCs w:val="7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32"/>
                              <w:szCs w:val="36"/>
                            </w:rPr>
                            <w:t>姓    名：</w:t>
                          </w:r>
                          <w:r w:rsidR="00F73EC2"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32"/>
                              <w:szCs w:val="36"/>
                            </w:rPr>
                            <w:t>小豆</w:t>
                          </w:r>
                        </w:p>
                        <w:p w14:paraId="050CE6EA" w14:textId="77777777" w:rsidR="00B253B6" w:rsidRDefault="00B253B6"/>
                      </w:txbxContent>
                    </v:textbox>
                  </v:shape>
                  <v:shape id="文本框 65" o:spid="_x0000_s1033" type="#_x0000_t202" style="position:absolute;left:6194;top:6775;width:451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26E54EB9" w14:textId="77777777" w:rsidR="00B253B6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电子邮箱：XXXXX@QQ.com</w:t>
                          </w:r>
                        </w:p>
                      </w:txbxContent>
                    </v:textbox>
                  </v:shape>
                  <v:shape id="文本框 65" o:spid="_x0000_s1034" type="#_x0000_t202" style="position:absolute;left:6192;top:5834;width:3744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04BA08FC" w14:textId="77777777" w:rsidR="00B253B6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毕业院校：深圳大学</w:t>
                          </w:r>
                        </w:p>
                      </w:txbxContent>
                    </v:textbox>
                  </v:shape>
                </v:group>
                <v:group id="组合 5" o:spid="_x0000_s1035" style="position:absolute;left:9788;top:8867;width:570;height:3258" coordorigin="9805,8767" coordsize="603,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组合 11" o:spid="_x0000_s1036" style="position:absolute;left:9820;top:11620;width:589;height:589" coordorigin="3999,13018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oval id="椭圆 17" o:spid="_x0000_s1037" style="position:absolute;left:3999;top:13018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" fillcolor="#2f4a4e" stroked="f" strokeweight=".5pt">
                      <v:stroke joinstyle="miter"/>
                    </v:oval>
                    <v:shape id="AutoShape 80" o:spid="_x0000_s1038" style="position:absolute;left:4118;top:13154;width:269;height:23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" path="m20265,v367,,681,161,943,475c21470,795,21599,1174,21599,1618r,18363c21599,20422,21470,20800,21208,21118v-262,320,-576,481,-943,481l1346,21599v-367,,-683,-161,-950,-481c132,20804,,20425,,19981l,1618c,1177,132,798,396,475,663,161,979,,1346,l20265,xm1802,2161r,917c1802,3365,1855,3674,1966,3994v107,320,247,637,416,934c2548,5228,2732,5507,2933,5765v198,259,396,476,592,655c4304,7131,5085,7836,5863,8538v777,699,1555,1410,2339,2144c8356,10832,8545,11002,8762,11211v221,199,446,396,681,584c9678,11989,9911,12156,10141,12289v230,138,443,205,639,205l10802,12494r24,c11022,12494,11235,12427,11465,12289v231,-133,461,-300,691,-494c12386,11607,12611,11410,12824,11211v216,-206,404,-379,568,-529c14176,9948,14954,9231,15731,8532v778,-705,1557,-1410,2340,-2112c18265,6253,18463,6035,18661,5771v201,-264,382,-546,551,-843c19381,4628,19521,4314,19636,3994v112,-320,169,-632,169,-916l19805,2161r-18003,xm19805,19429r,-11978c19562,7745,19337,7974,19124,8150v-827,752,-1657,1498,-2490,2244c15802,11140,14977,11910,14154,12694v-475,458,-989,902,-1540,1319c12063,14439,11451,14650,10780,14650v-642,,-1239,-212,-1792,-637c8432,13593,7915,13152,7440,12694,6627,11907,5802,11140,4965,10388,4130,9636,3298,8896,2470,8150,2257,7989,2037,7748,1802,7451r,11978l19805,19429xe" fillcolor="white [3212]" stroked="f">
                      <v:path arrowok="t" o:connecttype="custom" o:connectlocs="135,119;135,119;135,119;135,119" o:connectangles="0,0,0,0"/>
                    </v:shape>
                  </v:group>
                  <v:group id="组合 53" o:spid="_x0000_s1039" style="position:absolute;left:9810;top:8767;width:589;height:590" coordorigin="23500,17239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oval id="椭圆 21" o:spid="_x0000_s1040" style="position:absolute;left:23500;top:1723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" fillcolor="#2f4a4e" stroked="f" strokeweight=".5pt">
                      <v:stroke joinstyle="miter"/>
                    </v:oval>
                    <v:shape id="Freeform 91" o:spid="_x0000_s1041" style="position:absolute;left:24524;top:17668;width:1071;height:2130;visibility:visible;mso-wrap-style:square;v-text-anchor:top" coordsize="14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" path="m144,72c144,32,112,,72,,33,,,32,,72v,26,14,49,36,62c,288,,288,,288v144,,144,,144,c109,134,109,134,109,134v21,-13,35,-36,35,-62xe" fillcolor="white [3212]" stroked="f">
                      <v:path arrowok="t" o:connecttype="custom" o:connectlocs="107145,53246;53573,0;0,53246;26786,99097;0,212985;107145,212985;81103,99097;107145,53246" o:connectangles="0,0,0,0,0,0,0,0"/>
                    </v:shape>
                  </v:group>
                  <v:group id="组合 66" o:spid="_x0000_s1042" style="position:absolute;left:9805;top:10648;width:589;height:589" coordorigin="4477,13011" coordsize="716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oval id="椭圆 13" o:spid="_x0000_s1043" style="position:absolute;left:4477;top:13011;width:71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" fillcolor="#2f4a4e" stroked="f" strokeweight=".5pt">
                      <v:stroke joinstyle="miter"/>
                    </v:oval>
                    <v:shape id="Freeform 188" o:spid="_x0000_s1044" style="position:absolute;left:4632;top:13246;width:393;height:345;visibility:visible;mso-wrap-style:square;v-text-anchor:top" coordsize="28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" path="m217,c180,,144,44,144,44,144,44,108,,72,,35,,,18,,72v,39,36,72,36,72c144,252,144,252,144,252,252,144,252,144,252,144v,,36,-33,36,-72c288,18,253,,217,xe" fillcolor="white [3212]" stroked="f">
                      <v:path arrowok="t" o:connecttype="custom" o:connectlocs="296,0;197,60;98,0;0,99;49,197;197,345;344,197;393,99;296,0" o:connectangles="0,0,0,0,0,0,0,0,0"/>
                    </v:shape>
                  </v:group>
                  <v:group id="组合 8" o:spid="_x0000_s1045" style="position:absolute;left:9815;top:9676;width:589;height:589" coordorigin="23500,21637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9" o:spid="_x0000_s1046" style="position:absolute;left:23500;top:2163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" fillcolor="#2f4a4e" stroked="f" strokeweight=".5pt">
                      <v:stroke joinstyle="miter"/>
                    </v:oval>
                    <v:shape id="任意多边形 10" o:spid="_x0000_s1047" style="position:absolute;left:24221;top:22303;width:1705;height:1729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48588,0;134744,133901;0,149599;39685,115432;113517,111738;113517,39709;148588,0" o:connectangles="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5408" behindDoc="1" locked="0" layoutInCell="1" allowOverlap="1" wp14:anchorId="21FADE9A" wp14:editId="303A6C26">
            <wp:simplePos x="0" y="0"/>
            <wp:positionH relativeFrom="column">
              <wp:posOffset>14138275</wp:posOffset>
            </wp:positionH>
            <wp:positionV relativeFrom="paragraph">
              <wp:posOffset>-2307590</wp:posOffset>
            </wp:positionV>
            <wp:extent cx="7727315" cy="3284220"/>
            <wp:effectExtent l="0" t="0" r="6985" b="1143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ABAE1" w14:textId="69AC2E91" w:rsidR="00B253B6" w:rsidRDefault="00FF6565">
      <w:pPr>
        <w:sectPr w:rsidR="00B253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FF739D1" wp14:editId="2C462C99">
            <wp:simplePos x="0" y="0"/>
            <wp:positionH relativeFrom="column">
              <wp:posOffset>4438015</wp:posOffset>
            </wp:positionH>
            <wp:positionV relativeFrom="paragraph">
              <wp:posOffset>-82493</wp:posOffset>
            </wp:positionV>
            <wp:extent cx="1386656" cy="1387186"/>
            <wp:effectExtent l="19050" t="19050" r="23495" b="22860"/>
            <wp:wrapNone/>
            <wp:docPr id="120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Camill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" r="19"/>
                    <a:stretch>
                      <a:fillRect/>
                    </a:stretch>
                  </pic:blipFill>
                  <pic:spPr>
                    <a:xfrm>
                      <a:off x="0" y="0"/>
                      <a:ext cx="1386656" cy="1387186"/>
                    </a:xfrm>
                    <a:prstGeom prst="ellipse">
                      <a:avLst/>
                    </a:prstGeom>
                    <a:ln w="127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53BC1B" wp14:editId="43642A88">
                <wp:simplePos x="0" y="0"/>
                <wp:positionH relativeFrom="column">
                  <wp:posOffset>-818515</wp:posOffset>
                </wp:positionH>
                <wp:positionV relativeFrom="paragraph">
                  <wp:posOffset>-453390</wp:posOffset>
                </wp:positionV>
                <wp:extent cx="2795270" cy="4165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B3F3B" w14:textId="77777777" w:rsidR="00B253B6" w:rsidRDefault="00000000">
                            <w:pPr>
                              <w:jc w:val="distribute"/>
                              <w:rPr>
                                <w:rFonts w:ascii="Arial Black" w:eastAsia="黑体" w:hAnsi="Arial Black" w:cs="Arial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eastAsia="黑体" w:hAnsi="Arial Black" w:cs="Arial Black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求职意向：行政主管岗位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3BC1B" id="文本框 2" o:spid="_x0000_s1048" type="#_x0000_t202" style="position:absolute;left:0;text-align:left;margin-left:-64.45pt;margin-top:-35.7pt;width:220.1pt;height:32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" filled="f" stroked="f" strokeweight=".5pt">
                <v:textbox>
                  <w:txbxContent>
                    <w:p w14:paraId="6B7B3F3B" w14:textId="77777777" w:rsidR="00B253B6" w:rsidRDefault="00000000">
                      <w:pPr>
                        <w:jc w:val="distribute"/>
                        <w:rPr>
                          <w:rFonts w:ascii="Arial Black" w:eastAsia="黑体" w:hAnsi="Arial Black" w:cs="Arial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eastAsia="黑体" w:hAnsi="Arial Black" w:cs="Arial Black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求职意向：行政主管岗位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4C06B42" wp14:editId="485BEE5D">
                <wp:simplePos x="0" y="0"/>
                <wp:positionH relativeFrom="column">
                  <wp:posOffset>-1586865</wp:posOffset>
                </wp:positionH>
                <wp:positionV relativeFrom="paragraph">
                  <wp:posOffset>-1134110</wp:posOffset>
                </wp:positionV>
                <wp:extent cx="8544560" cy="10979785"/>
                <wp:effectExtent l="0" t="0" r="8890" b="1206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391795"/>
                          <a:ext cx="8544560" cy="10979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8F760" w14:textId="77777777" w:rsidR="00B253B6" w:rsidRDefault="00B25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06B42" id="矩形 24" o:spid="_x0000_s1049" style="position:absolute;left:0;text-align:left;margin-left:-124.95pt;margin-top:-89.3pt;width:672.8pt;height:864.5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" fillcolor="white [3212]" stroked="f" strokeweight="1pt">
                <v:textbox>
                  <w:txbxContent>
                    <w:p w14:paraId="11B8F760" w14:textId="77777777" w:rsidR="00B253B6" w:rsidRDefault="00B25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01D35B" wp14:editId="4884EC50">
                <wp:simplePos x="0" y="0"/>
                <wp:positionH relativeFrom="column">
                  <wp:posOffset>-530225</wp:posOffset>
                </wp:positionH>
                <wp:positionV relativeFrom="paragraph">
                  <wp:posOffset>5250180</wp:posOffset>
                </wp:positionV>
                <wp:extent cx="6564630" cy="12630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4630" cy="1263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4622D" w14:textId="77777777" w:rsidR="00B253B6" w:rsidRDefault="00000000" w:rsidP="00C5266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</w:rPr>
                              <w:t>职位：行政助理             深圳索尼娅实业有限公司           XXXX年X月-XXXX年X月</w:t>
                            </w:r>
                          </w:p>
                          <w:p w14:paraId="3A671B8F" w14:textId="77777777" w:rsidR="00B253B6" w:rsidRDefault="00000000" w:rsidP="00C5266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工作职责：</w:t>
                            </w:r>
                          </w:p>
                          <w:p w14:paraId="2099142B" w14:textId="77777777" w:rsidR="00B253B6" w:rsidRDefault="00000000" w:rsidP="00C5266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负责深圳索尼娅公司行政部门日常接待工作、以及前台管理、中心行政事务；</w:t>
                            </w:r>
                          </w:p>
                          <w:p w14:paraId="2BA7850C" w14:textId="77777777" w:rsidR="00B253B6" w:rsidRDefault="00000000" w:rsidP="00C5266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协助处理公司客户一切服务、以及简单客诉、负责中心简单财务管理、资产管控、；</w:t>
                            </w:r>
                          </w:p>
                          <w:p w14:paraId="54A7E584" w14:textId="77777777" w:rsidR="00B253B6" w:rsidRDefault="00B253B6" w:rsidP="00C5266A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1D35B" id="文本框 23" o:spid="_x0000_s1050" type="#_x0000_t202" style="position:absolute;left:0;text-align:left;margin-left:-41.75pt;margin-top:413.4pt;width:516.9pt;height:99.4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" filled="f" stroked="f" strokeweight=".5pt">
                <v:textbox>
                  <w:txbxContent>
                    <w:p w14:paraId="00F4622D" w14:textId="77777777" w:rsidR="00B253B6" w:rsidRDefault="00000000" w:rsidP="00C5266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</w:rPr>
                        <w:t>职位：行政助理             深圳索尼娅实业有限公司           XXXX年X月-XXXX年X月</w:t>
                      </w:r>
                    </w:p>
                    <w:p w14:paraId="3A671B8F" w14:textId="77777777" w:rsidR="00B253B6" w:rsidRDefault="00000000" w:rsidP="00C5266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工作职责：</w:t>
                      </w:r>
                    </w:p>
                    <w:p w14:paraId="2099142B" w14:textId="77777777" w:rsidR="00B253B6" w:rsidRDefault="00000000" w:rsidP="00C5266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负责深圳索尼娅公司行政部门日常接待工作、以及前台管理、中心行政事务；</w:t>
                      </w:r>
                    </w:p>
                    <w:p w14:paraId="2BA7850C" w14:textId="77777777" w:rsidR="00B253B6" w:rsidRDefault="00000000" w:rsidP="00C5266A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协助处理公司客户一切服务、以及简单客诉、负责中心简单财务管理、资产管控、；</w:t>
                      </w:r>
                    </w:p>
                    <w:p w14:paraId="54A7E584" w14:textId="77777777" w:rsidR="00B253B6" w:rsidRDefault="00B253B6" w:rsidP="00C5266A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7EAFD10" wp14:editId="3CFB4CD8">
                <wp:simplePos x="0" y="0"/>
                <wp:positionH relativeFrom="column">
                  <wp:posOffset>-652145</wp:posOffset>
                </wp:positionH>
                <wp:positionV relativeFrom="paragraph">
                  <wp:posOffset>550545</wp:posOffset>
                </wp:positionV>
                <wp:extent cx="6628130" cy="381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8130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1AE90" id="直接连接符 18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35pt,43.35pt" to="470.5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" strokecolor="#a5a5a5 [2092]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BFC1E1" wp14:editId="4A7D8C2F">
                <wp:simplePos x="0" y="0"/>
                <wp:positionH relativeFrom="column">
                  <wp:posOffset>-539750</wp:posOffset>
                </wp:positionH>
                <wp:positionV relativeFrom="paragraph">
                  <wp:posOffset>2240280</wp:posOffset>
                </wp:positionV>
                <wp:extent cx="6424295" cy="95758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295" cy="957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9ACB9" w14:textId="77777777" w:rsidR="00B253B6" w:rsidRDefault="00000000" w:rsidP="00920AA5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</w:rPr>
                              <w:t xml:space="preserve">专业：工商管理              深圳大学（本科）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</w:rPr>
                              <w:t>XXXX年X月-XXXX年X月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4F43F7BE" w14:textId="77777777" w:rsidR="00B253B6" w:rsidRDefault="00000000" w:rsidP="00920AA5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FC1E1" id="文本框 88" o:spid="_x0000_s1051" type="#_x0000_t202" style="position:absolute;left:0;text-align:left;margin-left:-42.5pt;margin-top:176.4pt;width:505.85pt;height:75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" filled="f" stroked="f" strokeweight=".5pt">
                <v:textbox>
                  <w:txbxContent>
                    <w:p w14:paraId="1459ACB9" w14:textId="77777777" w:rsidR="00B253B6" w:rsidRDefault="00000000" w:rsidP="00920AA5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</w:rPr>
                        <w:t xml:space="preserve">专业：工商管理              深圳大学（本科）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</w:rPr>
                        <w:t>XXXX年X月-XXXX年X月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4F43F7BE" w14:textId="77777777" w:rsidR="00B253B6" w:rsidRDefault="00000000" w:rsidP="00920AA5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D77D0CC" wp14:editId="08920744">
                <wp:simplePos x="0" y="0"/>
                <wp:positionH relativeFrom="column">
                  <wp:posOffset>-711835</wp:posOffset>
                </wp:positionH>
                <wp:positionV relativeFrom="paragraph">
                  <wp:posOffset>2113915</wp:posOffset>
                </wp:positionV>
                <wp:extent cx="6647180" cy="6216015"/>
                <wp:effectExtent l="0" t="6350" r="1270" b="698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6216015"/>
                          <a:chOff x="5462" y="21548"/>
                          <a:chExt cx="10468" cy="9789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5492" y="23883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直接连接符 77"/>
                        <wps:cNvCnPr/>
                        <wps:spPr>
                          <a:xfrm>
                            <a:off x="5462" y="29042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连接符 69"/>
                        <wps:cNvCnPr/>
                        <wps:spPr>
                          <a:xfrm>
                            <a:off x="5480" y="21548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直接连接符 81"/>
                        <wps:cNvCnPr/>
                        <wps:spPr>
                          <a:xfrm>
                            <a:off x="5484" y="31331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5ABF3" id="组合 74" o:spid="_x0000_s1026" style="position:absolute;margin-left:-56.05pt;margin-top:166.45pt;width:523.4pt;height:489.45pt;z-index:251659776" coordorigin="5462,21548" coordsize="10468,9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">
                <v:line id="直接连接符 73" o:spid="_x0000_s1027" style="position:absolute;visibility:visible;mso-wrap-style:square" from="5492,23883" to="15930,23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" strokecolor="#a5a5a5 [2092]" strokeweight="1pt">
                  <v:stroke joinstyle="miter"/>
                </v:line>
                <v:line id="直接连接符 77" o:spid="_x0000_s1028" style="position:absolute;visibility:visible;mso-wrap-style:square" from="5462,29042" to="15900,2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" strokecolor="#a5a5a5 [2092]" strokeweight="1pt">
                  <v:stroke joinstyle="miter"/>
                </v:line>
                <v:line id="直接连接符 69" o:spid="_x0000_s1029" style="position:absolute;visibility:visible;mso-wrap-style:square" from="5480,21548" to="15918,21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" strokecolor="#a5a5a5 [2092]" strokeweight="1pt">
                  <v:stroke joinstyle="miter"/>
                </v:line>
                <v:line id="直接连接符 81" o:spid="_x0000_s1030" style="position:absolute;visibility:visible;mso-wrap-style:square" from="5484,31331" to="15922,3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" strokecolor="#a5a5a5 [2092]" strokeweight="1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52D776B" wp14:editId="1C4B3B29">
                <wp:simplePos x="0" y="0"/>
                <wp:positionH relativeFrom="column">
                  <wp:posOffset>-687070</wp:posOffset>
                </wp:positionH>
                <wp:positionV relativeFrom="paragraph">
                  <wp:posOffset>1811655</wp:posOffset>
                </wp:positionV>
                <wp:extent cx="1255395" cy="6512560"/>
                <wp:effectExtent l="0" t="0" r="1905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5395" cy="6512560"/>
                          <a:chOff x="16399" y="4066"/>
                          <a:chExt cx="1977" cy="10256"/>
                        </a:xfrm>
                      </wpg:grpSpPr>
                      <wps:wsp>
                        <wps:cNvPr id="10" name="流程图: 终止 10"/>
                        <wps:cNvSpPr/>
                        <wps:spPr>
                          <a:xfrm>
                            <a:off x="16399" y="4066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流程图: 终止 11"/>
                        <wps:cNvSpPr/>
                        <wps:spPr>
                          <a:xfrm>
                            <a:off x="16399" y="6403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流程图: 终止 15"/>
                        <wps:cNvSpPr/>
                        <wps:spPr>
                          <a:xfrm>
                            <a:off x="16399" y="11580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流程图: 终止 16"/>
                        <wps:cNvSpPr/>
                        <wps:spPr>
                          <a:xfrm>
                            <a:off x="16399" y="13845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D501E" id="组合 17" o:spid="_x0000_s1026" style="position:absolute;margin-left:-54.1pt;margin-top:142.65pt;width:98.85pt;height:512.8pt;z-index:-251655680" coordorigin="16399,4066" coordsize="1977,10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10" o:spid="_x0000_s1027" type="#_x0000_t116" style="position:absolute;left:16399;top:4066;width:197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" fillcolor="#2f4a4e" stroked="f" strokeweight="1pt"/>
                <v:shape id="流程图: 终止 11" o:spid="_x0000_s1028" type="#_x0000_t116" style="position:absolute;left:16399;top:6403;width:197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" fillcolor="#2f4a4e" stroked="f" strokeweight="1pt"/>
                <v:shape id="流程图: 终止 15" o:spid="_x0000_s1029" type="#_x0000_t116" style="position:absolute;left:16399;top:11580;width:197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" fillcolor="#2f4a4e" stroked="f" strokeweight="1pt"/>
                <v:shape id="流程图: 终止 16" o:spid="_x0000_s1030" type="#_x0000_t116" style="position:absolute;left:16399;top:13845;width:197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" fillcolor="#2f4a4e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D294DF8" wp14:editId="04A0CDCF">
                <wp:simplePos x="0" y="0"/>
                <wp:positionH relativeFrom="column">
                  <wp:posOffset>-660400</wp:posOffset>
                </wp:positionH>
                <wp:positionV relativeFrom="paragraph">
                  <wp:posOffset>1681480</wp:posOffset>
                </wp:positionV>
                <wp:extent cx="1170305" cy="6727825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05" cy="6727825"/>
                          <a:chOff x="17150" y="3766"/>
                          <a:chExt cx="1843" cy="10595"/>
                        </a:xfrm>
                      </wpg:grpSpPr>
                      <wps:wsp>
                        <wps:cNvPr id="57" name="文本框 50"/>
                        <wps:cNvSpPr txBox="1"/>
                        <wps:spPr>
                          <a:xfrm>
                            <a:off x="17150" y="3766"/>
                            <a:ext cx="1827" cy="819"/>
                          </a:xfrm>
                          <a:prstGeom prst="flowChartAlternate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C9954D" w14:textId="77777777" w:rsidR="00B253B6" w:rsidRDefault="00000000">
                              <w:pPr>
                                <w:jc w:val="distribute"/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a4"/>
                                  <w:rFonts w:ascii="微软雅黑" w:eastAsia="微软雅黑" w:hAnsi="微软雅黑" w:cs="微软雅黑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0"/>
                        <wps:cNvSpPr txBox="1"/>
                        <wps:spPr>
                          <a:xfrm>
                            <a:off x="17207" y="11318"/>
                            <a:ext cx="178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12877B" w14:textId="77777777" w:rsidR="00B253B6" w:rsidRDefault="00000000">
                              <w:pPr>
                                <w:jc w:val="distribute"/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Style w:val="a4"/>
                                  <w:rFonts w:ascii="微软雅黑" w:eastAsia="微软雅黑" w:hAnsi="微软雅黑" w:cs="微软雅黑"/>
                                  <w:color w:val="FFFFFF" w:themeColor="background1"/>
                                  <w:sz w:val="28"/>
                                  <w:szCs w:val="28"/>
                                  <w14:props3d w14:extrusionH="0" w14:contourW="0" w14:prstMaterial="clear"/>
                                </w:rPr>
                                <w:t>技能</w:t>
                              </w:r>
                              <w:r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  <w14:props3d w14:extrusionH="0" w14:contourW="0" w14:prstMaterial="clear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9" name="文本框 50"/>
                        <wps:cNvSpPr txBox="1"/>
                        <wps:spPr>
                          <a:xfrm>
                            <a:off x="17252" y="6150"/>
                            <a:ext cx="1728" cy="7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170CA" w14:textId="77777777" w:rsidR="00B253B6" w:rsidRDefault="00000000">
                              <w:pPr>
                                <w:jc w:val="distribute"/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工作</w:t>
                              </w:r>
                              <w:r>
                                <w:rPr>
                                  <w:rStyle w:val="a4"/>
                                  <w:rFonts w:ascii="微软雅黑" w:eastAsia="微软雅黑" w:hAnsi="微软雅黑" w:cs="微软雅黑"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文本框 50"/>
                        <wps:cNvSpPr txBox="1"/>
                        <wps:spPr>
                          <a:xfrm>
                            <a:off x="17192" y="13598"/>
                            <a:ext cx="176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7B5A8" w14:textId="77777777" w:rsidR="00B253B6" w:rsidRDefault="00000000">
                              <w:pPr>
                                <w:jc w:val="distribute"/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a4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94DF8" id="组合 71" o:spid="_x0000_s1052" style="position:absolute;left:0;text-align:left;margin-left:-52pt;margin-top:132.4pt;width:92.15pt;height:529.75pt;z-index:251661824" coordorigin="17150,3766" coordsize="1843,10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53" type="#_x0000_t176" style="position:absolute;left:17150;top:3766;width:1827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" filled="f" stroked="f" strokeweight=".5pt">
                  <v:textbox>
                    <w:txbxContent>
                      <w:p w14:paraId="4FC9954D" w14:textId="77777777" w:rsidR="00B253B6" w:rsidRDefault="00000000">
                        <w:pPr>
                          <w:jc w:val="distribute"/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Style w:val="a4"/>
                            <w:rFonts w:ascii="微软雅黑" w:eastAsia="微软雅黑" w:hAnsi="微软雅黑" w:cs="微软雅黑"/>
                            <w:color w:val="FFFFFF" w:themeColor="background1"/>
                            <w:sz w:val="28"/>
                            <w:szCs w:val="28"/>
                          </w:rPr>
                          <w:t>教育经历</w:t>
                        </w:r>
                      </w:p>
                    </w:txbxContent>
                  </v:textbox>
                </v:shape>
                <v:shape id="_x0000_s1054" type="#_x0000_t202" style="position:absolute;left:17207;top:11318;width:1786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3312877B" w14:textId="77777777" w:rsidR="00B253B6" w:rsidRDefault="00000000">
                        <w:pPr>
                          <w:jc w:val="distribute"/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  <w14:props3d w14:extrusionH="0" w14:contourW="0" w14:prstMaterial="clear"/>
                          </w:rPr>
                        </w:pPr>
                        <w:r>
                          <w:rPr>
                            <w:rStyle w:val="a4"/>
                            <w:rFonts w:ascii="微软雅黑" w:eastAsia="微软雅黑" w:hAnsi="微软雅黑" w:cs="微软雅黑"/>
                            <w:color w:val="FFFFFF" w:themeColor="background1"/>
                            <w:sz w:val="28"/>
                            <w:szCs w:val="28"/>
                            <w14:props3d w14:extrusionH="0" w14:contourW="0" w14:prstMaterial="clear"/>
                          </w:rPr>
                          <w:t>技能</w:t>
                        </w:r>
                        <w:r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  <w14:props3d w14:extrusionH="0" w14:contourW="0" w14:prstMaterial="clear"/>
                          </w:rPr>
                          <w:t>证书</w:t>
                        </w:r>
                      </w:p>
                    </w:txbxContent>
                  </v:textbox>
                </v:shape>
                <v:shape id="_x0000_s1055" type="#_x0000_t202" style="position:absolute;left:17252;top:6150;width:1728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175170CA" w14:textId="77777777" w:rsidR="00B253B6" w:rsidRDefault="00000000">
                        <w:pPr>
                          <w:jc w:val="distribute"/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工作</w:t>
                        </w:r>
                        <w:r>
                          <w:rPr>
                            <w:rStyle w:val="a4"/>
                            <w:rFonts w:ascii="微软雅黑" w:eastAsia="微软雅黑" w:hAnsi="微软雅黑" w:cs="微软雅黑"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shape>
                <v:shape id="_x0000_s1056" type="#_x0000_t202" style="position:absolute;left:17192;top:13598;width:1766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5BA7B5A8" w14:textId="77777777" w:rsidR="00B253B6" w:rsidRDefault="00000000">
                        <w:pPr>
                          <w:jc w:val="distribute"/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Style w:val="a4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8041FD8" wp14:editId="41466A4D">
                <wp:simplePos x="0" y="0"/>
                <wp:positionH relativeFrom="column">
                  <wp:posOffset>-539750</wp:posOffset>
                </wp:positionH>
                <wp:positionV relativeFrom="paragraph">
                  <wp:posOffset>696595</wp:posOffset>
                </wp:positionV>
                <wp:extent cx="6564630" cy="869950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8699500"/>
                          <a:chOff x="18704" y="2526"/>
                          <a:chExt cx="10338" cy="1370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18704" y="7230"/>
                            <a:ext cx="10338" cy="8996"/>
                            <a:chOff x="15008" y="6987"/>
                            <a:chExt cx="10338" cy="8996"/>
                          </a:xfrm>
                        </wpg:grpSpPr>
                        <wps:wsp>
                          <wps:cNvPr id="51" name="文本框 51"/>
                          <wps:cNvSpPr txBox="1"/>
                          <wps:spPr>
                            <a:xfrm>
                              <a:off x="15008" y="6987"/>
                              <a:ext cx="10338" cy="24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B413B1" w14:textId="77777777" w:rsidR="00B253B6" w:rsidRDefault="00000000" w:rsidP="00C5266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</w:rPr>
                                  <w:t>职位：行政主管             深圳索尼娅实业有限公司           XXXX年X月-XXXX年X月</w:t>
                                </w:r>
                              </w:p>
                              <w:p w14:paraId="5E646602" w14:textId="77777777" w:rsidR="00B253B6" w:rsidRDefault="00000000" w:rsidP="00C5266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工作职责：</w:t>
                                </w:r>
                              </w:p>
                              <w:p w14:paraId="4CAA4C8B" w14:textId="77777777" w:rsidR="00B253B6" w:rsidRDefault="00000000" w:rsidP="00C5266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负责深圳索尼娅公司行政部门日常事务、协助总监搞好各部门综合协调、落实公司的规章制度；</w:t>
                                </w:r>
                              </w:p>
                              <w:p w14:paraId="3C4746F7" w14:textId="77777777" w:rsidR="00B253B6" w:rsidRDefault="00000000" w:rsidP="00C5266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负责公司内外联系、保证上情下达和下情上报、负责会议文件、负责全公司组织系统；</w:t>
                                </w:r>
                              </w:p>
                              <w:p w14:paraId="157A3CBD" w14:textId="77777777" w:rsidR="00B253B6" w:rsidRDefault="00000000" w:rsidP="00C5266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负责公司各部门人才招聘事务、制定公司人力资源发展计划、确保人才梯队发展和储备及培养。</w:t>
                                </w:r>
                              </w:p>
                              <w:p w14:paraId="0D78CB52" w14:textId="77777777" w:rsidR="00B253B6" w:rsidRDefault="00B253B6" w:rsidP="00C5266A">
                                <w:pPr>
                                  <w:adjustRightInd w:val="0"/>
                                  <w:snapToGrid w:val="0"/>
                                  <w:spacing w:after="0" w:line="240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8" name="文本框 58"/>
                          <wps:cNvSpPr txBox="1"/>
                          <wps:spPr>
                            <a:xfrm>
                              <a:off x="15008" y="12238"/>
                              <a:ext cx="9923" cy="1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EABD4D" w14:textId="77777777" w:rsidR="00B253B6" w:rsidRDefault="00000000" w:rsidP="001F29BE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语言技能：英语通过国家考试六级水平，熟练书写英文函件，普通话标准，粤语可以日常交流；</w:t>
                                </w:r>
                              </w:p>
                              <w:p w14:paraId="286D2BFC" w14:textId="77777777" w:rsidR="00B253B6" w:rsidRDefault="00000000" w:rsidP="001F29BE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专业技能：行政管理资格证、行政企业管理资格证、;</w:t>
                                </w:r>
                              </w:p>
                              <w:p w14:paraId="7F3D236E" w14:textId="77777777" w:rsidR="00B253B6" w:rsidRDefault="00000000" w:rsidP="001F29BE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办公技能：熟练使用WSP/熟练制作表格，排版、等常用办公软件.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6" name="文本框 56"/>
                          <wps:cNvSpPr txBox="1"/>
                          <wps:spPr>
                            <a:xfrm>
                              <a:off x="15008" y="14482"/>
                              <a:ext cx="8957" cy="15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C35016" w14:textId="77777777" w:rsidR="00B253B6" w:rsidRDefault="00000000" w:rsidP="00E340F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有较好的沟通能力以及表达能力、口头表达能力、思维敏捷、文案能力强；</w:t>
                                </w:r>
                              </w:p>
                              <w:p w14:paraId="48E44DE2" w14:textId="77777777" w:rsidR="00B253B6" w:rsidRDefault="00000000" w:rsidP="00E340F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有较强的责任心、良好的职业道德、有良好的协调工作能力、有团队精神。</w:t>
                                </w:r>
                              </w:p>
                              <w:p w14:paraId="798CB489" w14:textId="77777777" w:rsidR="00B253B6" w:rsidRDefault="00000000" w:rsidP="00E340FA">
                                <w:pPr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after="0" w:line="288" w:lineRule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</w:rPr>
                                  <w:t>能熟悉操作WSP能够使用各种办公软件，可以制作PPT，制表。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4" name="文本框 84"/>
                        <wps:cNvSpPr txBox="1"/>
                        <wps:spPr>
                          <a:xfrm>
                            <a:off x="18704" y="2526"/>
                            <a:ext cx="7463" cy="14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F04200" w14:textId="77777777" w:rsidR="00B253B6" w:rsidRDefault="00000000" w:rsidP="00FF6565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after="0" w:line="288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 xml:space="preserve">最高学历：大学本科       微信：XXXXXXXXXX      婚姻：未婚      </w:t>
                              </w:r>
                            </w:p>
                            <w:p w14:paraId="6120C1C8" w14:textId="77777777" w:rsidR="00B253B6" w:rsidRDefault="00000000" w:rsidP="00FF6565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after="0" w:line="288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>现暂住地：广东广州       电话：XXXXXXXXXX      民族：汉族</w:t>
                              </w:r>
                            </w:p>
                            <w:p w14:paraId="40B6EFF2" w14:textId="77777777" w:rsidR="00B253B6" w:rsidRDefault="00000000" w:rsidP="00FF6565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spacing w:after="0" w:line="288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>政治面貌：预备党员       邮箱：XXXXXXXXXX      年龄：XX岁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41FD8" id="组合 87" o:spid="_x0000_s1057" style="position:absolute;left:0;text-align:left;margin-left:-42.5pt;margin-top:54.85pt;width:516.9pt;height:685pt;z-index:251662848" coordorigin="18704,2526" coordsize="10338,1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">
                <v:group id="组合 68" o:spid="_x0000_s1058" style="position:absolute;left:18704;top:7230;width:10338;height:8996" coordorigin="15008,6987" coordsize="10338,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文本框 51" o:spid="_x0000_s1059" type="#_x0000_t202" style="position:absolute;left:15008;top:6987;width:1033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14:paraId="73B413B1" w14:textId="77777777" w:rsidR="00B253B6" w:rsidRDefault="00000000" w:rsidP="00C5266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2F4A4E"/>
                              <w:sz w:val="22"/>
                              <w:szCs w:val="22"/>
                            </w:rPr>
                            <w:t>职位：行政主管             深圳索尼娅实业有限公司           XXXX年X月-XXXX年X月</w:t>
                          </w:r>
                        </w:p>
                        <w:p w14:paraId="5E646602" w14:textId="77777777" w:rsidR="00B253B6" w:rsidRDefault="00000000" w:rsidP="00C5266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工作职责：</w:t>
                          </w:r>
                        </w:p>
                        <w:p w14:paraId="4CAA4C8B" w14:textId="77777777" w:rsidR="00B253B6" w:rsidRDefault="00000000" w:rsidP="00C5266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负责深圳索尼娅公司行政部门日常事务、协助总监搞好各部门综合协调、落实公司的规章制度；</w:t>
                          </w:r>
                        </w:p>
                        <w:p w14:paraId="3C4746F7" w14:textId="77777777" w:rsidR="00B253B6" w:rsidRDefault="00000000" w:rsidP="00C5266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负责公司内外联系、保证上情下达和下情上报、负责会议文件、负责全公司组织系统；</w:t>
                          </w:r>
                        </w:p>
                        <w:p w14:paraId="157A3CBD" w14:textId="77777777" w:rsidR="00B253B6" w:rsidRDefault="00000000" w:rsidP="00C5266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负责公司各部门人才招聘事务、制定公司人力资源发展计划、确保人才梯队发展和储备及培养。</w:t>
                          </w:r>
                        </w:p>
                        <w:p w14:paraId="0D78CB52" w14:textId="77777777" w:rsidR="00B253B6" w:rsidRDefault="00B253B6" w:rsidP="00C5266A">
                          <w:pPr>
                            <w:adjustRightInd w:val="0"/>
                            <w:snapToGrid w:val="0"/>
                            <w:spacing w:after="0" w:line="240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</w:p>
                      </w:txbxContent>
                    </v:textbox>
                  </v:shape>
                  <v:shape id="文本框 58" o:spid="_x0000_s1060" type="#_x0000_t202" style="position:absolute;left:15008;top:12238;width:992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14:paraId="60EABD4D" w14:textId="77777777" w:rsidR="00B253B6" w:rsidRDefault="00000000" w:rsidP="001F29BE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语言技能：英语通过国家考试六级水平，熟练书写英文函件，普通话标准，粤语可以日常交流；</w:t>
                          </w:r>
                        </w:p>
                        <w:p w14:paraId="286D2BFC" w14:textId="77777777" w:rsidR="00B253B6" w:rsidRDefault="00000000" w:rsidP="001F29BE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专业技能：行政管理资格证、行政企业管理资格证、;</w:t>
                          </w:r>
                        </w:p>
                        <w:p w14:paraId="7F3D236E" w14:textId="77777777" w:rsidR="00B253B6" w:rsidRDefault="00000000" w:rsidP="001F29BE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办公技能：熟练使用WSP/熟练制作表格，排版、等常用办公软件.</w:t>
                          </w:r>
                        </w:p>
                      </w:txbxContent>
                    </v:textbox>
                  </v:shape>
                  <v:shape id="文本框 56" o:spid="_x0000_s1061" type="#_x0000_t202" style="position:absolute;left:15008;top:14482;width:8957;height:1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<v:textbox>
                      <w:txbxContent>
                        <w:p w14:paraId="7DC35016" w14:textId="77777777" w:rsidR="00B253B6" w:rsidRDefault="00000000" w:rsidP="00E340F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有较好的沟通能力以及表达能力、口头表达能力、思维敏捷、文案能力强；</w:t>
                          </w:r>
                        </w:p>
                        <w:p w14:paraId="48E44DE2" w14:textId="77777777" w:rsidR="00B253B6" w:rsidRDefault="00000000" w:rsidP="00E340F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有较强的责任心、良好的职业道德、有良好的协调工作能力、有团队精神。</w:t>
                          </w:r>
                        </w:p>
                        <w:p w14:paraId="798CB489" w14:textId="77777777" w:rsidR="00B253B6" w:rsidRDefault="00000000" w:rsidP="00E340FA">
                          <w:pPr>
                            <w:widowControl/>
                            <w:numPr>
                              <w:ilvl w:val="0"/>
                              <w:numId w:val="1"/>
                            </w:numPr>
                            <w:snapToGrid w:val="0"/>
                            <w:spacing w:after="0" w:line="288" w:lineRule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</w:rPr>
                            <w:t>能熟悉操作WSP能够使用各种办公软件，可以制作PPT，制表。</w:t>
                          </w:r>
                        </w:p>
                      </w:txbxContent>
                    </v:textbox>
                  </v:shape>
                </v:group>
                <v:shape id="文本框 84" o:spid="_x0000_s1062" type="#_x0000_t202" style="position:absolute;left:18704;top:2526;width:7463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09F04200" w14:textId="77777777" w:rsidR="00B253B6" w:rsidRDefault="00000000" w:rsidP="00FF6565">
                        <w:pPr>
                          <w:widowControl/>
                          <w:numPr>
                            <w:ilvl w:val="0"/>
                            <w:numId w:val="1"/>
                          </w:numPr>
                          <w:snapToGrid w:val="0"/>
                          <w:spacing w:after="0" w:line="288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  <w:t xml:space="preserve">最高学历：大学本科       微信：XXXXXXXXXX      婚姻：未婚      </w:t>
                        </w:r>
                      </w:p>
                      <w:p w14:paraId="6120C1C8" w14:textId="77777777" w:rsidR="00B253B6" w:rsidRDefault="00000000" w:rsidP="00FF6565">
                        <w:pPr>
                          <w:widowControl/>
                          <w:numPr>
                            <w:ilvl w:val="0"/>
                            <w:numId w:val="1"/>
                          </w:numPr>
                          <w:snapToGrid w:val="0"/>
                          <w:spacing w:after="0" w:line="288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  <w:t>现暂住地：广东广州       电话：XXXXXXXXXX      民族：汉族</w:t>
                        </w:r>
                      </w:p>
                      <w:p w14:paraId="40B6EFF2" w14:textId="77777777" w:rsidR="00B253B6" w:rsidRDefault="00000000" w:rsidP="00FF6565">
                        <w:pPr>
                          <w:widowControl/>
                          <w:numPr>
                            <w:ilvl w:val="0"/>
                            <w:numId w:val="1"/>
                          </w:numPr>
                          <w:snapToGrid w:val="0"/>
                          <w:spacing w:after="0" w:line="288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</w:rPr>
                          <w:t>政治面貌：预备党员       邮箱：XXXXXXXXXX      年龄：XX岁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568D4BA" wp14:editId="61B5CBB8">
                <wp:simplePos x="0" y="0"/>
                <wp:positionH relativeFrom="column">
                  <wp:posOffset>-601980</wp:posOffset>
                </wp:positionH>
                <wp:positionV relativeFrom="paragraph">
                  <wp:posOffset>133985</wp:posOffset>
                </wp:positionV>
                <wp:extent cx="1160145" cy="520065"/>
                <wp:effectExtent l="0" t="0" r="0" b="0"/>
                <wp:wrapNone/>
                <wp:docPr id="2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52006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ED5EE" w14:textId="1E8DC339" w:rsidR="00B253B6" w:rsidRDefault="00F73EC2">
                            <w:pPr>
                              <w:jc w:val="distribute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8D4BA" id="文本框 50" o:spid="_x0000_s1063" type="#_x0000_t176" style="position:absolute;left:0;text-align:left;margin-left:-47.4pt;margin-top:10.55pt;width:91.35pt;height:40.9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" filled="f" stroked="f" strokeweight=".5pt">
                <v:textbox>
                  <w:txbxContent>
                    <w:p w14:paraId="74AED5EE" w14:textId="1E8DC339" w:rsidR="00B253B6" w:rsidRDefault="00F73EC2">
                      <w:pPr>
                        <w:jc w:val="distribute"/>
                        <w:rPr>
                          <w:rStyle w:val="a4"/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6553E1E" wp14:editId="5F3CCA6E">
                <wp:simplePos x="0" y="0"/>
                <wp:positionH relativeFrom="column">
                  <wp:posOffset>-660400</wp:posOffset>
                </wp:positionH>
                <wp:positionV relativeFrom="paragraph">
                  <wp:posOffset>252730</wp:posOffset>
                </wp:positionV>
                <wp:extent cx="1255395" cy="302895"/>
                <wp:effectExtent l="0" t="0" r="1905" b="1905"/>
                <wp:wrapNone/>
                <wp:docPr id="22" name="流程图: 终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30289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EFABF" w14:textId="77777777" w:rsidR="00B253B6" w:rsidRDefault="00B25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E1E" id="流程图: 终止 22" o:spid="_x0000_s1064" type="#_x0000_t116" style="position:absolute;left:0;text-align:left;margin-left:-52pt;margin-top:19.9pt;width:98.85pt;height:23.8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" fillcolor="#2f4a4e" stroked="f" strokeweight="1pt">
                <v:textbox>
                  <w:txbxContent>
                    <w:p w14:paraId="4F2EFABF" w14:textId="77777777" w:rsidR="00B253B6" w:rsidRDefault="00B253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2ECD61" wp14:editId="3089DFE6">
                <wp:simplePos x="0" y="0"/>
                <wp:positionH relativeFrom="column">
                  <wp:posOffset>-876935</wp:posOffset>
                </wp:positionH>
                <wp:positionV relativeFrom="paragraph">
                  <wp:posOffset>-876300</wp:posOffset>
                </wp:positionV>
                <wp:extent cx="3056255" cy="4165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255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ED03B" w14:textId="77777777" w:rsidR="00B253B6" w:rsidRDefault="00000000">
                            <w:pPr>
                              <w:jc w:val="distribute"/>
                              <w:rPr>
                                <w:rFonts w:ascii="Arial Black" w:eastAsia="黑体" w:hAnsi="Arial Black" w:cs="Arial Blac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eastAsia="黑体" w:hAnsi="Arial Black" w:cs="Arial Blac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ECD61" id="文本框 130" o:spid="_x0000_s1065" type="#_x0000_t202" style="position:absolute;left:0;text-align:left;margin-left:-69.05pt;margin-top:-69pt;width:240.65pt;height:32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" filled="f" stroked="f" strokeweight=".5pt">
                <v:textbox>
                  <w:txbxContent>
                    <w:p w14:paraId="004ED03B" w14:textId="77777777" w:rsidR="00B253B6" w:rsidRDefault="00000000">
                      <w:pPr>
                        <w:jc w:val="distribute"/>
                        <w:rPr>
                          <w:rFonts w:ascii="Arial Black" w:eastAsia="黑体" w:hAnsi="Arial Black" w:cs="Arial Blac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eastAsia="黑体" w:hAnsi="Arial Black" w:cs="Arial Blac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45F5658" wp14:editId="48803500">
                <wp:simplePos x="0" y="0"/>
                <wp:positionH relativeFrom="column">
                  <wp:posOffset>-1696085</wp:posOffset>
                </wp:positionH>
                <wp:positionV relativeFrom="paragraph">
                  <wp:posOffset>-877570</wp:posOffset>
                </wp:positionV>
                <wp:extent cx="4245610" cy="1061085"/>
                <wp:effectExtent l="0" t="0" r="2540" b="5715"/>
                <wp:wrapNone/>
                <wp:docPr id="8" name="流程图: 终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554990"/>
                          <a:ext cx="4245610" cy="106108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CED06" w14:textId="77777777" w:rsidR="00B253B6" w:rsidRDefault="00B25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F5658" id="流程图: 终止 8" o:spid="_x0000_s1066" type="#_x0000_t116" style="position:absolute;left:0;text-align:left;margin-left:-133.55pt;margin-top:-69.1pt;width:334.3pt;height:83.5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" fillcolor="#2f4a4e" stroked="f" strokeweight="1pt">
                <v:textbox>
                  <w:txbxContent>
                    <w:p w14:paraId="420CED06" w14:textId="77777777" w:rsidR="00B253B6" w:rsidRDefault="00B253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97E2254" wp14:editId="76F7EED7">
                <wp:simplePos x="0" y="0"/>
                <wp:positionH relativeFrom="column">
                  <wp:posOffset>-564515</wp:posOffset>
                </wp:positionH>
                <wp:positionV relativeFrom="paragraph">
                  <wp:posOffset>3044825</wp:posOffset>
                </wp:positionV>
                <wp:extent cx="6490970" cy="1424305"/>
                <wp:effectExtent l="0" t="0" r="5080" b="444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970" cy="142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4D359" w14:textId="77777777" w:rsidR="00B253B6" w:rsidRDefault="00B25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E2254" id="矩形 41" o:spid="_x0000_s1067" style="position:absolute;left:0;text-align:left;margin-left:-44.45pt;margin-top:239.75pt;width:511.1pt;height:112.1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" filled="f" stroked="f" strokeweight="1pt">
                <v:textbox>
                  <w:txbxContent>
                    <w:p w14:paraId="3554D359" w14:textId="77777777" w:rsidR="00B253B6" w:rsidRDefault="00B25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50206F" w14:textId="77777777" w:rsidR="00B253B6" w:rsidRDefault="00000000">
      <w:pPr>
        <w:rPr>
          <w:i/>
          <w:iCs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2092B7E7" wp14:editId="37A5CDE5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7" name="图片 7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D88DC6" wp14:editId="04C3DEFE">
                <wp:simplePos x="0" y="0"/>
                <wp:positionH relativeFrom="column">
                  <wp:posOffset>1087755</wp:posOffset>
                </wp:positionH>
                <wp:positionV relativeFrom="paragraph">
                  <wp:posOffset>-242570</wp:posOffset>
                </wp:positionV>
                <wp:extent cx="3091815" cy="12325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70530" y="1059180"/>
                          <a:ext cx="3091815" cy="123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BBEB5" w14:textId="77777777" w:rsidR="00B253B6" w:rsidRDefault="00000000">
                            <w:pP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88DC6" id="文本框 21" o:spid="_x0000_s1068" type="#_x0000_t202" style="position:absolute;left:0;text-align:left;margin-left:85.65pt;margin-top:-19.1pt;width:243.45pt;height:97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" filled="f" stroked="f" strokeweight=".5pt">
                <v:textbox>
                  <w:txbxContent>
                    <w:p w14:paraId="439BBEB5" w14:textId="77777777" w:rsidR="00B253B6" w:rsidRDefault="00000000">
                      <w:pP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2F4A4E"/>
                          <w:sz w:val="144"/>
                          <w:szCs w:val="18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2F4A4E"/>
                          <w:sz w:val="144"/>
                          <w:szCs w:val="18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EF8FBDF" w14:textId="77777777" w:rsidR="00B253B6" w:rsidRDefault="00000000">
      <w:pPr>
        <w:rPr>
          <w:i/>
          <w:iCs/>
        </w:rPr>
      </w:pPr>
      <w:r>
        <w:rPr>
          <w:rFonts w:hint="eastAsia"/>
          <w:i/>
          <w:iCs/>
        </w:rPr>
        <w:t xml:space="preserve">     </w:t>
      </w:r>
    </w:p>
    <w:p w14:paraId="70E360AB" w14:textId="77777777" w:rsidR="00B253B6" w:rsidRDefault="00B253B6">
      <w:pPr>
        <w:rPr>
          <w:i/>
          <w:iCs/>
        </w:rPr>
      </w:pPr>
    </w:p>
    <w:p w14:paraId="5E0064F9" w14:textId="77777777" w:rsidR="00B253B6" w:rsidRDefault="00000000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4E65B3" wp14:editId="7FA08367">
                <wp:simplePos x="0" y="0"/>
                <wp:positionH relativeFrom="column">
                  <wp:posOffset>-732790</wp:posOffset>
                </wp:positionH>
                <wp:positionV relativeFrom="paragraph">
                  <wp:posOffset>177800</wp:posOffset>
                </wp:positionV>
                <wp:extent cx="6638925" cy="677735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77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238CA" w14:textId="77777777" w:rsidR="00B253B6" w:rsidRDefault="00000000" w:rsidP="0036575F">
                            <w:pPr>
                              <w:spacing w:after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 xml:space="preserve">您好！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首先衷心感谢您在百忙之中浏览我的自荐信，为一位满腔热情的大学生开启一扇希望之门。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我叫XXX，是一名即将于XXX年XXX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月毕业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于XXX学院，XXX专业的学生。借此择业之际，我怀着一颗赤诚的心和对事业的执著追求，真诚地推荐自己。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就个人来讲能够吃苦耐劳、诚实、自信、敬业，，具有一定的工作能力及</w:t>
                            </w:r>
                            <w:hyperlink r:id="rId11" w:tgtFrame="https://zhidao.baidu.com/question/_blank" w:history="1">
                              <w:r w:rsidR="00B253B6">
                                <w:rPr>
                                  <w:rStyle w:val="a5"/>
                                  <w:rFonts w:ascii="微软雅黑" w:eastAsia="微软雅黑" w:hAnsi="微软雅黑" w:cs="微软雅黑" w:hint="eastAsia"/>
                                  <w:color w:val="000000" w:themeColor="text1"/>
                                  <w:sz w:val="24"/>
                                  <w:u w:val="none"/>
                                  <w:shd w:val="clear" w:color="auto" w:fill="FFFFFF"/>
                                </w:rPr>
                                <w:t>组织协调能力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，具有较强的责任心我有很强的动手能力，并且脚踏实地的努力的办好每一件事。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过去并不代表未来，勤奋才是真实的内涵，对于实际工作我相信，我能够很快适应工作环境，熟悉业务，并且在实际工作中不断学习，不断完善自己，做好本职工作。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“惧怀逸兴思斗志，欲上青天揽日月。”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期待您的反馈！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敬礼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E65B3" id="文本框 90" o:spid="_x0000_s1069" type="#_x0000_t202" style="position:absolute;left:0;text-align:left;margin-left:-57.7pt;margin-top:14pt;width:522.75pt;height:533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" filled="f" stroked="f" strokeweight=".5pt">
                <v:textbox>
                  <w:txbxContent>
                    <w:p w14:paraId="3A7238CA" w14:textId="77777777" w:rsidR="00B253B6" w:rsidRDefault="00000000" w:rsidP="0036575F">
                      <w:pPr>
                        <w:spacing w:after="0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 xml:space="preserve">您好！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首先衷心感谢您在百忙之中浏览我的自荐信，为一位满腔热情的大学生开启一扇希望之门。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我叫XXX，是一名即将于XXX年XXX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月毕业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于XXX学院，XXX专业的学生。借此择业之际，我怀着一颗赤诚的心和对事业的执著追求，真诚地推荐自己。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就个人来讲能够吃苦耐劳、诚实、自信、敬业，，具有一定的工作能力及</w:t>
                      </w:r>
                      <w:hyperlink r:id="rId12" w:tgtFrame="https://zhidao.baidu.com/question/_blank" w:history="1">
                        <w:r w:rsidR="00B253B6">
                          <w:rPr>
                            <w:rStyle w:val="a5"/>
                            <w:rFonts w:ascii="微软雅黑" w:eastAsia="微软雅黑" w:hAnsi="微软雅黑" w:cs="微软雅黑" w:hint="eastAsia"/>
                            <w:color w:val="000000" w:themeColor="text1"/>
                            <w:sz w:val="24"/>
                            <w:u w:val="none"/>
                            <w:shd w:val="clear" w:color="auto" w:fill="FFFFFF"/>
                          </w:rPr>
                          <w:t>组织协调能力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，具有较强的责任心我有很强的动手能力，并且脚踏实地的努力的办好每一件事。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过去并不代表未来，勤奋才是真实的内涵，对于实际工作我相信，我能够很快适应工作环境，熟悉业务，并且在实际工作中不断学习，不断完善自己，做好本职工作。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“惧怀逸兴思斗志，欲上青天揽日月。”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期待您的反馈！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敬礼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02E912D" w14:textId="77777777" w:rsidR="00B253B6" w:rsidRDefault="00B253B6">
      <w:pPr>
        <w:rPr>
          <w:i/>
          <w:iCs/>
        </w:rPr>
      </w:pPr>
    </w:p>
    <w:p w14:paraId="25845AB1" w14:textId="77777777" w:rsidR="00B253B6" w:rsidRDefault="00B253B6">
      <w:pPr>
        <w:rPr>
          <w:i/>
          <w:iCs/>
        </w:rPr>
      </w:pPr>
    </w:p>
    <w:p w14:paraId="61980EFE" w14:textId="77777777" w:rsidR="00B253B6" w:rsidRDefault="00000000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BDDFE87" wp14:editId="77E2E2B4">
                <wp:simplePos x="0" y="0"/>
                <wp:positionH relativeFrom="column">
                  <wp:posOffset>4316961</wp:posOffset>
                </wp:positionH>
                <wp:positionV relativeFrom="paragraph">
                  <wp:posOffset>5857413</wp:posOffset>
                </wp:positionV>
                <wp:extent cx="1587500" cy="99377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B7E6F" w14:textId="77777777" w:rsidR="00B253B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自荐人：XXX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XXXX年XX月XX日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DFE87" id="文本框 91" o:spid="_x0000_s1070" type="#_x0000_t202" style="position:absolute;left:0;text-align:left;margin-left:339.9pt;margin-top:461.2pt;width:125pt;height:78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" filled="f" stroked="f" strokeweight=".5pt">
                <v:textbox>
                  <w:txbxContent>
                    <w:p w14:paraId="5BFB7E6F" w14:textId="77777777" w:rsidR="00B253B6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自荐人：XXX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XXXX年XX月XX日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5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D366" w14:textId="77777777" w:rsidR="007860FA" w:rsidRDefault="007860FA" w:rsidP="00F73EC2">
      <w:pPr>
        <w:spacing w:after="0" w:line="240" w:lineRule="auto"/>
      </w:pPr>
      <w:r>
        <w:separator/>
      </w:r>
    </w:p>
  </w:endnote>
  <w:endnote w:type="continuationSeparator" w:id="0">
    <w:p w14:paraId="76E45791" w14:textId="77777777" w:rsidR="007860FA" w:rsidRDefault="007860FA" w:rsidP="00F7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造字工房悦黑体验版细体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叶根友毛笔行书2.0版">
    <w:altName w:val="宋体"/>
    <w:charset w:val="86"/>
    <w:family w:val="auto"/>
    <w:pitch w:val="default"/>
    <w:sig w:usb0="00000000" w:usb1="00000000" w:usb2="00000000" w:usb3="00000000" w:csb0="0004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8D15" w14:textId="77777777" w:rsidR="007860FA" w:rsidRDefault="007860FA" w:rsidP="00F73EC2">
      <w:pPr>
        <w:spacing w:after="0" w:line="240" w:lineRule="auto"/>
      </w:pPr>
      <w:r>
        <w:separator/>
      </w:r>
    </w:p>
  </w:footnote>
  <w:footnote w:type="continuationSeparator" w:id="0">
    <w:p w14:paraId="5A4D241E" w14:textId="77777777" w:rsidR="007860FA" w:rsidRDefault="007860FA" w:rsidP="00F7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EC36F2"/>
    <w:multiLevelType w:val="singleLevel"/>
    <w:tmpl w:val="DDEC36F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595959" w:themeColor="text1" w:themeTint="A6"/>
      </w:rPr>
    </w:lvl>
  </w:abstractNum>
  <w:num w:numId="1" w16cid:durableId="22079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E66688"/>
    <w:rsid w:val="001B2066"/>
    <w:rsid w:val="001F29BE"/>
    <w:rsid w:val="0026246A"/>
    <w:rsid w:val="0036575F"/>
    <w:rsid w:val="0067693B"/>
    <w:rsid w:val="007860FA"/>
    <w:rsid w:val="00906B82"/>
    <w:rsid w:val="00920AA5"/>
    <w:rsid w:val="00942D62"/>
    <w:rsid w:val="00AA30BF"/>
    <w:rsid w:val="00B253B6"/>
    <w:rsid w:val="00C152A9"/>
    <w:rsid w:val="00C5266A"/>
    <w:rsid w:val="00DC6414"/>
    <w:rsid w:val="00DD1646"/>
    <w:rsid w:val="00E340FA"/>
    <w:rsid w:val="00F73EC2"/>
    <w:rsid w:val="00FF6565"/>
    <w:rsid w:val="01606F2F"/>
    <w:rsid w:val="0182411B"/>
    <w:rsid w:val="023A2F70"/>
    <w:rsid w:val="0254132E"/>
    <w:rsid w:val="02B56BEF"/>
    <w:rsid w:val="02B870AD"/>
    <w:rsid w:val="02E75267"/>
    <w:rsid w:val="03053626"/>
    <w:rsid w:val="03CE717F"/>
    <w:rsid w:val="03E90C95"/>
    <w:rsid w:val="04142ADF"/>
    <w:rsid w:val="049A7A76"/>
    <w:rsid w:val="04C40B75"/>
    <w:rsid w:val="04DB55B2"/>
    <w:rsid w:val="050D3479"/>
    <w:rsid w:val="056944A2"/>
    <w:rsid w:val="05A46503"/>
    <w:rsid w:val="05D10254"/>
    <w:rsid w:val="05D533AC"/>
    <w:rsid w:val="05F17B88"/>
    <w:rsid w:val="063B1F20"/>
    <w:rsid w:val="06FF1F3E"/>
    <w:rsid w:val="07C826A0"/>
    <w:rsid w:val="08053688"/>
    <w:rsid w:val="088876D4"/>
    <w:rsid w:val="096F7836"/>
    <w:rsid w:val="09EF0092"/>
    <w:rsid w:val="0A3B4834"/>
    <w:rsid w:val="0A476790"/>
    <w:rsid w:val="0A4F5CC8"/>
    <w:rsid w:val="0A7B13D5"/>
    <w:rsid w:val="0A7D2521"/>
    <w:rsid w:val="0B5A3394"/>
    <w:rsid w:val="0C647247"/>
    <w:rsid w:val="0D152DFB"/>
    <w:rsid w:val="0D89018B"/>
    <w:rsid w:val="0DCF5F64"/>
    <w:rsid w:val="0E097F29"/>
    <w:rsid w:val="0E2B2E64"/>
    <w:rsid w:val="10327C7C"/>
    <w:rsid w:val="105F523F"/>
    <w:rsid w:val="10791C51"/>
    <w:rsid w:val="10A6469C"/>
    <w:rsid w:val="10F16729"/>
    <w:rsid w:val="11746F83"/>
    <w:rsid w:val="117C4B42"/>
    <w:rsid w:val="11931C65"/>
    <w:rsid w:val="12B56D47"/>
    <w:rsid w:val="12F136B3"/>
    <w:rsid w:val="131F36E0"/>
    <w:rsid w:val="135F4F1E"/>
    <w:rsid w:val="13B409EB"/>
    <w:rsid w:val="150A439D"/>
    <w:rsid w:val="171D7D93"/>
    <w:rsid w:val="17A95248"/>
    <w:rsid w:val="17CB414A"/>
    <w:rsid w:val="18047D02"/>
    <w:rsid w:val="182737A1"/>
    <w:rsid w:val="18311EA3"/>
    <w:rsid w:val="18A23BEF"/>
    <w:rsid w:val="1915752F"/>
    <w:rsid w:val="1916044F"/>
    <w:rsid w:val="19D26D93"/>
    <w:rsid w:val="1AA9509E"/>
    <w:rsid w:val="1AA97869"/>
    <w:rsid w:val="1AD3303C"/>
    <w:rsid w:val="1B2C2467"/>
    <w:rsid w:val="1B5D6CB0"/>
    <w:rsid w:val="1BA56DC1"/>
    <w:rsid w:val="1C2D7107"/>
    <w:rsid w:val="1CDF1235"/>
    <w:rsid w:val="1D0A100E"/>
    <w:rsid w:val="1DF62F17"/>
    <w:rsid w:val="1E2C588B"/>
    <w:rsid w:val="1E501303"/>
    <w:rsid w:val="1EC761F7"/>
    <w:rsid w:val="1ED20A6C"/>
    <w:rsid w:val="1EDA387F"/>
    <w:rsid w:val="1EE85748"/>
    <w:rsid w:val="1EF67FC5"/>
    <w:rsid w:val="1F2518E4"/>
    <w:rsid w:val="1F6B5147"/>
    <w:rsid w:val="1FCC4E39"/>
    <w:rsid w:val="2054682E"/>
    <w:rsid w:val="2085217F"/>
    <w:rsid w:val="20BA1445"/>
    <w:rsid w:val="20DE7358"/>
    <w:rsid w:val="20ED030A"/>
    <w:rsid w:val="228864AF"/>
    <w:rsid w:val="22CC631B"/>
    <w:rsid w:val="22E4376D"/>
    <w:rsid w:val="22E6283D"/>
    <w:rsid w:val="232954D1"/>
    <w:rsid w:val="234D3C95"/>
    <w:rsid w:val="254041F2"/>
    <w:rsid w:val="26144C91"/>
    <w:rsid w:val="26AF7DF1"/>
    <w:rsid w:val="26D57E5F"/>
    <w:rsid w:val="275076A3"/>
    <w:rsid w:val="27612BCD"/>
    <w:rsid w:val="279C2BDE"/>
    <w:rsid w:val="282361AF"/>
    <w:rsid w:val="282500B6"/>
    <w:rsid w:val="28272954"/>
    <w:rsid w:val="285260F3"/>
    <w:rsid w:val="289E6138"/>
    <w:rsid w:val="29E95FD9"/>
    <w:rsid w:val="2A9F3252"/>
    <w:rsid w:val="2ABE2C41"/>
    <w:rsid w:val="2B291CE7"/>
    <w:rsid w:val="2B811FD6"/>
    <w:rsid w:val="2C537F04"/>
    <w:rsid w:val="2C5D2C42"/>
    <w:rsid w:val="2CA73660"/>
    <w:rsid w:val="2CC20414"/>
    <w:rsid w:val="2CE301C7"/>
    <w:rsid w:val="2D1251DA"/>
    <w:rsid w:val="2D2C59C6"/>
    <w:rsid w:val="2D5753B3"/>
    <w:rsid w:val="2D834CAA"/>
    <w:rsid w:val="2D8C60E2"/>
    <w:rsid w:val="2E2E04F4"/>
    <w:rsid w:val="2E4842A0"/>
    <w:rsid w:val="2E60183F"/>
    <w:rsid w:val="2F7C533A"/>
    <w:rsid w:val="2FB52537"/>
    <w:rsid w:val="2FD23A79"/>
    <w:rsid w:val="30285B97"/>
    <w:rsid w:val="309B65D4"/>
    <w:rsid w:val="30F433A7"/>
    <w:rsid w:val="31021FA6"/>
    <w:rsid w:val="311F3C00"/>
    <w:rsid w:val="324C38F7"/>
    <w:rsid w:val="32614243"/>
    <w:rsid w:val="327C42CC"/>
    <w:rsid w:val="32925DC9"/>
    <w:rsid w:val="32B9531F"/>
    <w:rsid w:val="32BD2F34"/>
    <w:rsid w:val="32FB7C2F"/>
    <w:rsid w:val="34654DF5"/>
    <w:rsid w:val="34E31F62"/>
    <w:rsid w:val="35DD2E97"/>
    <w:rsid w:val="35EE66BC"/>
    <w:rsid w:val="36263020"/>
    <w:rsid w:val="365437AC"/>
    <w:rsid w:val="37E00570"/>
    <w:rsid w:val="380B31AF"/>
    <w:rsid w:val="390F4E3E"/>
    <w:rsid w:val="39FD0AC5"/>
    <w:rsid w:val="3A2D5F55"/>
    <w:rsid w:val="3A397C84"/>
    <w:rsid w:val="3A704481"/>
    <w:rsid w:val="3ABE0451"/>
    <w:rsid w:val="3BE455A6"/>
    <w:rsid w:val="3C7F2389"/>
    <w:rsid w:val="3C8C68EA"/>
    <w:rsid w:val="3D2D74ED"/>
    <w:rsid w:val="3E3F7D4E"/>
    <w:rsid w:val="3E4630A5"/>
    <w:rsid w:val="3EBB65B5"/>
    <w:rsid w:val="3EED738A"/>
    <w:rsid w:val="3F13622B"/>
    <w:rsid w:val="3F773F76"/>
    <w:rsid w:val="3FC15367"/>
    <w:rsid w:val="3FC609D8"/>
    <w:rsid w:val="401827D8"/>
    <w:rsid w:val="40305517"/>
    <w:rsid w:val="405745FA"/>
    <w:rsid w:val="40872785"/>
    <w:rsid w:val="40992A4B"/>
    <w:rsid w:val="41730FF8"/>
    <w:rsid w:val="41D15E2F"/>
    <w:rsid w:val="430D173C"/>
    <w:rsid w:val="43F202E7"/>
    <w:rsid w:val="442F3338"/>
    <w:rsid w:val="44352EE7"/>
    <w:rsid w:val="44453DDE"/>
    <w:rsid w:val="445821DF"/>
    <w:rsid w:val="4489122A"/>
    <w:rsid w:val="45CD4445"/>
    <w:rsid w:val="466C5178"/>
    <w:rsid w:val="46713E24"/>
    <w:rsid w:val="477A08AD"/>
    <w:rsid w:val="47F7797E"/>
    <w:rsid w:val="481249B1"/>
    <w:rsid w:val="485E624C"/>
    <w:rsid w:val="48843F35"/>
    <w:rsid w:val="48BF7991"/>
    <w:rsid w:val="49123756"/>
    <w:rsid w:val="49191580"/>
    <w:rsid w:val="49F713F7"/>
    <w:rsid w:val="49F727FC"/>
    <w:rsid w:val="4A051EC9"/>
    <w:rsid w:val="4A8D3B83"/>
    <w:rsid w:val="4B8D6CF2"/>
    <w:rsid w:val="4BAB6F72"/>
    <w:rsid w:val="4BD07C32"/>
    <w:rsid w:val="4C0E11E0"/>
    <w:rsid w:val="4C6C50DD"/>
    <w:rsid w:val="4C6F58C1"/>
    <w:rsid w:val="4CB42E9C"/>
    <w:rsid w:val="4CF14003"/>
    <w:rsid w:val="4CF14333"/>
    <w:rsid w:val="4D27225D"/>
    <w:rsid w:val="4D301D44"/>
    <w:rsid w:val="4D571CDE"/>
    <w:rsid w:val="4D7B6396"/>
    <w:rsid w:val="4DC63704"/>
    <w:rsid w:val="4F064202"/>
    <w:rsid w:val="4F887A3F"/>
    <w:rsid w:val="4FDB6016"/>
    <w:rsid w:val="50814B0C"/>
    <w:rsid w:val="50AD0394"/>
    <w:rsid w:val="50E32F83"/>
    <w:rsid w:val="50E66688"/>
    <w:rsid w:val="510A3BDE"/>
    <w:rsid w:val="51DA4268"/>
    <w:rsid w:val="525301C8"/>
    <w:rsid w:val="52673763"/>
    <w:rsid w:val="527E4FA1"/>
    <w:rsid w:val="52E76460"/>
    <w:rsid w:val="531E6972"/>
    <w:rsid w:val="53581CDF"/>
    <w:rsid w:val="537F5E26"/>
    <w:rsid w:val="53FD40EB"/>
    <w:rsid w:val="542303E8"/>
    <w:rsid w:val="559A3BA1"/>
    <w:rsid w:val="55C7196D"/>
    <w:rsid w:val="56246DB4"/>
    <w:rsid w:val="567D0B79"/>
    <w:rsid w:val="56C21314"/>
    <w:rsid w:val="578640F5"/>
    <w:rsid w:val="589A1208"/>
    <w:rsid w:val="58DE6F8A"/>
    <w:rsid w:val="59076194"/>
    <w:rsid w:val="593C4D5B"/>
    <w:rsid w:val="5B090D91"/>
    <w:rsid w:val="5B1D296B"/>
    <w:rsid w:val="5B4712B9"/>
    <w:rsid w:val="5B966421"/>
    <w:rsid w:val="5B9D5AD5"/>
    <w:rsid w:val="5C6F4F8C"/>
    <w:rsid w:val="5D407720"/>
    <w:rsid w:val="5E7C1275"/>
    <w:rsid w:val="5E8541E0"/>
    <w:rsid w:val="5ECB34C2"/>
    <w:rsid w:val="5EE462C7"/>
    <w:rsid w:val="5F490A4D"/>
    <w:rsid w:val="60A03991"/>
    <w:rsid w:val="60D22D45"/>
    <w:rsid w:val="6182580E"/>
    <w:rsid w:val="6194536F"/>
    <w:rsid w:val="619517BF"/>
    <w:rsid w:val="61A24F9F"/>
    <w:rsid w:val="61E84D77"/>
    <w:rsid w:val="62350D89"/>
    <w:rsid w:val="629038A5"/>
    <w:rsid w:val="63332492"/>
    <w:rsid w:val="6359705E"/>
    <w:rsid w:val="63A02257"/>
    <w:rsid w:val="63F735D5"/>
    <w:rsid w:val="6509022D"/>
    <w:rsid w:val="65EE64C6"/>
    <w:rsid w:val="66EB7C01"/>
    <w:rsid w:val="66EC72C2"/>
    <w:rsid w:val="6774748E"/>
    <w:rsid w:val="67902DFD"/>
    <w:rsid w:val="68545B5F"/>
    <w:rsid w:val="68764109"/>
    <w:rsid w:val="68BC1457"/>
    <w:rsid w:val="68F81C68"/>
    <w:rsid w:val="68F93166"/>
    <w:rsid w:val="692A34CF"/>
    <w:rsid w:val="69515CF9"/>
    <w:rsid w:val="69645F1D"/>
    <w:rsid w:val="69D74E13"/>
    <w:rsid w:val="6A43491A"/>
    <w:rsid w:val="6A492614"/>
    <w:rsid w:val="6B786E8A"/>
    <w:rsid w:val="6D535020"/>
    <w:rsid w:val="6D962A9C"/>
    <w:rsid w:val="6DC7318E"/>
    <w:rsid w:val="6F994C35"/>
    <w:rsid w:val="70276E26"/>
    <w:rsid w:val="70802BE8"/>
    <w:rsid w:val="70CE0FA6"/>
    <w:rsid w:val="70F035AC"/>
    <w:rsid w:val="7117073A"/>
    <w:rsid w:val="711856FD"/>
    <w:rsid w:val="71D5205C"/>
    <w:rsid w:val="735B7AC1"/>
    <w:rsid w:val="736D1EA1"/>
    <w:rsid w:val="73885205"/>
    <w:rsid w:val="73DB1DEE"/>
    <w:rsid w:val="747361A0"/>
    <w:rsid w:val="74C86F63"/>
    <w:rsid w:val="74EB4F3B"/>
    <w:rsid w:val="75FD7858"/>
    <w:rsid w:val="75FE43BB"/>
    <w:rsid w:val="76082678"/>
    <w:rsid w:val="760F5249"/>
    <w:rsid w:val="761348B1"/>
    <w:rsid w:val="767C4940"/>
    <w:rsid w:val="778B7EA5"/>
    <w:rsid w:val="786945CD"/>
    <w:rsid w:val="78A341DF"/>
    <w:rsid w:val="79030655"/>
    <w:rsid w:val="7A15517F"/>
    <w:rsid w:val="7A8905D9"/>
    <w:rsid w:val="7AAC7522"/>
    <w:rsid w:val="7B3D5F4F"/>
    <w:rsid w:val="7B5C79A1"/>
    <w:rsid w:val="7BE16C50"/>
    <w:rsid w:val="7BFE50A6"/>
    <w:rsid w:val="7C825308"/>
    <w:rsid w:val="7CA45F95"/>
    <w:rsid w:val="7DAF096D"/>
    <w:rsid w:val="7DBE362A"/>
    <w:rsid w:val="7DCF1E12"/>
    <w:rsid w:val="7DD155BD"/>
    <w:rsid w:val="7E097CCE"/>
    <w:rsid w:val="7E53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F84308"/>
  <w15:docId w15:val="{45AF6E65-8AE9-4730-A423-D27A5F2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F73EC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73EC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F73EC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73EC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idu.com/s?wd=%E7%BB%84%E7%BB%87%E5%8D%8F%E8%B0%83%E8%83%BD%E5%8A%9B&amp;tn=SE_PcZhidaonwhc_ngpagmjz&amp;rsv_dl=gh_pc_zhida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idu.com/s?wd=%E7%BB%84%E7%BB%87%E5%8D%8F%E8%B0%83%E8%83%BD%E5%8A%9B&amp;tn=SE_PcZhidaonwhc_ngpagmjz&amp;rsv_dl=gh_pc_zhida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 j.</cp:lastModifiedBy>
  <cp:revision>9</cp:revision>
  <dcterms:created xsi:type="dcterms:W3CDTF">2018-08-28T06:18:00Z</dcterms:created>
  <dcterms:modified xsi:type="dcterms:W3CDTF">2025-05-29T04:33:00Z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RubyTemplateID" linkTarget="0">
    <vt:lpwstr>4</vt:lpwstr>
  </property>
</Properties>
</file>