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FBE9"/>
  <w:body>
    <w:p w:rsidR="000B0A9B" w:rsidRDefault="00A32E1F">
      <w:r w:rsidRPr="00E64D14">
        <w:rPr>
          <w:noProof/>
        </w:rPr>
        <mc:AlternateContent>
          <mc:Choice Requires="wpg">
            <w:drawing>
              <wp:anchor distT="0" distB="0" distL="114300" distR="114300" simplePos="0" relativeHeight="252096511" behindDoc="0" locked="0" layoutInCell="1" allowOverlap="1" wp14:anchorId="2C429CD3" wp14:editId="1287216C">
                <wp:simplePos x="0" y="0"/>
                <wp:positionH relativeFrom="column">
                  <wp:posOffset>-508635</wp:posOffset>
                </wp:positionH>
                <wp:positionV relativeFrom="paragraph">
                  <wp:posOffset>-258901</wp:posOffset>
                </wp:positionV>
                <wp:extent cx="1023620" cy="1023620"/>
                <wp:effectExtent l="0" t="0" r="5080" b="5080"/>
                <wp:wrapNone/>
                <wp:docPr id="53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419344">
                          <a:off x="0" y="0"/>
                          <a:ext cx="1023620" cy="1023620"/>
                          <a:chOff x="0" y="0"/>
                          <a:chExt cx="1875041" cy="1874313"/>
                        </a:xfrm>
                        <a:solidFill>
                          <a:srgbClr val="FFC000"/>
                        </a:solidFill>
                        <a:effectLst/>
                      </wpg:grpSpPr>
                      <wps:wsp>
                        <wps:cNvPr id="54" name="椭圆 30"/>
                        <wps:cNvSpPr/>
                        <wps:spPr>
                          <a:xfrm>
                            <a:off x="431383" y="432048"/>
                            <a:ext cx="1008112" cy="1008112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55" name="组合 55"/>
                        <wpg:cNvGrpSpPr/>
                        <wpg:grpSpPr>
                          <a:xfrm>
                            <a:off x="832608" y="0"/>
                            <a:ext cx="144017" cy="1872208"/>
                            <a:chOff x="832608" y="0"/>
                            <a:chExt cx="144017" cy="1872208"/>
                          </a:xfrm>
                          <a:grpFill/>
                        </wpg:grpSpPr>
                        <wps:wsp>
                          <wps:cNvPr id="56" name="圆角矩形 56"/>
                          <wps:cNvSpPr/>
                          <wps:spPr>
                            <a:xfrm flipH="1">
                              <a:off x="832608" y="0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7" name="圆角矩形 57"/>
                          <wps:cNvSpPr/>
                          <wps:spPr>
                            <a:xfrm flipH="1">
                              <a:off x="832608" y="1512168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58" name="组合 58"/>
                        <wpg:cNvGrpSpPr/>
                        <wpg:grpSpPr>
                          <a:xfrm rot="1800000">
                            <a:off x="832608" y="0"/>
                            <a:ext cx="144017" cy="1872208"/>
                            <a:chOff x="832608" y="0"/>
                            <a:chExt cx="144017" cy="1872208"/>
                          </a:xfrm>
                          <a:grpFill/>
                        </wpg:grpSpPr>
                        <wps:wsp>
                          <wps:cNvPr id="59" name="圆角矩形 59"/>
                          <wps:cNvSpPr/>
                          <wps:spPr>
                            <a:xfrm flipH="1">
                              <a:off x="832608" y="0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60" name="圆角矩形 60"/>
                          <wps:cNvSpPr/>
                          <wps:spPr>
                            <a:xfrm flipH="1">
                              <a:off x="832608" y="1512168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61" name="组合 61"/>
                        <wpg:cNvGrpSpPr/>
                        <wpg:grpSpPr>
                          <a:xfrm rot="3600000">
                            <a:off x="864662" y="405"/>
                            <a:ext cx="144017" cy="1872208"/>
                            <a:chOff x="864662" y="405"/>
                            <a:chExt cx="144017" cy="1872208"/>
                          </a:xfrm>
                          <a:grpFill/>
                        </wpg:grpSpPr>
                        <wps:wsp>
                          <wps:cNvPr id="62" name="圆角矩形 62"/>
                          <wps:cNvSpPr/>
                          <wps:spPr>
                            <a:xfrm flipH="1">
                              <a:off x="864662" y="405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63" name="圆角矩形 63"/>
                          <wps:cNvSpPr/>
                          <wps:spPr>
                            <a:xfrm flipH="1">
                              <a:off x="864662" y="1512573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256" name="组合 256"/>
                        <wpg:cNvGrpSpPr/>
                        <wpg:grpSpPr>
                          <a:xfrm rot="5400000">
                            <a:off x="864095" y="-162"/>
                            <a:ext cx="144017" cy="1872208"/>
                            <a:chOff x="864095" y="-162"/>
                            <a:chExt cx="144017" cy="1872208"/>
                          </a:xfrm>
                          <a:grpFill/>
                        </wpg:grpSpPr>
                        <wps:wsp>
                          <wps:cNvPr id="257" name="圆角矩形 257"/>
                          <wps:cNvSpPr/>
                          <wps:spPr>
                            <a:xfrm flipH="1">
                              <a:off x="864095" y="-162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58" name="圆角矩形 258"/>
                          <wps:cNvSpPr/>
                          <wps:spPr>
                            <a:xfrm flipH="1">
                              <a:off x="864095" y="1512006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259" name="组合 259"/>
                        <wpg:cNvGrpSpPr/>
                        <wpg:grpSpPr>
                          <a:xfrm rot="7200000">
                            <a:off x="866928" y="-727"/>
                            <a:ext cx="144017" cy="1872208"/>
                            <a:chOff x="866928" y="-727"/>
                            <a:chExt cx="144017" cy="1872208"/>
                          </a:xfrm>
                          <a:grpFill/>
                        </wpg:grpSpPr>
                        <wps:wsp>
                          <wps:cNvPr id="260" name="圆角矩形 260"/>
                          <wps:cNvSpPr/>
                          <wps:spPr>
                            <a:xfrm flipH="1">
                              <a:off x="866928" y="-727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61" name="圆角矩形 261"/>
                          <wps:cNvSpPr/>
                          <wps:spPr>
                            <a:xfrm flipH="1">
                              <a:off x="866928" y="1511441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262" name="组合 262"/>
                        <wpg:cNvGrpSpPr/>
                        <wpg:grpSpPr>
                          <a:xfrm rot="9000000">
                            <a:off x="873160" y="2105"/>
                            <a:ext cx="144017" cy="1872208"/>
                            <a:chOff x="873160" y="2105"/>
                            <a:chExt cx="144017" cy="1872208"/>
                          </a:xfrm>
                          <a:grpFill/>
                        </wpg:grpSpPr>
                        <wps:wsp>
                          <wps:cNvPr id="263" name="圆角矩形 263"/>
                          <wps:cNvSpPr/>
                          <wps:spPr>
                            <a:xfrm flipH="1">
                              <a:off x="873160" y="2105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64" name="圆角矩形 264"/>
                          <wps:cNvSpPr/>
                          <wps:spPr>
                            <a:xfrm flipH="1">
                              <a:off x="873160" y="1514273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60" o:spid="_x0000_s1026" style="position:absolute;left:0;text-align:left;margin-left:-40.05pt;margin-top:-20.4pt;width:80.6pt;height:80.6pt;rotation:-1289591fd;z-index:252096511;mso-width-relative:margin;mso-height-relative:margin" coordsize="18750,18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">
                <v:oval id="椭圆 30" o:spid="_x0000_s1027" style="position:absolute;left:4313;top:4320;width:10081;height:10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H3mMQA&#10;AADbAAAADwAAAGRycy9kb3ducmV2LnhtbESPW2sCMRSE3wX/QziCb5rtTdrVKFIqWHypF/p8ujnu&#10;piYnyyau2/56IxT6OMzMN8xs0TkrWmqC8azgbpyBIC68NlwqOOxXo2cQISJrtJ5JwQ8FWMz7vRnm&#10;2l94S+0uliJBOOSooIqxzqUMRUUOw9jXxMk7+sZhTLIppW7wkuDOyvssm0iHhtNChTW9VlScdmen&#10;4OvQbjYv8u3dGvM5oV/8+H6wpVLDQbecgojUxf/wX3utFTw9wu1L+gF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B95jEAAAA2wAAAA8AAAAAAAAAAAAAAAAAmAIAAGRycy9k&#10;b3ducmV2LnhtbFBLBQYAAAAABAAEAPUAAACJAwAAAAA=&#10;" filled="f" stroked="f" strokeweight="2pt"/>
                <v:group id="组合 55" o:spid="_x0000_s1028" style="position:absolute;left:8326;width:1440;height:18722" coordorigin="8326" coordsize="1440,187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oval id="圆角矩形 56" o:spid="_x0000_s1029" style="position:absolute;left:8326;width:1440;height:360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1uS8MA&#10;AADbAAAADwAAAGRycy9kb3ducmV2LnhtbESP0WoCMRRE34X+Q7hC3zRrsVK2RpG1gk8FVz/gNrnN&#10;Bjc3yybVtV/fFAQfh5k5wyzXg2/FhfroAiuYTQsQxDoYx1bB6bibvIGICdlgG5gU3CjCevU0WmJp&#10;wpUPdKmTFRnCsUQFTUpdKWXUDXmM09ARZ+879B5Tlr2VpsdrhvtWvhTFQnp0nBca7KhqSJ/rH6/A&#10;zQ/H30p/7vXH1m5vX7amoXJKPY+HzTuIREN6hO/tvVHwuoD/L/kH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1uS8MAAADbAAAADwAAAAAAAAAAAAAAAACYAgAAZHJzL2Rv&#10;d25yZXYueG1sUEsFBgAAAAAEAAQA9QAAAIgDAAAAAA==&#10;" filled="f" stroked="f" strokeweight="2pt"/>
                  <v:oval id="圆角矩形 57" o:spid="_x0000_s1030" style="position:absolute;left:8326;top:15121;width:1440;height:3601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HL0MMA&#10;AADbAAAADwAAAGRycy9kb3ducmV2LnhtbESP0WoCMRRE34X+Q7gF3zTbUmtZjVLWCj4VXPsB1+Sa&#10;DW5ulk2qa7++EQp9HGbmDLNcD74VF+qjC6zgaVqAINbBOLYKvg7byRuImJANtoFJwY0irFcPoyWW&#10;Jlx5T5c6WZEhHEtU0KTUlVJG3ZDHOA0dcfZOofeYsuytND1eM9y38rkoXqVHx3mhwY6qhvS5/vYK&#10;3Mv+8FPpz53+2NjN7WhrGiqn1PhxeF+ASDSk//Bfe2cUzOZw/5J/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HL0MMAAADbAAAADwAAAAAAAAAAAAAAAACYAgAAZHJzL2Rv&#10;d25yZXYueG1sUEsFBgAAAAAEAAQA9QAAAIgDAAAAAA==&#10;" filled="f" stroked="f" strokeweight="2pt"/>
                </v:group>
                <v:group id="组合 58" o:spid="_x0000_s1031" style="position:absolute;left:8326;width:1440;height:18722;rotation:30" coordorigin="8326" coordsize="1440,187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A5sKEpwAAAANsAAAAPAAAA&#10;AAAAAAAAAAAAAKoCAABkcnMvZG93bnJldi54bWxQSwUGAAAAAAQABAD6AAAAlwMAAAAA&#10;">
                  <v:oval id="圆角矩形 59" o:spid="_x0000_s1032" style="position:absolute;left:8326;width:1440;height:360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L6OcMA&#10;AADbAAAADwAAAGRycy9kb3ducmV2LnhtbESP0WoCMRRE34X+Q7gF3zTbUotdjVLWCj4VXPsB1+Sa&#10;DW5ulk2qa7++EQp9HGbmDLNcD74VF+qjC6zgaVqAINbBOLYKvg7byRxETMgG28Ck4EYR1quH0RJL&#10;E668p0udrMgQjiUqaFLqSimjbshjnIaOOHun0HtMWfZWmh6vGe5b+VwUr9Kj47zQYEdVQ/pcf3sF&#10;7mV/+Kn0505/bOzmdrQ1DZVTavw4vC9AJBrSf/ivvTMKZm9w/5J/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L6OcMAAADbAAAADwAAAAAAAAAAAAAAAACYAgAAZHJzL2Rv&#10;d25yZXYueG1sUEsFBgAAAAAEAAQA9QAAAIgDAAAAAA==&#10;" filled="f" stroked="f" strokeweight="2pt"/>
                  <v:oval id="圆角矩形 60" o:spid="_x0000_s1033" style="position:absolute;left:8326;top:15121;width:1440;height:3601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SZGb8A&#10;AADbAAAADwAAAGRycy9kb3ducmV2LnhtbERP3WrCMBS+H/gO4Qi7W1PHEOmMItWBV4LVBzhLztKw&#10;5qQ0UeuefrkQvPz4/pfr0XfiSkN0gRXMihIEsQ7GsVVwPn29LUDEhGywC0wK7hRhvZq8LLEy4cZH&#10;ujbJihzCsUIFbUp9JWXULXmMReiJM/cTBo8pw8FKM+Ath/tOvpflXHp0nBta7KluSf82F6/AfRxP&#10;f7U+7PVua7f3b9vQWDulXqfj5hNEojE9xQ/33iiY5/X5S/4B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hJkZvwAAANsAAAAPAAAAAAAAAAAAAAAAAJgCAABkcnMvZG93bnJl&#10;di54bWxQSwUGAAAAAAQABAD1AAAAhAMAAAAA&#10;" filled="f" stroked="f" strokeweight="2pt"/>
                </v:group>
                <v:group id="组合 61" o:spid="_x0000_s1034" style="position:absolute;left:8646;top:4;width:1440;height:18722;rotation:60" coordorigin="8646,4" coordsize="1440,187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/wH0gwwAAANsAAAAP&#10;AAAAAAAAAAAAAAAAAKoCAABkcnMvZG93bnJldi54bWxQSwUGAAAAAAQABAD6AAAAmgMAAAAA&#10;">
                  <v:oval id="圆角矩形 62" o:spid="_x0000_s1035" style="position:absolute;left:8646;top:4;width:1440;height:360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qi9cIA&#10;AADbAAAADwAAAGRycy9kb3ducmV2LnhtbESP0WoCMRRE3wv9h3ALvtWsUqSsRpHVgk8FVz/gmlyz&#10;wc3Nsom6+vVNodDHYWbOMIvV4Ftxoz66wAom4wIEsQ7GsVVwPHy9f4KICdlgG5gUPCjCavn6ssDS&#10;hDvv6VYnKzKEY4kKmpS6UsqoG/IYx6Ejzt459B5Tlr2Vpsd7hvtWTotiJj06zgsNdlQ1pC/11Stw&#10;H/vDs9LfO73d2M3jZGsaKqfU6G1Yz0EkGtJ/+K+9MwpmU/j9kn+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GqL1wgAAANsAAAAPAAAAAAAAAAAAAAAAAJgCAABkcnMvZG93&#10;bnJldi54bWxQSwUGAAAAAAQABAD1AAAAhwMAAAAA&#10;" filled="f" stroked="f" strokeweight="2pt"/>
                  <v:oval id="圆角矩形 63" o:spid="_x0000_s1036" style="position:absolute;left:8646;top:15125;width:1440;height:3601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YHbsMA&#10;AADbAAAADwAAAGRycy9kb3ducmV2LnhtbESP0WoCMRRE34X+Q7hC3zRrLVK2RpG1gk8FVz/gNrnN&#10;Bjc3yybVtV/fFAQfh5k5wyzXg2/FhfroAiuYTQsQxDoYx1bB6bibvIGICdlgG5gU3CjCevU0WmJp&#10;wpUPdKmTFRnCsUQFTUpdKWXUDXmM09ARZ+879B5Tlr2VpsdrhvtWvhTFQnp0nBca7KhqSJ/rH6/A&#10;vR6Ov5X+3OuPrd3evmxNQ+WUeh4Pm3cQiYb0CN/be6NgMYf/L/kH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1YHbsMAAADbAAAADwAAAAAAAAAAAAAAAACYAgAAZHJzL2Rv&#10;d25yZXYueG1sUEsFBgAAAAAEAAQA9QAAAIgDAAAAAA==&#10;" filled="f" stroked="f" strokeweight="2pt"/>
                </v:group>
                <v:group id="组合 256" o:spid="_x0000_s1037" style="position:absolute;left:8641;top:-2;width:1440;height:18722;rotation:90" coordorigin="8640,-1" coordsize="1440,187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hp0OsQAAADcAAAA&#10;DwAAAAAAAAAAAAAAAACqAgAAZHJzL2Rvd25yZXYueG1sUEsFBgAAAAAEAAQA+gAAAJsDAAAAAA==&#10;">
                  <v:oval id="圆角矩形 257" o:spid="_x0000_s1038" style="position:absolute;left:8640;top:-1;width:1441;height:3599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3rZcQA&#10;AADcAAAADwAAAGRycy9kb3ducmV2LnhtbESP0WoCMRRE3wv9h3ALvtVsRduyGqWsCj4VXPsBt8k1&#10;G7q5WTaprn69EQp9HGbmDLNYDb4VJ+qjC6zgZVyAINbBOLYKvg7b53cQMSEbbAOTggtFWC0fHxZY&#10;mnDmPZ3qZEWGcCxRQZNSV0oZdUMe4zh0xNk7ht5jyrK30vR4znDfyklRvEqPjvNCgx1VDemf+tcr&#10;cNP94Vrpz53erO368m1rGiqn1Ohp+JiDSDSk//Bfe2cUTGZvcD+Tj4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N62XEAAAA3AAAAA8AAAAAAAAAAAAAAAAAmAIAAGRycy9k&#10;b3ducmV2LnhtbFBLBQYAAAAABAAEAPUAAACJAwAAAAA=&#10;" filled="f" stroked="f" strokeweight="2pt"/>
                  <v:oval id="圆角矩形 258" o:spid="_x0000_s1039" style="position:absolute;left:8640;top:15120;width:1441;height:360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J/F8AA&#10;AADcAAAADwAAAGRycy9kb3ducmV2LnhtbERPzWoCMRC+C75DGKE3zSptkdUosrbgqeDqA4zJmA1u&#10;Jssm1bVP3xwKPX58/+vt4Ftxpz66wArmswIEsQ7GsVVwPn1OlyBiQjbYBiYFT4qw3YxHayxNePCR&#10;7nWyIodwLFFBk1JXShl1Qx7jLHTEmbuG3mPKsLfS9PjI4b6Vi6J4lx4d54YGO6oa0rf62ytwr8fT&#10;T6W/Dvpjb/fPi61pqJxSL5NhtwKRaEj/4j/3wShYvOW1+Uw+An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J/F8AAAADcAAAADwAAAAAAAAAAAAAAAACYAgAAZHJzL2Rvd25y&#10;ZXYueG1sUEsFBgAAAAAEAAQA9QAAAIUDAAAAAA==&#10;" filled="f" stroked="f" strokeweight="2pt"/>
                </v:group>
                <v:group id="组合 259" o:spid="_x0000_s1040" style="position:absolute;left:8669;top:-8;width:1440;height:18722;rotation:120" coordorigin="8669,-7" coordsize="1440,187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JTB6xgAAANwA&#10;AAAPAAAAAAAAAAAAAAAAAKoCAABkcnMvZG93bnJldi54bWxQSwUGAAAAAAQABAD6AAAAnQMAAAAA&#10;">
                  <v:oval id="圆角矩形 260" o:spid="_x0000_s1041" style="position:absolute;left:8669;top:-7;width:1440;height:360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i5rMAA&#10;AADcAAAADwAAAGRycy9kb3ducmV2LnhtbERPzWoCMRC+C75DmEJvmq0Uka1RZFXwVHD1AcZkmg1u&#10;Jssm6tqnbw4Fjx/f/3I9+FbcqY8usIKPaQGCWAfj2Co4n/aTBYiYkA22gUnBkyKsV+PREksTHnyk&#10;e52syCEcS1TQpNSVUkbdkMc4DR1x5n5C7zFl2FtpenzkcN/KWVHMpUfHuaHBjqqG9LW+eQXu83j6&#10;rfT3Qe+2dvu82JqGyin1/jZsvkAkGtJL/O8+GAWzeZ6fz+QjIF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Yi5rMAAAADcAAAADwAAAAAAAAAAAAAAAACYAgAAZHJzL2Rvd25y&#10;ZXYueG1sUEsFBgAAAAAEAAQA9QAAAIUDAAAAAA==&#10;" filled="f" stroked="f" strokeweight="2pt"/>
                  <v:oval id="圆角矩形 261" o:spid="_x0000_s1042" style="position:absolute;left:8669;top:15114;width:1440;height:360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QcN8MA&#10;AADcAAAADwAAAGRycy9kb3ducmV2LnhtbESP0WoCMRRE3wv9h3ALvtWsUqSsRpHVgk+Caz/gNrlm&#10;g5ubZRN19etNodDHYWbOMIvV4FtxpT66wAom4wIEsQ7GsVXwffx6/wQRE7LBNjApuFOE1fL1ZYGl&#10;CTc+0LVOVmQIxxIVNCl1pZRRN+QxjkNHnL1T6D2mLHsrTY+3DPetnBbFTHp0nBca7KhqSJ/ri1fg&#10;Pg7HR6X3O73d2M39x9Y0VE6p0duwnoNINKT/8F97ZxRMZxP4PZOP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QcN8MAAADcAAAADwAAAAAAAAAAAAAAAACYAgAAZHJzL2Rv&#10;d25yZXYueG1sUEsFBgAAAAAEAAQA9QAAAIgDAAAAAA==&#10;" filled="f" stroked="f" strokeweight="2pt"/>
                </v:group>
                <v:group id="组合 262" o:spid="_x0000_s1043" style="position:absolute;left:8731;top:21;width:1440;height:18722;rotation:150" coordorigin="8731,21" coordsize="1440,187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WVLfFAAAA3AAA&#10;AA8AAAAAAAAAAAAAAAAAqgIAAGRycy9kb3ducmV2LnhtbFBLBQYAAAAABAAEAPoAAACcAwAAAAA=&#10;">
                  <v:oval id="圆角矩形 263" o:spid="_x0000_s1044" style="position:absolute;left:8731;top:21;width:1440;height:360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on28QA&#10;AADcAAAADwAAAGRycy9kb3ducmV2LnhtbESP0WoCMRRE34X+Q7iFvmm2VqRsjVLWFnwquNsPuE2u&#10;2eDmZtmkuvbrG0HwcZiZM8xqM/pOnGiILrCC51kBglgH49gq+G4+p68gYkI22AUmBReKsFk/TFZY&#10;mnDmPZ3qZEWGcCxRQZtSX0oZdUse4yz0xNk7hMFjynKw0gx4znDfyXlRLKVHx3mhxZ6qlvSx/vUK&#10;3GLf/FX6a6c/tnZ7+bE1jZVT6ulxfH8DkWhM9/CtvTMK5ssXuJ7JR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aJ9vEAAAA3AAAAA8AAAAAAAAAAAAAAAAAmAIAAGRycy9k&#10;b3ducmV2LnhtbFBLBQYAAAAABAAEAPUAAACJAwAAAAA=&#10;" filled="f" stroked="f" strokeweight="2pt"/>
                  <v:oval id="圆角矩形 264" o:spid="_x0000_s1045" style="position:absolute;left:8731;top:15142;width:1440;height:3601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O/r8MA&#10;AADcAAAADwAAAGRycy9kb3ducmV2LnhtbESP0WoCMRRE3wv+Q7hC32pWESmrUWRtwSfBtR9wm1yz&#10;wc3Nsom69utNodDHYWbOMKvN4Ftxoz66wAqmkwIEsQ7GsVXwdfp8ewcRE7LBNjApeFCEzXr0ssLS&#10;hDsf6VYnKzKEY4kKmpS6UsqoG/IYJ6Ejzt459B5Tlr2Vpsd7hvtWzopiIT06zgsNdlQ1pC/11Stw&#10;8+Ppp9KHvf7Y2d3j29Y0VE6p1/GwXYJINKT/8F97bxTMFnP4PZOPgF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O/r8MAAADcAAAADwAAAAAAAAAAAAAAAACYAgAAZHJzL2Rv&#10;d25yZXYueG1sUEsFBgAAAAAEAAQA9QAAAIgDAAAAAA==&#10;" filled="f" stroked="f" strokeweight="2pt"/>
                </v:group>
              </v:group>
            </w:pict>
          </mc:Fallback>
        </mc:AlternateContent>
      </w:r>
      <w:r w:rsidR="006C4959">
        <w:rPr>
          <w:noProof/>
        </w:rPr>
        <w:drawing>
          <wp:anchor distT="0" distB="0" distL="114300" distR="114300" simplePos="0" relativeHeight="252180479" behindDoc="0" locked="0" layoutInCell="1" allowOverlap="1" wp14:anchorId="6519ECBF" wp14:editId="2E9C444A">
            <wp:simplePos x="0" y="0"/>
            <wp:positionH relativeFrom="margin">
              <wp:posOffset>3507105</wp:posOffset>
            </wp:positionH>
            <wp:positionV relativeFrom="margin">
              <wp:posOffset>-989786</wp:posOffset>
            </wp:positionV>
            <wp:extent cx="2922905" cy="2063115"/>
            <wp:effectExtent l="0" t="0" r="0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绿\绿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22905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A9B">
        <w:rPr>
          <w:rFonts w:hint="eastAsia"/>
        </w:rPr>
        <w:t xml:space="preserve">                                                                                                      </w:t>
      </w:r>
    </w:p>
    <w:p w:rsidR="004A659E" w:rsidRDefault="004A659E" w:rsidP="00292996">
      <w:pPr>
        <w:widowControl/>
        <w:jc w:val="left"/>
        <w:rPr>
          <w:noProof/>
        </w:rPr>
      </w:pPr>
    </w:p>
    <w:p w:rsidR="00326778" w:rsidRPr="00292996" w:rsidRDefault="001C4D0B" w:rsidP="00292996">
      <w:pPr>
        <w:widowControl/>
        <w:jc w:val="left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18D5A3" wp14:editId="40C8B64A">
                <wp:simplePos x="0" y="0"/>
                <wp:positionH relativeFrom="column">
                  <wp:posOffset>1925320</wp:posOffset>
                </wp:positionH>
                <wp:positionV relativeFrom="paragraph">
                  <wp:posOffset>3610610</wp:posOffset>
                </wp:positionV>
                <wp:extent cx="1423670" cy="730250"/>
                <wp:effectExtent l="0" t="0" r="0" b="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670" cy="73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C16" w:rsidRPr="00CE2BFD" w:rsidRDefault="00190BAC" w:rsidP="00FC5C16">
                            <w:pPr>
                              <w:jc w:val="distribute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56"/>
                                <w:szCs w:val="56"/>
                                <w:u w:val="dottedHeavy" w:color="92D050"/>
                              </w:rPr>
                            </w:pPr>
                            <w:r w:rsidRPr="00CE2BF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56"/>
                                <w:szCs w:val="56"/>
                                <w:u w:val="dottedHeavy" w:color="92D050"/>
                              </w:rPr>
                              <w:t>甄</w:t>
                            </w:r>
                            <w:r w:rsidR="00FC5C16" w:rsidRPr="00CE2BF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56"/>
                                <w:szCs w:val="56"/>
                                <w:u w:val="dottedHeavy" w:color="92D050"/>
                              </w:rPr>
                              <w:t>优秀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151.6pt;margin-top:284.3pt;width:112.1pt;height:5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" filled="f" stroked="f">
                <v:textbox>
                  <w:txbxContent>
                    <w:p w:rsidR="00FC5C16" w:rsidRPr="00CE2BFD" w:rsidRDefault="00190BAC" w:rsidP="00FC5C16">
                      <w:pPr>
                        <w:jc w:val="distribute"/>
                        <w:rPr>
                          <w:rFonts w:ascii="微软雅黑" w:eastAsia="微软雅黑" w:hAnsi="微软雅黑"/>
                          <w:color w:val="404040" w:themeColor="text1" w:themeTint="BF"/>
                          <w:sz w:val="56"/>
                          <w:szCs w:val="56"/>
                          <w:u w:val="dottedHeavy" w:color="92D050"/>
                        </w:rPr>
                      </w:pPr>
                      <w:r w:rsidRPr="00CE2BF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56"/>
                          <w:szCs w:val="56"/>
                          <w:u w:val="dottedHeavy" w:color="92D050"/>
                        </w:rPr>
                        <w:t>甄</w:t>
                      </w:r>
                      <w:r w:rsidR="00FC5C16" w:rsidRPr="00CE2BF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56"/>
                          <w:szCs w:val="56"/>
                          <w:u w:val="dottedHeavy" w:color="92D050"/>
                        </w:rPr>
                        <w:t>优秀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EE3F0B" wp14:editId="72F58C6B">
                <wp:simplePos x="0" y="0"/>
                <wp:positionH relativeFrom="column">
                  <wp:posOffset>1335405</wp:posOffset>
                </wp:positionH>
                <wp:positionV relativeFrom="paragraph">
                  <wp:posOffset>4336594</wp:posOffset>
                </wp:positionV>
                <wp:extent cx="2679700" cy="892810"/>
                <wp:effectExtent l="0" t="0" r="0" b="254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892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1B1" w:rsidRPr="00CE2BFD" w:rsidRDefault="00190BAC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</w:rPr>
                            </w:pPr>
                            <w:r w:rsidRPr="00CE2BF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</w:rPr>
                              <w:t>广州</w:t>
                            </w:r>
                            <w:r w:rsidR="00F831B1" w:rsidRPr="00CE2BF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</w:rPr>
                              <w:t>市</w:t>
                            </w:r>
                            <w:r w:rsidRPr="00CE2BF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</w:rPr>
                              <w:t>天河</w:t>
                            </w:r>
                            <w:r w:rsidR="00F831B1" w:rsidRPr="00CE2BF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</w:rPr>
                              <w:t>区第一实验小学</w:t>
                            </w:r>
                            <w:r w:rsidR="00CE2BF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</w:rPr>
                              <w:t xml:space="preserve">  </w:t>
                            </w:r>
                          </w:p>
                          <w:p w:rsidR="00F831B1" w:rsidRPr="00CE2BFD" w:rsidRDefault="00F831B1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</w:rPr>
                            </w:pPr>
                            <w:r w:rsidRPr="00CE2BF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</w:rPr>
                              <w:t>联系电话：</w:t>
                            </w:r>
                            <w:r w:rsidR="00190BAC" w:rsidRPr="00CE2BF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</w:rPr>
                              <w:t>18500000000</w:t>
                            </w:r>
                            <w:r w:rsidR="00CE2BF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05.15pt;margin-top:341.45pt;width:211pt;height:70.3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" filled="f" stroked="f">
                <v:textbox style="mso-fit-shape-to-text:t">
                  <w:txbxContent>
                    <w:p w:rsidR="00F831B1" w:rsidRPr="00CE2BFD" w:rsidRDefault="00190BAC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</w:rPr>
                      </w:pPr>
                      <w:r w:rsidRPr="00CE2BF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</w:rPr>
                        <w:t>广州</w:t>
                      </w:r>
                      <w:r w:rsidR="00F831B1" w:rsidRPr="00CE2BF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</w:rPr>
                        <w:t>市</w:t>
                      </w:r>
                      <w:r w:rsidRPr="00CE2BF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</w:rPr>
                        <w:t>天河</w:t>
                      </w:r>
                      <w:r w:rsidR="00F831B1" w:rsidRPr="00CE2BF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</w:rPr>
                        <w:t>区第一实验小学</w:t>
                      </w:r>
                      <w:r w:rsidR="00CE2BF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</w:rPr>
                        <w:t xml:space="preserve">  </w:t>
                      </w:r>
                    </w:p>
                    <w:p w:rsidR="00F831B1" w:rsidRPr="00CE2BFD" w:rsidRDefault="00F831B1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</w:rPr>
                      </w:pPr>
                      <w:r w:rsidRPr="00CE2BF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</w:rPr>
                        <w:t>联系电话：</w:t>
                      </w:r>
                      <w:r w:rsidR="00190BAC" w:rsidRPr="00CE2BF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</w:rPr>
                        <w:t>18500000000</w:t>
                      </w:r>
                      <w:r w:rsidR="00CE2BF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1FC10C" wp14:editId="233DE046">
                <wp:simplePos x="0" y="0"/>
                <wp:positionH relativeFrom="column">
                  <wp:posOffset>1264285</wp:posOffset>
                </wp:positionH>
                <wp:positionV relativeFrom="paragraph">
                  <wp:posOffset>2711629</wp:posOffset>
                </wp:positionV>
                <wp:extent cx="2847340" cy="1090930"/>
                <wp:effectExtent l="0" t="0" r="0" b="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090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C16" w:rsidRPr="00906E2D" w:rsidRDefault="00FC5C16" w:rsidP="00FC5C16">
                            <w:pPr>
                              <w:jc w:val="distribute"/>
                              <w:rPr>
                                <w:rFonts w:ascii="迷你简汉真广标" w:eastAsia="迷你简汉真广标" w:hint="eastAsia"/>
                                <w:color w:val="7ABC32"/>
                                <w:sz w:val="100"/>
                                <w:szCs w:val="100"/>
                              </w:rPr>
                            </w:pPr>
                            <w:r w:rsidRPr="00906E2D">
                              <w:rPr>
                                <w:rFonts w:ascii="迷你简汉真广标" w:eastAsia="迷你简汉真广标" w:hint="eastAsia"/>
                                <w:color w:val="7ABC32"/>
                                <w:sz w:val="100"/>
                                <w:szCs w:val="100"/>
                              </w:rPr>
                              <w:t>我的简历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99.55pt;margin-top:213.5pt;width:224.2pt;height:85.9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" filled="f" stroked="f">
                <v:textbox style="mso-fit-shape-to-text:t">
                  <w:txbxContent>
                    <w:p w:rsidR="00FC5C16" w:rsidRPr="00906E2D" w:rsidRDefault="00FC5C16" w:rsidP="00FC5C16">
                      <w:pPr>
                        <w:jc w:val="distribute"/>
                        <w:rPr>
                          <w:rFonts w:ascii="迷你简汉真广标" w:eastAsia="迷你简汉真广标" w:hint="eastAsia"/>
                          <w:color w:val="7ABC32"/>
                          <w:sz w:val="100"/>
                          <w:szCs w:val="100"/>
                        </w:rPr>
                      </w:pPr>
                      <w:r w:rsidRPr="00906E2D">
                        <w:rPr>
                          <w:rFonts w:ascii="迷你简汉真广标" w:eastAsia="迷你简汉真广标" w:hint="eastAsia"/>
                          <w:color w:val="7ABC32"/>
                          <w:sz w:val="100"/>
                          <w:szCs w:val="100"/>
                        </w:rPr>
                        <w:t>我的简历</w:t>
                      </w:r>
                    </w:p>
                  </w:txbxContent>
                </v:textbox>
              </v:shape>
            </w:pict>
          </mc:Fallback>
        </mc:AlternateContent>
      </w:r>
      <w:r w:rsidR="00A32E1F">
        <w:rPr>
          <w:noProof/>
        </w:rPr>
        <w:drawing>
          <wp:anchor distT="0" distB="0" distL="114300" distR="114300" simplePos="0" relativeHeight="251632614" behindDoc="0" locked="0" layoutInCell="1" allowOverlap="1" wp14:anchorId="17D19B19" wp14:editId="5F37D45D">
            <wp:simplePos x="0" y="0"/>
            <wp:positionH relativeFrom="margin">
              <wp:posOffset>-1143000</wp:posOffset>
            </wp:positionH>
            <wp:positionV relativeFrom="margin">
              <wp:posOffset>5792014</wp:posOffset>
            </wp:positionV>
            <wp:extent cx="7559675" cy="4271010"/>
            <wp:effectExtent l="0" t="0" r="3175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绿\绿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427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2E1F">
        <w:rPr>
          <w:noProof/>
        </w:rPr>
        <w:drawing>
          <wp:anchor distT="0" distB="0" distL="114300" distR="114300" simplePos="0" relativeHeight="252058623" behindDoc="0" locked="0" layoutInCell="1" allowOverlap="1" wp14:anchorId="3508A05E" wp14:editId="26FD05A6">
            <wp:simplePos x="0" y="0"/>
            <wp:positionH relativeFrom="margin">
              <wp:posOffset>1659255</wp:posOffset>
            </wp:positionH>
            <wp:positionV relativeFrom="paragraph">
              <wp:posOffset>372110</wp:posOffset>
            </wp:positionV>
            <wp:extent cx="2056765" cy="2056765"/>
            <wp:effectExtent l="0" t="0" r="635" b="635"/>
            <wp:wrapNone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65" cy="205676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2E1F">
        <w:rPr>
          <w:noProof/>
        </w:rPr>
        <w:drawing>
          <wp:anchor distT="0" distB="0" distL="114300" distR="114300" simplePos="0" relativeHeight="252057599" behindDoc="0" locked="0" layoutInCell="1" allowOverlap="1" wp14:anchorId="53CE806E" wp14:editId="3421CE9C">
            <wp:simplePos x="0" y="0"/>
            <wp:positionH relativeFrom="column">
              <wp:posOffset>1174115</wp:posOffset>
            </wp:positionH>
            <wp:positionV relativeFrom="paragraph">
              <wp:posOffset>63321</wp:posOffset>
            </wp:positionV>
            <wp:extent cx="3091815" cy="2714625"/>
            <wp:effectExtent l="0" t="0" r="0" b="0"/>
            <wp:wrapNone/>
            <wp:docPr id="12" name="图片 12" descr="C:\Users\Administrator\Desktop\绿\绿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绿\绿圆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1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A9B">
        <w:br w:type="page"/>
      </w:r>
      <w:r w:rsidR="00BD7C27" w:rsidRPr="00D26800">
        <w:rPr>
          <w:noProof/>
          <w:color w:val="76B531"/>
        </w:rPr>
        <w:lastRenderedPageBreak/>
        <mc:AlternateContent>
          <mc:Choice Requires="wps">
            <w:drawing>
              <wp:anchor distT="0" distB="0" distL="114300" distR="114300" simplePos="0" relativeHeight="252175359" behindDoc="0" locked="0" layoutInCell="1" allowOverlap="1" wp14:anchorId="2194E507" wp14:editId="682307A5">
                <wp:simplePos x="0" y="0"/>
                <wp:positionH relativeFrom="column">
                  <wp:posOffset>-1158240</wp:posOffset>
                </wp:positionH>
                <wp:positionV relativeFrom="paragraph">
                  <wp:posOffset>226060</wp:posOffset>
                </wp:positionV>
                <wp:extent cx="810895" cy="373380"/>
                <wp:effectExtent l="0" t="0" r="122555" b="12192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373380"/>
                        </a:xfrm>
                        <a:prstGeom prst="rect">
                          <a:avLst/>
                        </a:prstGeom>
                        <a:solidFill>
                          <a:srgbClr val="80C535"/>
                        </a:solidFill>
                        <a:ln>
                          <a:noFill/>
                        </a:ln>
                        <a:effectLst>
                          <a:outerShdw blurRad="50800" dist="76200" dir="2700000" algn="tl" rotWithShape="0">
                            <a:srgbClr val="538022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6800" w:rsidRPr="00381AF7" w:rsidRDefault="00D26800" w:rsidP="00D26800">
                            <w:pPr>
                              <w:jc w:val="center"/>
                              <w:rPr>
                                <w:color w:val="76B5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6" o:spid="_x0000_s1029" style="position:absolute;margin-left:-91.2pt;margin-top:17.8pt;width:63.85pt;height:29.4pt;z-index:252175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" fillcolor="#80c535" stroked="f" strokeweight="2pt">
                <v:shadow on="t" color="#538022" opacity="26214f" origin="-.5,-.5" offset="1.49672mm,1.49672mm"/>
                <v:textbox>
                  <w:txbxContent>
                    <w:p w:rsidR="00D26800" w:rsidRPr="00381AF7" w:rsidRDefault="00D26800" w:rsidP="00D26800">
                      <w:pPr>
                        <w:jc w:val="center"/>
                        <w:rPr>
                          <w:color w:val="76B53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26800" w:rsidRPr="00D26800">
        <w:rPr>
          <w:noProof/>
          <w:color w:val="76B531"/>
        </w:rPr>
        <w:drawing>
          <wp:anchor distT="0" distB="0" distL="114300" distR="114300" simplePos="0" relativeHeight="252176383" behindDoc="0" locked="0" layoutInCell="1" allowOverlap="1" wp14:anchorId="23187BBE" wp14:editId="7D4FFB6A">
            <wp:simplePos x="0" y="0"/>
            <wp:positionH relativeFrom="column">
              <wp:posOffset>-540564</wp:posOffset>
            </wp:positionH>
            <wp:positionV relativeFrom="paragraph">
              <wp:posOffset>106045</wp:posOffset>
            </wp:positionV>
            <wp:extent cx="618490" cy="542290"/>
            <wp:effectExtent l="19050" t="0" r="67310" b="67310"/>
            <wp:wrapNone/>
            <wp:docPr id="17" name="图片 17" descr="C:\Users\Administrator\Desktop\两叶子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两叶子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321742">
                      <a:off x="0" y="0"/>
                      <a:ext cx="61849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5400" dist="76200" dir="2700000" algn="tl" rotWithShape="0">
                        <a:srgbClr val="538022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2C00" w:rsidRPr="003864C9">
        <w:rPr>
          <w:rFonts w:ascii="汉仪仿宋简" w:eastAsia="汉仪仿宋简"/>
          <w:b/>
          <w:noProof/>
          <w:color w:val="40404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31589" behindDoc="1" locked="0" layoutInCell="1" allowOverlap="1" wp14:anchorId="49B76ADD" wp14:editId="1C8B87FD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979285" cy="9607640"/>
                <wp:effectExtent l="0" t="0" r="12065" b="12700"/>
                <wp:wrapNone/>
                <wp:docPr id="26" name="圆角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285" cy="9607640"/>
                        </a:xfrm>
                        <a:prstGeom prst="roundRect">
                          <a:avLst>
                            <a:gd name="adj" fmla="val 282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3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26" o:spid="_x0000_s1026" style="position:absolute;left:0;text-align:left;margin-left:0;margin-top:0;width:549.55pt;height:756.5pt;z-index:-25168489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8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" strokecolor="#9bbb59 [3206]" strokeweight="1.5pt">
                <v:stroke dashstyle="dash"/>
                <w10:wrap anchorx="margin" anchory="margin"/>
              </v:roundrect>
            </w:pict>
          </mc:Fallback>
        </mc:AlternateContent>
      </w:r>
      <w:r w:rsidR="000B0A9B" w:rsidRPr="00381AF7">
        <w:rPr>
          <w:rFonts w:ascii="微软雅黑" w:eastAsia="微软雅黑" w:hAnsi="微软雅黑"/>
          <w:b/>
          <w:color w:val="80C535"/>
          <w:sz w:val="56"/>
          <w:szCs w:val="56"/>
        </w:rPr>
        <w:t>【</w:t>
      </w:r>
      <w:r w:rsidR="00CE2BFD">
        <w:rPr>
          <w:rFonts w:ascii="微软雅黑" w:eastAsia="微软雅黑" w:hAnsi="微软雅黑" w:hint="eastAsia"/>
          <w:b/>
          <w:color w:val="80C535"/>
          <w:sz w:val="56"/>
          <w:szCs w:val="56"/>
        </w:rPr>
        <w:t>个人简历</w:t>
      </w:r>
      <w:r w:rsidR="000B0A9B" w:rsidRPr="00381AF7">
        <w:rPr>
          <w:rFonts w:ascii="微软雅黑" w:eastAsia="微软雅黑" w:hAnsi="微软雅黑"/>
          <w:b/>
          <w:color w:val="80C535"/>
          <w:sz w:val="56"/>
          <w:szCs w:val="56"/>
        </w:rPr>
        <w:t>】</w:t>
      </w:r>
    </w:p>
    <w:p w:rsidR="000B0A9B" w:rsidRPr="00CD7ABE" w:rsidRDefault="00051239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251682815" behindDoc="0" locked="0" layoutInCell="1" allowOverlap="1" wp14:anchorId="2FECB75F" wp14:editId="274395C6">
            <wp:simplePos x="0" y="0"/>
            <wp:positionH relativeFrom="margin">
              <wp:posOffset>3485515</wp:posOffset>
            </wp:positionH>
            <wp:positionV relativeFrom="margin">
              <wp:posOffset>942340</wp:posOffset>
            </wp:positionV>
            <wp:extent cx="1806575" cy="1944370"/>
            <wp:effectExtent l="38100" t="38100" r="41275" b="3683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tong_wenhua_jiaoyu_qingjing-01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1944370"/>
                    </a:xfrm>
                    <a:prstGeom prst="rect">
                      <a:avLst/>
                    </a:prstGeom>
                    <a:ln w="28575" cap="sq">
                      <a:solidFill>
                        <a:srgbClr val="76B531"/>
                      </a:solidFill>
                      <a:prstDash val="sysDash"/>
                      <a:miter lim="800000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A9B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名</w:t>
      </w:r>
      <w:r w:rsidR="00292996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 xml:space="preserve">    </w:t>
      </w:r>
      <w:r w:rsidR="000B0A9B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字：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甄</w:t>
      </w:r>
      <w:r w:rsidR="000B0A9B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优秀</w:t>
      </w:r>
    </w:p>
    <w:p w:rsidR="00292996" w:rsidRPr="00CD7ABE" w:rsidRDefault="00292996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性    别：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男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 xml:space="preserve">      身   高：156cm</w:t>
      </w:r>
    </w:p>
    <w:p w:rsidR="000B0A9B" w:rsidRDefault="000B0A9B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出生年月：200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5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年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3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18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日</w:t>
      </w:r>
    </w:p>
    <w:p w:rsidR="0076621E" w:rsidRPr="00CD7ABE" w:rsidRDefault="0076621E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兴趣爱好：画画、足球、游泳、骑车</w:t>
      </w:r>
    </w:p>
    <w:p w:rsidR="00292996" w:rsidRPr="00CD7ABE" w:rsidRDefault="000B0A9B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所在小学：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广州市天河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区实验第一小学</w:t>
      </w:r>
    </w:p>
    <w:p w:rsidR="00043A9D" w:rsidRDefault="00043A9D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户口所在地：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广州市天河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区</w:t>
      </w:r>
    </w:p>
    <w:p w:rsidR="00051239" w:rsidRDefault="00051239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512EE">
        <w:rPr>
          <w:rFonts w:ascii="微软雅黑" w:eastAsia="微软雅黑" w:hAnsi="微软雅黑"/>
          <w:b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41535" behindDoc="0" locked="0" layoutInCell="1" allowOverlap="1" wp14:anchorId="40BD28A5" wp14:editId="33CD126A">
                <wp:simplePos x="0" y="0"/>
                <wp:positionH relativeFrom="column">
                  <wp:posOffset>-250825</wp:posOffset>
                </wp:positionH>
                <wp:positionV relativeFrom="paragraph">
                  <wp:posOffset>297001</wp:posOffset>
                </wp:positionV>
                <wp:extent cx="1313180" cy="617855"/>
                <wp:effectExtent l="0" t="0" r="0" b="0"/>
                <wp:wrapNone/>
                <wp:docPr id="3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3180" cy="617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2EE" w:rsidRPr="00E47CD6" w:rsidRDefault="00C512EE">
                            <w:pPr>
                              <w:rPr>
                                <w:rFonts w:ascii="微软雅黑" w:eastAsia="微软雅黑" w:hAnsi="微软雅黑"/>
                                <w:b/>
                                <w:color w:val="7ABC32"/>
                                <w:sz w:val="40"/>
                                <w:szCs w:val="40"/>
                              </w:rPr>
                            </w:pPr>
                            <w:r w:rsidRPr="00E47CD6">
                              <w:rPr>
                                <w:rFonts w:ascii="微软雅黑" w:eastAsia="微软雅黑" w:hAnsi="微软雅黑" w:hint="eastAsia"/>
                                <w:b/>
                                <w:color w:val="7ABC32"/>
                                <w:sz w:val="40"/>
                                <w:szCs w:val="40"/>
                              </w:rPr>
                              <w:t>家庭成员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19.75pt;margin-top:23.4pt;width:103.4pt;height:48.65pt;z-index:2518415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" filled="f" stroked="f">
                <v:textbox>
                  <w:txbxContent>
                    <w:p w:rsidR="00C512EE" w:rsidRPr="00E47CD6" w:rsidRDefault="00C512EE">
                      <w:pPr>
                        <w:rPr>
                          <w:rFonts w:ascii="微软雅黑" w:eastAsia="微软雅黑" w:hAnsi="微软雅黑"/>
                          <w:b/>
                          <w:color w:val="7ABC32"/>
                          <w:sz w:val="40"/>
                          <w:szCs w:val="40"/>
                        </w:rPr>
                      </w:pPr>
                      <w:r w:rsidRPr="00E47CD6">
                        <w:rPr>
                          <w:rFonts w:ascii="微软雅黑" w:eastAsia="微软雅黑" w:hAnsi="微软雅黑" w:hint="eastAsia"/>
                          <w:b/>
                          <w:color w:val="7ABC32"/>
                          <w:sz w:val="40"/>
                          <w:szCs w:val="40"/>
                        </w:rPr>
                        <w:t>家庭成员</w:t>
                      </w:r>
                    </w:p>
                  </w:txbxContent>
                </v:textbox>
              </v:shape>
            </w:pict>
          </mc:Fallback>
        </mc:AlternateContent>
      </w:r>
    </w:p>
    <w:p w:rsidR="00292996" w:rsidRPr="00C512EE" w:rsidRDefault="00A43F3F" w:rsidP="00051239">
      <w:pPr>
        <w:widowControl/>
        <w:jc w:val="left"/>
        <w:rPr>
          <w:rFonts w:ascii="微软雅黑" w:eastAsia="微软雅黑" w:hAnsi="微软雅黑"/>
          <w:b/>
          <w:color w:val="FFFFFF" w:themeColor="background1"/>
          <w:sz w:val="40"/>
          <w:szCs w:val="40"/>
        </w:rPr>
      </w:pPr>
      <w:r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199" behindDoc="0" locked="0" layoutInCell="1" allowOverlap="1" wp14:anchorId="5D48497E" wp14:editId="39385093">
                <wp:simplePos x="0" y="0"/>
                <wp:positionH relativeFrom="column">
                  <wp:posOffset>-238760</wp:posOffset>
                </wp:positionH>
                <wp:positionV relativeFrom="paragraph">
                  <wp:posOffset>1376045</wp:posOffset>
                </wp:positionV>
                <wp:extent cx="5905500" cy="0"/>
                <wp:effectExtent l="0" t="0" r="19050" b="19050"/>
                <wp:wrapNone/>
                <wp:docPr id="269" name="直接连接符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69" o:spid="_x0000_s1026" style="position:absolute;left:0;text-align:left;z-index:2516991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8pt,108.35pt" to="446.2pt,10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" strokecolor="#69a12b" strokeweight="1pt">
                <v:stroke dashstyle="3 1"/>
              </v:line>
            </w:pict>
          </mc:Fallback>
        </mc:AlternateContent>
      </w:r>
      <w:r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7" behindDoc="0" locked="0" layoutInCell="1" allowOverlap="1" wp14:anchorId="4077DD29" wp14:editId="516C4BDB">
                <wp:simplePos x="0" y="0"/>
                <wp:positionH relativeFrom="column">
                  <wp:posOffset>-238760</wp:posOffset>
                </wp:positionH>
                <wp:positionV relativeFrom="paragraph">
                  <wp:posOffset>1871345</wp:posOffset>
                </wp:positionV>
                <wp:extent cx="5905500" cy="0"/>
                <wp:effectExtent l="0" t="0" r="19050" b="19050"/>
                <wp:wrapNone/>
                <wp:docPr id="270" name="直接连接符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70" o:spid="_x0000_s1026" style="position:absolute;left:0;text-align:left;z-index:251701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8pt,147.35pt" to="446.2pt,1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" strokecolor="#69a12b" strokeweight="1pt">
                <v:stroke dashstyle="3 1"/>
              </v:line>
            </w:pict>
          </mc:Fallback>
        </mc:AlternateContent>
      </w:r>
      <w:r w:rsidRPr="0056511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5" behindDoc="0" locked="0" layoutInCell="1" allowOverlap="1" wp14:anchorId="42A6E1DB" wp14:editId="17336B79">
                <wp:simplePos x="0" y="0"/>
                <wp:positionH relativeFrom="column">
                  <wp:posOffset>-67310</wp:posOffset>
                </wp:positionH>
                <wp:positionV relativeFrom="paragraph">
                  <wp:posOffset>947420</wp:posOffset>
                </wp:positionV>
                <wp:extent cx="6000750" cy="419100"/>
                <wp:effectExtent l="0" t="0" r="0" b="0"/>
                <wp:wrapNone/>
                <wp:docPr id="27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541" w:rsidRPr="00CD7ABE" w:rsidRDefault="00D672B1" w:rsidP="00E15541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父   亲</w:t>
                            </w:r>
                            <w:r w:rsidR="005950BA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="00565117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代</w:t>
                            </w:r>
                            <w:r w:rsidR="00E15541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65117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用</w:t>
                            </w:r>
                            <w:r w:rsidR="00E15541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65117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名</w:t>
                            </w:r>
                            <w:r w:rsidR="00E15541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广州</w:t>
                            </w:r>
                            <w:r w:rsidR="00E15541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市某信息科技有限公司  13600008000</w:t>
                            </w:r>
                          </w:p>
                          <w:p w:rsidR="00565117" w:rsidRPr="00CD7ABE" w:rsidRDefault="00565117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5.3pt;margin-top:74.6pt;width:472.5pt;height:33pt;z-index:251703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" filled="f" stroked="f">
                <v:textbox>
                  <w:txbxContent>
                    <w:p w:rsidR="00E15541" w:rsidRPr="00CD7ABE" w:rsidRDefault="00D672B1" w:rsidP="00E15541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父   亲</w:t>
                      </w:r>
                      <w:r w:rsidR="005950BA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="00565117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代</w:t>
                      </w:r>
                      <w:r w:rsidR="00E15541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</w:t>
                      </w:r>
                      <w:r w:rsidR="00565117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用</w:t>
                      </w:r>
                      <w:r w:rsidR="00E15541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</w:t>
                      </w:r>
                      <w:r w:rsidR="00565117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名</w:t>
                      </w:r>
                      <w:r w:rsidR="00E15541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广州</w:t>
                      </w:r>
                      <w:r w:rsidR="00E15541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市某信息科技有限公司  13600008000</w:t>
                      </w:r>
                    </w:p>
                    <w:p w:rsidR="00565117" w:rsidRPr="00CD7ABE" w:rsidRDefault="00565117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6511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3" behindDoc="0" locked="0" layoutInCell="1" allowOverlap="1" wp14:anchorId="2AAEBD6D" wp14:editId="0CA5C87B">
                <wp:simplePos x="0" y="0"/>
                <wp:positionH relativeFrom="column">
                  <wp:posOffset>-67310</wp:posOffset>
                </wp:positionH>
                <wp:positionV relativeFrom="paragraph">
                  <wp:posOffset>1433195</wp:posOffset>
                </wp:positionV>
                <wp:extent cx="6000750" cy="419100"/>
                <wp:effectExtent l="0" t="0" r="0" b="0"/>
                <wp:wrapNone/>
                <wp:docPr id="27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541" w:rsidRPr="00CD7ABE" w:rsidRDefault="00E15541" w:rsidP="00E15541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母   亲</w:t>
                            </w:r>
                            <w:r w:rsidR="005950BA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代 用 名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广州市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某银行某分行营业部  13600008000</w:t>
                            </w:r>
                          </w:p>
                          <w:p w:rsidR="00E15541" w:rsidRPr="00CD7ABE" w:rsidRDefault="00E15541" w:rsidP="00E15541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5.3pt;margin-top:112.85pt;width:472.5pt;height:33pt;z-index:2517053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" filled="f" stroked="f">
                <v:textbox>
                  <w:txbxContent>
                    <w:p w:rsidR="00E15541" w:rsidRPr="00CD7ABE" w:rsidRDefault="00E15541" w:rsidP="00E15541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母   亲</w:t>
                      </w:r>
                      <w:r w:rsidR="005950BA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代 用 名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广州市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某银行某分行营业部  13600008000</w:t>
                      </w:r>
                    </w:p>
                    <w:p w:rsidR="00E15541" w:rsidRPr="00CD7ABE" w:rsidRDefault="00E15541" w:rsidP="00E15541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68D7">
        <w:rPr>
          <w:noProof/>
          <w:color w:val="E36C0A" w:themeColor="accent6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0703" behindDoc="0" locked="0" layoutInCell="1" allowOverlap="1" wp14:anchorId="4F08CDE8" wp14:editId="1FD0121A">
                <wp:simplePos x="0" y="0"/>
                <wp:positionH relativeFrom="column">
                  <wp:posOffset>46355</wp:posOffset>
                </wp:positionH>
                <wp:positionV relativeFrom="paragraph">
                  <wp:posOffset>2486025</wp:posOffset>
                </wp:positionV>
                <wp:extent cx="899160" cy="1403985"/>
                <wp:effectExtent l="0" t="0" r="0" b="0"/>
                <wp:wrapNone/>
                <wp:docPr id="28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8D7" w:rsidRPr="00565117" w:rsidRDefault="003068D7" w:rsidP="003068D7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科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3.65pt;margin-top:195.75pt;width:70.8pt;height:110.55pt;z-index:25172070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" filled="f" stroked="f">
                <v:textbox style="mso-fit-shape-to-text:t">
                  <w:txbxContent>
                    <w:p w:rsidR="003068D7" w:rsidRPr="00565117" w:rsidRDefault="003068D7" w:rsidP="003068D7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科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目</w:t>
                      </w:r>
                    </w:p>
                  </w:txbxContent>
                </v:textbox>
              </v:shape>
            </w:pict>
          </mc:Fallback>
        </mc:AlternateContent>
      </w:r>
      <w:r w:rsidRPr="003068D7">
        <w:rPr>
          <w:rFonts w:ascii="汉仪仿宋简" w:eastAsia="汉仪仿宋简"/>
          <w:noProof/>
          <w:color w:val="E36C0A" w:themeColor="accent6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2751" behindDoc="0" locked="0" layoutInCell="1" allowOverlap="1" wp14:anchorId="0C533A9A" wp14:editId="6FFBE089">
                <wp:simplePos x="0" y="0"/>
                <wp:positionH relativeFrom="column">
                  <wp:posOffset>1460500</wp:posOffset>
                </wp:positionH>
                <wp:positionV relativeFrom="paragraph">
                  <wp:posOffset>2517140</wp:posOffset>
                </wp:positionV>
                <wp:extent cx="1052830" cy="401320"/>
                <wp:effectExtent l="0" t="0" r="0" b="0"/>
                <wp:wrapNone/>
                <wp:docPr id="28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8D7" w:rsidRPr="00565117" w:rsidRDefault="003068D7" w:rsidP="003068D7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语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15pt;margin-top:198.2pt;width:82.9pt;height:31.6pt;z-index:2517227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" filled="f" stroked="f">
                <v:textbox>
                  <w:txbxContent>
                    <w:p w:rsidR="003068D7" w:rsidRPr="00565117" w:rsidRDefault="003068D7" w:rsidP="003068D7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语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文</w:t>
                      </w:r>
                    </w:p>
                  </w:txbxContent>
                </v:textbox>
              </v:shape>
            </w:pict>
          </mc:Fallback>
        </mc:AlternateContent>
      </w:r>
      <w:r w:rsidRPr="003068D7">
        <w:rPr>
          <w:rFonts w:ascii="汉仪仿宋简" w:eastAsia="汉仪仿宋简"/>
          <w:noProof/>
          <w:color w:val="E36C0A" w:themeColor="accent6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2CE1E99F" wp14:editId="71CC4A5B">
                <wp:simplePos x="0" y="0"/>
                <wp:positionH relativeFrom="column">
                  <wp:posOffset>3001645</wp:posOffset>
                </wp:positionH>
                <wp:positionV relativeFrom="paragraph">
                  <wp:posOffset>2503170</wp:posOffset>
                </wp:positionV>
                <wp:extent cx="1052830" cy="401320"/>
                <wp:effectExtent l="0" t="0" r="0" b="0"/>
                <wp:wrapNone/>
                <wp:docPr id="29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8D7" w:rsidRPr="00565117" w:rsidRDefault="003068D7" w:rsidP="003068D7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数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36.35pt;margin-top:197.1pt;width:82.9pt;height:31.6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" filled="f" stroked="f">
                <v:textbox>
                  <w:txbxContent>
                    <w:p w:rsidR="003068D7" w:rsidRPr="00565117" w:rsidRDefault="003068D7" w:rsidP="003068D7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数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学</w:t>
                      </w:r>
                    </w:p>
                  </w:txbxContent>
                </v:textbox>
              </v:shape>
            </w:pict>
          </mc:Fallback>
        </mc:AlternateContent>
      </w:r>
      <w:r w:rsidRPr="003068D7">
        <w:rPr>
          <w:rFonts w:ascii="汉仪仿宋简" w:eastAsia="汉仪仿宋简"/>
          <w:noProof/>
          <w:color w:val="E36C0A" w:themeColor="accent6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6847" behindDoc="0" locked="0" layoutInCell="1" allowOverlap="1" wp14:anchorId="454D7DD8" wp14:editId="48E199D1">
                <wp:simplePos x="0" y="0"/>
                <wp:positionH relativeFrom="column">
                  <wp:posOffset>4450080</wp:posOffset>
                </wp:positionH>
                <wp:positionV relativeFrom="paragraph">
                  <wp:posOffset>2501265</wp:posOffset>
                </wp:positionV>
                <wp:extent cx="1052830" cy="401320"/>
                <wp:effectExtent l="0" t="0" r="0" b="0"/>
                <wp:wrapNone/>
                <wp:docPr id="29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8D7" w:rsidRPr="00565117" w:rsidRDefault="003068D7" w:rsidP="003068D7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英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350.4pt;margin-top:196.95pt;width:82.9pt;height:31.6pt;z-index:2517268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" filled="f" stroked="f">
                <v:textbox>
                  <w:txbxContent>
                    <w:p w:rsidR="003068D7" w:rsidRPr="00565117" w:rsidRDefault="003068D7" w:rsidP="003068D7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英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语</w:t>
                      </w:r>
                    </w:p>
                  </w:txbxContent>
                </v:textbox>
              </v:shape>
            </w:pict>
          </mc:Fallback>
        </mc:AlternateContent>
      </w:r>
      <w:r w:rsidRPr="0056511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1" behindDoc="0" locked="0" layoutInCell="1" allowOverlap="1" wp14:anchorId="11D6B24F" wp14:editId="748329D5">
                <wp:simplePos x="0" y="0"/>
                <wp:positionH relativeFrom="column">
                  <wp:posOffset>-147320</wp:posOffset>
                </wp:positionH>
                <wp:positionV relativeFrom="paragraph">
                  <wp:posOffset>2912745</wp:posOffset>
                </wp:positionV>
                <wp:extent cx="6000750" cy="419100"/>
                <wp:effectExtent l="0" t="0" r="0" b="0"/>
                <wp:wrapNone/>
                <wp:docPr id="29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CD7ABE" w:rsidRDefault="00380FC1" w:rsidP="00380FC1">
                            <w:pPr>
                              <w:ind w:firstLineChars="50" w:firstLine="14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上 学 期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96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100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95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98</w:t>
                            </w:r>
                          </w:p>
                          <w:p w:rsidR="00380FC1" w:rsidRPr="00CD7ABE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-11.6pt;margin-top:229.35pt;width:472.5pt;height:33pt;z-index:2517329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" filled="f" stroked="f">
                <v:textbox>
                  <w:txbxContent>
                    <w:p w:rsidR="00380FC1" w:rsidRPr="00CD7ABE" w:rsidRDefault="00380FC1" w:rsidP="00380FC1">
                      <w:pPr>
                        <w:ind w:firstLineChars="50" w:firstLine="140"/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上 学 期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96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100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95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98</w:t>
                      </w:r>
                    </w:p>
                    <w:p w:rsidR="00380FC1" w:rsidRPr="00CD7ABE" w:rsidRDefault="00380FC1" w:rsidP="00380FC1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6511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5039" behindDoc="0" locked="0" layoutInCell="1" allowOverlap="1" wp14:anchorId="66E8C5DD" wp14:editId="0AFBA84C">
                <wp:simplePos x="0" y="0"/>
                <wp:positionH relativeFrom="column">
                  <wp:posOffset>-124460</wp:posOffset>
                </wp:positionH>
                <wp:positionV relativeFrom="paragraph">
                  <wp:posOffset>3327400</wp:posOffset>
                </wp:positionV>
                <wp:extent cx="6000750" cy="419100"/>
                <wp:effectExtent l="0" t="0" r="0" b="0"/>
                <wp:wrapNone/>
                <wp:docPr id="29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CD7ABE" w:rsidRDefault="00380FC1" w:rsidP="00380FC1">
                            <w:pPr>
                              <w:ind w:firstLineChars="50" w:firstLine="14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下 学 期              98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99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6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98</w:t>
                            </w:r>
                          </w:p>
                          <w:p w:rsidR="00380FC1" w:rsidRPr="00CD7ABE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-9.8pt;margin-top:262pt;width:472.5pt;height:33pt;z-index:2517350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" filled="f" stroked="f">
                <v:textbox>
                  <w:txbxContent>
                    <w:p w:rsidR="00380FC1" w:rsidRPr="00CD7ABE" w:rsidRDefault="00380FC1" w:rsidP="00380FC1">
                      <w:pPr>
                        <w:ind w:firstLineChars="50" w:firstLine="140"/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下 学 期              98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99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6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98</w:t>
                      </w:r>
                    </w:p>
                    <w:p w:rsidR="00380FC1" w:rsidRPr="00CD7ABE" w:rsidRDefault="00380FC1" w:rsidP="00380FC1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80FC1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5" behindDoc="0" locked="0" layoutInCell="1" allowOverlap="1" wp14:anchorId="73742C7F" wp14:editId="4ADBE984">
                <wp:simplePos x="0" y="0"/>
                <wp:positionH relativeFrom="column">
                  <wp:posOffset>34290</wp:posOffset>
                </wp:positionH>
                <wp:positionV relativeFrom="paragraph">
                  <wp:posOffset>4246245</wp:posOffset>
                </wp:positionV>
                <wp:extent cx="899160" cy="1403985"/>
                <wp:effectExtent l="0" t="0" r="0" b="0"/>
                <wp:wrapNone/>
                <wp:docPr id="29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565117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科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margin-left:2.7pt;margin-top:334.35pt;width:70.8pt;height:110.55pt;z-index:25173913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" filled="f" stroked="f">
                <v:textbox style="mso-fit-shape-to-text:t">
                  <w:txbxContent>
                    <w:p w:rsidR="00380FC1" w:rsidRPr="00565117" w:rsidRDefault="00380FC1" w:rsidP="00380FC1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科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目</w:t>
                      </w:r>
                    </w:p>
                  </w:txbxContent>
                </v:textbox>
              </v:shape>
            </w:pict>
          </mc:Fallback>
        </mc:AlternateContent>
      </w:r>
      <w:r w:rsidRPr="00380FC1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0159" behindDoc="0" locked="0" layoutInCell="1" allowOverlap="1" wp14:anchorId="719A3DA6" wp14:editId="453BFB32">
                <wp:simplePos x="0" y="0"/>
                <wp:positionH relativeFrom="column">
                  <wp:posOffset>1448435</wp:posOffset>
                </wp:positionH>
                <wp:positionV relativeFrom="paragraph">
                  <wp:posOffset>4277360</wp:posOffset>
                </wp:positionV>
                <wp:extent cx="1052830" cy="401320"/>
                <wp:effectExtent l="0" t="0" r="0" b="0"/>
                <wp:wrapNone/>
                <wp:docPr id="29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565117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语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114.05pt;margin-top:336.8pt;width:82.9pt;height:31.6pt;z-index:2517401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" filled="f" stroked="f">
                <v:textbox>
                  <w:txbxContent>
                    <w:p w:rsidR="00380FC1" w:rsidRPr="00565117" w:rsidRDefault="00380FC1" w:rsidP="00380FC1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语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文</w:t>
                      </w:r>
                    </w:p>
                  </w:txbxContent>
                </v:textbox>
              </v:shape>
            </w:pict>
          </mc:Fallback>
        </mc:AlternateContent>
      </w:r>
      <w:r w:rsidRPr="00380FC1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3" behindDoc="0" locked="0" layoutInCell="1" allowOverlap="1" wp14:anchorId="29208A9A" wp14:editId="6071FCD3">
                <wp:simplePos x="0" y="0"/>
                <wp:positionH relativeFrom="column">
                  <wp:posOffset>2989580</wp:posOffset>
                </wp:positionH>
                <wp:positionV relativeFrom="paragraph">
                  <wp:posOffset>4263390</wp:posOffset>
                </wp:positionV>
                <wp:extent cx="1052830" cy="401320"/>
                <wp:effectExtent l="0" t="0" r="0" b="0"/>
                <wp:wrapNone/>
                <wp:docPr id="29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565117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数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235.4pt;margin-top:335.7pt;width:82.9pt;height:31.6pt;z-index:2517411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" filled="f" stroked="f">
                <v:textbox>
                  <w:txbxContent>
                    <w:p w:rsidR="00380FC1" w:rsidRPr="00565117" w:rsidRDefault="00380FC1" w:rsidP="00380FC1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数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学</w:t>
                      </w:r>
                    </w:p>
                  </w:txbxContent>
                </v:textbox>
              </v:shape>
            </w:pict>
          </mc:Fallback>
        </mc:AlternateContent>
      </w:r>
      <w:r w:rsidRPr="00380FC1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2207" behindDoc="0" locked="0" layoutInCell="1" allowOverlap="1" wp14:anchorId="0FFD246A" wp14:editId="7D6AB059">
                <wp:simplePos x="0" y="0"/>
                <wp:positionH relativeFrom="column">
                  <wp:posOffset>4438015</wp:posOffset>
                </wp:positionH>
                <wp:positionV relativeFrom="paragraph">
                  <wp:posOffset>4261485</wp:posOffset>
                </wp:positionV>
                <wp:extent cx="1052830" cy="401320"/>
                <wp:effectExtent l="0" t="0" r="0" b="0"/>
                <wp:wrapNone/>
                <wp:docPr id="30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565117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英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349.45pt;margin-top:335.55pt;width:82.9pt;height:31.6pt;z-index:2517422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" filled="f" stroked="f">
                <v:textbox>
                  <w:txbxContent>
                    <w:p w:rsidR="00380FC1" w:rsidRPr="00565117" w:rsidRDefault="00380FC1" w:rsidP="00380FC1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英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语</w:t>
                      </w:r>
                    </w:p>
                  </w:txbxContent>
                </v:textbox>
              </v:shape>
            </w:pict>
          </mc:Fallback>
        </mc:AlternateContent>
      </w:r>
      <w:r w:rsidRPr="00FF6D72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5279" behindDoc="0" locked="0" layoutInCell="1" allowOverlap="1" wp14:anchorId="00FC4F3B" wp14:editId="6A783883">
                <wp:simplePos x="0" y="0"/>
                <wp:positionH relativeFrom="column">
                  <wp:posOffset>-203200</wp:posOffset>
                </wp:positionH>
                <wp:positionV relativeFrom="paragraph">
                  <wp:posOffset>4681220</wp:posOffset>
                </wp:positionV>
                <wp:extent cx="6000750" cy="419100"/>
                <wp:effectExtent l="0" t="0" r="0" b="0"/>
                <wp:wrapNone/>
                <wp:docPr id="30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D72" w:rsidRPr="00CD7ABE" w:rsidRDefault="00FF6D72" w:rsidP="00FF6D72">
                            <w:pPr>
                              <w:ind w:firstLineChars="50" w:firstLine="14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上 学 期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93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98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93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98</w:t>
                            </w:r>
                          </w:p>
                          <w:p w:rsidR="00FF6D72" w:rsidRPr="00CD7ABE" w:rsidRDefault="00FF6D72" w:rsidP="00FF6D72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-16pt;margin-top:368.6pt;width:472.5pt;height:33pt;z-index:251745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" filled="f" stroked="f">
                <v:textbox>
                  <w:txbxContent>
                    <w:p w:rsidR="00FF6D72" w:rsidRPr="00CD7ABE" w:rsidRDefault="00FF6D72" w:rsidP="00FF6D72">
                      <w:pPr>
                        <w:ind w:firstLineChars="50" w:firstLine="140"/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上 学 期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93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98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93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98</w:t>
                      </w:r>
                    </w:p>
                    <w:p w:rsidR="00FF6D72" w:rsidRPr="00CD7ABE" w:rsidRDefault="00FF6D72" w:rsidP="00FF6D72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6511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9375" behindDoc="0" locked="0" layoutInCell="1" allowOverlap="1" wp14:anchorId="211CEEA2" wp14:editId="6DFB7126">
                <wp:simplePos x="0" y="0"/>
                <wp:positionH relativeFrom="column">
                  <wp:posOffset>-215265</wp:posOffset>
                </wp:positionH>
                <wp:positionV relativeFrom="paragraph">
                  <wp:posOffset>5097780</wp:posOffset>
                </wp:positionV>
                <wp:extent cx="6000750" cy="419100"/>
                <wp:effectExtent l="0" t="0" r="0" b="0"/>
                <wp:wrapNone/>
                <wp:docPr id="30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D72" w:rsidRPr="00CD7ABE" w:rsidRDefault="00FF6D72" w:rsidP="00FF6D72">
                            <w:pPr>
                              <w:ind w:firstLineChars="50" w:firstLine="14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下 学 期              98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100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7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98</w:t>
                            </w:r>
                          </w:p>
                          <w:p w:rsidR="00FF6D72" w:rsidRPr="00CD7ABE" w:rsidRDefault="00FF6D72" w:rsidP="00FF6D72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-16.95pt;margin-top:401.4pt;width:472.5pt;height:33pt;z-index:2517493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" filled="f" stroked="f">
                <v:textbox>
                  <w:txbxContent>
                    <w:p w:rsidR="00FF6D72" w:rsidRPr="00CD7ABE" w:rsidRDefault="00FF6D72" w:rsidP="00FF6D72">
                      <w:pPr>
                        <w:ind w:firstLineChars="50" w:firstLine="140"/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下 学 期              98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100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7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98</w:t>
                      </w:r>
                    </w:p>
                    <w:p w:rsidR="00FF6D72" w:rsidRPr="00CD7ABE" w:rsidRDefault="00FF6D72" w:rsidP="00FF6D72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C78B7">
        <w:rPr>
          <w:rFonts w:ascii="微软雅黑" w:eastAsia="微软雅黑" w:hAnsi="微软雅黑"/>
          <w:b/>
          <w:noProof/>
          <w:color w:val="40404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7391" behindDoc="0" locked="0" layoutInCell="1" allowOverlap="1" wp14:anchorId="6230B6C3" wp14:editId="01E04FB4">
                <wp:simplePos x="0" y="0"/>
                <wp:positionH relativeFrom="column">
                  <wp:posOffset>-274955</wp:posOffset>
                </wp:positionH>
                <wp:positionV relativeFrom="paragraph">
                  <wp:posOffset>2579370</wp:posOffset>
                </wp:positionV>
                <wp:extent cx="1635760" cy="342900"/>
                <wp:effectExtent l="0" t="0" r="2540" b="0"/>
                <wp:wrapNone/>
                <wp:docPr id="274" name="矩形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5760" cy="342900"/>
                        </a:xfrm>
                        <a:prstGeom prst="rect">
                          <a:avLst/>
                        </a:prstGeom>
                        <a:solidFill>
                          <a:srgbClr val="6EA92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8B7" w:rsidRPr="00E47CD6" w:rsidRDefault="006C78B7" w:rsidP="006C78B7">
                            <w:pPr>
                              <w:rPr>
                                <w:color w:val="7ABC3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274" o:spid="_x0000_s1045" style="position:absolute;margin-left:-21.65pt;margin-top:203.1pt;width:128.8pt;height:27pt;z-index:25170739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" fillcolor="#6ea92d" stroked="f" strokeweight="2pt">
                <v:textbox>
                  <w:txbxContent>
                    <w:p w:rsidR="006C78B7" w:rsidRPr="00E47CD6" w:rsidRDefault="006C78B7" w:rsidP="006C78B7">
                      <w:pPr>
                        <w:rPr>
                          <w:color w:val="7ABC32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C78B7">
        <w:rPr>
          <w:rFonts w:ascii="微软雅黑" w:eastAsia="微软雅黑" w:hAnsi="微软雅黑"/>
          <w:b/>
          <w:noProof/>
          <w:color w:val="40404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8415" behindDoc="0" locked="0" layoutInCell="1" allowOverlap="1" wp14:anchorId="155E5F58" wp14:editId="607C7A3A">
                <wp:simplePos x="0" y="0"/>
                <wp:positionH relativeFrom="column">
                  <wp:posOffset>1270635</wp:posOffset>
                </wp:positionH>
                <wp:positionV relativeFrom="paragraph">
                  <wp:posOffset>2579370</wp:posOffset>
                </wp:positionV>
                <wp:extent cx="4346575" cy="342900"/>
                <wp:effectExtent l="0" t="0" r="0" b="0"/>
                <wp:wrapNone/>
                <wp:docPr id="275" name="矩形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6575" cy="342900"/>
                        </a:xfrm>
                        <a:prstGeom prst="rect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8B7" w:rsidRDefault="006C78B7" w:rsidP="006C78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75" o:spid="_x0000_s1046" style="position:absolute;margin-left:100.05pt;margin-top:203.1pt;width:342.25pt;height:27pt;z-index:2517084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" fillcolor="#82c836" stroked="f" strokeweight="2pt">
                <v:textbox>
                  <w:txbxContent>
                    <w:p w:rsidR="006C78B7" w:rsidRDefault="006C78B7" w:rsidP="006C78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6C78B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1" behindDoc="0" locked="0" layoutInCell="1" allowOverlap="1" wp14:anchorId="2269E9F3" wp14:editId="5440D1D0">
                <wp:simplePos x="0" y="0"/>
                <wp:positionH relativeFrom="column">
                  <wp:posOffset>-300990</wp:posOffset>
                </wp:positionH>
                <wp:positionV relativeFrom="paragraph">
                  <wp:posOffset>4330700</wp:posOffset>
                </wp:positionV>
                <wp:extent cx="1570990" cy="342900"/>
                <wp:effectExtent l="0" t="0" r="0" b="0"/>
                <wp:wrapNone/>
                <wp:docPr id="278" name="矩形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0990" cy="342900"/>
                        </a:xfrm>
                        <a:prstGeom prst="rect">
                          <a:avLst/>
                        </a:prstGeom>
                        <a:solidFill>
                          <a:srgbClr val="6EA92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8B7" w:rsidRPr="0063386D" w:rsidRDefault="006C78B7" w:rsidP="006C78B7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278" o:spid="_x0000_s1047" style="position:absolute;margin-left:-23.7pt;margin-top:341pt;width:123.7pt;height:27pt;z-index:25171251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" fillcolor="#6ea92d" stroked="f" strokeweight="2pt">
                <v:textbox>
                  <w:txbxContent>
                    <w:p w:rsidR="006C78B7" w:rsidRPr="0063386D" w:rsidRDefault="006C78B7" w:rsidP="006C78B7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C78B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5" behindDoc="0" locked="0" layoutInCell="1" allowOverlap="1" wp14:anchorId="55BDFDCA" wp14:editId="74BE176E">
                <wp:simplePos x="0" y="0"/>
                <wp:positionH relativeFrom="column">
                  <wp:posOffset>1244600</wp:posOffset>
                </wp:positionH>
                <wp:positionV relativeFrom="paragraph">
                  <wp:posOffset>4330700</wp:posOffset>
                </wp:positionV>
                <wp:extent cx="4259580" cy="342900"/>
                <wp:effectExtent l="0" t="0" r="7620" b="0"/>
                <wp:wrapNone/>
                <wp:docPr id="279" name="矩形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9580" cy="342900"/>
                        </a:xfrm>
                        <a:prstGeom prst="rect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8B7" w:rsidRDefault="006C78B7" w:rsidP="006C78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79" o:spid="_x0000_s1048" style="position:absolute;margin-left:98pt;margin-top:341pt;width:335.4pt;height:27pt;z-index:2517135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" fillcolor="#82c836" stroked="f" strokeweight="2pt">
                <v:textbox>
                  <w:txbxContent>
                    <w:p w:rsidR="006C78B7" w:rsidRDefault="006C78B7" w:rsidP="006C78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6C78B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7" behindDoc="0" locked="0" layoutInCell="1" allowOverlap="1" wp14:anchorId="3B95CA20" wp14:editId="7C780E81">
                <wp:simplePos x="0" y="0"/>
                <wp:positionH relativeFrom="column">
                  <wp:posOffset>-345440</wp:posOffset>
                </wp:positionH>
                <wp:positionV relativeFrom="paragraph">
                  <wp:posOffset>3830955</wp:posOffset>
                </wp:positionV>
                <wp:extent cx="1481455" cy="496570"/>
                <wp:effectExtent l="0" t="0" r="0" b="0"/>
                <wp:wrapNone/>
                <wp:docPr id="29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145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E47CD6" w:rsidRDefault="00FF6D72" w:rsidP="00380FC1">
                            <w:pPr>
                              <w:rPr>
                                <w:rFonts w:ascii="微软雅黑" w:eastAsia="微软雅黑" w:hAnsi="微软雅黑"/>
                                <w:b/>
                                <w:color w:val="7ABC32"/>
                                <w:sz w:val="36"/>
                                <w:szCs w:val="36"/>
                              </w:rPr>
                            </w:pPr>
                            <w:r w:rsidRPr="00E47CD6">
                              <w:rPr>
                                <w:rFonts w:ascii="微软雅黑" w:eastAsia="微软雅黑" w:hAnsi="微软雅黑" w:hint="eastAsia"/>
                                <w:b/>
                                <w:color w:val="7ABC32"/>
                                <w:sz w:val="36"/>
                                <w:szCs w:val="36"/>
                              </w:rPr>
                              <w:t>五</w:t>
                            </w:r>
                            <w:r w:rsidR="00380FC1" w:rsidRPr="00E47CD6">
                              <w:rPr>
                                <w:rFonts w:ascii="微软雅黑" w:eastAsia="微软雅黑" w:hAnsi="微软雅黑" w:hint="eastAsia"/>
                                <w:b/>
                                <w:color w:val="7ABC32"/>
                                <w:sz w:val="36"/>
                                <w:szCs w:val="36"/>
                              </w:rPr>
                              <w:t>年级成绩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9" type="#_x0000_t202" style="position:absolute;margin-left:-27.2pt;margin-top:301.65pt;width:116.65pt;height:39.1pt;z-index:251737087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" filled="f" stroked="f">
                <v:textbox style="mso-fit-shape-to-text:t">
                  <w:txbxContent>
                    <w:p w:rsidR="00380FC1" w:rsidRPr="00E47CD6" w:rsidRDefault="00FF6D72" w:rsidP="00380FC1">
                      <w:pPr>
                        <w:rPr>
                          <w:rFonts w:ascii="微软雅黑" w:eastAsia="微软雅黑" w:hAnsi="微软雅黑"/>
                          <w:b/>
                          <w:color w:val="7ABC32"/>
                          <w:sz w:val="36"/>
                          <w:szCs w:val="36"/>
                        </w:rPr>
                      </w:pPr>
                      <w:r w:rsidRPr="00E47CD6">
                        <w:rPr>
                          <w:rFonts w:ascii="微软雅黑" w:eastAsia="微软雅黑" w:hAnsi="微软雅黑" w:hint="eastAsia"/>
                          <w:b/>
                          <w:color w:val="7ABC32"/>
                          <w:sz w:val="36"/>
                          <w:szCs w:val="36"/>
                        </w:rPr>
                        <w:t>五</w:t>
                      </w:r>
                      <w:r w:rsidR="00380FC1" w:rsidRPr="00E47CD6">
                        <w:rPr>
                          <w:rFonts w:ascii="微软雅黑" w:eastAsia="微软雅黑" w:hAnsi="微软雅黑" w:hint="eastAsia"/>
                          <w:b/>
                          <w:color w:val="7ABC32"/>
                          <w:sz w:val="36"/>
                          <w:szCs w:val="36"/>
                        </w:rPr>
                        <w:t>年级成绩</w:t>
                      </w:r>
                    </w:p>
                  </w:txbxContent>
                </v:textbox>
              </v:shape>
            </w:pict>
          </mc:Fallback>
        </mc:AlternateContent>
      </w:r>
      <w:r w:rsidRPr="00C512EE">
        <w:rPr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7935" behindDoc="0" locked="0" layoutInCell="1" allowOverlap="1" wp14:anchorId="24D165BF" wp14:editId="10392608">
                <wp:simplePos x="0" y="0"/>
                <wp:positionH relativeFrom="column">
                  <wp:posOffset>-49530</wp:posOffset>
                </wp:positionH>
                <wp:positionV relativeFrom="paragraph">
                  <wp:posOffset>517525</wp:posOffset>
                </wp:positionV>
                <wp:extent cx="899160" cy="1403985"/>
                <wp:effectExtent l="0" t="0" r="0" b="0"/>
                <wp:wrapNone/>
                <wp:docPr id="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386D" w:rsidRPr="00565117" w:rsidRDefault="0063386D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家 </w:t>
                            </w:r>
                            <w:r w:rsidR="00565117"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0" type="#_x0000_t202" style="position:absolute;margin-left:-3.9pt;margin-top:40.75pt;width:70.8pt;height:110.55pt;z-index:25168793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" filled="f" stroked="f">
                <v:textbox style="mso-fit-shape-to-text:t">
                  <w:txbxContent>
                    <w:p w:rsidR="0063386D" w:rsidRPr="00565117" w:rsidRDefault="0063386D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家 </w:t>
                      </w:r>
                      <w:r w:rsidR="00565117"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长</w:t>
                      </w:r>
                    </w:p>
                  </w:txbxContent>
                </v:textbox>
              </v:shape>
            </w:pict>
          </mc:Fallback>
        </mc:AlternateContent>
      </w:r>
      <w:r w:rsidRPr="00C512EE">
        <w:rPr>
          <w:rFonts w:ascii="汉仪仿宋简" w:eastAsia="汉仪仿宋简"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8175" behindDoc="0" locked="0" layoutInCell="1" allowOverlap="1" wp14:anchorId="7B74CBFB" wp14:editId="4AC25C89">
                <wp:simplePos x="0" y="0"/>
                <wp:positionH relativeFrom="column">
                  <wp:posOffset>4576445</wp:posOffset>
                </wp:positionH>
                <wp:positionV relativeFrom="paragraph">
                  <wp:posOffset>522605</wp:posOffset>
                </wp:positionV>
                <wp:extent cx="1052830" cy="401320"/>
                <wp:effectExtent l="0" t="0" r="0" b="0"/>
                <wp:wrapNone/>
                <wp:docPr id="26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117" w:rsidRPr="00565117" w:rsidRDefault="00565117" w:rsidP="00565117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联系电话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360.35pt;margin-top:41.15pt;width:82.9pt;height:31.6pt;z-index:2516981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" filled="f" stroked="f">
                <v:textbox>
                  <w:txbxContent>
                    <w:p w:rsidR="00565117" w:rsidRPr="00565117" w:rsidRDefault="00565117" w:rsidP="00565117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联系电话</w:t>
                      </w:r>
                    </w:p>
                  </w:txbxContent>
                </v:textbox>
              </v:shape>
            </w:pict>
          </mc:Fallback>
        </mc:AlternateContent>
      </w:r>
      <w:r w:rsidRPr="00C512EE">
        <w:rPr>
          <w:rFonts w:ascii="汉仪仿宋简" w:eastAsia="汉仪仿宋简"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4079" behindDoc="0" locked="0" layoutInCell="1" allowOverlap="1" wp14:anchorId="1D64D375" wp14:editId="4010E142">
                <wp:simplePos x="0" y="0"/>
                <wp:positionH relativeFrom="column">
                  <wp:posOffset>2456815</wp:posOffset>
                </wp:positionH>
                <wp:positionV relativeFrom="paragraph">
                  <wp:posOffset>528320</wp:posOffset>
                </wp:positionV>
                <wp:extent cx="1714500" cy="401320"/>
                <wp:effectExtent l="0" t="0" r="0" b="0"/>
                <wp:wrapNone/>
                <wp:docPr id="26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117" w:rsidRPr="00565117" w:rsidRDefault="00565117" w:rsidP="00565117">
                            <w:pPr>
                              <w:jc w:val="distribute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工作单位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193.45pt;margin-top:41.6pt;width:135pt;height:31.6pt;z-index:2516940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" filled="f" stroked="f">
                <v:textbox>
                  <w:txbxContent>
                    <w:p w:rsidR="00565117" w:rsidRPr="00565117" w:rsidRDefault="00565117" w:rsidP="00565117">
                      <w:pPr>
                        <w:jc w:val="distribute"/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工作单位</w:t>
                      </w:r>
                    </w:p>
                  </w:txbxContent>
                </v:textbox>
              </v:shape>
            </w:pict>
          </mc:Fallback>
        </mc:AlternateContent>
      </w:r>
      <w:r w:rsidRPr="00C512EE">
        <w:rPr>
          <w:rFonts w:ascii="汉仪仿宋简" w:eastAsia="汉仪仿宋简"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2031" behindDoc="0" locked="0" layoutInCell="1" allowOverlap="1" wp14:anchorId="629E6BD4" wp14:editId="729B8F76">
                <wp:simplePos x="0" y="0"/>
                <wp:positionH relativeFrom="column">
                  <wp:posOffset>1121410</wp:posOffset>
                </wp:positionH>
                <wp:positionV relativeFrom="paragraph">
                  <wp:posOffset>526415</wp:posOffset>
                </wp:positionV>
                <wp:extent cx="1052830" cy="401320"/>
                <wp:effectExtent l="0" t="0" r="0" b="0"/>
                <wp:wrapNone/>
                <wp:docPr id="2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117" w:rsidRPr="00565117" w:rsidRDefault="00565117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姓    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88.3pt;margin-top:41.45pt;width:82.9pt;height:31.6pt;z-index:2516920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" filled="f" stroked="f">
                <v:textbox>
                  <w:txbxContent>
                    <w:p w:rsidR="00565117" w:rsidRPr="00565117" w:rsidRDefault="00565117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姓    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名</w:t>
                      </w:r>
                    </w:p>
                  </w:txbxContent>
                </v:textbox>
              </v:shape>
            </w:pict>
          </mc:Fallback>
        </mc:AlternateContent>
      </w:r>
      <w:r w:rsidRPr="00C512EE">
        <w:rPr>
          <w:rFonts w:ascii="汉仪仿宋简" w:eastAsia="汉仪仿宋简"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3839" behindDoc="0" locked="0" layoutInCell="1" allowOverlap="1" wp14:anchorId="54DB8DD7" wp14:editId="05DD4135">
                <wp:simplePos x="0" y="0"/>
                <wp:positionH relativeFrom="column">
                  <wp:posOffset>-287655</wp:posOffset>
                </wp:positionH>
                <wp:positionV relativeFrom="paragraph">
                  <wp:posOffset>608965</wp:posOffset>
                </wp:positionV>
                <wp:extent cx="1274445" cy="342900"/>
                <wp:effectExtent l="0" t="0" r="1905" b="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4445" cy="342900"/>
                        </a:xfrm>
                        <a:prstGeom prst="rect">
                          <a:avLst/>
                        </a:prstGeom>
                        <a:solidFill>
                          <a:srgbClr val="6EA92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2E9D" w:rsidRPr="0063386D" w:rsidRDefault="00482E9D" w:rsidP="0063386D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10" o:spid="_x0000_s1054" style="position:absolute;margin-left:-22.65pt;margin-top:47.95pt;width:100.35pt;height:27pt;z-index:2516838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" fillcolor="#6ea92d" stroked="f" strokeweight="2pt">
                <v:textbox>
                  <w:txbxContent>
                    <w:p w:rsidR="00482E9D" w:rsidRPr="0063386D" w:rsidRDefault="00482E9D" w:rsidP="0063386D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512EE">
        <w:rPr>
          <w:rFonts w:ascii="汉仪仿宋简" w:eastAsia="汉仪仿宋简"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5887" behindDoc="0" locked="0" layoutInCell="1" allowOverlap="1" wp14:anchorId="141B4867" wp14:editId="75B54918">
                <wp:simplePos x="0" y="0"/>
                <wp:positionH relativeFrom="column">
                  <wp:posOffset>986790</wp:posOffset>
                </wp:positionH>
                <wp:positionV relativeFrom="paragraph">
                  <wp:posOffset>608965</wp:posOffset>
                </wp:positionV>
                <wp:extent cx="4655820" cy="342900"/>
                <wp:effectExtent l="0" t="0" r="0" b="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5820" cy="342900"/>
                        </a:xfrm>
                        <a:prstGeom prst="rect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386D" w:rsidRDefault="0063386D" w:rsidP="006338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1" o:spid="_x0000_s1055" style="position:absolute;margin-left:77.7pt;margin-top:47.95pt;width:366.6pt;height:27pt;z-index:2516858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" fillcolor="#82c836" stroked="f" strokeweight="2pt">
                <v:textbox>
                  <w:txbxContent>
                    <w:p w:rsidR="0063386D" w:rsidRDefault="0063386D" w:rsidP="0063386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92996" w:rsidRDefault="00272C00">
      <w:pPr>
        <w:widowControl/>
        <w:jc w:val="left"/>
        <w:rPr>
          <w:rFonts w:ascii="汉仪仿宋简" w:eastAsia="汉仪仿宋简"/>
          <w:color w:val="404040"/>
          <w:sz w:val="32"/>
          <w:szCs w:val="32"/>
        </w:rPr>
      </w:pPr>
      <w:r>
        <w:rPr>
          <w:rFonts w:ascii="汉仪仿宋简" w:eastAsia="汉仪仿宋简"/>
          <w:noProof/>
          <w:color w:val="404040"/>
          <w:sz w:val="32"/>
          <w:szCs w:val="32"/>
        </w:rPr>
        <w:drawing>
          <wp:anchor distT="0" distB="0" distL="114300" distR="114300" simplePos="0" relativeHeight="252101631" behindDoc="0" locked="0" layoutInCell="1" allowOverlap="1" wp14:anchorId="46C207F8" wp14:editId="1CB87E4D">
            <wp:simplePos x="0" y="0"/>
            <wp:positionH relativeFrom="column">
              <wp:posOffset>-1143000</wp:posOffset>
            </wp:positionH>
            <wp:positionV relativeFrom="paragraph">
              <wp:posOffset>5049018</wp:posOffset>
            </wp:positionV>
            <wp:extent cx="7559899" cy="858665"/>
            <wp:effectExtent l="0" t="0" r="3175" b="0"/>
            <wp:wrapNone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85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3F3F" w:rsidRPr="00FF6D72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4255" behindDoc="0" locked="0" layoutInCell="1" allowOverlap="1" wp14:anchorId="6CD21534" wp14:editId="528465CC">
                <wp:simplePos x="0" y="0"/>
                <wp:positionH relativeFrom="column">
                  <wp:posOffset>-315774</wp:posOffset>
                </wp:positionH>
                <wp:positionV relativeFrom="paragraph">
                  <wp:posOffset>4897120</wp:posOffset>
                </wp:positionV>
                <wp:extent cx="5905500" cy="0"/>
                <wp:effectExtent l="0" t="0" r="19050" b="19050"/>
                <wp:wrapNone/>
                <wp:docPr id="301" name="直接连接符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01" o:spid="_x0000_s1026" style="position:absolute;left:0;text-align:left;z-index:251744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85pt,385.6pt" to="440.15pt,38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" strokecolor="#69a12b" strokeweight="1pt">
                <v:stroke dashstyle="3 1"/>
              </v:line>
            </w:pict>
          </mc:Fallback>
        </mc:AlternateContent>
      </w:r>
      <w:r w:rsidR="00A43F3F" w:rsidRPr="00FF6D72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7327" behindDoc="0" locked="0" layoutInCell="1" allowOverlap="1" wp14:anchorId="3C423154" wp14:editId="526B44C6">
                <wp:simplePos x="0" y="0"/>
                <wp:positionH relativeFrom="column">
                  <wp:posOffset>-324029</wp:posOffset>
                </wp:positionH>
                <wp:positionV relativeFrom="paragraph">
                  <wp:posOffset>4484370</wp:posOffset>
                </wp:positionV>
                <wp:extent cx="5905500" cy="0"/>
                <wp:effectExtent l="0" t="0" r="19050" b="19050"/>
                <wp:wrapNone/>
                <wp:docPr id="303" name="直接连接符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03" o:spid="_x0000_s1026" style="position:absolute;left:0;text-align:left;z-index:2517473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5pt,353.1pt" to="439.5pt,3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" strokecolor="#69a12b" strokeweight="1pt">
                <v:stroke dashstyle="3 1"/>
              </v:line>
            </w:pict>
          </mc:Fallback>
        </mc:AlternateContent>
      </w:r>
      <w:r w:rsidR="00A43F3F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0943" behindDoc="0" locked="0" layoutInCell="1" allowOverlap="1" wp14:anchorId="783A30ED" wp14:editId="6B73DB7F">
                <wp:simplePos x="0" y="0"/>
                <wp:positionH relativeFrom="column">
                  <wp:posOffset>-309701</wp:posOffset>
                </wp:positionH>
                <wp:positionV relativeFrom="paragraph">
                  <wp:posOffset>3128645</wp:posOffset>
                </wp:positionV>
                <wp:extent cx="5905500" cy="0"/>
                <wp:effectExtent l="0" t="0" r="19050" b="19050"/>
                <wp:wrapNone/>
                <wp:docPr id="293" name="直接连接符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93" o:spid="_x0000_s1026" style="position:absolute;left:0;text-align:left;z-index:2517309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4pt,246.35pt" to="440.6pt,2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" strokecolor="#69a12b" strokeweight="1pt">
                <v:stroke dashstyle="3 1"/>
              </v:line>
            </w:pict>
          </mc:Fallback>
        </mc:AlternateContent>
      </w:r>
      <w:r w:rsidR="00A43F3F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8895" behindDoc="0" locked="0" layoutInCell="1" allowOverlap="1" wp14:anchorId="56B88A73" wp14:editId="00A44C9A">
                <wp:simplePos x="0" y="0"/>
                <wp:positionH relativeFrom="column">
                  <wp:posOffset>-291644</wp:posOffset>
                </wp:positionH>
                <wp:positionV relativeFrom="paragraph">
                  <wp:posOffset>2687320</wp:posOffset>
                </wp:positionV>
                <wp:extent cx="5905500" cy="0"/>
                <wp:effectExtent l="0" t="0" r="19050" b="19050"/>
                <wp:wrapNone/>
                <wp:docPr id="292" name="直接连接符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92" o:spid="_x0000_s1026" style="position:absolute;left:0;text-align:left;z-index:2517288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95pt,211.6pt" to="442.05pt,2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" strokecolor="#69a12b" strokeweight="1pt">
                <v:stroke dashstyle="3 1"/>
              </v:line>
            </w:pict>
          </mc:Fallback>
        </mc:AlternateContent>
      </w:r>
      <w:r w:rsidR="00C26F2A" w:rsidRPr="006C78B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5" behindDoc="0" locked="0" layoutInCell="1" allowOverlap="1" wp14:anchorId="3A1B55DC" wp14:editId="45B9AF51">
                <wp:simplePos x="0" y="0"/>
                <wp:positionH relativeFrom="column">
                  <wp:posOffset>-297636</wp:posOffset>
                </wp:positionH>
                <wp:positionV relativeFrom="paragraph">
                  <wp:posOffset>1470025</wp:posOffset>
                </wp:positionV>
                <wp:extent cx="1402715" cy="496570"/>
                <wp:effectExtent l="0" t="0" r="0" b="0"/>
                <wp:wrapNone/>
                <wp:docPr id="28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8B7" w:rsidRPr="00E47CD6" w:rsidRDefault="00380FC1">
                            <w:pPr>
                              <w:rPr>
                                <w:rFonts w:ascii="微软雅黑" w:eastAsia="微软雅黑" w:hAnsi="微软雅黑"/>
                                <w:b/>
                                <w:color w:val="7ABC32"/>
                                <w:sz w:val="36"/>
                                <w:szCs w:val="36"/>
                              </w:rPr>
                            </w:pPr>
                            <w:r w:rsidRPr="00E47CD6">
                              <w:rPr>
                                <w:rFonts w:ascii="微软雅黑" w:eastAsia="微软雅黑" w:hAnsi="微软雅黑" w:hint="eastAsia"/>
                                <w:b/>
                                <w:color w:val="7ABC32"/>
                                <w:sz w:val="36"/>
                                <w:szCs w:val="36"/>
                              </w:rPr>
                              <w:t>四年级</w:t>
                            </w:r>
                            <w:r w:rsidR="006C78B7" w:rsidRPr="00E47CD6">
                              <w:rPr>
                                <w:rFonts w:ascii="微软雅黑" w:eastAsia="微软雅黑" w:hAnsi="微软雅黑" w:hint="eastAsia"/>
                                <w:b/>
                                <w:color w:val="7ABC32"/>
                                <w:sz w:val="36"/>
                                <w:szCs w:val="36"/>
                              </w:rPr>
                              <w:t>成绩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6" type="#_x0000_t202" style="position:absolute;margin-left:-23.45pt;margin-top:115.75pt;width:110.45pt;height:39.1pt;z-index:25171865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" filled="f" stroked="f">
                <v:textbox style="mso-fit-shape-to-text:t">
                  <w:txbxContent>
                    <w:p w:rsidR="006C78B7" w:rsidRPr="00E47CD6" w:rsidRDefault="00380FC1">
                      <w:pPr>
                        <w:rPr>
                          <w:rFonts w:ascii="微软雅黑" w:eastAsia="微软雅黑" w:hAnsi="微软雅黑"/>
                          <w:b/>
                          <w:color w:val="7ABC32"/>
                          <w:sz w:val="36"/>
                          <w:szCs w:val="36"/>
                        </w:rPr>
                      </w:pPr>
                      <w:r w:rsidRPr="00E47CD6">
                        <w:rPr>
                          <w:rFonts w:ascii="微软雅黑" w:eastAsia="微软雅黑" w:hAnsi="微软雅黑" w:hint="eastAsia"/>
                          <w:b/>
                          <w:color w:val="7ABC32"/>
                          <w:sz w:val="36"/>
                          <w:szCs w:val="36"/>
                        </w:rPr>
                        <w:t>四年级</w:t>
                      </w:r>
                      <w:r w:rsidR="006C78B7" w:rsidRPr="00E47CD6">
                        <w:rPr>
                          <w:rFonts w:ascii="微软雅黑" w:eastAsia="微软雅黑" w:hAnsi="微软雅黑" w:hint="eastAsia"/>
                          <w:b/>
                          <w:color w:val="7ABC32"/>
                          <w:sz w:val="36"/>
                          <w:szCs w:val="36"/>
                        </w:rPr>
                        <w:t>成绩</w:t>
                      </w:r>
                    </w:p>
                  </w:txbxContent>
                </v:textbox>
              </v:shape>
            </w:pict>
          </mc:Fallback>
        </mc:AlternateContent>
      </w:r>
      <w:r w:rsidR="00292996">
        <w:rPr>
          <w:rFonts w:ascii="汉仪仿宋简" w:eastAsia="汉仪仿宋简"/>
          <w:color w:val="404040"/>
          <w:sz w:val="32"/>
          <w:szCs w:val="32"/>
        </w:rPr>
        <w:br w:type="page"/>
      </w:r>
    </w:p>
    <w:p w:rsidR="003A3EEC" w:rsidRPr="003864C9" w:rsidRDefault="002E090C" w:rsidP="003864C9">
      <w:pPr>
        <w:rPr>
          <w:rFonts w:ascii="微软雅黑" w:eastAsia="微软雅黑" w:hAnsi="微软雅黑"/>
          <w:b/>
          <w:color w:val="9BBB59" w:themeColor="accent3"/>
          <w:sz w:val="56"/>
          <w:szCs w:val="56"/>
        </w:rPr>
      </w:pPr>
      <w:r w:rsidRPr="002E090C">
        <w:rPr>
          <w:rFonts w:ascii="微软雅黑" w:eastAsia="微软雅黑" w:hAnsi="微软雅黑"/>
          <w:b/>
          <w:noProof/>
          <w:color w:val="9BBB59" w:themeColor="accent3"/>
          <w:sz w:val="72"/>
          <w:szCs w:val="72"/>
        </w:rPr>
        <w:lastRenderedPageBreak/>
        <w:drawing>
          <wp:anchor distT="0" distB="0" distL="114300" distR="114300" simplePos="0" relativeHeight="252143615" behindDoc="0" locked="0" layoutInCell="1" allowOverlap="1" wp14:anchorId="76F3A259" wp14:editId="7BA82D89">
            <wp:simplePos x="0" y="0"/>
            <wp:positionH relativeFrom="column">
              <wp:posOffset>-523875</wp:posOffset>
            </wp:positionH>
            <wp:positionV relativeFrom="paragraph">
              <wp:posOffset>341630</wp:posOffset>
            </wp:positionV>
            <wp:extent cx="618490" cy="542290"/>
            <wp:effectExtent l="19050" t="0" r="67310" b="67310"/>
            <wp:wrapNone/>
            <wp:docPr id="79" name="图片 79" descr="C:\Users\Administrator\Desktop\两叶子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两叶子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321742">
                      <a:off x="0" y="0"/>
                      <a:ext cx="61849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5400" dist="76200" dir="2700000" algn="tl" rotWithShape="0">
                        <a:srgbClr val="538022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090C">
        <w:rPr>
          <w:rFonts w:ascii="微软雅黑" w:eastAsia="微软雅黑" w:hAnsi="微软雅黑"/>
          <w:b/>
          <w:noProof/>
          <w:color w:val="9BBB59" w:themeColor="accent3"/>
          <w:sz w:val="72"/>
          <w:szCs w:val="72"/>
        </w:rPr>
        <mc:AlternateContent>
          <mc:Choice Requires="wps">
            <w:drawing>
              <wp:anchor distT="0" distB="0" distL="114300" distR="114300" simplePos="0" relativeHeight="252142591" behindDoc="0" locked="0" layoutInCell="1" allowOverlap="1" wp14:anchorId="0703610A" wp14:editId="27AE7B59">
                <wp:simplePos x="0" y="0"/>
                <wp:positionH relativeFrom="column">
                  <wp:posOffset>-1143635</wp:posOffset>
                </wp:positionH>
                <wp:positionV relativeFrom="paragraph">
                  <wp:posOffset>461645</wp:posOffset>
                </wp:positionV>
                <wp:extent cx="810895" cy="373380"/>
                <wp:effectExtent l="0" t="0" r="122555" b="121920"/>
                <wp:wrapNone/>
                <wp:docPr id="78" name="矩形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373380"/>
                        </a:xfrm>
                        <a:prstGeom prst="rect">
                          <a:avLst/>
                        </a:prstGeom>
                        <a:solidFill>
                          <a:srgbClr val="80C535"/>
                        </a:solidFill>
                        <a:ln>
                          <a:noFill/>
                        </a:ln>
                        <a:effectLst>
                          <a:outerShdw blurRad="50800" dist="76200" dir="2700000" algn="tl" rotWithShape="0">
                            <a:srgbClr val="538022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090C" w:rsidRPr="00381AF7" w:rsidRDefault="002E090C" w:rsidP="002E090C">
                            <w:pPr>
                              <w:jc w:val="center"/>
                              <w:rPr>
                                <w:color w:val="76B5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78" o:spid="_x0000_s1057" style="position:absolute;left:0;text-align:left;margin-left:-90.05pt;margin-top:36.35pt;width:63.85pt;height:29.4pt;z-index:2521425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" fillcolor="#80c535" stroked="f" strokeweight="2pt">
                <v:shadow on="t" color="#538022" opacity="26214f" origin="-.5,-.5" offset="1.49672mm,1.49672mm"/>
                <v:textbox>
                  <w:txbxContent>
                    <w:p w:rsidR="002E090C" w:rsidRPr="00381AF7" w:rsidRDefault="002E090C" w:rsidP="002E090C">
                      <w:pPr>
                        <w:jc w:val="center"/>
                        <w:rPr>
                          <w:color w:val="76B53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E090C">
        <w:rPr>
          <w:rFonts w:ascii="微软雅黑" w:eastAsia="微软雅黑" w:hAnsi="微软雅黑"/>
          <w:b/>
          <w:noProof/>
          <w:color w:val="9BBB59" w:themeColor="accent3"/>
          <w:sz w:val="72"/>
          <w:szCs w:val="72"/>
        </w:rPr>
        <mc:AlternateContent>
          <mc:Choice Requires="wps">
            <w:drawing>
              <wp:anchor distT="0" distB="0" distL="114300" distR="114300" simplePos="0" relativeHeight="252141567" behindDoc="0" locked="0" layoutInCell="1" allowOverlap="1" wp14:anchorId="647D9D3E" wp14:editId="42064EA1">
                <wp:simplePos x="0" y="0"/>
                <wp:positionH relativeFrom="column">
                  <wp:posOffset>95250</wp:posOffset>
                </wp:positionH>
                <wp:positionV relativeFrom="paragraph">
                  <wp:posOffset>197941</wp:posOffset>
                </wp:positionV>
                <wp:extent cx="1712595" cy="699135"/>
                <wp:effectExtent l="0" t="0" r="0" b="5715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90C" w:rsidRPr="00381AF7" w:rsidRDefault="002E090C" w:rsidP="002E090C">
                            <w:pPr>
                              <w:rPr>
                                <w:color w:val="80C535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0C535"/>
                                <w:sz w:val="56"/>
                                <w:szCs w:val="56"/>
                              </w:rPr>
                              <w:t>自荐书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left:0;text-align:left;margin-left:7.5pt;margin-top:15.6pt;width:134.85pt;height:55.05pt;z-index:2521415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" filled="f" stroked="f">
                <v:textbox>
                  <w:txbxContent>
                    <w:p w:rsidR="002E090C" w:rsidRPr="00381AF7" w:rsidRDefault="002E090C" w:rsidP="002E090C">
                      <w:pPr>
                        <w:rPr>
                          <w:color w:val="80C535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0C535"/>
                          <w:sz w:val="56"/>
                          <w:szCs w:val="56"/>
                        </w:rPr>
                        <w:t>自荐书</w:t>
                      </w:r>
                    </w:p>
                  </w:txbxContent>
                </v:textbox>
              </v:shape>
            </w:pict>
          </mc:Fallback>
        </mc:AlternateContent>
      </w:r>
      <w:r w:rsidR="00A7333D" w:rsidRPr="00302D3D">
        <w:rPr>
          <w:noProof/>
        </w:rPr>
        <mc:AlternateContent>
          <mc:Choice Requires="wps">
            <w:drawing>
              <wp:anchor distT="0" distB="0" distL="114300" distR="114300" simplePos="0" relativeHeight="252098559" behindDoc="0" locked="0" layoutInCell="1" allowOverlap="1" wp14:anchorId="00596974" wp14:editId="012F3AEC">
                <wp:simplePos x="0" y="0"/>
                <wp:positionH relativeFrom="column">
                  <wp:posOffset>5297170</wp:posOffset>
                </wp:positionH>
                <wp:positionV relativeFrom="paragraph">
                  <wp:posOffset>81915</wp:posOffset>
                </wp:positionV>
                <wp:extent cx="1056005" cy="566420"/>
                <wp:effectExtent l="19050" t="19050" r="10795" b="24130"/>
                <wp:wrapNone/>
                <wp:docPr id="31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6005" cy="566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0967" h="837566">
                              <a:moveTo>
                                <a:pt x="729746" y="0"/>
                              </a:moveTo>
                              <a:cubicBezTo>
                                <a:pt x="954233" y="0"/>
                                <a:pt x="1136216" y="185292"/>
                                <a:pt x="1136216" y="413861"/>
                              </a:cubicBezTo>
                              <a:lnTo>
                                <a:pt x="1133330" y="443012"/>
                              </a:lnTo>
                              <a:cubicBezTo>
                                <a:pt x="1133519" y="442964"/>
                                <a:pt x="1133709" y="442964"/>
                                <a:pt x="1133898" y="442964"/>
                              </a:cubicBezTo>
                              <a:cubicBezTo>
                                <a:pt x="1264828" y="442964"/>
                                <a:pt x="1370967" y="531299"/>
                                <a:pt x="1370967" y="640265"/>
                              </a:cubicBezTo>
                              <a:cubicBezTo>
                                <a:pt x="1370967" y="748523"/>
                                <a:pt x="1266203" y="836417"/>
                                <a:pt x="1136446" y="837352"/>
                              </a:cubicBezTo>
                              <a:lnTo>
                                <a:pt x="1136446" y="837565"/>
                              </a:lnTo>
                              <a:lnTo>
                                <a:pt x="1133910" y="837565"/>
                              </a:lnTo>
                              <a:cubicBezTo>
                                <a:pt x="1133906" y="837566"/>
                                <a:pt x="1133902" y="837566"/>
                                <a:pt x="1133898" y="837566"/>
                              </a:cubicBezTo>
                              <a:lnTo>
                                <a:pt x="1133888" y="837565"/>
                              </a:lnTo>
                              <a:lnTo>
                                <a:pt x="213669" y="837565"/>
                              </a:lnTo>
                              <a:cubicBezTo>
                                <a:pt x="213667" y="837566"/>
                                <a:pt x="213665" y="837566"/>
                                <a:pt x="213663" y="837566"/>
                              </a:cubicBezTo>
                              <a:lnTo>
                                <a:pt x="213652" y="837565"/>
                              </a:lnTo>
                              <a:lnTo>
                                <a:pt x="187708" y="837565"/>
                              </a:lnTo>
                              <a:lnTo>
                                <a:pt x="187708" y="835150"/>
                              </a:lnTo>
                              <a:cubicBezTo>
                                <a:pt x="81890" y="824242"/>
                                <a:pt x="0" y="741084"/>
                                <a:pt x="0" y="640265"/>
                              </a:cubicBezTo>
                              <a:cubicBezTo>
                                <a:pt x="0" y="551758"/>
                                <a:pt x="63111" y="476862"/>
                                <a:pt x="150313" y="452789"/>
                              </a:cubicBezTo>
                              <a:cubicBezTo>
                                <a:pt x="133560" y="432822"/>
                                <a:pt x="125139" y="407451"/>
                                <a:pt x="125139" y="380264"/>
                              </a:cubicBezTo>
                              <a:cubicBezTo>
                                <a:pt x="125139" y="303208"/>
                                <a:pt x="192786" y="240741"/>
                                <a:pt x="276233" y="240741"/>
                              </a:cubicBezTo>
                              <a:cubicBezTo>
                                <a:pt x="304442" y="240741"/>
                                <a:pt x="330846" y="247880"/>
                                <a:pt x="352273" y="262431"/>
                              </a:cubicBezTo>
                              <a:cubicBezTo>
                                <a:pt x="410909" y="108620"/>
                                <a:pt x="557870" y="0"/>
                                <a:pt x="7297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 w="28575">
                          <a:solidFill>
                            <a:srgbClr val="92D05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椭圆 4" o:spid="_x0000_s1026" style="position:absolute;left:0;text-align:left;margin-left:417.1pt;margin-top:6.45pt;width:83.15pt;height:44.6pt;z-index:2520985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0967,837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" path="m729746,v224487,,406470,185292,406470,413861l1133330,443012v189,-48,379,-48,568,-48c1264828,442964,1370967,531299,1370967,640265v,108258,-104764,196152,-234521,197087l1136446,837565r-2536,c1133906,837566,1133902,837566,1133898,837566r-10,-1l213669,837565v-2,1,-4,1,-6,1l213652,837565r-25944,l187708,835150c81890,824242,,741084,,640265,,551758,63111,476862,150313,452789,133560,432822,125139,407451,125139,380264v,-77056,67647,-139523,151094,-139523c304442,240741,330846,247880,352273,262431,410909,108620,557870,,729746,xe" fillcolor="#92d050" strokecolor="#92d050" strokeweight="2.25pt">
                <v:path arrowok="t"/>
              </v:shape>
            </w:pict>
          </mc:Fallback>
        </mc:AlternateContent>
      </w:r>
      <w:r w:rsidR="00A7333D" w:rsidRPr="00302D3D">
        <w:rPr>
          <w:noProof/>
        </w:rPr>
        <mc:AlternateContent>
          <mc:Choice Requires="wps">
            <w:drawing>
              <wp:anchor distT="0" distB="0" distL="114300" distR="114300" simplePos="0" relativeHeight="252100607" behindDoc="0" locked="0" layoutInCell="1" allowOverlap="1" wp14:anchorId="0BF4108F" wp14:editId="2D2BEEDE">
                <wp:simplePos x="0" y="0"/>
                <wp:positionH relativeFrom="column">
                  <wp:posOffset>4844871</wp:posOffset>
                </wp:positionH>
                <wp:positionV relativeFrom="paragraph">
                  <wp:posOffset>92710</wp:posOffset>
                </wp:positionV>
                <wp:extent cx="450215" cy="241300"/>
                <wp:effectExtent l="19050" t="19050" r="26035" b="25400"/>
                <wp:wrapNone/>
                <wp:docPr id="32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215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0967" h="837566">
                              <a:moveTo>
                                <a:pt x="729746" y="0"/>
                              </a:moveTo>
                              <a:cubicBezTo>
                                <a:pt x="954233" y="0"/>
                                <a:pt x="1136216" y="185292"/>
                                <a:pt x="1136216" y="413861"/>
                              </a:cubicBezTo>
                              <a:lnTo>
                                <a:pt x="1133330" y="443012"/>
                              </a:lnTo>
                              <a:cubicBezTo>
                                <a:pt x="1133519" y="442964"/>
                                <a:pt x="1133709" y="442964"/>
                                <a:pt x="1133898" y="442964"/>
                              </a:cubicBezTo>
                              <a:cubicBezTo>
                                <a:pt x="1264828" y="442964"/>
                                <a:pt x="1370967" y="531299"/>
                                <a:pt x="1370967" y="640265"/>
                              </a:cubicBezTo>
                              <a:cubicBezTo>
                                <a:pt x="1370967" y="748523"/>
                                <a:pt x="1266203" y="836417"/>
                                <a:pt x="1136446" y="837352"/>
                              </a:cubicBezTo>
                              <a:lnTo>
                                <a:pt x="1136446" y="837565"/>
                              </a:lnTo>
                              <a:lnTo>
                                <a:pt x="1133910" y="837565"/>
                              </a:lnTo>
                              <a:cubicBezTo>
                                <a:pt x="1133906" y="837566"/>
                                <a:pt x="1133902" y="837566"/>
                                <a:pt x="1133898" y="837566"/>
                              </a:cubicBezTo>
                              <a:lnTo>
                                <a:pt x="1133888" y="837565"/>
                              </a:lnTo>
                              <a:lnTo>
                                <a:pt x="213669" y="837565"/>
                              </a:lnTo>
                              <a:cubicBezTo>
                                <a:pt x="213667" y="837566"/>
                                <a:pt x="213665" y="837566"/>
                                <a:pt x="213663" y="837566"/>
                              </a:cubicBezTo>
                              <a:lnTo>
                                <a:pt x="213652" y="837565"/>
                              </a:lnTo>
                              <a:lnTo>
                                <a:pt x="187708" y="837565"/>
                              </a:lnTo>
                              <a:lnTo>
                                <a:pt x="187708" y="835150"/>
                              </a:lnTo>
                              <a:cubicBezTo>
                                <a:pt x="81890" y="824242"/>
                                <a:pt x="0" y="741084"/>
                                <a:pt x="0" y="640265"/>
                              </a:cubicBezTo>
                              <a:cubicBezTo>
                                <a:pt x="0" y="551758"/>
                                <a:pt x="63111" y="476862"/>
                                <a:pt x="150313" y="452789"/>
                              </a:cubicBezTo>
                              <a:cubicBezTo>
                                <a:pt x="133560" y="432822"/>
                                <a:pt x="125139" y="407451"/>
                                <a:pt x="125139" y="380264"/>
                              </a:cubicBezTo>
                              <a:cubicBezTo>
                                <a:pt x="125139" y="303208"/>
                                <a:pt x="192786" y="240741"/>
                                <a:pt x="276233" y="240741"/>
                              </a:cubicBezTo>
                              <a:cubicBezTo>
                                <a:pt x="304442" y="240741"/>
                                <a:pt x="330846" y="247880"/>
                                <a:pt x="352273" y="262431"/>
                              </a:cubicBezTo>
                              <a:cubicBezTo>
                                <a:pt x="410909" y="108620"/>
                                <a:pt x="557870" y="0"/>
                                <a:pt x="7297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 w="28575">
                          <a:solidFill>
                            <a:srgbClr val="92D05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椭圆 4" o:spid="_x0000_s1026" style="position:absolute;left:0;text-align:left;margin-left:381.5pt;margin-top:7.3pt;width:35.45pt;height:19pt;z-index:2521006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0967,837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" path="m729746,v224487,,406470,185292,406470,413861l1133330,443012v189,-48,379,-48,568,-48c1264828,442964,1370967,531299,1370967,640265v,108258,-104764,196152,-234521,197087l1136446,837565r-2536,c1133906,837566,1133902,837566,1133898,837566r-10,-1l213669,837565v-2,1,-4,1,-6,1l213652,837565r-25944,l187708,835150c81890,824242,,741084,,640265,,551758,63111,476862,150313,452789,133560,432822,125139,407451,125139,380264v,-77056,67647,-139523,151094,-139523c304442,240741,330846,247880,352273,262431,410909,108620,557870,,729746,xe" fillcolor="#92d050" strokecolor="#92d050" strokeweight="2.25pt">
                <v:path arrowok="t"/>
              </v:shape>
            </w:pict>
          </mc:Fallback>
        </mc:AlternateContent>
      </w:r>
      <w:r w:rsidR="00A7333D" w:rsidRPr="00A7333D">
        <w:rPr>
          <w:rFonts w:ascii="汉仪仿宋简" w:eastAsia="汉仪仿宋简"/>
          <w:b/>
          <w:noProof/>
          <w:color w:val="40404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2103679" behindDoc="1" locked="0" layoutInCell="1" allowOverlap="1" wp14:anchorId="1574AE97" wp14:editId="385A9366">
                <wp:simplePos x="0" y="0"/>
                <wp:positionH relativeFrom="margin">
                  <wp:posOffset>-852170</wp:posOffset>
                </wp:positionH>
                <wp:positionV relativeFrom="margin">
                  <wp:posOffset>-226060</wp:posOffset>
                </wp:positionV>
                <wp:extent cx="6979285" cy="9607550"/>
                <wp:effectExtent l="0" t="0" r="12065" b="12700"/>
                <wp:wrapNone/>
                <wp:docPr id="30" name="圆角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285" cy="9607550"/>
                        </a:xfrm>
                        <a:prstGeom prst="roundRect">
                          <a:avLst>
                            <a:gd name="adj" fmla="val 282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3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30" o:spid="_x0000_s1026" style="position:absolute;left:0;text-align:left;margin-left:-67.1pt;margin-top:-17.8pt;width:549.55pt;height:756.5pt;z-index:-25121280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8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" strokecolor="#9bbb59 [3206]" strokeweight="1.5pt">
                <v:stroke dashstyle="dash"/>
                <w10:wrap anchorx="margin" anchory="margin"/>
              </v:roundrect>
            </w:pict>
          </mc:Fallback>
        </mc:AlternateContent>
      </w:r>
      <w:r w:rsidR="003864C9" w:rsidRPr="003864C9">
        <w:rPr>
          <w:rFonts w:ascii="汉仪仿宋简" w:eastAsia="汉仪仿宋简"/>
          <w:b/>
          <w:noProof/>
          <w:color w:val="404040"/>
          <w:sz w:val="56"/>
          <w:szCs w:val="56"/>
        </w:rPr>
        <w:t xml:space="preserve"> </w:t>
      </w:r>
      <w:r w:rsidR="003A3EEC" w:rsidRPr="003864C9">
        <w:rPr>
          <w:rFonts w:ascii="微软雅黑" w:eastAsia="微软雅黑" w:hAnsi="微软雅黑" w:hint="eastAsia"/>
          <w:b/>
          <w:color w:val="9BBB59" w:themeColor="accent3"/>
          <w:sz w:val="56"/>
          <w:szCs w:val="56"/>
        </w:rPr>
        <w:t xml:space="preserve">            </w:t>
      </w:r>
    </w:p>
    <w:p w:rsidR="000B0A9B" w:rsidRPr="00EC5923" w:rsidRDefault="005D3496" w:rsidP="005D3496">
      <w:pPr>
        <w:widowControl/>
        <w:ind w:firstLineChars="200" w:firstLine="640"/>
        <w:jc w:val="left"/>
        <w:rPr>
          <w:rFonts w:ascii="微软雅黑" w:eastAsia="微软雅黑" w:hAnsi="微软雅黑"/>
          <w:b/>
          <w:color w:val="9BBB59" w:themeColor="accent3"/>
          <w:sz w:val="72"/>
          <w:szCs w:val="72"/>
        </w:rPr>
      </w:pPr>
      <w:r>
        <w:rPr>
          <w:rFonts w:ascii="汉仪仿宋简" w:eastAsia="汉仪仿宋简"/>
          <w:noProof/>
          <w:color w:val="404040"/>
          <w:sz w:val="32"/>
          <w:szCs w:val="32"/>
        </w:rPr>
        <w:drawing>
          <wp:anchor distT="0" distB="0" distL="114300" distR="114300" simplePos="0" relativeHeight="252184575" behindDoc="0" locked="0" layoutInCell="1" allowOverlap="1" wp14:anchorId="6A3CE1FA" wp14:editId="3CB61BE5">
            <wp:simplePos x="0" y="0"/>
            <wp:positionH relativeFrom="column">
              <wp:posOffset>-1143000</wp:posOffset>
            </wp:positionH>
            <wp:positionV relativeFrom="paragraph">
              <wp:posOffset>7907655</wp:posOffset>
            </wp:positionV>
            <wp:extent cx="7775575" cy="1114425"/>
            <wp:effectExtent l="0" t="0" r="0" b="9525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5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2B9" w:rsidRPr="003864C9">
        <w:rPr>
          <w:rFonts w:ascii="微软雅黑" w:eastAsia="微软雅黑" w:hAnsi="微软雅黑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51423" behindDoc="0" locked="0" layoutInCell="1" allowOverlap="1" wp14:anchorId="0501C747" wp14:editId="30469E39">
                <wp:simplePos x="0" y="0"/>
                <wp:positionH relativeFrom="column">
                  <wp:posOffset>12065</wp:posOffset>
                </wp:positionH>
                <wp:positionV relativeFrom="paragraph">
                  <wp:posOffset>127179</wp:posOffset>
                </wp:positionV>
                <wp:extent cx="5250815" cy="7785735"/>
                <wp:effectExtent l="0" t="0" r="0" b="5715"/>
                <wp:wrapNone/>
                <wp:docPr id="30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815" cy="7785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3EEC" w:rsidRPr="00CD7ABE" w:rsidRDefault="003A3EEC" w:rsidP="00BB22B9">
                            <w:pPr>
                              <w:spacing w:line="480" w:lineRule="auto"/>
                              <w:ind w:firstLineChars="200" w:firstLine="48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我是来自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广州市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的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甄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优秀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，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我的性格活波、开朗、乐观、向上，总用积极的心态去面对这复杂多变的世界。我的座右铭是“好好学习，天天快乐”。</w:t>
                            </w:r>
                          </w:p>
                          <w:p w:rsidR="003A3EEC" w:rsidRPr="00CD7ABE" w:rsidRDefault="003A3EEC" w:rsidP="003A3EEC">
                            <w:pPr>
                              <w:spacing w:line="480" w:lineRule="auto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　　虽然我是个外向的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男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孩，但我情感的流露会分场合，有的时候我是一个调皮可爱的伙伴，有的时候我化身空心劲竹，有时候我又似一朵柔弱安静的花，却有着应有的坚韧，又像冰雪中绽放的玫瑰，清纯如清晨的露珠，用坚强的微笑掩藏心中的阴霾。</w:t>
                            </w:r>
                          </w:p>
                          <w:p w:rsidR="003A3EEC" w:rsidRPr="00CD7ABE" w:rsidRDefault="003A3EEC" w:rsidP="003A3EEC">
                            <w:pPr>
                              <w:spacing w:line="480" w:lineRule="auto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　　已经1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1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岁的我，懂得了亲情的温暖、友情的珍贵，能与大家分享成功的经验和失败的教训，知道感谢大自然的恩赐，知道对亲人、师友、社会怀着感恩之心，更知道我们肩负的责任与重担--为亲人、民族、社会能拥有更美好的明天而努力学习！</w:t>
                            </w:r>
                          </w:p>
                          <w:p w:rsidR="003A3EEC" w:rsidRPr="00CD7ABE" w:rsidRDefault="003A3EEC" w:rsidP="003A3EEC">
                            <w:pPr>
                              <w:spacing w:line="480" w:lineRule="auto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　　在小学六年里，我身体健康、学习优异，主动承担为集体服务的责任。身为劳动委员的我，总能体会到劳动的光荣与快乐；作为数学科代表，我能感受到老师的辛勤，总是很好地完成老师布置的任务，也耐心地帮助同学。</w:t>
                            </w:r>
                          </w:p>
                          <w:p w:rsidR="003A3EEC" w:rsidRPr="00CD7ABE" w:rsidRDefault="003A3EEC" w:rsidP="003A3EEC">
                            <w:pPr>
                              <w:spacing w:line="480" w:lineRule="auto"/>
                              <w:ind w:firstLine="48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“吾日三省吾身”，每天我都会想一想今天的收获与不足，也同时感受到时间飞快地流逝，童年很快就会过去，令人期待的“大人”就要来到。</w:t>
                            </w:r>
                          </w:p>
                          <w:p w:rsidR="003A3EEC" w:rsidRPr="00CD7ABE" w:rsidRDefault="003A3EEC" w:rsidP="003A3EEC">
                            <w:pPr>
                              <w:spacing w:line="480" w:lineRule="auto"/>
                              <w:ind w:firstLine="48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我已经为中学的学习做好了准备，我会自我激励，在学习中去感受快乐，从竞争中体悟欢愉。我相信我能一步一个脚印地在人生道路上前行，并征服一个个艰难险阻，把握好自己精彩的人生。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left:0;text-align:left;margin-left:.95pt;margin-top:10pt;width:413.45pt;height:613.05pt;z-index:251751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" filled="f" stroked="f">
                <v:textbox>
                  <w:txbxContent>
                    <w:p w:rsidR="003A3EEC" w:rsidRPr="00CD7ABE" w:rsidRDefault="003A3EEC" w:rsidP="00BB22B9">
                      <w:pPr>
                        <w:spacing w:line="480" w:lineRule="auto"/>
                        <w:ind w:firstLineChars="200" w:firstLine="48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我是来自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广州市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的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甄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优秀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，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我的性格活波、开朗、乐观、向上，总用积极的心态去面对这复杂多变的世界。我的座右铭是“好好学习，天天快乐”。</w:t>
                      </w:r>
                    </w:p>
                    <w:p w:rsidR="003A3EEC" w:rsidRPr="00CD7ABE" w:rsidRDefault="003A3EEC" w:rsidP="003A3EEC">
                      <w:pPr>
                        <w:spacing w:line="480" w:lineRule="auto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　　虽然我是个外向的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男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孩，但我情感的流露会分场合，有的时候我是一个调皮可爱的伙伴，有的时候我化身空心劲竹，有时候我又似一朵柔弱安静的花，却有着应有的坚韧，又像冰雪中绽放的玫瑰，清纯如清晨的露珠，用坚强的微笑掩藏心中的阴霾。</w:t>
                      </w:r>
                    </w:p>
                    <w:p w:rsidR="003A3EEC" w:rsidRPr="00CD7ABE" w:rsidRDefault="003A3EEC" w:rsidP="003A3EEC">
                      <w:pPr>
                        <w:spacing w:line="480" w:lineRule="auto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　　已经1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1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岁的我，懂得了亲情的温暖、友情的珍贵，能与大家分享成功的经验和失败的教训，知道感谢大自然的恩赐，知道对亲人、师友、社会怀着感恩之心，更知道我们肩负的责任与重担--为亲人、民族、社会能拥有更美好的明天而努力学习！</w:t>
                      </w:r>
                    </w:p>
                    <w:p w:rsidR="003A3EEC" w:rsidRPr="00CD7ABE" w:rsidRDefault="003A3EEC" w:rsidP="003A3EEC">
                      <w:pPr>
                        <w:spacing w:line="480" w:lineRule="auto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　　在小学六年里，我身体健康、学习优异，主动承担为集体服务的责任。身为劳动委员的我，总能体会到劳动的光荣与快乐；作为数学科代表，我能感受到老师的辛勤，总是很好地完成老师布置的任务，也耐心地帮助同学。</w:t>
                      </w:r>
                    </w:p>
                    <w:p w:rsidR="003A3EEC" w:rsidRPr="00CD7ABE" w:rsidRDefault="003A3EEC" w:rsidP="003A3EEC">
                      <w:pPr>
                        <w:spacing w:line="480" w:lineRule="auto"/>
                        <w:ind w:firstLine="48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“吾日三省吾身”，每天我都会想一想今天的收获与不足，也同时感受到时间飞快地流逝，童年很快就会过去，令人期待的“大人”就要来到。</w:t>
                      </w:r>
                    </w:p>
                    <w:p w:rsidR="003A3EEC" w:rsidRPr="00CD7ABE" w:rsidRDefault="003A3EEC" w:rsidP="003A3EEC">
                      <w:pPr>
                        <w:spacing w:line="480" w:lineRule="auto"/>
                        <w:ind w:firstLine="48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我已经为中学的学习做好了准备，我会自我激励，在学习中去感受快乐，从竞争中体悟欢愉。我相信我能一步一个脚印地在人生道路上前行，并征服一个个艰难险阻，把握好自己精彩的人生。</w:t>
                      </w:r>
                    </w:p>
                  </w:txbxContent>
                </v:textbox>
              </v:shape>
            </w:pict>
          </mc:Fallback>
        </mc:AlternateContent>
      </w:r>
      <w:r w:rsidR="003A3EEC">
        <w:rPr>
          <w:rFonts w:ascii="微软雅黑" w:eastAsia="微软雅黑" w:hAnsi="微软雅黑"/>
          <w:b/>
          <w:color w:val="9BBB59" w:themeColor="accent3"/>
          <w:sz w:val="72"/>
          <w:szCs w:val="72"/>
        </w:rPr>
        <w:br w:type="page"/>
      </w:r>
      <w:r w:rsidR="000D3244">
        <w:rPr>
          <w:rFonts w:ascii="微软雅黑" w:eastAsia="微软雅黑" w:hAnsi="微软雅黑" w:hint="eastAsia"/>
          <w:b/>
          <w:color w:val="FFFFFF" w:themeColor="background1"/>
          <w:sz w:val="48"/>
          <w:szCs w:val="48"/>
        </w:rPr>
        <w:lastRenderedPageBreak/>
        <w:t xml:space="preserve">          </w:t>
      </w:r>
    </w:p>
    <w:p w:rsidR="000D3244" w:rsidRDefault="00827866" w:rsidP="00827866">
      <w:pPr>
        <w:ind w:left="630" w:hangingChars="300" w:hanging="63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00959" behindDoc="0" locked="0" layoutInCell="1" allowOverlap="1" wp14:anchorId="5F10285E" wp14:editId="09E98195">
            <wp:simplePos x="0" y="0"/>
            <wp:positionH relativeFrom="margin">
              <wp:posOffset>2940685</wp:posOffset>
            </wp:positionH>
            <wp:positionV relativeFrom="margin">
              <wp:posOffset>82729</wp:posOffset>
            </wp:positionV>
            <wp:extent cx="3016566" cy="1016550"/>
            <wp:effectExtent l="0" t="76200" r="0" b="184150"/>
            <wp:wrapNone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绿\绿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9345458" flipH="1">
                      <a:off x="0" y="0"/>
                      <a:ext cx="3016566" cy="101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90C" w:rsidRPr="002E090C">
        <w:rPr>
          <w:rFonts w:ascii="微软雅黑" w:eastAsia="微软雅黑" w:hAnsi="微软雅黑"/>
          <w:b/>
          <w:noProof/>
          <w:color w:val="FFFFFF" w:themeColor="background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2158975" behindDoc="0" locked="0" layoutInCell="1" allowOverlap="1" wp14:anchorId="09AA868F" wp14:editId="6DF8D27F">
                <wp:simplePos x="0" y="0"/>
                <wp:positionH relativeFrom="column">
                  <wp:posOffset>100965</wp:posOffset>
                </wp:positionH>
                <wp:positionV relativeFrom="paragraph">
                  <wp:posOffset>-664210</wp:posOffset>
                </wp:positionV>
                <wp:extent cx="1712595" cy="699135"/>
                <wp:effectExtent l="0" t="0" r="0" b="5715"/>
                <wp:wrapNone/>
                <wp:docPr id="9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90C" w:rsidRPr="00381AF7" w:rsidRDefault="002E090C" w:rsidP="002E090C">
                            <w:pPr>
                              <w:rPr>
                                <w:color w:val="80C535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0C535"/>
                                <w:sz w:val="56"/>
                                <w:szCs w:val="56"/>
                              </w:rPr>
                              <w:t>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left:0;text-align:left;margin-left:7.95pt;margin-top:-52.3pt;width:134.85pt;height:55.05pt;z-index:2521589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" filled="f" stroked="f">
                <v:textbox>
                  <w:txbxContent>
                    <w:p w:rsidR="002E090C" w:rsidRPr="00381AF7" w:rsidRDefault="002E090C" w:rsidP="002E090C">
                      <w:pPr>
                        <w:rPr>
                          <w:color w:val="80C535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0C535"/>
                          <w:sz w:val="56"/>
                          <w:szCs w:val="56"/>
                        </w:rPr>
                        <w:t>获奖情况</w:t>
                      </w:r>
                    </w:p>
                  </w:txbxContent>
                </v:textbox>
              </v:shape>
            </w:pict>
          </mc:Fallback>
        </mc:AlternateContent>
      </w:r>
      <w:r w:rsidR="002E090C" w:rsidRPr="002E090C">
        <w:rPr>
          <w:rFonts w:ascii="微软雅黑" w:eastAsia="微软雅黑" w:hAnsi="微软雅黑"/>
          <w:b/>
          <w:noProof/>
          <w:color w:val="FFFFFF" w:themeColor="background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2159999" behindDoc="0" locked="0" layoutInCell="1" allowOverlap="1" wp14:anchorId="7DB034F7" wp14:editId="6BECD80C">
                <wp:simplePos x="0" y="0"/>
                <wp:positionH relativeFrom="column">
                  <wp:posOffset>-1137920</wp:posOffset>
                </wp:positionH>
                <wp:positionV relativeFrom="paragraph">
                  <wp:posOffset>-405130</wp:posOffset>
                </wp:positionV>
                <wp:extent cx="810895" cy="373380"/>
                <wp:effectExtent l="0" t="0" r="122555" b="121920"/>
                <wp:wrapNone/>
                <wp:docPr id="93" name="矩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373380"/>
                        </a:xfrm>
                        <a:prstGeom prst="rect">
                          <a:avLst/>
                        </a:prstGeom>
                        <a:solidFill>
                          <a:srgbClr val="80C535"/>
                        </a:solidFill>
                        <a:ln>
                          <a:noFill/>
                        </a:ln>
                        <a:effectLst>
                          <a:outerShdw blurRad="50800" dist="76200" dir="2700000" algn="tl" rotWithShape="0">
                            <a:srgbClr val="538022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090C" w:rsidRPr="00381AF7" w:rsidRDefault="002E090C" w:rsidP="002E090C">
                            <w:pPr>
                              <w:jc w:val="center"/>
                              <w:rPr>
                                <w:color w:val="76B5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93" o:spid="_x0000_s1061" style="position:absolute;left:0;text-align:left;margin-left:-89.6pt;margin-top:-31.9pt;width:63.85pt;height:29.4pt;z-index:2521599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" fillcolor="#80c535" stroked="f" strokeweight="2pt">
                <v:shadow on="t" color="#538022" opacity="26214f" origin="-.5,-.5" offset="1.49672mm,1.49672mm"/>
                <v:textbox>
                  <w:txbxContent>
                    <w:p w:rsidR="002E090C" w:rsidRPr="00381AF7" w:rsidRDefault="002E090C" w:rsidP="002E090C">
                      <w:pPr>
                        <w:jc w:val="center"/>
                        <w:rPr>
                          <w:color w:val="76B53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E090C" w:rsidRPr="002E090C">
        <w:rPr>
          <w:rFonts w:ascii="微软雅黑" w:eastAsia="微软雅黑" w:hAnsi="微软雅黑"/>
          <w:b/>
          <w:noProof/>
          <w:color w:val="FFFFFF" w:themeColor="background1"/>
          <w:sz w:val="48"/>
          <w:szCs w:val="48"/>
        </w:rPr>
        <w:drawing>
          <wp:anchor distT="0" distB="0" distL="114300" distR="114300" simplePos="0" relativeHeight="252161023" behindDoc="0" locked="0" layoutInCell="1" allowOverlap="1" wp14:anchorId="782928FC" wp14:editId="5E1649A6">
            <wp:simplePos x="0" y="0"/>
            <wp:positionH relativeFrom="column">
              <wp:posOffset>-514985</wp:posOffset>
            </wp:positionH>
            <wp:positionV relativeFrom="paragraph">
              <wp:posOffset>-519609</wp:posOffset>
            </wp:positionV>
            <wp:extent cx="618490" cy="542290"/>
            <wp:effectExtent l="19050" t="0" r="67310" b="67310"/>
            <wp:wrapNone/>
            <wp:docPr id="94" name="图片 94" descr="C:\Users\Administrator\Desktop\两叶子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两叶子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321742">
                      <a:off x="0" y="0"/>
                      <a:ext cx="61849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5400" dist="76200" dir="2700000" algn="tl" rotWithShape="0">
                        <a:srgbClr val="538022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33D" w:rsidRPr="00A7333D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64" behindDoc="1" locked="0" layoutInCell="1" allowOverlap="1" wp14:anchorId="18145A1F" wp14:editId="5FD2118E">
                <wp:simplePos x="0" y="0"/>
                <wp:positionH relativeFrom="margin">
                  <wp:posOffset>-852170</wp:posOffset>
                </wp:positionH>
                <wp:positionV relativeFrom="margin">
                  <wp:posOffset>-201474</wp:posOffset>
                </wp:positionV>
                <wp:extent cx="6979285" cy="9607550"/>
                <wp:effectExtent l="0" t="0" r="12065" b="12700"/>
                <wp:wrapNone/>
                <wp:docPr id="34" name="圆角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285" cy="9607550"/>
                        </a:xfrm>
                        <a:prstGeom prst="roundRect">
                          <a:avLst>
                            <a:gd name="adj" fmla="val 282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3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34" o:spid="_x0000_s1026" style="position:absolute;left:0;text-align:left;margin-left:-67.1pt;margin-top:-15.85pt;width:549.55pt;height:756.5pt;z-index:-2516859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8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" strokecolor="#9bbb59 [3206]" strokeweight="1.5pt">
                <v:stroke dashstyle="dash"/>
                <w10:wrap anchorx="margin" anchory="margin"/>
              </v:roundrect>
            </w:pict>
          </mc:Fallback>
        </mc:AlternateContent>
      </w:r>
      <w:r w:rsidR="00872154" w:rsidRPr="000D3244">
        <w:rPr>
          <w:rFonts w:ascii="微软雅黑" w:eastAsia="微软雅黑" w:hAnsi="微软雅黑"/>
          <w:b/>
          <w:noProof/>
          <w:color w:val="9BBB59" w:themeColor="accent3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66783" behindDoc="0" locked="0" layoutInCell="1" allowOverlap="1" wp14:anchorId="18F85A91" wp14:editId="0AB72853">
                <wp:simplePos x="0" y="0"/>
                <wp:positionH relativeFrom="column">
                  <wp:posOffset>-557986</wp:posOffset>
                </wp:positionH>
                <wp:positionV relativeFrom="paragraph">
                  <wp:posOffset>307340</wp:posOffset>
                </wp:positionV>
                <wp:extent cx="1685925" cy="1403985"/>
                <wp:effectExtent l="0" t="0" r="0" b="0"/>
                <wp:wrapNone/>
                <wp:docPr id="33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244" w:rsidRPr="000D3244" w:rsidRDefault="000D3244">
                            <w:pP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一年级获奖情况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2" type="#_x0000_t202" style="position:absolute;left:0;text-align:left;margin-left:-43.95pt;margin-top:24.2pt;width:132.75pt;height:110.55pt;z-index:25176678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" filled="f" stroked="f">
                <v:textbox style="mso-fit-shape-to-text:t">
                  <w:txbxContent>
                    <w:p w:rsidR="000D3244" w:rsidRPr="000D3244" w:rsidRDefault="000D3244">
                      <w:pP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一年级获奖情况</w:t>
                      </w:r>
                    </w:p>
                  </w:txbxContent>
                </v:textbox>
              </v:shape>
            </w:pict>
          </mc:Fallback>
        </mc:AlternateContent>
      </w:r>
      <w:r w:rsidR="00872154">
        <w:rPr>
          <w:rFonts w:ascii="微软雅黑" w:eastAsia="微软雅黑" w:hAnsi="微软雅黑"/>
          <w:b/>
          <w:noProof/>
          <w:color w:val="FFFFFF" w:themeColor="background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64735" behindDoc="0" locked="0" layoutInCell="1" allowOverlap="1" wp14:anchorId="2F929BBF" wp14:editId="266DAC94">
                <wp:simplePos x="0" y="0"/>
                <wp:positionH relativeFrom="column">
                  <wp:posOffset>-613231</wp:posOffset>
                </wp:positionH>
                <wp:positionV relativeFrom="paragraph">
                  <wp:posOffset>409575</wp:posOffset>
                </wp:positionV>
                <wp:extent cx="1803042" cy="333375"/>
                <wp:effectExtent l="0" t="0" r="6985" b="9525"/>
                <wp:wrapNone/>
                <wp:docPr id="334" name="矩形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042" cy="333375"/>
                        </a:xfrm>
                        <a:prstGeom prst="rect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34" o:spid="_x0000_s1026" style="position:absolute;left:0;text-align:left;margin-left:-48.3pt;margin-top:32.25pt;width:141.95pt;height:26.25pt;z-index:25176473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" fillcolor="#82c836" stroked="f" strokeweight="2pt"/>
            </w:pict>
          </mc:Fallback>
        </mc:AlternateContent>
      </w:r>
      <w:r w:rsidR="000D3244" w:rsidRPr="00FF6D72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8827A76" wp14:editId="20A0F2C3">
                <wp:simplePos x="0" y="0"/>
                <wp:positionH relativeFrom="column">
                  <wp:posOffset>736646</wp:posOffset>
                </wp:positionH>
                <wp:positionV relativeFrom="paragraph">
                  <wp:posOffset>739140</wp:posOffset>
                </wp:positionV>
                <wp:extent cx="4133850" cy="0"/>
                <wp:effectExtent l="0" t="0" r="19050" b="19050"/>
                <wp:wrapNone/>
                <wp:docPr id="309" name="直接连接符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09" o:spid="_x0000_s1026" style="position:absolute;left:0;text-align:left;z-index:25175347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pt,58.2pt" to="383.5pt,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" strokecolor="#69a12b" strokeweight="1pt">
                <v:stroke dashstyle="3 1"/>
              </v:line>
            </w:pict>
          </mc:Fallback>
        </mc:AlternateConten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</w: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</w:r>
    </w:p>
    <w:p w:rsidR="000D3244" w:rsidRPr="000D3244" w:rsidRDefault="00872154" w:rsidP="000D3244">
      <w:pPr>
        <w:ind w:left="63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CD7ABE">
        <w:rPr>
          <w:rFonts w:ascii="微软雅黑" w:eastAsia="微软雅黑" w:hAnsi="微软雅黑"/>
          <w:b/>
          <w:noProof/>
          <w:color w:val="404040" w:themeColor="text1" w:themeTint="BF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71903" behindDoc="0" locked="0" layoutInCell="1" allowOverlap="1" wp14:anchorId="598DD9E9" wp14:editId="31EDACE4">
                <wp:simplePos x="0" y="0"/>
                <wp:positionH relativeFrom="column">
                  <wp:posOffset>-635456</wp:posOffset>
                </wp:positionH>
                <wp:positionV relativeFrom="paragraph">
                  <wp:posOffset>2004060</wp:posOffset>
                </wp:positionV>
                <wp:extent cx="1762125" cy="1403985"/>
                <wp:effectExtent l="0" t="0" r="0" b="0"/>
                <wp:wrapNone/>
                <wp:docPr id="3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244" w:rsidRPr="000D3244" w:rsidRDefault="000D3244" w:rsidP="000D3244">
                            <w:pPr>
                              <w:ind w:firstLineChars="50" w:firstLine="16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二</w:t>
                            </w: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3" type="#_x0000_t202" style="position:absolute;left:0;text-align:left;margin-left:-50.05pt;margin-top:157.8pt;width:138.75pt;height:110.55pt;z-index:25177190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" filled="f" stroked="f">
                <v:textbox style="mso-fit-shape-to-text:t">
                  <w:txbxContent>
                    <w:p w:rsidR="000D3244" w:rsidRPr="000D3244" w:rsidRDefault="000D3244" w:rsidP="000D3244">
                      <w:pPr>
                        <w:ind w:firstLineChars="50" w:firstLine="16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二</w:t>
                      </w: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年级获奖情况</w:t>
                      </w:r>
                    </w:p>
                  </w:txbxContent>
                </v:textbox>
              </v:shape>
            </w:pict>
          </mc:Fallback>
        </mc:AlternateContent>
      </w:r>
      <w:r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9855" behindDoc="0" locked="0" layoutInCell="1" allowOverlap="1" wp14:anchorId="060E7A3A" wp14:editId="7473BCE9">
                <wp:simplePos x="0" y="0"/>
                <wp:positionH relativeFrom="column">
                  <wp:posOffset>-613231</wp:posOffset>
                </wp:positionH>
                <wp:positionV relativeFrom="paragraph">
                  <wp:posOffset>2090420</wp:posOffset>
                </wp:positionV>
                <wp:extent cx="1803042" cy="333375"/>
                <wp:effectExtent l="0" t="0" r="6985" b="9525"/>
                <wp:wrapNone/>
                <wp:docPr id="337" name="矩形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042" cy="333375"/>
                        </a:xfrm>
                        <a:prstGeom prst="rect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37" o:spid="_x0000_s1026" style="position:absolute;left:0;text-align:left;margin-left:-48.3pt;margin-top:164.6pt;width:141.95pt;height:26.25pt;z-index:2517698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" fillcolor="#82c836" stroked="f" strokeweight="2pt"/>
            </w:pict>
          </mc:Fallback>
        </mc:AlternateContent>
      </w:r>
      <w:r w:rsidR="000D3244"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8831" behindDoc="0" locked="0" layoutInCell="1" allowOverlap="1" wp14:anchorId="17233F8B" wp14:editId="3E496594">
                <wp:simplePos x="0" y="0"/>
                <wp:positionH relativeFrom="column">
                  <wp:posOffset>736600</wp:posOffset>
                </wp:positionH>
                <wp:positionV relativeFrom="paragraph">
                  <wp:posOffset>2413635</wp:posOffset>
                </wp:positionV>
                <wp:extent cx="4133850" cy="0"/>
                <wp:effectExtent l="0" t="0" r="19050" b="19050"/>
                <wp:wrapNone/>
                <wp:docPr id="336" name="直接连接符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36" o:spid="_x0000_s1026" style="position:absolute;left:0;text-align:left;z-index:25176883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pt,190.05pt" to="383.5pt,19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" strokecolor="#69a12b" strokeweight="1pt">
                <v:stroke dashstyle="3 1"/>
              </v:line>
            </w:pict>
          </mc:Fallback>
        </mc:AlternateContent>
      </w:r>
      <w:r w:rsidR="000D324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2010年9月，被评为“金色少年”；</w:t>
      </w:r>
      <w:r w:rsidR="000D324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2010年10月14日，加入少先队；</w:t>
      </w:r>
      <w:r w:rsidR="000D324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2010年12月，在校第二届科技节制作比赛中荣获一等奖；</w:t>
      </w:r>
      <w:r w:rsidR="000D324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2011年3月被评为“三好学生”</w:t>
      </w:r>
      <w:r w:rsidR="000D324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2011年6月语文默字竞赛满分奖；</w:t>
      </w:r>
      <w:r w:rsidR="000D324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</w:r>
    </w:p>
    <w:p w:rsidR="007A2215" w:rsidRPr="00CD7ABE" w:rsidRDefault="00872154" w:rsidP="000D3244">
      <w:pPr>
        <w:ind w:leftChars="300" w:left="630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/>
          <w:b/>
          <w:noProof/>
          <w:color w:val="404040" w:themeColor="text1" w:themeTint="BF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77023" behindDoc="0" locked="0" layoutInCell="1" allowOverlap="1" wp14:anchorId="20CAAD71" wp14:editId="1A6C9741">
                <wp:simplePos x="0" y="0"/>
                <wp:positionH relativeFrom="column">
                  <wp:posOffset>-640724</wp:posOffset>
                </wp:positionH>
                <wp:positionV relativeFrom="paragraph">
                  <wp:posOffset>1928183</wp:posOffset>
                </wp:positionV>
                <wp:extent cx="1762125" cy="502276"/>
                <wp:effectExtent l="0" t="0" r="0" b="0"/>
                <wp:wrapNone/>
                <wp:docPr id="3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5022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244" w:rsidRPr="000D3244" w:rsidRDefault="000D3244" w:rsidP="000D3244">
                            <w:pPr>
                              <w:ind w:firstLineChars="50" w:firstLine="16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三</w:t>
                            </w: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left:0;text-align:left;margin-left:-50.45pt;margin-top:151.85pt;width:138.75pt;height:39.55pt;z-index:2517770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" filled="f" stroked="f">
                <v:textbox>
                  <w:txbxContent>
                    <w:p w:rsidR="000D3244" w:rsidRPr="000D3244" w:rsidRDefault="000D3244" w:rsidP="000D3244">
                      <w:pPr>
                        <w:ind w:firstLineChars="50" w:firstLine="16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三</w:t>
                      </w: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年级获奖情况</w:t>
                      </w:r>
                    </w:p>
                  </w:txbxContent>
                </v:textbox>
              </v:shape>
            </w:pict>
          </mc:Fallback>
        </mc:AlternateContent>
      </w:r>
      <w:r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4975" behindDoc="0" locked="0" layoutInCell="1" allowOverlap="1" wp14:anchorId="52F34BDD" wp14:editId="5AB2406A">
                <wp:simplePos x="0" y="0"/>
                <wp:positionH relativeFrom="column">
                  <wp:posOffset>-613231</wp:posOffset>
                </wp:positionH>
                <wp:positionV relativeFrom="paragraph">
                  <wp:posOffset>1991995</wp:posOffset>
                </wp:positionV>
                <wp:extent cx="1803042" cy="333375"/>
                <wp:effectExtent l="0" t="0" r="6985" b="9525"/>
                <wp:wrapNone/>
                <wp:docPr id="340" name="矩形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042" cy="333375"/>
                        </a:xfrm>
                        <a:prstGeom prst="rect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40" o:spid="_x0000_s1026" style="position:absolute;left:0;text-align:left;margin-left:-48.3pt;margin-top:156.85pt;width:141.95pt;height:26.25pt;z-index:25177497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" fillcolor="#82c836" stroked="f" strokeweight="2pt"/>
            </w:pict>
          </mc:Fallback>
        </mc:AlternateContent>
      </w:r>
      <w:r w:rsidR="000D3244"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3951" behindDoc="0" locked="0" layoutInCell="1" allowOverlap="1" wp14:anchorId="035E0844" wp14:editId="496FBF71">
                <wp:simplePos x="0" y="0"/>
                <wp:positionH relativeFrom="column">
                  <wp:posOffset>746125</wp:posOffset>
                </wp:positionH>
                <wp:positionV relativeFrom="paragraph">
                  <wp:posOffset>2322195</wp:posOffset>
                </wp:positionV>
                <wp:extent cx="4133850" cy="0"/>
                <wp:effectExtent l="0" t="0" r="19050" b="19050"/>
                <wp:wrapNone/>
                <wp:docPr id="339" name="直接连接符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39" o:spid="_x0000_s1026" style="position:absolute;left:0;text-align:left;z-index:25177395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.75pt,182.85pt" to="384.25pt,18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" strokecolor="#69a12b" strokeweight="1pt">
                <v:stroke dashstyle="3 1"/>
              </v:line>
            </w:pict>
          </mc:Fallback>
        </mc:AlternateConten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2011年9月1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8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日，被评为本学期“三好学生”；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2011年1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1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6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日，被评为学校“金色少年”；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2012年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月，在学校举行的数学竞赛中，荣获一等奖；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2012年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5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月，被评为2005-2006年度第二学期“优秀学干”。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2012年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6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月14日，通过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广东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省音乐家协会钢琴“七级”考试。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</w: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2012年9月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8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日，荣获英语竞赛一等奖（满分）。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2012年10月，荣获本学期“三好学生”。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2013年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5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月，在学校举行的数学计算竞赛中荣获一等奖。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2013年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7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月，在本学期数学竞赛中荣获三等奖。。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2013年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9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月14日，通过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广东</w:t>
      </w:r>
      <w:r w:rsidR="007A221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省音乐家协会钢琴“八级”考试。</w:t>
      </w:r>
    </w:p>
    <w:p w:rsidR="000D3244" w:rsidRDefault="005D3496" w:rsidP="000D3244">
      <w:pPr>
        <w:ind w:leftChars="300" w:left="63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>
        <w:rPr>
          <w:rFonts w:ascii="汉仪仿宋简" w:eastAsia="汉仪仿宋简"/>
          <w:noProof/>
          <w:color w:val="404040"/>
          <w:sz w:val="32"/>
          <w:szCs w:val="32"/>
        </w:rPr>
        <w:drawing>
          <wp:anchor distT="0" distB="0" distL="114300" distR="114300" simplePos="0" relativeHeight="252186623" behindDoc="0" locked="0" layoutInCell="1" allowOverlap="1" wp14:anchorId="234D6274" wp14:editId="6AC6C365">
            <wp:simplePos x="0" y="0"/>
            <wp:positionH relativeFrom="column">
              <wp:posOffset>-1143000</wp:posOffset>
            </wp:positionH>
            <wp:positionV relativeFrom="paragraph">
              <wp:posOffset>342900</wp:posOffset>
            </wp:positionV>
            <wp:extent cx="7775575" cy="1113790"/>
            <wp:effectExtent l="0" t="0" r="0" b="0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5575" cy="111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</w:r>
      <w:r w:rsidR="00A7333D" w:rsidRPr="00A7333D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109823" behindDoc="1" locked="0" layoutInCell="1" allowOverlap="1" wp14:anchorId="1CAA6BDD" wp14:editId="50F8CFA1">
                <wp:simplePos x="0" y="0"/>
                <wp:positionH relativeFrom="margin">
                  <wp:posOffset>-852170</wp:posOffset>
                </wp:positionH>
                <wp:positionV relativeFrom="margin">
                  <wp:posOffset>-244654</wp:posOffset>
                </wp:positionV>
                <wp:extent cx="6979285" cy="9607550"/>
                <wp:effectExtent l="0" t="0" r="12065" b="12700"/>
                <wp:wrapNone/>
                <wp:docPr id="36" name="圆角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285" cy="9607550"/>
                        </a:xfrm>
                        <a:prstGeom prst="roundRect">
                          <a:avLst>
                            <a:gd name="adj" fmla="val 282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3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36" o:spid="_x0000_s1026" style="position:absolute;left:0;text-align:left;margin-left:-67.1pt;margin-top:-19.25pt;width:549.55pt;height:756.5pt;z-index:-25120665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8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" strokecolor="#9bbb59 [3206]" strokeweight="1.5pt">
                <v:stroke dashstyle="dash"/>
                <w10:wrap anchorx="margin" anchory="margin"/>
              </v:roundrect>
            </w:pict>
          </mc:Fallback>
        </mc:AlternateContent>
      </w:r>
      <w:r w:rsidR="00E4429B" w:rsidRPr="000D3244">
        <w:rPr>
          <w:rFonts w:ascii="微软雅黑" w:eastAsia="微软雅黑" w:hAnsi="微软雅黑"/>
          <w:b/>
          <w:noProof/>
          <w:color w:val="9BBB59" w:themeColor="accent3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82143" behindDoc="0" locked="0" layoutInCell="1" allowOverlap="1" wp14:anchorId="64FFA938" wp14:editId="3F0BB910">
                <wp:simplePos x="0" y="0"/>
                <wp:positionH relativeFrom="column">
                  <wp:posOffset>-532309</wp:posOffset>
                </wp:positionH>
                <wp:positionV relativeFrom="paragraph">
                  <wp:posOffset>-113030</wp:posOffset>
                </wp:positionV>
                <wp:extent cx="1762125" cy="1403985"/>
                <wp:effectExtent l="0" t="0" r="0" b="0"/>
                <wp:wrapNone/>
                <wp:docPr id="3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244" w:rsidRPr="000D3244" w:rsidRDefault="000D3244" w:rsidP="000D3244">
                            <w:pPr>
                              <w:ind w:firstLineChars="50" w:firstLine="16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四</w:t>
                            </w: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5" type="#_x0000_t202" style="position:absolute;left:0;text-align:left;margin-left:-41.9pt;margin-top:-8.9pt;width:138.75pt;height:110.55pt;z-index:25178214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" filled="f" stroked="f">
                <v:textbox style="mso-fit-shape-to-text:t">
                  <w:txbxContent>
                    <w:p w:rsidR="000D3244" w:rsidRPr="000D3244" w:rsidRDefault="000D3244" w:rsidP="000D3244">
                      <w:pPr>
                        <w:ind w:firstLineChars="50" w:firstLine="16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四</w:t>
                      </w: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年级获奖情况</w:t>
                      </w:r>
                    </w:p>
                  </w:txbxContent>
                </v:textbox>
              </v:shape>
            </w:pict>
          </mc:Fallback>
        </mc:AlternateContent>
      </w:r>
      <w:r w:rsidR="00E4429B" w:rsidRPr="000D324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0095" behindDoc="0" locked="0" layoutInCell="1" allowOverlap="1" wp14:anchorId="3FC76DFC" wp14:editId="60D327D9">
                <wp:simplePos x="0" y="0"/>
                <wp:positionH relativeFrom="column">
                  <wp:posOffset>-526236</wp:posOffset>
                </wp:positionH>
                <wp:positionV relativeFrom="paragraph">
                  <wp:posOffset>-31115</wp:posOffset>
                </wp:positionV>
                <wp:extent cx="1803600" cy="333375"/>
                <wp:effectExtent l="0" t="0" r="6350" b="9525"/>
                <wp:wrapNone/>
                <wp:docPr id="343" name="矩形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600" cy="333375"/>
                        </a:xfrm>
                        <a:prstGeom prst="rect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43" o:spid="_x0000_s1026" style="position:absolute;left:0;text-align:left;margin-left:-41.45pt;margin-top:-2.45pt;width:142pt;height:26.25pt;z-index:25178009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" fillcolor="#82c836" stroked="f" strokeweight="2pt"/>
            </w:pict>
          </mc:Fallback>
        </mc:AlternateContent>
      </w:r>
      <w:r w:rsidR="00227547" w:rsidRPr="000D324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9071" behindDoc="0" locked="0" layoutInCell="1" allowOverlap="1" wp14:anchorId="1FAC9EBA" wp14:editId="3C5218D1">
                <wp:simplePos x="0" y="0"/>
                <wp:positionH relativeFrom="column">
                  <wp:posOffset>805815</wp:posOffset>
                </wp:positionH>
                <wp:positionV relativeFrom="paragraph">
                  <wp:posOffset>274705</wp:posOffset>
                </wp:positionV>
                <wp:extent cx="4133850" cy="0"/>
                <wp:effectExtent l="0" t="0" r="19050" b="19050"/>
                <wp:wrapNone/>
                <wp:docPr id="342" name="直接连接符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42" o:spid="_x0000_s1026" style="position:absolute;left:0;text-align:left;z-index:25177907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.45pt,21.65pt" to="388.9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" strokecolor="#69a12b" strokeweight="1pt">
                <v:stroke dashstyle="3 1"/>
              </v:line>
            </w:pict>
          </mc:Fallback>
        </mc:AlternateContent>
      </w:r>
    </w:p>
    <w:p w:rsidR="00464082" w:rsidRDefault="00A94CE9" w:rsidP="00227547">
      <w:pPr>
        <w:ind w:leftChars="300" w:left="63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251797503" behindDoc="0" locked="0" layoutInCell="1" allowOverlap="1" wp14:anchorId="348EDC33" wp14:editId="67A254EF">
            <wp:simplePos x="0" y="0"/>
            <wp:positionH relativeFrom="column">
              <wp:posOffset>2739390</wp:posOffset>
            </wp:positionH>
            <wp:positionV relativeFrom="paragraph">
              <wp:posOffset>6722110</wp:posOffset>
            </wp:positionV>
            <wp:extent cx="2000885" cy="1409065"/>
            <wp:effectExtent l="0" t="0" r="0" b="635"/>
            <wp:wrapNone/>
            <wp:docPr id="354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0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885" cy="140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251796479" behindDoc="0" locked="0" layoutInCell="1" allowOverlap="1" wp14:anchorId="59A14ECE" wp14:editId="1C5929F4">
            <wp:simplePos x="0" y="0"/>
            <wp:positionH relativeFrom="column">
              <wp:posOffset>357505</wp:posOffset>
            </wp:positionH>
            <wp:positionV relativeFrom="paragraph">
              <wp:posOffset>6722110</wp:posOffset>
            </wp:positionV>
            <wp:extent cx="1976120" cy="1409065"/>
            <wp:effectExtent l="0" t="0" r="5080" b="635"/>
            <wp:wrapNone/>
            <wp:docPr id="353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8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120" cy="140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251795455" behindDoc="0" locked="0" layoutInCell="1" allowOverlap="1" wp14:anchorId="23AB2572" wp14:editId="77C85BE7">
            <wp:simplePos x="0" y="0"/>
            <wp:positionH relativeFrom="column">
              <wp:posOffset>2753360</wp:posOffset>
            </wp:positionH>
            <wp:positionV relativeFrom="paragraph">
              <wp:posOffset>5016500</wp:posOffset>
            </wp:positionV>
            <wp:extent cx="1948180" cy="1390015"/>
            <wp:effectExtent l="0" t="0" r="0" b="635"/>
            <wp:wrapNone/>
            <wp:docPr id="352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6"/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1" t="2583" r="2222" b="2469"/>
                    <a:stretch/>
                  </pic:blipFill>
                  <pic:spPr>
                    <a:xfrm>
                      <a:off x="0" y="0"/>
                      <a:ext cx="1948180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251794431" behindDoc="0" locked="0" layoutInCell="1" allowOverlap="1" wp14:anchorId="5C7AB6C9" wp14:editId="6AC31F40">
            <wp:simplePos x="0" y="0"/>
            <wp:positionH relativeFrom="column">
              <wp:posOffset>295275</wp:posOffset>
            </wp:positionH>
            <wp:positionV relativeFrom="paragraph">
              <wp:posOffset>5013504</wp:posOffset>
            </wp:positionV>
            <wp:extent cx="2038350" cy="1437005"/>
            <wp:effectExtent l="0" t="0" r="0" b="0"/>
            <wp:wrapNone/>
            <wp:docPr id="35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0" r="1421" b="964"/>
                    <a:stretch/>
                  </pic:blipFill>
                  <pic:spPr>
                    <a:xfrm>
                      <a:off x="0" y="0"/>
                      <a:ext cx="2038350" cy="1437005"/>
                    </a:xfrm>
                    <a:prstGeom prst="rect">
                      <a:avLst/>
                    </a:prstGeom>
                    <a:ln w="88900" cap="sq" cmpd="thickThin">
                      <a:noFill/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29B" w:rsidRPr="00CD7ABE">
        <w:rPr>
          <w:rFonts w:ascii="微软雅黑" w:eastAsia="微软雅黑" w:hAnsi="微软雅黑"/>
          <w:b/>
          <w:noProof/>
          <w:color w:val="404040" w:themeColor="text1" w:themeTint="BF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87263" behindDoc="0" locked="0" layoutInCell="1" allowOverlap="1" wp14:anchorId="5A92B91C" wp14:editId="49D43F5D">
                <wp:simplePos x="0" y="0"/>
                <wp:positionH relativeFrom="column">
                  <wp:posOffset>-552450</wp:posOffset>
                </wp:positionH>
                <wp:positionV relativeFrom="paragraph">
                  <wp:posOffset>1527175</wp:posOffset>
                </wp:positionV>
                <wp:extent cx="1762125" cy="1403985"/>
                <wp:effectExtent l="0" t="0" r="0" b="0"/>
                <wp:wrapNone/>
                <wp:docPr id="3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1CBA" w:rsidRPr="000D3244" w:rsidRDefault="001A1CBA" w:rsidP="001A1CBA">
                            <w:pPr>
                              <w:ind w:firstLineChars="50" w:firstLine="16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五</w:t>
                            </w: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6" type="#_x0000_t202" style="position:absolute;left:0;text-align:left;margin-left:-43.5pt;margin-top:120.25pt;width:138.75pt;height:110.55pt;z-index:25178726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" filled="f" stroked="f">
                <v:textbox style="mso-fit-shape-to-text:t">
                  <w:txbxContent>
                    <w:p w:rsidR="001A1CBA" w:rsidRPr="000D3244" w:rsidRDefault="001A1CBA" w:rsidP="001A1CBA">
                      <w:pPr>
                        <w:ind w:firstLineChars="50" w:firstLine="16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五</w:t>
                      </w: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年级获奖情况</w:t>
                      </w:r>
                    </w:p>
                  </w:txbxContent>
                </v:textbox>
              </v:shape>
            </w:pict>
          </mc:Fallback>
        </mc:AlternateContent>
      </w:r>
      <w:r w:rsidR="00E4429B" w:rsidRPr="00CD7ABE">
        <w:rPr>
          <w:rFonts w:ascii="微软雅黑" w:eastAsia="微软雅黑" w:hAnsi="微软雅黑"/>
          <w:b/>
          <w:noProof/>
          <w:color w:val="404040" w:themeColor="text1" w:themeTint="BF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92383" behindDoc="0" locked="0" layoutInCell="1" allowOverlap="1" wp14:anchorId="6E8FA49B" wp14:editId="17AAB5A3">
                <wp:simplePos x="0" y="0"/>
                <wp:positionH relativeFrom="column">
                  <wp:posOffset>-578029</wp:posOffset>
                </wp:positionH>
                <wp:positionV relativeFrom="paragraph">
                  <wp:posOffset>3159125</wp:posOffset>
                </wp:positionV>
                <wp:extent cx="1762125" cy="1403985"/>
                <wp:effectExtent l="0" t="0" r="0" b="0"/>
                <wp:wrapNone/>
                <wp:docPr id="35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1CBA" w:rsidRPr="000D3244" w:rsidRDefault="001A1CBA" w:rsidP="001A1CBA">
                            <w:pPr>
                              <w:ind w:firstLineChars="50" w:firstLine="16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六</w:t>
                            </w: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7" type="#_x0000_t202" style="position:absolute;left:0;text-align:left;margin-left:-45.5pt;margin-top:248.75pt;width:138.75pt;height:110.55pt;z-index:25179238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" filled="f" stroked="f">
                <v:textbox style="mso-fit-shape-to-text:t">
                  <w:txbxContent>
                    <w:p w:rsidR="001A1CBA" w:rsidRPr="000D3244" w:rsidRDefault="001A1CBA" w:rsidP="001A1CBA">
                      <w:pPr>
                        <w:ind w:firstLineChars="50" w:firstLine="16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六</w:t>
                      </w: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年级获奖情况</w:t>
                      </w:r>
                    </w:p>
                  </w:txbxContent>
                </v:textbox>
              </v:shape>
            </w:pict>
          </mc:Fallback>
        </mc:AlternateContent>
      </w:r>
      <w:r w:rsidR="00E4429B"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5215" behindDoc="0" locked="0" layoutInCell="1" allowOverlap="1" wp14:anchorId="0B06F447" wp14:editId="24D5F4E7">
                <wp:simplePos x="0" y="0"/>
                <wp:positionH relativeFrom="column">
                  <wp:posOffset>-546100</wp:posOffset>
                </wp:positionH>
                <wp:positionV relativeFrom="paragraph">
                  <wp:posOffset>1593850</wp:posOffset>
                </wp:positionV>
                <wp:extent cx="1803400" cy="333375"/>
                <wp:effectExtent l="0" t="0" r="6350" b="9525"/>
                <wp:wrapNone/>
                <wp:docPr id="346" name="矩形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0" cy="333375"/>
                        </a:xfrm>
                        <a:prstGeom prst="rect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46" o:spid="_x0000_s1026" style="position:absolute;left:0;text-align:left;margin-left:-43pt;margin-top:125.5pt;width:142pt;height:26.25pt;z-index:25178521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" fillcolor="#82c836" stroked="f" strokeweight="2pt"/>
            </w:pict>
          </mc:Fallback>
        </mc:AlternateContent>
      </w:r>
      <w:r w:rsidR="00E4429B"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0335" behindDoc="0" locked="0" layoutInCell="1" allowOverlap="1" wp14:anchorId="3F2102BB" wp14:editId="70729E57">
                <wp:simplePos x="0" y="0"/>
                <wp:positionH relativeFrom="column">
                  <wp:posOffset>-531951</wp:posOffset>
                </wp:positionH>
                <wp:positionV relativeFrom="paragraph">
                  <wp:posOffset>3256915</wp:posOffset>
                </wp:positionV>
                <wp:extent cx="1803400" cy="333375"/>
                <wp:effectExtent l="0" t="0" r="6350" b="9525"/>
                <wp:wrapNone/>
                <wp:docPr id="349" name="矩形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0" cy="333375"/>
                        </a:xfrm>
                        <a:prstGeom prst="rect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49" o:spid="_x0000_s1026" style="position:absolute;left:0;text-align:left;margin-left:-41.9pt;margin-top:256.45pt;width:142pt;height:26.25pt;z-index:25179033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" fillcolor="#82c836" stroked="f" strokeweight="2pt"/>
            </w:pict>
          </mc:Fallback>
        </mc:AlternateContent>
      </w:r>
      <w:r w:rsidR="00227547"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9311" behindDoc="0" locked="0" layoutInCell="1" allowOverlap="1" wp14:anchorId="78316AB6" wp14:editId="1AD7B2BE">
                <wp:simplePos x="0" y="0"/>
                <wp:positionH relativeFrom="column">
                  <wp:posOffset>750185</wp:posOffset>
                </wp:positionH>
                <wp:positionV relativeFrom="paragraph">
                  <wp:posOffset>3556635</wp:posOffset>
                </wp:positionV>
                <wp:extent cx="4133850" cy="0"/>
                <wp:effectExtent l="0" t="0" r="19050" b="19050"/>
                <wp:wrapNone/>
                <wp:docPr id="348" name="直接连接符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48" o:spid="_x0000_s1026" style="position:absolute;left:0;text-align:left;z-index:25178931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9.05pt,280.05pt" to="384.55pt,2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" strokecolor="#69a12b" strokeweight="1pt">
                <v:stroke dashstyle="3 1"/>
              </v:line>
            </w:pict>
          </mc:Fallback>
        </mc:AlternateContent>
      </w:r>
      <w:r w:rsidR="00227547"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4191" behindDoc="0" locked="0" layoutInCell="1" allowOverlap="1" wp14:anchorId="5FF0E8C8" wp14:editId="381F1E9E">
                <wp:simplePos x="0" y="0"/>
                <wp:positionH relativeFrom="column">
                  <wp:posOffset>755650</wp:posOffset>
                </wp:positionH>
                <wp:positionV relativeFrom="paragraph">
                  <wp:posOffset>1912370</wp:posOffset>
                </wp:positionV>
                <wp:extent cx="4133850" cy="0"/>
                <wp:effectExtent l="0" t="0" r="19050" b="19050"/>
                <wp:wrapNone/>
                <wp:docPr id="345" name="直接连接符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45" o:spid="_x0000_s1026" style="position:absolute;left:0;text-align:left;z-index:25178419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9.5pt,150.6pt" to="385pt,1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" strokecolor="#69a12b" strokeweight="1pt">
                <v:stroke dashstyle="3 1"/>
              </v:line>
            </w:pict>
          </mc:Fallback>
        </mc:AlternateConten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2013年9月，在学校举行的写字竞赛荣获一等奖。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2013年12月，被评为2007-2008年度第一学期“三好学生”。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2014年4月，数学基础知识竞赛一等奖。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2014年5月，英语数学竞赛一等奖。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</w:r>
      <w:r w:rsidR="00227547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2014年10月，英语竞赛一等奖。（全班仅我一人全部一等奖）。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2014年11月，在校举行的本学期科技创新大赛中，荣获三等奖。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2015年1月1日，通过上海音乐学院钢琴“十级”考试。（成绩：优秀）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2015年9月26日，参加全市红领巾读书征文演讲比赛荣获一等奖第一名。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2015年10月份被评为“全市十佳少年”（全淮安只有十个）。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2015年11月份被评为学校“大队委”。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</w:r>
    </w:p>
    <w:p w:rsidR="00464082" w:rsidRDefault="005D3496">
      <w:pPr>
        <w:widowControl/>
        <w:jc w:val="left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>
        <w:rPr>
          <w:rFonts w:ascii="汉仪仿宋简" w:eastAsia="汉仪仿宋简"/>
          <w:noProof/>
          <w:color w:val="404040"/>
          <w:sz w:val="32"/>
          <w:szCs w:val="32"/>
        </w:rPr>
        <w:drawing>
          <wp:anchor distT="0" distB="0" distL="114300" distR="114300" simplePos="0" relativeHeight="252188671" behindDoc="0" locked="0" layoutInCell="1" allowOverlap="1" wp14:anchorId="1AD66E16" wp14:editId="2F4A0654">
            <wp:simplePos x="0" y="0"/>
            <wp:positionH relativeFrom="column">
              <wp:posOffset>-1143000</wp:posOffset>
            </wp:positionH>
            <wp:positionV relativeFrom="paragraph">
              <wp:posOffset>3116580</wp:posOffset>
            </wp:positionV>
            <wp:extent cx="7775575" cy="1113790"/>
            <wp:effectExtent l="0" t="0" r="0" b="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5575" cy="111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4082">
        <w:rPr>
          <w:rFonts w:ascii="微软雅黑" w:eastAsia="微软雅黑" w:hAnsi="微软雅黑"/>
          <w:color w:val="595959" w:themeColor="text1" w:themeTint="A6"/>
          <w:sz w:val="24"/>
          <w:szCs w:val="24"/>
        </w:rPr>
        <w:br w:type="page"/>
      </w:r>
    </w:p>
    <w:p w:rsidR="00EB2268" w:rsidRDefault="00745EC0" w:rsidP="008A1826">
      <w:pPr>
        <w:ind w:leftChars="100" w:left="210"/>
        <w:jc w:val="center"/>
        <w:rPr>
          <w:rFonts w:ascii="微软雅黑" w:eastAsia="微软雅黑" w:hAnsi="微软雅黑"/>
          <w:b/>
          <w:color w:val="00B0F0"/>
          <w:sz w:val="48"/>
          <w:szCs w:val="48"/>
        </w:rPr>
      </w:pPr>
      <w:r>
        <w:rPr>
          <w:noProof/>
        </w:rPr>
        <w:lastRenderedPageBreak/>
        <w:drawing>
          <wp:anchor distT="0" distB="0" distL="114300" distR="114300" simplePos="0" relativeHeight="252198911" behindDoc="0" locked="0" layoutInCell="1" allowOverlap="1" wp14:anchorId="13262279" wp14:editId="39053A60">
            <wp:simplePos x="0" y="0"/>
            <wp:positionH relativeFrom="margin">
              <wp:posOffset>3248249</wp:posOffset>
            </wp:positionH>
            <wp:positionV relativeFrom="margin">
              <wp:posOffset>-282772</wp:posOffset>
            </wp:positionV>
            <wp:extent cx="2751577" cy="1352281"/>
            <wp:effectExtent l="0" t="0" r="0" b="0"/>
            <wp:wrapNone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绿\绿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51577" cy="1352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90C" w:rsidRPr="002E090C">
        <w:rPr>
          <w:rFonts w:ascii="微软雅黑" w:eastAsia="微软雅黑" w:hAnsi="微软雅黑"/>
          <w:b/>
          <w:noProof/>
          <w:color w:val="FF505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2137471" behindDoc="0" locked="0" layoutInCell="1" allowOverlap="1" wp14:anchorId="270C37CB" wp14:editId="1AC52491">
                <wp:simplePos x="0" y="0"/>
                <wp:positionH relativeFrom="column">
                  <wp:posOffset>61595</wp:posOffset>
                </wp:positionH>
                <wp:positionV relativeFrom="paragraph">
                  <wp:posOffset>210820</wp:posOffset>
                </wp:positionV>
                <wp:extent cx="1712595" cy="699135"/>
                <wp:effectExtent l="0" t="0" r="0" b="5715"/>
                <wp:wrapNone/>
                <wp:docPr id="7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90C" w:rsidRPr="00381AF7" w:rsidRDefault="002E090C" w:rsidP="002E090C">
                            <w:pPr>
                              <w:jc w:val="center"/>
                              <w:rPr>
                                <w:color w:val="80C535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0C535"/>
                                <w:sz w:val="56"/>
                                <w:szCs w:val="56"/>
                              </w:rPr>
                              <w:t>获奖证书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left:0;text-align:left;margin-left:4.85pt;margin-top:16.6pt;width:134.85pt;height:55.05pt;z-index:252137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" filled="f" stroked="f">
                <v:textbox>
                  <w:txbxContent>
                    <w:p w:rsidR="002E090C" w:rsidRPr="00381AF7" w:rsidRDefault="002E090C" w:rsidP="002E090C">
                      <w:pPr>
                        <w:jc w:val="center"/>
                        <w:rPr>
                          <w:color w:val="80C535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0C535"/>
                          <w:sz w:val="56"/>
                          <w:szCs w:val="56"/>
                        </w:rPr>
                        <w:t>获奖证书</w:t>
                      </w:r>
                    </w:p>
                  </w:txbxContent>
                </v:textbox>
              </v:shape>
            </w:pict>
          </mc:Fallback>
        </mc:AlternateContent>
      </w:r>
      <w:r w:rsidR="002E090C" w:rsidRPr="002E090C">
        <w:rPr>
          <w:rFonts w:ascii="微软雅黑" w:eastAsia="微软雅黑" w:hAnsi="微软雅黑"/>
          <w:b/>
          <w:noProof/>
          <w:color w:val="FF505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2138495" behindDoc="0" locked="0" layoutInCell="1" allowOverlap="1" wp14:anchorId="18187C89" wp14:editId="7E6E4D89">
                <wp:simplePos x="0" y="0"/>
                <wp:positionH relativeFrom="column">
                  <wp:posOffset>-1157605</wp:posOffset>
                </wp:positionH>
                <wp:positionV relativeFrom="paragraph">
                  <wp:posOffset>461645</wp:posOffset>
                </wp:positionV>
                <wp:extent cx="810895" cy="373380"/>
                <wp:effectExtent l="0" t="0" r="122555" b="121920"/>
                <wp:wrapNone/>
                <wp:docPr id="75" name="矩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373380"/>
                        </a:xfrm>
                        <a:prstGeom prst="rect">
                          <a:avLst/>
                        </a:prstGeom>
                        <a:solidFill>
                          <a:srgbClr val="80C535"/>
                        </a:solidFill>
                        <a:ln>
                          <a:noFill/>
                        </a:ln>
                        <a:effectLst>
                          <a:outerShdw blurRad="50800" dist="76200" dir="2700000" algn="tl" rotWithShape="0">
                            <a:srgbClr val="538022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090C" w:rsidRPr="00381AF7" w:rsidRDefault="002E090C" w:rsidP="002E090C">
                            <w:pPr>
                              <w:jc w:val="center"/>
                              <w:rPr>
                                <w:color w:val="76B5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75" o:spid="_x0000_s1069" style="position:absolute;left:0;text-align:left;margin-left:-91.15pt;margin-top:36.35pt;width:63.85pt;height:29.4pt;z-index:2521384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" fillcolor="#80c535" stroked="f" strokeweight="2pt">
                <v:shadow on="t" color="#538022" opacity="26214f" origin="-.5,-.5" offset="1.49672mm,1.49672mm"/>
                <v:textbox>
                  <w:txbxContent>
                    <w:p w:rsidR="002E090C" w:rsidRPr="00381AF7" w:rsidRDefault="002E090C" w:rsidP="002E090C">
                      <w:pPr>
                        <w:jc w:val="center"/>
                        <w:rPr>
                          <w:color w:val="76B53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E090C" w:rsidRPr="002E090C">
        <w:rPr>
          <w:rFonts w:ascii="微软雅黑" w:eastAsia="微软雅黑" w:hAnsi="微软雅黑"/>
          <w:b/>
          <w:noProof/>
          <w:color w:val="FF5050"/>
          <w:sz w:val="52"/>
          <w:szCs w:val="52"/>
        </w:rPr>
        <w:drawing>
          <wp:anchor distT="0" distB="0" distL="114300" distR="114300" simplePos="0" relativeHeight="252139519" behindDoc="0" locked="0" layoutInCell="1" allowOverlap="1" wp14:anchorId="68A182B1" wp14:editId="171FBF28">
            <wp:simplePos x="0" y="0"/>
            <wp:positionH relativeFrom="column">
              <wp:posOffset>-537210</wp:posOffset>
            </wp:positionH>
            <wp:positionV relativeFrom="paragraph">
              <wp:posOffset>342086</wp:posOffset>
            </wp:positionV>
            <wp:extent cx="618490" cy="542290"/>
            <wp:effectExtent l="19050" t="0" r="67310" b="67310"/>
            <wp:wrapNone/>
            <wp:docPr id="76" name="图片 76" descr="C:\Users\Administrator\Desktop\两叶子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两叶子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321742">
                      <a:off x="0" y="0"/>
                      <a:ext cx="61849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5400" dist="76200" dir="2700000" algn="tl" rotWithShape="0">
                        <a:srgbClr val="538022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33D" w:rsidRPr="00A7333D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12895" behindDoc="1" locked="0" layoutInCell="1" allowOverlap="1" wp14:anchorId="37F528DD" wp14:editId="532D7D20">
                <wp:simplePos x="0" y="0"/>
                <wp:positionH relativeFrom="margin">
                  <wp:posOffset>-852170</wp:posOffset>
                </wp:positionH>
                <wp:positionV relativeFrom="margin">
                  <wp:posOffset>-224969</wp:posOffset>
                </wp:positionV>
                <wp:extent cx="6979285" cy="9607550"/>
                <wp:effectExtent l="0" t="0" r="12065" b="12700"/>
                <wp:wrapNone/>
                <wp:docPr id="38" name="圆角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285" cy="9607550"/>
                        </a:xfrm>
                        <a:prstGeom prst="roundRect">
                          <a:avLst>
                            <a:gd name="adj" fmla="val 282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3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38" o:spid="_x0000_s1026" style="position:absolute;left:0;text-align:left;margin-left:-67.1pt;margin-top:-17.7pt;width:549.55pt;height:756.5pt;z-index:-25120358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8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" strokecolor="#9bbb59 [3206]" strokeweight="1.5pt">
                <v:stroke dashstyle="dash"/>
                <w10:wrap anchorx="margin" anchory="margin"/>
              </v:roundrect>
            </w:pict>
          </mc:Fallback>
        </mc:AlternateContent>
      </w:r>
      <w:r w:rsidR="008A1826">
        <w:rPr>
          <w:rFonts w:ascii="微软雅黑" w:eastAsia="微软雅黑" w:hAnsi="微软雅黑" w:hint="eastAsia"/>
          <w:b/>
          <w:color w:val="FF5050"/>
          <w:sz w:val="52"/>
          <w:szCs w:val="52"/>
        </w:rPr>
        <w:t xml:space="preserve">  </w:t>
      </w:r>
    </w:p>
    <w:p w:rsidR="00381AF7" w:rsidRDefault="0071088E" w:rsidP="008A1826">
      <w:pPr>
        <w:widowControl/>
        <w:rPr>
          <w:rFonts w:ascii="微软雅黑" w:eastAsia="微软雅黑" w:hAnsi="微软雅黑"/>
          <w:color w:val="FF5050"/>
          <w:sz w:val="24"/>
          <w:szCs w:val="24"/>
        </w:rPr>
      </w:pPr>
      <w:r>
        <w:rPr>
          <w:rFonts w:ascii="汉仪仿宋简" w:eastAsia="汉仪仿宋简"/>
          <w:noProof/>
          <w:color w:val="404040"/>
          <w:sz w:val="32"/>
          <w:szCs w:val="32"/>
        </w:rPr>
        <w:drawing>
          <wp:anchor distT="0" distB="0" distL="114300" distR="114300" simplePos="0" relativeHeight="252190719" behindDoc="0" locked="0" layoutInCell="1" allowOverlap="1" wp14:anchorId="49A26A31" wp14:editId="76D0BDC1">
            <wp:simplePos x="0" y="0"/>
            <wp:positionH relativeFrom="column">
              <wp:posOffset>-1143000</wp:posOffset>
            </wp:positionH>
            <wp:positionV relativeFrom="paragraph">
              <wp:posOffset>7892818</wp:posOffset>
            </wp:positionV>
            <wp:extent cx="7732567" cy="1287888"/>
            <wp:effectExtent l="0" t="0" r="1905" b="762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1760" cy="1287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6959" behindDoc="0" locked="0" layoutInCell="1" allowOverlap="1" wp14:anchorId="410C7ACB" wp14:editId="16CF83F5">
                <wp:simplePos x="0" y="0"/>
                <wp:positionH relativeFrom="column">
                  <wp:posOffset>-269240</wp:posOffset>
                </wp:positionH>
                <wp:positionV relativeFrom="paragraph">
                  <wp:posOffset>2199005</wp:posOffset>
                </wp:positionV>
                <wp:extent cx="1620520" cy="307340"/>
                <wp:effectExtent l="0" t="0" r="0" b="0"/>
                <wp:wrapNone/>
                <wp:docPr id="366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70" type="#_x0000_t202" style="position:absolute;left:0;text-align:left;margin-left:-21.2pt;margin-top:173.15pt;width:127.6pt;height:24.2pt;z-index:25181695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1799551" behindDoc="0" locked="0" layoutInCell="1" allowOverlap="1" wp14:anchorId="3206090C" wp14:editId="2C95F04C">
            <wp:simplePos x="0" y="0"/>
            <wp:positionH relativeFrom="column">
              <wp:posOffset>-421005</wp:posOffset>
            </wp:positionH>
            <wp:positionV relativeFrom="paragraph">
              <wp:posOffset>2840990</wp:posOffset>
            </wp:positionV>
            <wp:extent cx="1736725" cy="1300480"/>
            <wp:effectExtent l="133350" t="114300" r="149225" b="166370"/>
            <wp:wrapNone/>
            <wp:docPr id="36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" t="-1028" b="1028"/>
                    <a:stretch/>
                  </pic:blipFill>
                  <pic:spPr>
                    <a:xfrm>
                      <a:off x="0" y="0"/>
                      <a:ext cx="1736725" cy="1300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1800575" behindDoc="0" locked="0" layoutInCell="1" allowOverlap="1" wp14:anchorId="0F304C69" wp14:editId="4AEFFF7B">
            <wp:simplePos x="0" y="0"/>
            <wp:positionH relativeFrom="column">
              <wp:posOffset>1680845</wp:posOffset>
            </wp:positionH>
            <wp:positionV relativeFrom="paragraph">
              <wp:posOffset>2840990</wp:posOffset>
            </wp:positionV>
            <wp:extent cx="1812290" cy="1300480"/>
            <wp:effectExtent l="133350" t="114300" r="149860" b="166370"/>
            <wp:wrapNone/>
            <wp:docPr id="36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12"/>
                    <a:stretch/>
                  </pic:blipFill>
                  <pic:spPr>
                    <a:xfrm>
                      <a:off x="0" y="0"/>
                      <a:ext cx="1812290" cy="1300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01599" behindDoc="0" locked="0" layoutInCell="1" allowOverlap="1" wp14:anchorId="7428F962" wp14:editId="62F40D6D">
                <wp:simplePos x="0" y="0"/>
                <wp:positionH relativeFrom="column">
                  <wp:posOffset>3781425</wp:posOffset>
                </wp:positionH>
                <wp:positionV relativeFrom="paragraph">
                  <wp:posOffset>2840990</wp:posOffset>
                </wp:positionV>
                <wp:extent cx="1739900" cy="1305560"/>
                <wp:effectExtent l="133350" t="114300" r="146050" b="180340"/>
                <wp:wrapNone/>
                <wp:docPr id="35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9900" cy="1305560"/>
                          <a:chOff x="4202727" y="2062489"/>
                          <a:chExt cx="9144011" cy="6449402"/>
                        </a:xfrm>
                      </wpg:grpSpPr>
                      <pic:pic xmlns:pic="http://schemas.openxmlformats.org/drawingml/2006/picture">
                        <pic:nvPicPr>
                          <pic:cNvPr id="356" name="图片 356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02727" y="2062489"/>
                            <a:ext cx="9144011" cy="644940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357" name="矩形 357"/>
                        <wps:cNvSpPr/>
                        <wps:spPr>
                          <a:xfrm>
                            <a:off x="5030310" y="3526031"/>
                            <a:ext cx="1224136" cy="53701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" o:spid="_x0000_s1026" style="position:absolute;left:0;text-align:left;margin-left:297.75pt;margin-top:223.7pt;width:137pt;height:102.8pt;z-index:251801599" coordorigin="42027,20624" coordsize="91440,644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56" o:spid="_x0000_s1027" type="#_x0000_t75" style="position:absolute;left:42027;top:20624;width:91440;height:644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mqrXEAAAA3AAAAA8AAABkcnMvZG93bnJldi54bWxEj92KwjAUhO8XfIdwBO/WVMUq1SjiKi4s&#10;Cv48wKE5ttXmpNtE7b69ERa8HGbmG2Y6b0wp7lS7wrKCXjcCQZxaXXCm4HRcf45BOI+ssbRMCv7I&#10;wXzW+phiou2D93Q/+EwECLsEFeTeV4mULs3JoOvaijh4Z1sb9EHWmdQ1PgLclLIfRbE0WHBYyLGi&#10;ZU7p9XAzCqpR9qV3Tu5/lpujXW0uv+Oti5XqtJvFBISnxr/D/+1vrWAwjOF1JhwBOXs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SmqrXEAAAA3AAAAA8AAAAAAAAAAAAAAAAA&#10;nwIAAGRycy9kb3ducmV2LnhtbFBLBQYAAAAABAAEAPcAAACQAwAAAAA=&#10;" filled="t" fillcolor="#ededed" stroked="t" strokecolor="white" strokeweight="7pt">
                  <v:stroke endcap="square"/>
                  <v:imagedata r:id="rId28" o:title=""/>
                  <v:shadow on="t" color="black" opacity="26214f" origin="-.5,-.5" offset="0,.5mm"/>
                  <v:path arrowok="t"/>
                </v:shape>
                <v:rect id="矩形 357" o:spid="_x0000_s1028" style="position:absolute;left:50303;top:35260;width:12241;height:53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2dN8UA&#10;AADcAAAADwAAAGRycy9kb3ducmV2LnhtbESPQUsDMRSE74L/ITyhF2mzrdS2a9MihYInpbWX3h6b&#10;183i5mVJntvVX28EweMwM98w6+3gW9VTTE1gA9NJAYq4Crbh2sDpfT9egkqCbLENTAa+KMF2c3uz&#10;xtKGKx+oP0qtMoRTiQacSFdqnSpHHtMkdMTZu4ToUbKMtbYRrxnuWz0rikftseG84LCjnaPq4/jp&#10;Day+qzdZhm7upDmvaj99vcT+3pjR3fD8BEpokP/wX/vFGniYL+D3TD4Ce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3Z03xQAAANwAAAAPAAAAAAAAAAAAAAAAAJgCAABkcnMv&#10;ZG93bnJldi54bWxQSwUGAAAAAAQABAD1AAAAigMAAAAA&#10;" fillcolor="white [3212]" strokecolor="white [3212]" strokeweight="2pt"/>
              </v:group>
            </w:pict>
          </mc:Fallback>
        </mc:AlternateContent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1802623" behindDoc="0" locked="0" layoutInCell="1" allowOverlap="1" wp14:anchorId="47B3ECEF" wp14:editId="5C955A99">
            <wp:simplePos x="0" y="0"/>
            <wp:positionH relativeFrom="column">
              <wp:posOffset>-421005</wp:posOffset>
            </wp:positionH>
            <wp:positionV relativeFrom="paragraph">
              <wp:posOffset>4979670</wp:posOffset>
            </wp:positionV>
            <wp:extent cx="1736725" cy="1251585"/>
            <wp:effectExtent l="133350" t="114300" r="149225" b="158115"/>
            <wp:wrapNone/>
            <wp:docPr id="36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6725" cy="12515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1803647" behindDoc="0" locked="0" layoutInCell="1" allowOverlap="1" wp14:anchorId="68C18E40" wp14:editId="647B11F4">
            <wp:simplePos x="0" y="0"/>
            <wp:positionH relativeFrom="column">
              <wp:posOffset>1635760</wp:posOffset>
            </wp:positionH>
            <wp:positionV relativeFrom="paragraph">
              <wp:posOffset>4988560</wp:posOffset>
            </wp:positionV>
            <wp:extent cx="1857375" cy="1245235"/>
            <wp:effectExtent l="133350" t="114300" r="142875" b="164465"/>
            <wp:wrapNone/>
            <wp:docPr id="37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1" t="3589" r="2610" b="9768"/>
                    <a:stretch/>
                  </pic:blipFill>
                  <pic:spPr>
                    <a:xfrm>
                      <a:off x="0" y="0"/>
                      <a:ext cx="1857375" cy="12452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1804671" behindDoc="0" locked="0" layoutInCell="1" allowOverlap="1" wp14:anchorId="606C9C46" wp14:editId="41B41314">
            <wp:simplePos x="0" y="0"/>
            <wp:positionH relativeFrom="column">
              <wp:posOffset>3794125</wp:posOffset>
            </wp:positionH>
            <wp:positionV relativeFrom="paragraph">
              <wp:posOffset>4989195</wp:posOffset>
            </wp:positionV>
            <wp:extent cx="1644650" cy="1248410"/>
            <wp:effectExtent l="133350" t="114300" r="146050" b="161290"/>
            <wp:wrapNone/>
            <wp:docPr id="37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12484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5695" behindDoc="0" locked="0" layoutInCell="1" allowOverlap="1" wp14:anchorId="344CC474" wp14:editId="001955FC">
                <wp:simplePos x="0" y="0"/>
                <wp:positionH relativeFrom="column">
                  <wp:posOffset>-309245</wp:posOffset>
                </wp:positionH>
                <wp:positionV relativeFrom="paragraph">
                  <wp:posOffset>4300220</wp:posOffset>
                </wp:positionV>
                <wp:extent cx="1620520" cy="307340"/>
                <wp:effectExtent l="0" t="0" r="0" b="0"/>
                <wp:wrapNone/>
                <wp:docPr id="358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71" type="#_x0000_t202" style="position:absolute;left:0;text-align:left;margin-left:-24.35pt;margin-top:338.6pt;width:127.6pt;height:24.2pt;z-index:25180569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6719" behindDoc="0" locked="0" layoutInCell="1" allowOverlap="1" wp14:anchorId="67044EBB" wp14:editId="2B4D3FE4">
                <wp:simplePos x="0" y="0"/>
                <wp:positionH relativeFrom="column">
                  <wp:posOffset>1735455</wp:posOffset>
                </wp:positionH>
                <wp:positionV relativeFrom="paragraph">
                  <wp:posOffset>4300220</wp:posOffset>
                </wp:positionV>
                <wp:extent cx="1620520" cy="307340"/>
                <wp:effectExtent l="0" t="0" r="0" b="0"/>
                <wp:wrapNone/>
                <wp:docPr id="359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72" type="#_x0000_t202" style="position:absolute;left:0;text-align:left;margin-left:136.65pt;margin-top:338.6pt;width:127.6pt;height:24.2pt;z-index:25180671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7743" behindDoc="0" locked="0" layoutInCell="1" allowOverlap="1" wp14:anchorId="4D98DAC7" wp14:editId="7C0DF309">
                <wp:simplePos x="0" y="0"/>
                <wp:positionH relativeFrom="column">
                  <wp:posOffset>3792855</wp:posOffset>
                </wp:positionH>
                <wp:positionV relativeFrom="paragraph">
                  <wp:posOffset>4300220</wp:posOffset>
                </wp:positionV>
                <wp:extent cx="1620520" cy="307340"/>
                <wp:effectExtent l="0" t="0" r="0" b="0"/>
                <wp:wrapNone/>
                <wp:docPr id="360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73" type="#_x0000_t202" style="position:absolute;left:0;text-align:left;margin-left:298.65pt;margin-top:338.6pt;width:127.6pt;height:24.2pt;z-index:25180774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9791" behindDoc="0" locked="0" layoutInCell="1" allowOverlap="1" wp14:anchorId="3E318BF1" wp14:editId="0DD27724">
                <wp:simplePos x="0" y="0"/>
                <wp:positionH relativeFrom="column">
                  <wp:posOffset>1760855</wp:posOffset>
                </wp:positionH>
                <wp:positionV relativeFrom="paragraph">
                  <wp:posOffset>6438900</wp:posOffset>
                </wp:positionV>
                <wp:extent cx="1620520" cy="307340"/>
                <wp:effectExtent l="0" t="0" r="0" b="0"/>
                <wp:wrapNone/>
                <wp:docPr id="362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74" type="#_x0000_t202" style="position:absolute;left:0;text-align:left;margin-left:138.65pt;margin-top:507pt;width:127.6pt;height:24.2pt;z-index:25180979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0815" behindDoc="0" locked="0" layoutInCell="1" allowOverlap="1" wp14:anchorId="5E316AB5" wp14:editId="28D7784C">
                <wp:simplePos x="0" y="0"/>
                <wp:positionH relativeFrom="column">
                  <wp:posOffset>-321945</wp:posOffset>
                </wp:positionH>
                <wp:positionV relativeFrom="paragraph">
                  <wp:posOffset>6426200</wp:posOffset>
                </wp:positionV>
                <wp:extent cx="1620520" cy="307340"/>
                <wp:effectExtent l="0" t="0" r="0" b="0"/>
                <wp:wrapNone/>
                <wp:docPr id="363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75" type="#_x0000_t202" style="position:absolute;left:0;text-align:left;margin-left:-25.35pt;margin-top:506pt;width:127.6pt;height:24.2pt;z-index:25181081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1811839" behindDoc="0" locked="0" layoutInCell="1" allowOverlap="1" wp14:anchorId="6D2ECD94" wp14:editId="37919C07">
            <wp:simplePos x="0" y="0"/>
            <wp:positionH relativeFrom="column">
              <wp:posOffset>-370205</wp:posOffset>
            </wp:positionH>
            <wp:positionV relativeFrom="paragraph">
              <wp:posOffset>778510</wp:posOffset>
            </wp:positionV>
            <wp:extent cx="1736725" cy="1251585"/>
            <wp:effectExtent l="133350" t="114300" r="149225" b="158115"/>
            <wp:wrapNone/>
            <wp:docPr id="37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6725" cy="12515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1812863" behindDoc="0" locked="0" layoutInCell="1" allowOverlap="1" wp14:anchorId="681B9CB8" wp14:editId="0658396E">
            <wp:simplePos x="0" y="0"/>
            <wp:positionH relativeFrom="column">
              <wp:posOffset>1686560</wp:posOffset>
            </wp:positionH>
            <wp:positionV relativeFrom="paragraph">
              <wp:posOffset>786765</wp:posOffset>
            </wp:positionV>
            <wp:extent cx="1857375" cy="1245235"/>
            <wp:effectExtent l="133350" t="114300" r="142875" b="164465"/>
            <wp:wrapNone/>
            <wp:docPr id="37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/>
                    <pic:cNvPicPr>
                      <a:picLocks noChangeAspect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1" t="3589" r="2610" b="9768"/>
                    <a:stretch/>
                  </pic:blipFill>
                  <pic:spPr>
                    <a:xfrm>
                      <a:off x="0" y="0"/>
                      <a:ext cx="1857375" cy="12452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1813887" behindDoc="0" locked="0" layoutInCell="1" allowOverlap="1" wp14:anchorId="019FEABC" wp14:editId="6EFCE37E">
            <wp:simplePos x="0" y="0"/>
            <wp:positionH relativeFrom="column">
              <wp:posOffset>3844925</wp:posOffset>
            </wp:positionH>
            <wp:positionV relativeFrom="paragraph">
              <wp:posOffset>787400</wp:posOffset>
            </wp:positionV>
            <wp:extent cx="1644650" cy="1248410"/>
            <wp:effectExtent l="133350" t="114300" r="146050" b="161290"/>
            <wp:wrapNone/>
            <wp:docPr id="37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6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12484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4911" behindDoc="0" locked="0" layoutInCell="1" allowOverlap="1" wp14:anchorId="76B057A0" wp14:editId="661E8E48">
                <wp:simplePos x="0" y="0"/>
                <wp:positionH relativeFrom="column">
                  <wp:posOffset>3881755</wp:posOffset>
                </wp:positionH>
                <wp:positionV relativeFrom="paragraph">
                  <wp:posOffset>2199005</wp:posOffset>
                </wp:positionV>
                <wp:extent cx="1620520" cy="307340"/>
                <wp:effectExtent l="0" t="0" r="0" b="0"/>
                <wp:wrapNone/>
                <wp:docPr id="364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76" type="#_x0000_t202" style="position:absolute;left:0;text-align:left;margin-left:305.65pt;margin-top:173.15pt;width:127.6pt;height:24.2pt;z-index:25181491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5935" behindDoc="0" locked="0" layoutInCell="1" allowOverlap="1" wp14:anchorId="3D45556B" wp14:editId="27EACDFA">
                <wp:simplePos x="0" y="0"/>
                <wp:positionH relativeFrom="column">
                  <wp:posOffset>1811655</wp:posOffset>
                </wp:positionH>
                <wp:positionV relativeFrom="paragraph">
                  <wp:posOffset>2199005</wp:posOffset>
                </wp:positionV>
                <wp:extent cx="1620520" cy="307340"/>
                <wp:effectExtent l="0" t="0" r="0" b="0"/>
                <wp:wrapNone/>
                <wp:docPr id="365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" o:spid="_x0000_s1077" type="#_x0000_t202" style="position:absolute;left:0;text-align:left;margin-left:142.65pt;margin-top:173.15pt;width:127.6pt;height:24.2pt;z-index:25181593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8767" behindDoc="0" locked="0" layoutInCell="1" allowOverlap="1" wp14:anchorId="75ECBD12" wp14:editId="161E3FCC">
                <wp:simplePos x="0" y="0"/>
                <wp:positionH relativeFrom="column">
                  <wp:posOffset>3830955</wp:posOffset>
                </wp:positionH>
                <wp:positionV relativeFrom="paragraph">
                  <wp:posOffset>6426656</wp:posOffset>
                </wp:positionV>
                <wp:extent cx="1620520" cy="307340"/>
                <wp:effectExtent l="0" t="0" r="0" b="0"/>
                <wp:wrapNone/>
                <wp:docPr id="361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78" type="#_x0000_t202" style="position:absolute;left:0;text-align:left;margin-left:301.65pt;margin-top:506.05pt;width:127.6pt;height:24.2pt;z-index:25180876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="00227547" w:rsidRPr="005F0021">
        <w:rPr>
          <w:rFonts w:ascii="微软雅黑" w:eastAsia="微软雅黑" w:hAnsi="微软雅黑"/>
          <w:color w:val="FF5050"/>
          <w:sz w:val="24"/>
          <w:szCs w:val="24"/>
        </w:rPr>
        <w:br w:type="page"/>
      </w:r>
    </w:p>
    <w:p w:rsidR="00381AF7" w:rsidRDefault="00FE01F7" w:rsidP="00EB2268">
      <w:pPr>
        <w:widowControl/>
        <w:jc w:val="center"/>
        <w:rPr>
          <w:rFonts w:ascii="微软雅黑" w:eastAsia="微软雅黑" w:hAnsi="微软雅黑"/>
          <w:color w:val="FF5050"/>
          <w:sz w:val="24"/>
          <w:szCs w:val="24"/>
        </w:rPr>
      </w:pPr>
      <w:r>
        <w:rPr>
          <w:rFonts w:ascii="微软雅黑" w:eastAsia="微软雅黑" w:hAnsi="微软雅黑"/>
          <w:noProof/>
          <w:color w:val="76923C" w:themeColor="accent3" w:themeShade="BF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2082175" behindDoc="0" locked="0" layoutInCell="1" allowOverlap="1" wp14:anchorId="245910C0" wp14:editId="07E45D4F">
                <wp:simplePos x="0" y="0"/>
                <wp:positionH relativeFrom="column">
                  <wp:posOffset>3223260</wp:posOffset>
                </wp:positionH>
                <wp:positionV relativeFrom="paragraph">
                  <wp:posOffset>-327839</wp:posOffset>
                </wp:positionV>
                <wp:extent cx="3058795" cy="876300"/>
                <wp:effectExtent l="0" t="0" r="8255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8795" cy="876300"/>
                          <a:chOff x="0" y="0"/>
                          <a:chExt cx="4758073" cy="1363542"/>
                        </a:xfrm>
                      </wpg:grpSpPr>
                      <wps:wsp>
                        <wps:cNvPr id="489" name="椭圆 489"/>
                        <wps:cNvSpPr/>
                        <wps:spPr>
                          <a:xfrm>
                            <a:off x="2060619" y="128789"/>
                            <a:ext cx="886460" cy="886460"/>
                          </a:xfrm>
                          <a:prstGeom prst="ellipse">
                            <a:avLst/>
                          </a:prstGeom>
                          <a:solidFill>
                            <a:srgbClr val="73B51B">
                              <a:alpha val="47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椭圆 490"/>
                        <wps:cNvSpPr/>
                        <wps:spPr>
                          <a:xfrm>
                            <a:off x="2408349" y="708338"/>
                            <a:ext cx="650875" cy="650875"/>
                          </a:xfrm>
                          <a:prstGeom prst="ellipse">
                            <a:avLst/>
                          </a:prstGeom>
                          <a:solidFill>
                            <a:srgbClr val="3D9A0E">
                              <a:alpha val="46667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椭圆 491"/>
                        <wps:cNvSpPr/>
                        <wps:spPr>
                          <a:xfrm>
                            <a:off x="3271234" y="721217"/>
                            <a:ext cx="401320" cy="401320"/>
                          </a:xfrm>
                          <a:prstGeom prst="ellipse">
                            <a:avLst/>
                          </a:prstGeom>
                          <a:solidFill>
                            <a:srgbClr val="3D9A0E">
                              <a:alpha val="46667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椭圆 492"/>
                        <wps:cNvSpPr/>
                        <wps:spPr>
                          <a:xfrm>
                            <a:off x="695459" y="0"/>
                            <a:ext cx="470535" cy="470535"/>
                          </a:xfrm>
                          <a:prstGeom prst="ellipse">
                            <a:avLst/>
                          </a:prstGeom>
                          <a:solidFill>
                            <a:srgbClr val="86D63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椭圆 493"/>
                        <wps:cNvSpPr/>
                        <wps:spPr>
                          <a:xfrm>
                            <a:off x="1262129" y="837127"/>
                            <a:ext cx="526415" cy="526415"/>
                          </a:xfrm>
                          <a:prstGeom prst="ellipse">
                            <a:avLst/>
                          </a:prstGeom>
                          <a:solidFill>
                            <a:srgbClr val="73B51B">
                              <a:alpha val="47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椭圆 494"/>
                        <wps:cNvSpPr/>
                        <wps:spPr>
                          <a:xfrm>
                            <a:off x="1712890" y="1004552"/>
                            <a:ext cx="276225" cy="276225"/>
                          </a:xfrm>
                          <a:prstGeom prst="ellipse">
                            <a:avLst/>
                          </a:prstGeom>
                          <a:solidFill>
                            <a:srgbClr val="3D9A0E">
                              <a:alpha val="46667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椭圆 495"/>
                        <wps:cNvSpPr/>
                        <wps:spPr>
                          <a:xfrm>
                            <a:off x="0" y="412124"/>
                            <a:ext cx="950976" cy="950976"/>
                          </a:xfrm>
                          <a:prstGeom prst="ellipse">
                            <a:avLst/>
                          </a:prstGeom>
                          <a:solidFill>
                            <a:srgbClr val="73B51B">
                              <a:alpha val="47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椭圆 496"/>
                        <wps:cNvSpPr/>
                        <wps:spPr>
                          <a:xfrm>
                            <a:off x="4481848" y="463640"/>
                            <a:ext cx="276225" cy="276225"/>
                          </a:xfrm>
                          <a:prstGeom prst="ellipse">
                            <a:avLst/>
                          </a:prstGeom>
                          <a:solidFill>
                            <a:srgbClr val="73B51B">
                              <a:alpha val="47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27" o:spid="_x0000_s1026" style="position:absolute;left:0;text-align:left;margin-left:253.8pt;margin-top:-25.8pt;width:240.85pt;height:69pt;z-index:252082175;mso-width-relative:margin;mso-height-relative:margin" coordsize="47580,13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">
                <v:oval id="椭圆 489" o:spid="_x0000_s1027" style="position:absolute;left:20606;top:1287;width:8864;height:88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nzDMIA&#10;AADcAAAADwAAAGRycy9kb3ducmV2LnhtbESP3YrCMBSE7wXfIRxh7zRVpLpdo4gorCCIP3t/aM62&#10;xeakJLF2334jCF4OM/MNs1h1phYtOV9ZVjAeJSCIc6srLhRcL7vhHIQPyBpry6Tgjzyslv3eAjNt&#10;H3yi9hwKESHsM1RQhtBkUvq8JIN+ZBvi6P1aZzBE6QqpHT4i3NRykiSpNFhxXCixoU1J+e18Nwpm&#10;++J0k2mN7NOfI23bQ+IOuVIfg279BSJQF97hV/tbK5jOP+F5Jh4B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2fMMwgAAANwAAAAPAAAAAAAAAAAAAAAAAJgCAABkcnMvZG93&#10;bnJldi54bWxQSwUGAAAAAAQABAD1AAAAhwMAAAAA&#10;" fillcolor="#73b51b" stroked="f" strokeweight="2pt">
                  <v:fill opacity="30840f"/>
                </v:oval>
                <v:oval id="椭圆 490" o:spid="_x0000_s1028" style="position:absolute;left:24083;top:7083;width:6509;height:65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8m9cIA&#10;AADcAAAADwAAAGRycy9kb3ducmV2LnhtbERPXWvCMBR9F/wP4Qp7KZoqU2ZnFBG6yUBkKnu+NHdt&#10;WXNTk6j13y8Pgo+H871YdaYRV3K+tqxgPEpBEBdW11wqOB3z4RsIH5A1NpZJwZ08rJb93gIzbW/8&#10;TddDKEUMYZ+hgiqENpPSFxUZ9CPbEkfu1zqDIUJXSu3wFsNNIydpOpMGa44NFba0qaj4O1yMgvyD&#10;tpfP+9qfk69k73d5m7ifqVIvg279DiJQF57ih3urFbzO4/x4Jh4B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jyb1wgAAANwAAAAPAAAAAAAAAAAAAAAAAJgCAABkcnMvZG93&#10;bnJldi54bWxQSwUGAAAAAAQABAD1AAAAhwMAAAAA&#10;" fillcolor="#3d9a0e" stroked="f" strokeweight="2pt">
                  <v:fill opacity="30583f"/>
                </v:oval>
                <v:oval id="椭圆 491" o:spid="_x0000_s1029" style="position:absolute;left:32712;top:7212;width:4013;height:40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ODbsYA&#10;AADcAAAADwAAAGRycy9kb3ducmV2LnhtbESP3WrCQBSE7wt9h+UUvAm6UWrR6CoipJWCFH/w+pA9&#10;TUKzZ+PuqvHtuwWhl8PMfMPMl51pxJWcry0rGA5SEMSF1TWXCo6HvD8B4QOyxsYyKbiTh+Xi+WmO&#10;mbY33tF1H0oRIewzVFCF0GZS+qIig35gW+LofVtnMETpSqkd3iLcNHKUpm/SYM1xocKW1hUVP/uL&#10;UZC/0+bycV/5c/KZfPlt3ibuNFaq99KtZiACdeE//GhvtILX6RD+zs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ODbsYAAADcAAAADwAAAAAAAAAAAAAAAACYAgAAZHJz&#10;L2Rvd25yZXYueG1sUEsFBgAAAAAEAAQA9QAAAIsDAAAAAA==&#10;" fillcolor="#3d9a0e" stroked="f" strokeweight="2pt">
                  <v:fill opacity="30583f"/>
                </v:oval>
                <v:oval id="椭圆 492" o:spid="_x0000_s1030" style="position:absolute;left:6954;width:4705;height:4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t6MYA&#10;AADcAAAADwAAAGRycy9kb3ducmV2LnhtbESP3WrCQBSE7wXfYTlC7+pu0mI1dRUphBYq1r8HOGZP&#10;k2D2bMhuNX37rlDwcpiZb5j5sreNuFDna8cakrECQVw4U3Op4XjIH6cgfEA22DgmDb/kYbkYDuaY&#10;GXflHV32oRQRwj5DDVUIbSalLyqy6MeuJY7et+sshii7UpoOrxFuG5kqNZEWa44LFbb0VlFx3v9Y&#10;DZsvypNpGta5Sj5PL+vd01ad3rV+GPWrVxCB+nAP/7c/jIbnWQq3M/E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At6MYAAADcAAAADwAAAAAAAAAAAAAAAACYAgAAZHJz&#10;L2Rvd25yZXYueG1sUEsFBgAAAAAEAAQA9QAAAIsDAAAAAA==&#10;" fillcolor="#86d636" stroked="f" strokeweight="2pt"/>
                <v:oval id="椭圆 493" o:spid="_x0000_s1031" style="position:absolute;left:12621;top:8371;width:5264;height:52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hSO8MA&#10;AADcAAAADwAAAGRycy9kb3ducmV2LnhtbESPQWvCQBSE7wX/w/IEb3VTK7FGV5FSQUGQWL0/sq9J&#10;MPs27G5j/PeuUOhxmJlvmOW6N43oyPnasoK3cQKCuLC65lLB+Xv7+gHCB2SNjWVScCcP69XgZYmZ&#10;tjfOqTuFUkQI+wwVVCG0mZS+qMigH9uWOHo/1hkMUbpSaoe3CDeNnCRJKg3WHBcqbOmzouJ6+jUK&#10;Zvsyv8q0Qfbp5Uhf3SFxh0Kp0bDfLEAE6sN/+K+90wqm83d4no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hSO8MAAADcAAAADwAAAAAAAAAAAAAAAACYAgAAZHJzL2Rv&#10;d25yZXYueG1sUEsFBgAAAAAEAAQA9QAAAIgDAAAAAA==&#10;" fillcolor="#73b51b" stroked="f" strokeweight="2pt">
                  <v:fill opacity="30840f"/>
                </v:oval>
                <v:oval id="椭圆 494" o:spid="_x0000_s1032" style="position:absolute;left:17128;top:10045;width:2763;height:2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Qg9sYA&#10;AADcAAAADwAAAGRycy9kb3ducmV2LnhtbESP3WrCQBSE7wt9h+UUehN0U7Gi0VVESCuCiD94fcie&#10;JqHZs+nuqvHtu0Khl8PMfMPMFp1pxJWcry0reOunIIgLq2suFZyOeW8MwgdkjY1lUnAnD4v589MM&#10;M21vvKfrIZQiQthnqKAKoc2k9EVFBn3ftsTR+7LOYIjSlVI7vEW4aeQgTUfSYM1xocKWVhUV34eL&#10;UZB/0PryeV/6n2ST7Pw2bxN3flfq9aVbTkEE6sJ/+K+91gqGkyE8zs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Qg9sYAAADcAAAADwAAAAAAAAAAAAAAAACYAgAAZHJz&#10;L2Rvd25yZXYueG1sUEsFBgAAAAAEAAQA9QAAAIsDAAAAAA==&#10;" fillcolor="#3d9a0e" stroked="f" strokeweight="2pt">
                  <v:fill opacity="30583f"/>
                </v:oval>
                <v:oval id="椭圆 495" o:spid="_x0000_s1033" style="position:absolute;top:4121;width:9509;height:95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1v1MMA&#10;AADcAAAADwAAAGRycy9kb3ducmV2LnhtbESPQWvCQBSE7wX/w/IEb3VTqbFGV5FSQUGQWL0/sq9J&#10;MPs27G5j/PeuUOhxmJlvmOW6N43oyPnasoK3cQKCuLC65lLB+Xv7+gHCB2SNjWVScCcP69XgZYmZ&#10;tjfOqTuFUkQI+wwVVCG0mZS+qMigH9uWOHo/1hkMUbpSaoe3CDeNnCRJKg3WHBcqbOmzouJ6+jUK&#10;Zvsyv8q0Qfbp5Uhf3SFxh0Kp0bDfLEAE6sN/+K+90wre51N4no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1v1MMAAADcAAAADwAAAAAAAAAAAAAAAACYAgAAZHJzL2Rv&#10;d25yZXYueG1sUEsFBgAAAAAEAAQA9QAAAIgDAAAAAA==&#10;" fillcolor="#73b51b" stroked="f" strokeweight="2pt">
                  <v:fill opacity="30840f"/>
                </v:oval>
                <v:oval id="椭圆 496" o:spid="_x0000_s1034" style="position:absolute;left:44818;top:4636;width:2762;height:2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/xo8MA&#10;AADcAAAADwAAAGRycy9kb3ducmV2LnhtbESPQWvCQBSE74X+h+UVvNVNRVKbuoYiChaEkmjvj+xr&#10;Esy+Dbtrkv77bkHwOMzMN8w6n0wnBnK+tazgZZ6AIK6sbrlWcD7tn1cgfEDW2FkmBb/kId88Pqwx&#10;03bkgoYy1CJC2GeooAmhz6T0VUMG/dz2xNH7sc5giNLVUjscI9x0cpEkqTTYclxosKdtQ9WlvBoF&#10;r591cZFph+zT7y/aDcfEHSulZk/TxzuIQFO4h2/tg1awfEvh/0w8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/xo8MAAADcAAAADwAAAAAAAAAAAAAAAACYAgAAZHJzL2Rv&#10;d25yZXYueG1sUEsFBgAAAAAEAAQA9QAAAIgDAAAAAA==&#10;" fillcolor="#73b51b" stroked="f" strokeweight="2pt">
                  <v:fill opacity="30840f"/>
                </v:oval>
              </v:group>
            </w:pict>
          </mc:Fallback>
        </mc:AlternateContent>
      </w:r>
      <w:r w:rsidR="002E090C" w:rsidRPr="009F2FCD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33375" behindDoc="0" locked="0" layoutInCell="1" allowOverlap="1" wp14:anchorId="5EDC6515" wp14:editId="481EB81C">
                <wp:simplePos x="0" y="0"/>
                <wp:positionH relativeFrom="column">
                  <wp:posOffset>82550</wp:posOffset>
                </wp:positionH>
                <wp:positionV relativeFrom="paragraph">
                  <wp:posOffset>124460</wp:posOffset>
                </wp:positionV>
                <wp:extent cx="1712595" cy="699135"/>
                <wp:effectExtent l="0" t="0" r="0" b="5715"/>
                <wp:wrapNone/>
                <wp:docPr id="7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2FCD" w:rsidRPr="00381AF7" w:rsidRDefault="002E090C" w:rsidP="002E090C">
                            <w:pPr>
                              <w:rPr>
                                <w:color w:val="80C535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0C535"/>
                                <w:sz w:val="56"/>
                                <w:szCs w:val="56"/>
                              </w:rPr>
                              <w:t>寄语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9" type="#_x0000_t202" style="position:absolute;left:0;text-align:left;margin-left:6.5pt;margin-top:9.8pt;width:134.85pt;height:55.05pt;z-index:2521333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" filled="f" stroked="f">
                <v:textbox>
                  <w:txbxContent>
                    <w:p w:rsidR="009F2FCD" w:rsidRPr="00381AF7" w:rsidRDefault="002E090C" w:rsidP="002E090C">
                      <w:pPr>
                        <w:rPr>
                          <w:color w:val="80C535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0C535"/>
                          <w:sz w:val="56"/>
                          <w:szCs w:val="56"/>
                        </w:rPr>
                        <w:t>寄语</w:t>
                      </w:r>
                    </w:p>
                  </w:txbxContent>
                </v:textbox>
              </v:shape>
            </w:pict>
          </mc:Fallback>
        </mc:AlternateContent>
      </w:r>
      <w:r w:rsidR="002E090C" w:rsidRPr="009F2FCD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2135423" behindDoc="0" locked="0" layoutInCell="1" allowOverlap="1" wp14:anchorId="5D89F013" wp14:editId="0FCBE3F2">
            <wp:simplePos x="0" y="0"/>
            <wp:positionH relativeFrom="column">
              <wp:posOffset>-520065</wp:posOffset>
            </wp:positionH>
            <wp:positionV relativeFrom="paragraph">
              <wp:posOffset>255270</wp:posOffset>
            </wp:positionV>
            <wp:extent cx="618490" cy="542290"/>
            <wp:effectExtent l="19050" t="0" r="67310" b="67310"/>
            <wp:wrapNone/>
            <wp:docPr id="73" name="图片 73" descr="C:\Users\Administrator\Desktop\两叶子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两叶子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321742">
                      <a:off x="0" y="0"/>
                      <a:ext cx="61849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5400" dist="76200" dir="2700000" algn="tl" rotWithShape="0">
                        <a:srgbClr val="538022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90C" w:rsidRPr="009F2FCD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34399" behindDoc="0" locked="0" layoutInCell="1" allowOverlap="1" wp14:anchorId="1BF462A1" wp14:editId="0978784F">
                <wp:simplePos x="0" y="0"/>
                <wp:positionH relativeFrom="column">
                  <wp:posOffset>-1137920</wp:posOffset>
                </wp:positionH>
                <wp:positionV relativeFrom="paragraph">
                  <wp:posOffset>375741</wp:posOffset>
                </wp:positionV>
                <wp:extent cx="810895" cy="373380"/>
                <wp:effectExtent l="0" t="0" r="122555" b="121920"/>
                <wp:wrapNone/>
                <wp:docPr id="72" name="矩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373380"/>
                        </a:xfrm>
                        <a:prstGeom prst="rect">
                          <a:avLst/>
                        </a:prstGeom>
                        <a:solidFill>
                          <a:srgbClr val="80C535"/>
                        </a:solidFill>
                        <a:ln>
                          <a:noFill/>
                        </a:ln>
                        <a:effectLst>
                          <a:outerShdw blurRad="50800" dist="76200" dir="2700000" algn="tl" rotWithShape="0">
                            <a:srgbClr val="538022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2FCD" w:rsidRPr="00381AF7" w:rsidRDefault="009F2FCD" w:rsidP="009F2FCD">
                            <w:pPr>
                              <w:jc w:val="center"/>
                              <w:rPr>
                                <w:color w:val="76B5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72" o:spid="_x0000_s1080" style="position:absolute;left:0;text-align:left;margin-left:-89.6pt;margin-top:29.6pt;width:63.85pt;height:29.4pt;z-index:2521343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" fillcolor="#80c535" stroked="f" strokeweight="2pt">
                <v:shadow on="t" color="#538022" opacity="26214f" origin="-.5,-.5" offset="1.49672mm,1.49672mm"/>
                <v:textbox>
                  <w:txbxContent>
                    <w:p w:rsidR="009F2FCD" w:rsidRPr="00381AF7" w:rsidRDefault="009F2FCD" w:rsidP="009F2FCD">
                      <w:pPr>
                        <w:jc w:val="center"/>
                        <w:rPr>
                          <w:color w:val="76B53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7333D" w:rsidRPr="00A7333D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15967" behindDoc="1" locked="0" layoutInCell="1" allowOverlap="1" wp14:anchorId="6DAC1C8E" wp14:editId="7ED053B7">
                <wp:simplePos x="0" y="0"/>
                <wp:positionH relativeFrom="margin">
                  <wp:posOffset>-852170</wp:posOffset>
                </wp:positionH>
                <wp:positionV relativeFrom="margin">
                  <wp:posOffset>-230049</wp:posOffset>
                </wp:positionV>
                <wp:extent cx="6979285" cy="9607550"/>
                <wp:effectExtent l="0" t="0" r="12065" b="12700"/>
                <wp:wrapNone/>
                <wp:docPr id="40" name="圆角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285" cy="9607550"/>
                        </a:xfrm>
                        <a:prstGeom prst="roundRect">
                          <a:avLst>
                            <a:gd name="adj" fmla="val 282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3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40" o:spid="_x0000_s1026" style="position:absolute;left:0;text-align:left;margin-left:-67.1pt;margin-top:-18.1pt;width:549.55pt;height:756.5pt;z-index:-25120051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8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" strokecolor="#9bbb59 [3206]" strokeweight="1.5pt">
                <v:stroke dashstyle="dash"/>
                <w10:wrap anchorx="margin" anchory="margin"/>
              </v:roundrect>
            </w:pict>
          </mc:Fallback>
        </mc:AlternateContent>
      </w:r>
    </w:p>
    <w:p w:rsidR="00464082" w:rsidRDefault="00464082" w:rsidP="00EB2268">
      <w:pPr>
        <w:widowControl/>
        <w:jc w:val="center"/>
        <w:rPr>
          <w:rFonts w:ascii="微软雅黑" w:eastAsia="微软雅黑" w:hAnsi="微软雅黑"/>
          <w:color w:val="FF5050"/>
          <w:sz w:val="24"/>
          <w:szCs w:val="24"/>
        </w:rPr>
      </w:pPr>
      <w:r w:rsidRPr="005F0021">
        <w:rPr>
          <w:rFonts w:ascii="微软雅黑" w:eastAsia="微软雅黑" w:hAnsi="微软雅黑" w:hint="eastAsia"/>
          <w:color w:val="FF5050"/>
          <w:sz w:val="24"/>
          <w:szCs w:val="24"/>
        </w:rPr>
        <w:t xml:space="preserve">       </w:t>
      </w:r>
    </w:p>
    <w:p w:rsidR="009F2FCD" w:rsidRPr="005F0021" w:rsidRDefault="009F2FCD" w:rsidP="00EB2268">
      <w:pPr>
        <w:widowControl/>
        <w:jc w:val="center"/>
        <w:rPr>
          <w:rFonts w:ascii="微软雅黑" w:eastAsia="微软雅黑" w:hAnsi="微软雅黑"/>
          <w:color w:val="FF5050"/>
          <w:sz w:val="24"/>
          <w:szCs w:val="24"/>
        </w:rPr>
      </w:pPr>
    </w:p>
    <w:p w:rsidR="00227547" w:rsidRPr="00464082" w:rsidRDefault="00FE01F7" w:rsidP="009D00C7">
      <w:pPr>
        <w:widowControl/>
        <w:ind w:firstLineChars="50" w:firstLine="120"/>
        <w:jc w:val="left"/>
        <w:rPr>
          <w:rFonts w:ascii="微软雅黑" w:eastAsia="微软雅黑" w:hAnsi="微软雅黑"/>
          <w:b/>
          <w:color w:val="595959" w:themeColor="text1" w:themeTint="A6"/>
          <w:sz w:val="40"/>
          <w:szCs w:val="40"/>
        </w:rPr>
      </w:pPr>
      <w:r w:rsidRPr="00C64FC6">
        <w:rPr>
          <w:rFonts w:ascii="微软雅黑" w:eastAsia="微软雅黑" w:hAnsi="微软雅黑" w:hint="eastAsia"/>
          <w:noProof/>
          <w:color w:val="69A12B"/>
          <w:sz w:val="24"/>
          <w:szCs w:val="24"/>
        </w:rPr>
        <w:drawing>
          <wp:anchor distT="0" distB="0" distL="114300" distR="114300" simplePos="0" relativeHeight="252047359" behindDoc="0" locked="0" layoutInCell="1" allowOverlap="1" wp14:anchorId="1928957C" wp14:editId="44FB6F38">
            <wp:simplePos x="0" y="0"/>
            <wp:positionH relativeFrom="column">
              <wp:posOffset>-379909</wp:posOffset>
            </wp:positionH>
            <wp:positionV relativeFrom="paragraph">
              <wp:posOffset>143510</wp:posOffset>
            </wp:positionV>
            <wp:extent cx="337820" cy="290195"/>
            <wp:effectExtent l="0" t="0" r="5080" b="0"/>
            <wp:wrapNone/>
            <wp:docPr id="552" name="图片 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小升初简历资料\1243683743186_zcool.com.cn\555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547" w:rsidRPr="00C64FC6">
        <w:rPr>
          <w:rFonts w:ascii="微软雅黑" w:eastAsia="微软雅黑" w:hAnsi="微软雅黑" w:hint="eastAsia"/>
          <w:b/>
          <w:color w:val="69A12B"/>
          <w:sz w:val="40"/>
          <w:szCs w:val="40"/>
        </w:rPr>
        <w:t xml:space="preserve">老师评语 </w:t>
      </w:r>
      <w:r w:rsidR="00227547" w:rsidRPr="00464082">
        <w:rPr>
          <w:rFonts w:ascii="微软雅黑" w:eastAsia="微软雅黑" w:hAnsi="微软雅黑" w:hint="eastAsia"/>
          <w:b/>
          <w:color w:val="595959" w:themeColor="text1" w:themeTint="A6"/>
          <w:sz w:val="40"/>
          <w:szCs w:val="40"/>
        </w:rPr>
        <w:t xml:space="preserve">               </w:t>
      </w:r>
    </w:p>
    <w:p w:rsidR="00227547" w:rsidRPr="00CD7ABE" w:rsidRDefault="006B10DE" w:rsidP="009D00C7">
      <w:pPr>
        <w:ind w:leftChars="57" w:left="120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你是一个有</w:t>
      </w:r>
      <w:r w:rsidR="00227547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智慧的</w:t>
      </w:r>
      <w:r w:rsidR="0017261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男</w:t>
      </w:r>
      <w:r w:rsidR="00227547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孩，有一颗善良的心</w:t>
      </w:r>
      <w:r w:rsidR="002536D3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，</w:t>
      </w:r>
      <w:r w:rsidR="00227547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时时处处为别人着想，老师个性欣赏你，你以强烈的职责心出色地完成老师交办的各项工作。你博览群书，总会有真知灼见不凡的谈吐。期望你能敞开心扉，常常与老师父母说说心里话。</w:t>
      </w:r>
    </w:p>
    <w:p w:rsidR="00227547" w:rsidRPr="00464082" w:rsidRDefault="006B10DE" w:rsidP="00227547">
      <w:pPr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>
        <w:rPr>
          <w:rFonts w:ascii="微软雅黑" w:eastAsia="微软雅黑" w:hAnsi="微软雅黑" w:hint="eastAsia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8991" behindDoc="0" locked="0" layoutInCell="1" allowOverlap="1" wp14:anchorId="7CE68185" wp14:editId="3203C4C7">
                <wp:simplePos x="0" y="0"/>
                <wp:positionH relativeFrom="column">
                  <wp:posOffset>211238</wp:posOffset>
                </wp:positionH>
                <wp:positionV relativeFrom="paragraph">
                  <wp:posOffset>237088</wp:posOffset>
                </wp:positionV>
                <wp:extent cx="4872942" cy="0"/>
                <wp:effectExtent l="0" t="0" r="23495" b="19050"/>
                <wp:wrapNone/>
                <wp:docPr id="90" name="直接连接符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294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73B51B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90" o:spid="_x0000_s1026" style="position:absolute;left:0;text-align:left;z-index:25198899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.65pt,18.65pt" to="400.3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" strokecolor="#73b51b" strokeweight="1pt">
                <v:stroke dashstyle="dash"/>
              </v:line>
            </w:pict>
          </mc:Fallback>
        </mc:AlternateContent>
      </w:r>
      <w:r w:rsidR="00227547" w:rsidRPr="00464082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　  </w:t>
      </w:r>
    </w:p>
    <w:p w:rsidR="00227547" w:rsidRPr="00464082" w:rsidRDefault="009D00C7" w:rsidP="00227547">
      <w:pPr>
        <w:ind w:leftChars="100" w:left="210"/>
        <w:rPr>
          <w:rFonts w:ascii="微软雅黑" w:eastAsia="微软雅黑" w:hAnsi="微软雅黑"/>
          <w:b/>
          <w:color w:val="595959" w:themeColor="text1" w:themeTint="A6"/>
          <w:sz w:val="40"/>
          <w:szCs w:val="40"/>
        </w:rPr>
      </w:pPr>
      <w:r w:rsidRPr="00C64FC6">
        <w:rPr>
          <w:rFonts w:ascii="微软雅黑" w:eastAsia="微软雅黑" w:hAnsi="微软雅黑" w:hint="eastAsia"/>
          <w:noProof/>
          <w:color w:val="69A12B"/>
          <w:sz w:val="24"/>
          <w:szCs w:val="24"/>
        </w:rPr>
        <w:drawing>
          <wp:anchor distT="0" distB="0" distL="114300" distR="114300" simplePos="0" relativeHeight="252171263" behindDoc="0" locked="0" layoutInCell="1" allowOverlap="1" wp14:anchorId="55A0CAB4" wp14:editId="148D2F03">
            <wp:simplePos x="0" y="0"/>
            <wp:positionH relativeFrom="column">
              <wp:posOffset>-379909</wp:posOffset>
            </wp:positionH>
            <wp:positionV relativeFrom="paragraph">
              <wp:posOffset>160655</wp:posOffset>
            </wp:positionV>
            <wp:extent cx="337820" cy="290195"/>
            <wp:effectExtent l="0" t="0" r="5080" b="0"/>
            <wp:wrapNone/>
            <wp:docPr id="280" name="图片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小升初简历资料\1243683743186_zcool.com.cn\555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547" w:rsidRPr="00C64FC6">
        <w:rPr>
          <w:rFonts w:ascii="微软雅黑" w:eastAsia="微软雅黑" w:hAnsi="微软雅黑" w:hint="eastAsia"/>
          <w:b/>
          <w:color w:val="69A12B"/>
          <w:sz w:val="40"/>
          <w:szCs w:val="40"/>
        </w:rPr>
        <w:t>家长寄语</w:t>
      </w:r>
    </w:p>
    <w:p w:rsidR="00227547" w:rsidRPr="00CD7ABE" w:rsidRDefault="00227547" w:rsidP="00227547">
      <w:pPr>
        <w:ind w:leftChars="100" w:left="210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孝敬父母，对人有礼貌，有进取心，是大家族中公认的好孩子。但学习方面的主动性有待加强，四年级的成绩不太理想。希望</w:t>
      </w:r>
      <w:r w:rsidR="007050C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甄优秀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在新的学期里在老师和家长的教导下秉承严谨、了学的作风，上课认真听讲、课后仔细及时的完成老师布置的作业，在新学期里总结经验思考自己的学习方法，再加上努力认真的学习，认真及时完成作业，一定能把成绩提高。</w:t>
      </w:r>
    </w:p>
    <w:p w:rsidR="00227547" w:rsidRDefault="006B10DE" w:rsidP="00227547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>
        <w:rPr>
          <w:rFonts w:ascii="微软雅黑" w:eastAsia="微软雅黑" w:hAnsi="微软雅黑" w:hint="eastAsia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1039" behindDoc="0" locked="0" layoutInCell="1" allowOverlap="1" wp14:anchorId="075154D8" wp14:editId="56309246">
                <wp:simplePos x="0" y="0"/>
                <wp:positionH relativeFrom="column">
                  <wp:posOffset>154305</wp:posOffset>
                </wp:positionH>
                <wp:positionV relativeFrom="paragraph">
                  <wp:posOffset>206375</wp:posOffset>
                </wp:positionV>
                <wp:extent cx="4872355" cy="0"/>
                <wp:effectExtent l="0" t="0" r="23495" b="19050"/>
                <wp:wrapNone/>
                <wp:docPr id="91" name="直接连接符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23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73B51B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91" o:spid="_x0000_s1026" style="position:absolute;left:0;text-align:left;z-index:2519910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.15pt,16.25pt" to="395.8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" strokecolor="#73b51b" strokeweight="1pt">
                <v:stroke dashstyle="dash"/>
              </v:line>
            </w:pict>
          </mc:Fallback>
        </mc:AlternateContent>
      </w:r>
    </w:p>
    <w:p w:rsidR="00227547" w:rsidRPr="00C64FC6" w:rsidRDefault="0071088E" w:rsidP="00227547">
      <w:pPr>
        <w:ind w:leftChars="100" w:left="210"/>
        <w:rPr>
          <w:rFonts w:ascii="微软雅黑" w:eastAsia="微软雅黑" w:hAnsi="微软雅黑"/>
          <w:b/>
          <w:color w:val="69A12B"/>
          <w:sz w:val="40"/>
          <w:szCs w:val="40"/>
        </w:rPr>
      </w:pPr>
      <w:r>
        <w:rPr>
          <w:rFonts w:ascii="汉仪仿宋简" w:eastAsia="汉仪仿宋简"/>
          <w:noProof/>
          <w:color w:val="404040"/>
          <w:sz w:val="32"/>
          <w:szCs w:val="32"/>
        </w:rPr>
        <w:drawing>
          <wp:anchor distT="0" distB="0" distL="114300" distR="114300" simplePos="0" relativeHeight="252192767" behindDoc="0" locked="0" layoutInCell="1" allowOverlap="1" wp14:anchorId="20685CED" wp14:editId="5EC1AD3D">
            <wp:simplePos x="0" y="0"/>
            <wp:positionH relativeFrom="column">
              <wp:posOffset>-1143000</wp:posOffset>
            </wp:positionH>
            <wp:positionV relativeFrom="paragraph">
              <wp:posOffset>2324100</wp:posOffset>
            </wp:positionV>
            <wp:extent cx="7775575" cy="1113790"/>
            <wp:effectExtent l="0" t="0" r="0" b="0"/>
            <wp:wrapNone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5575" cy="111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0C7" w:rsidRPr="00C64FC6">
        <w:rPr>
          <w:rFonts w:ascii="微软雅黑" w:eastAsia="微软雅黑" w:hAnsi="微软雅黑" w:hint="eastAsia"/>
          <w:noProof/>
          <w:color w:val="69A12B"/>
          <w:sz w:val="24"/>
          <w:szCs w:val="24"/>
        </w:rPr>
        <w:drawing>
          <wp:anchor distT="0" distB="0" distL="114300" distR="114300" simplePos="0" relativeHeight="252173311" behindDoc="0" locked="0" layoutInCell="1" allowOverlap="1" wp14:anchorId="471FDF64" wp14:editId="2CC9DE30">
            <wp:simplePos x="0" y="0"/>
            <wp:positionH relativeFrom="column">
              <wp:posOffset>-379909</wp:posOffset>
            </wp:positionH>
            <wp:positionV relativeFrom="paragraph">
              <wp:posOffset>146685</wp:posOffset>
            </wp:positionV>
            <wp:extent cx="337820" cy="290195"/>
            <wp:effectExtent l="0" t="0" r="5080" b="0"/>
            <wp:wrapNone/>
            <wp:docPr id="281" name="图片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小升初简历资料\1243683743186_zcool.com.cn\555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547" w:rsidRPr="00C64FC6">
        <w:rPr>
          <w:rFonts w:ascii="微软雅黑" w:eastAsia="微软雅黑" w:hAnsi="微软雅黑" w:hint="eastAsia"/>
          <w:b/>
          <w:color w:val="69A12B"/>
          <w:sz w:val="40"/>
          <w:szCs w:val="40"/>
        </w:rPr>
        <w:t>我的梦想</w:t>
      </w:r>
    </w:p>
    <w:p w:rsidR="00227547" w:rsidRPr="00CD7ABE" w:rsidRDefault="00227547" w:rsidP="00227547">
      <w:pPr>
        <w:ind w:leftChars="100" w:left="210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一个人总会有自己的梦想和目标，没有梦想的人就</w:t>
      </w:r>
      <w:r w:rsidR="00EB2268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像是一艘破旧的木船什都没有，只有随风四处漂流，没有理想的人内心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空虚，是一层没有灵魂的躯壳而已。</w:t>
      </w:r>
    </w:p>
    <w:p w:rsidR="00227547" w:rsidRDefault="009F0C77" w:rsidP="00227547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03007" behindDoc="0" locked="0" layoutInCell="1" allowOverlap="1" wp14:anchorId="069650B3" wp14:editId="4FA2A976">
            <wp:simplePos x="0" y="0"/>
            <wp:positionH relativeFrom="margin">
              <wp:posOffset>-1040130</wp:posOffset>
            </wp:positionH>
            <wp:positionV relativeFrom="margin">
              <wp:posOffset>7815401</wp:posOffset>
            </wp:positionV>
            <wp:extent cx="3016250" cy="1016000"/>
            <wp:effectExtent l="0" t="0" r="0" b="0"/>
            <wp:wrapNone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绿\绿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0342220" flipH="1">
                      <a:off x="0" y="0"/>
                      <a:ext cx="301625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4082" w:rsidRDefault="00464082">
      <w:pPr>
        <w:widowControl/>
        <w:jc w:val="left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>
        <w:rPr>
          <w:rFonts w:ascii="微软雅黑" w:eastAsia="微软雅黑" w:hAnsi="微软雅黑"/>
          <w:color w:val="595959" w:themeColor="text1" w:themeTint="A6"/>
          <w:sz w:val="24"/>
          <w:szCs w:val="24"/>
        </w:rPr>
        <w:br w:type="page"/>
      </w:r>
    </w:p>
    <w:p w:rsidR="00446912" w:rsidRDefault="002E090C" w:rsidP="001A1CBA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2E090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146687" behindDoc="0" locked="0" layoutInCell="1" allowOverlap="1" wp14:anchorId="65CE2498" wp14:editId="305ED5E1">
                <wp:simplePos x="0" y="0"/>
                <wp:positionH relativeFrom="column">
                  <wp:posOffset>-1143000</wp:posOffset>
                </wp:positionH>
                <wp:positionV relativeFrom="paragraph">
                  <wp:posOffset>421640</wp:posOffset>
                </wp:positionV>
                <wp:extent cx="810895" cy="373380"/>
                <wp:effectExtent l="0" t="0" r="122555" b="121920"/>
                <wp:wrapNone/>
                <wp:docPr id="81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373380"/>
                        </a:xfrm>
                        <a:prstGeom prst="rect">
                          <a:avLst/>
                        </a:prstGeom>
                        <a:solidFill>
                          <a:srgbClr val="80C535"/>
                        </a:solidFill>
                        <a:ln>
                          <a:noFill/>
                        </a:ln>
                        <a:effectLst>
                          <a:outerShdw blurRad="50800" dist="76200" dir="2700000" algn="tl" rotWithShape="0">
                            <a:srgbClr val="538022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090C" w:rsidRPr="00381AF7" w:rsidRDefault="002E090C" w:rsidP="002E090C">
                            <w:pPr>
                              <w:jc w:val="center"/>
                              <w:rPr>
                                <w:color w:val="76B5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81" o:spid="_x0000_s1081" style="position:absolute;left:0;text-align:left;margin-left:-90pt;margin-top:33.2pt;width:63.85pt;height:29.4pt;z-index:2521466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" fillcolor="#80c535" stroked="f" strokeweight="2pt">
                <v:shadow on="t" color="#538022" opacity="26214f" origin="-.5,-.5" offset="1.49672mm,1.49672mm"/>
                <v:textbox>
                  <w:txbxContent>
                    <w:p w:rsidR="002E090C" w:rsidRPr="00381AF7" w:rsidRDefault="002E090C" w:rsidP="002E090C">
                      <w:pPr>
                        <w:jc w:val="center"/>
                        <w:rPr>
                          <w:color w:val="76B53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E090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147711" behindDoc="0" locked="0" layoutInCell="1" allowOverlap="1" wp14:anchorId="413FD97A" wp14:editId="4986F4C3">
            <wp:simplePos x="0" y="0"/>
            <wp:positionH relativeFrom="column">
              <wp:posOffset>-524510</wp:posOffset>
            </wp:positionH>
            <wp:positionV relativeFrom="paragraph">
              <wp:posOffset>301625</wp:posOffset>
            </wp:positionV>
            <wp:extent cx="618490" cy="542290"/>
            <wp:effectExtent l="19050" t="0" r="67310" b="67310"/>
            <wp:wrapNone/>
            <wp:docPr id="82" name="图片 82" descr="C:\Users\Administrator\Desktop\两叶子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两叶子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321742">
                      <a:off x="0" y="0"/>
                      <a:ext cx="61849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5400" dist="76200" dir="2700000" algn="tl" rotWithShape="0">
                        <a:srgbClr val="538022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090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45663" behindDoc="0" locked="0" layoutInCell="1" allowOverlap="1" wp14:anchorId="5968B5B4" wp14:editId="210FA491">
                <wp:simplePos x="0" y="0"/>
                <wp:positionH relativeFrom="column">
                  <wp:posOffset>74930</wp:posOffset>
                </wp:positionH>
                <wp:positionV relativeFrom="paragraph">
                  <wp:posOffset>171271</wp:posOffset>
                </wp:positionV>
                <wp:extent cx="1712595" cy="699135"/>
                <wp:effectExtent l="0" t="0" r="0" b="5715"/>
                <wp:wrapNone/>
                <wp:docPr id="8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90C" w:rsidRPr="00381AF7" w:rsidRDefault="002E090C" w:rsidP="002E090C">
                            <w:pPr>
                              <w:jc w:val="center"/>
                              <w:rPr>
                                <w:color w:val="80C535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0C535"/>
                                <w:sz w:val="56"/>
                                <w:szCs w:val="56"/>
                              </w:rPr>
                              <w:t>我的爱好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2" type="#_x0000_t202" style="position:absolute;left:0;text-align:left;margin-left:5.9pt;margin-top:13.5pt;width:134.85pt;height:55.05pt;z-index:2521456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" filled="f" stroked="f">
                <v:textbox>
                  <w:txbxContent>
                    <w:p w:rsidR="002E090C" w:rsidRPr="00381AF7" w:rsidRDefault="002E090C" w:rsidP="002E090C">
                      <w:pPr>
                        <w:jc w:val="center"/>
                        <w:rPr>
                          <w:color w:val="80C535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0C535"/>
                          <w:sz w:val="56"/>
                          <w:szCs w:val="56"/>
                        </w:rPr>
                        <w:t>我的爱好</w:t>
                      </w:r>
                    </w:p>
                  </w:txbxContent>
                </v:textbox>
              </v:shape>
            </w:pict>
          </mc:Fallback>
        </mc:AlternateContent>
      </w:r>
      <w:r w:rsidR="00A7333D" w:rsidRPr="00A7333D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19039" behindDoc="1" locked="0" layoutInCell="1" allowOverlap="1" wp14:anchorId="702910E9" wp14:editId="727AAA5C">
                <wp:simplePos x="0" y="0"/>
                <wp:positionH relativeFrom="margin">
                  <wp:posOffset>-852170</wp:posOffset>
                </wp:positionH>
                <wp:positionV relativeFrom="margin">
                  <wp:posOffset>-233501</wp:posOffset>
                </wp:positionV>
                <wp:extent cx="6979285" cy="9607550"/>
                <wp:effectExtent l="0" t="0" r="12065" b="12700"/>
                <wp:wrapNone/>
                <wp:docPr id="44" name="圆角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285" cy="9607550"/>
                        </a:xfrm>
                        <a:prstGeom prst="roundRect">
                          <a:avLst>
                            <a:gd name="adj" fmla="val 282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3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44" o:spid="_x0000_s1026" style="position:absolute;left:0;text-align:left;margin-left:-67.1pt;margin-top:-18.4pt;width:549.55pt;height:756.5pt;z-index:-2511974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8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" strokecolor="#9bbb59 [3206]" strokeweight="1.5pt">
                <v:stroke dashstyle="dash"/>
                <w10:wrap anchorx="margin" anchory="margin"/>
              </v:roundrect>
            </w:pict>
          </mc:Fallback>
        </mc:AlternateContent>
      </w:r>
      <w:r w:rsidR="00446912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                                                                                             </w:t>
      </w:r>
    </w:p>
    <w:p w:rsidR="00446912" w:rsidRDefault="009F0C77">
      <w:pPr>
        <w:widowControl/>
        <w:jc w:val="left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22079" behindDoc="0" locked="0" layoutInCell="1" allowOverlap="1" wp14:anchorId="216B41BF" wp14:editId="2AC60811">
            <wp:simplePos x="0" y="0"/>
            <wp:positionH relativeFrom="column">
              <wp:posOffset>2665730</wp:posOffset>
            </wp:positionH>
            <wp:positionV relativeFrom="paragraph">
              <wp:posOffset>1905</wp:posOffset>
            </wp:positionV>
            <wp:extent cx="2137410" cy="2205355"/>
            <wp:effectExtent l="38100" t="38100" r="34290" b="42545"/>
            <wp:wrapNone/>
            <wp:docPr id="37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410" cy="2205355"/>
                    </a:xfrm>
                    <a:prstGeom prst="ellipse">
                      <a:avLst/>
                    </a:prstGeom>
                    <a:ln w="38100">
                      <a:solidFill>
                        <a:srgbClr val="86D636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9951" behindDoc="0" locked="0" layoutInCell="1" allowOverlap="1" wp14:anchorId="236647B3" wp14:editId="25D96E5A">
                <wp:simplePos x="0" y="0"/>
                <wp:positionH relativeFrom="column">
                  <wp:posOffset>4851579</wp:posOffset>
                </wp:positionH>
                <wp:positionV relativeFrom="paragraph">
                  <wp:posOffset>1347470</wp:posOffset>
                </wp:positionV>
                <wp:extent cx="772160" cy="746760"/>
                <wp:effectExtent l="0" t="0" r="0" b="0"/>
                <wp:wrapNone/>
                <wp:docPr id="5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51D" w:rsidRPr="00DF5CCF" w:rsidRDefault="00A3451D" w:rsidP="00A3451D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69A02C"/>
                                <w:sz w:val="40"/>
                                <w:szCs w:val="40"/>
                              </w:rPr>
                            </w:pPr>
                            <w:r w:rsidRPr="00DF5CCF">
                              <w:rPr>
                                <w:rFonts w:ascii="微软雅黑" w:eastAsia="微软雅黑" w:hAnsi="微软雅黑" w:hint="eastAsia"/>
                                <w:b/>
                                <w:color w:val="69A02C"/>
                                <w:sz w:val="40"/>
                                <w:szCs w:val="40"/>
                              </w:rPr>
                              <w:t>游泳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3" type="#_x0000_t202" style="position:absolute;margin-left:382pt;margin-top:106.1pt;width:60.8pt;height:58.8pt;z-index:2520299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" filled="f" stroked="f">
                <v:textbox>
                  <w:txbxContent>
                    <w:p w:rsidR="00A3451D" w:rsidRPr="00DF5CCF" w:rsidRDefault="00A3451D" w:rsidP="00A3451D">
                      <w:pPr>
                        <w:jc w:val="center"/>
                        <w:rPr>
                          <w:rFonts w:ascii="微软雅黑" w:eastAsia="微软雅黑" w:hAnsi="微软雅黑"/>
                          <w:b/>
                          <w:color w:val="69A02C"/>
                          <w:sz w:val="40"/>
                          <w:szCs w:val="40"/>
                        </w:rPr>
                      </w:pPr>
                      <w:r w:rsidRPr="00DF5CCF">
                        <w:rPr>
                          <w:rFonts w:ascii="微软雅黑" w:eastAsia="微软雅黑" w:hAnsi="微软雅黑" w:hint="eastAsia"/>
                          <w:b/>
                          <w:color w:val="69A02C"/>
                          <w:sz w:val="40"/>
                          <w:szCs w:val="40"/>
                        </w:rPr>
                        <w:t>游泳</w:t>
                      </w:r>
                    </w:p>
                  </w:txbxContent>
                </v:textbox>
              </v:shape>
            </w:pict>
          </mc:Fallback>
        </mc:AlternateContent>
      </w: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23103" behindDoc="0" locked="0" layoutInCell="1" allowOverlap="1" wp14:anchorId="2633D1FA" wp14:editId="2D0B21A3">
            <wp:simplePos x="0" y="0"/>
            <wp:positionH relativeFrom="column">
              <wp:posOffset>2867660</wp:posOffset>
            </wp:positionH>
            <wp:positionV relativeFrom="paragraph">
              <wp:posOffset>2585720</wp:posOffset>
            </wp:positionV>
            <wp:extent cx="2369185" cy="2369185"/>
            <wp:effectExtent l="38100" t="38100" r="31115" b="31115"/>
            <wp:wrapNone/>
            <wp:docPr id="37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44" r="11444"/>
                    <a:stretch/>
                  </pic:blipFill>
                  <pic:spPr>
                    <a:xfrm>
                      <a:off x="0" y="0"/>
                      <a:ext cx="2369185" cy="2369185"/>
                    </a:xfrm>
                    <a:prstGeom prst="ellipse">
                      <a:avLst/>
                    </a:prstGeom>
                    <a:ln w="38100">
                      <a:solidFill>
                        <a:srgbClr val="82C836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4047" behindDoc="0" locked="0" layoutInCell="1" allowOverlap="1" wp14:anchorId="1F163E70" wp14:editId="33660875">
                <wp:simplePos x="0" y="0"/>
                <wp:positionH relativeFrom="column">
                  <wp:posOffset>5219244</wp:posOffset>
                </wp:positionH>
                <wp:positionV relativeFrom="paragraph">
                  <wp:posOffset>4177665</wp:posOffset>
                </wp:positionV>
                <wp:extent cx="772160" cy="746760"/>
                <wp:effectExtent l="0" t="0" r="0" b="0"/>
                <wp:wrapNone/>
                <wp:docPr id="5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51D" w:rsidRPr="00DF5CCF" w:rsidRDefault="00A3451D" w:rsidP="00A3451D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69A02C"/>
                                <w:sz w:val="40"/>
                                <w:szCs w:val="40"/>
                              </w:rPr>
                            </w:pPr>
                            <w:r w:rsidRPr="00DF5CCF">
                              <w:rPr>
                                <w:rFonts w:ascii="微软雅黑" w:eastAsia="微软雅黑" w:hAnsi="微软雅黑" w:hint="eastAsia"/>
                                <w:b/>
                                <w:color w:val="69A02C"/>
                                <w:sz w:val="40"/>
                                <w:szCs w:val="40"/>
                              </w:rPr>
                              <w:t>书法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4" type="#_x0000_t202" style="position:absolute;margin-left:410.95pt;margin-top:328.95pt;width:60.8pt;height:58.8pt;z-index:2520340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" filled="f" stroked="f">
                <v:textbox>
                  <w:txbxContent>
                    <w:p w:rsidR="00A3451D" w:rsidRPr="00DF5CCF" w:rsidRDefault="00A3451D" w:rsidP="00A3451D">
                      <w:pPr>
                        <w:jc w:val="center"/>
                        <w:rPr>
                          <w:rFonts w:ascii="微软雅黑" w:eastAsia="微软雅黑" w:hAnsi="微软雅黑"/>
                          <w:b/>
                          <w:color w:val="69A02C"/>
                          <w:sz w:val="40"/>
                          <w:szCs w:val="40"/>
                        </w:rPr>
                      </w:pPr>
                      <w:r w:rsidRPr="00DF5CCF">
                        <w:rPr>
                          <w:rFonts w:ascii="微软雅黑" w:eastAsia="微软雅黑" w:hAnsi="微软雅黑" w:hint="eastAsia"/>
                          <w:b/>
                          <w:color w:val="69A02C"/>
                          <w:sz w:val="40"/>
                          <w:szCs w:val="40"/>
                        </w:rPr>
                        <w:t>书法</w:t>
                      </w:r>
                    </w:p>
                  </w:txbxContent>
                </v:textbox>
              </v:shape>
            </w:pict>
          </mc:Fallback>
        </mc:AlternateContent>
      </w: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21055" behindDoc="0" locked="0" layoutInCell="1" allowOverlap="1" wp14:anchorId="6C5F4C10" wp14:editId="1EF600AB">
            <wp:simplePos x="0" y="0"/>
            <wp:positionH relativeFrom="column">
              <wp:posOffset>2156460</wp:posOffset>
            </wp:positionH>
            <wp:positionV relativeFrom="paragraph">
              <wp:posOffset>5240655</wp:posOffset>
            </wp:positionV>
            <wp:extent cx="2752090" cy="2807335"/>
            <wp:effectExtent l="38100" t="38100" r="29210" b="31115"/>
            <wp:wrapNone/>
            <wp:docPr id="37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090" cy="2807335"/>
                    </a:xfrm>
                    <a:prstGeom prst="ellipse">
                      <a:avLst/>
                    </a:prstGeom>
                    <a:ln w="38100">
                      <a:solidFill>
                        <a:srgbClr val="82C836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1999" behindDoc="0" locked="0" layoutInCell="1" allowOverlap="1" wp14:anchorId="5E846787" wp14:editId="188483DB">
                <wp:simplePos x="0" y="0"/>
                <wp:positionH relativeFrom="column">
                  <wp:posOffset>4793615</wp:posOffset>
                </wp:positionH>
                <wp:positionV relativeFrom="paragraph">
                  <wp:posOffset>7303949</wp:posOffset>
                </wp:positionV>
                <wp:extent cx="772160" cy="746760"/>
                <wp:effectExtent l="0" t="0" r="0" b="0"/>
                <wp:wrapNone/>
                <wp:docPr id="5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51D" w:rsidRPr="00DF5CCF" w:rsidRDefault="00A3451D" w:rsidP="00A3451D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69A02C"/>
                                <w:sz w:val="40"/>
                                <w:szCs w:val="40"/>
                              </w:rPr>
                            </w:pPr>
                            <w:r w:rsidRPr="00DF5CCF">
                              <w:rPr>
                                <w:rFonts w:ascii="微软雅黑" w:eastAsia="微软雅黑" w:hAnsi="微软雅黑" w:hint="eastAsia"/>
                                <w:b/>
                                <w:color w:val="69A02C"/>
                                <w:sz w:val="40"/>
                                <w:szCs w:val="40"/>
                              </w:rPr>
                              <w:t>足球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5" type="#_x0000_t202" style="position:absolute;margin-left:377.45pt;margin-top:575.1pt;width:60.8pt;height:58.8pt;z-index:2520319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" filled="f" stroked="f">
                <v:textbox>
                  <w:txbxContent>
                    <w:p w:rsidR="00A3451D" w:rsidRPr="00DF5CCF" w:rsidRDefault="00A3451D" w:rsidP="00A3451D">
                      <w:pPr>
                        <w:jc w:val="center"/>
                        <w:rPr>
                          <w:rFonts w:ascii="微软雅黑" w:eastAsia="微软雅黑" w:hAnsi="微软雅黑"/>
                          <w:b/>
                          <w:color w:val="69A02C"/>
                          <w:sz w:val="40"/>
                          <w:szCs w:val="40"/>
                        </w:rPr>
                      </w:pPr>
                      <w:r w:rsidRPr="00DF5CCF">
                        <w:rPr>
                          <w:rFonts w:ascii="微软雅黑" w:eastAsia="微软雅黑" w:hAnsi="微软雅黑" w:hint="eastAsia"/>
                          <w:b/>
                          <w:color w:val="69A02C"/>
                          <w:sz w:val="40"/>
                          <w:szCs w:val="40"/>
                        </w:rPr>
                        <w:t>足球</w:t>
                      </w:r>
                    </w:p>
                  </w:txbxContent>
                </v:textbox>
              </v:shape>
            </w:pict>
          </mc:Fallback>
        </mc:AlternateContent>
      </w: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7903" behindDoc="0" locked="0" layoutInCell="1" allowOverlap="1" wp14:anchorId="2EC32BEC" wp14:editId="1078BB87">
                <wp:simplePos x="0" y="0"/>
                <wp:positionH relativeFrom="column">
                  <wp:posOffset>341630</wp:posOffset>
                </wp:positionH>
                <wp:positionV relativeFrom="paragraph">
                  <wp:posOffset>7012940</wp:posOffset>
                </wp:positionV>
                <wp:extent cx="772160" cy="746760"/>
                <wp:effectExtent l="0" t="0" r="0" b="0"/>
                <wp:wrapNone/>
                <wp:docPr id="5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51D" w:rsidRPr="00DF5CCF" w:rsidRDefault="00A3451D" w:rsidP="00A3451D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69A02C"/>
                                <w:sz w:val="40"/>
                                <w:szCs w:val="40"/>
                              </w:rPr>
                            </w:pPr>
                            <w:r w:rsidRPr="00DF5CCF">
                              <w:rPr>
                                <w:rFonts w:ascii="微软雅黑" w:eastAsia="微软雅黑" w:hAnsi="微软雅黑" w:hint="eastAsia"/>
                                <w:b/>
                                <w:color w:val="69A02C"/>
                                <w:sz w:val="40"/>
                                <w:szCs w:val="40"/>
                              </w:rPr>
                              <w:t>画画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6" type="#_x0000_t202" style="position:absolute;margin-left:26.9pt;margin-top:552.2pt;width:60.8pt;height:58.8pt;z-index:2520279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" filled="f" stroked="f">
                <v:textbox>
                  <w:txbxContent>
                    <w:p w:rsidR="00A3451D" w:rsidRPr="00DF5CCF" w:rsidRDefault="00A3451D" w:rsidP="00A3451D">
                      <w:pPr>
                        <w:jc w:val="center"/>
                        <w:rPr>
                          <w:rFonts w:ascii="微软雅黑" w:eastAsia="微软雅黑" w:hAnsi="微软雅黑"/>
                          <w:b/>
                          <w:color w:val="69A02C"/>
                          <w:sz w:val="40"/>
                          <w:szCs w:val="40"/>
                        </w:rPr>
                      </w:pPr>
                      <w:r w:rsidRPr="00DF5CCF">
                        <w:rPr>
                          <w:rFonts w:ascii="微软雅黑" w:eastAsia="微软雅黑" w:hAnsi="微软雅黑" w:hint="eastAsia"/>
                          <w:b/>
                          <w:color w:val="69A02C"/>
                          <w:sz w:val="40"/>
                          <w:szCs w:val="40"/>
                        </w:rPr>
                        <w:t>画画</w:t>
                      </w:r>
                    </w:p>
                  </w:txbxContent>
                </v:textbox>
              </v:shape>
            </w:pict>
          </mc:Fallback>
        </mc:AlternateContent>
      </w: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19007" behindDoc="0" locked="0" layoutInCell="1" allowOverlap="1" wp14:anchorId="02BEE5C4" wp14:editId="70813AC2">
            <wp:simplePos x="0" y="0"/>
            <wp:positionH relativeFrom="column">
              <wp:posOffset>-281940</wp:posOffset>
            </wp:positionH>
            <wp:positionV relativeFrom="paragraph">
              <wp:posOffset>4968419</wp:posOffset>
            </wp:positionV>
            <wp:extent cx="2073275" cy="2047240"/>
            <wp:effectExtent l="38100" t="38100" r="41275" b="29210"/>
            <wp:wrapNone/>
            <wp:docPr id="37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275" cy="2047240"/>
                    </a:xfrm>
                    <a:prstGeom prst="ellipse">
                      <a:avLst/>
                    </a:prstGeom>
                    <a:ln w="38100">
                      <a:solidFill>
                        <a:srgbClr val="82C836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088E">
        <w:rPr>
          <w:rFonts w:ascii="汉仪仿宋简" w:eastAsia="汉仪仿宋简"/>
          <w:noProof/>
          <w:color w:val="404040"/>
          <w:sz w:val="32"/>
          <w:szCs w:val="32"/>
        </w:rPr>
        <w:drawing>
          <wp:anchor distT="0" distB="0" distL="114300" distR="114300" simplePos="0" relativeHeight="252194815" behindDoc="0" locked="0" layoutInCell="1" allowOverlap="1" wp14:anchorId="1E8DC630" wp14:editId="3FF8E32C">
            <wp:simplePos x="0" y="0"/>
            <wp:positionH relativeFrom="column">
              <wp:posOffset>-1143000</wp:posOffset>
            </wp:positionH>
            <wp:positionV relativeFrom="paragraph">
              <wp:posOffset>8267700</wp:posOffset>
            </wp:positionV>
            <wp:extent cx="7775575" cy="1113790"/>
            <wp:effectExtent l="0" t="0" r="0" b="0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5575" cy="111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90C"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5855" behindDoc="0" locked="0" layoutInCell="1" allowOverlap="1" wp14:anchorId="1A8D5576" wp14:editId="3B144FDB">
                <wp:simplePos x="0" y="0"/>
                <wp:positionH relativeFrom="column">
                  <wp:posOffset>578485</wp:posOffset>
                </wp:positionH>
                <wp:positionV relativeFrom="paragraph">
                  <wp:posOffset>4111446</wp:posOffset>
                </wp:positionV>
                <wp:extent cx="772160" cy="746760"/>
                <wp:effectExtent l="0" t="0" r="0" b="0"/>
                <wp:wrapNone/>
                <wp:docPr id="53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39FA" w:rsidRPr="00DF5CCF" w:rsidRDefault="00D539FA" w:rsidP="00D539FA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69A02C"/>
                                <w:sz w:val="40"/>
                                <w:szCs w:val="40"/>
                              </w:rPr>
                            </w:pPr>
                            <w:r w:rsidRPr="00DF5CCF">
                              <w:rPr>
                                <w:rFonts w:ascii="微软雅黑" w:eastAsia="微软雅黑" w:hAnsi="微软雅黑" w:hint="eastAsia"/>
                                <w:b/>
                                <w:color w:val="69A02C"/>
                                <w:sz w:val="40"/>
                                <w:szCs w:val="40"/>
                              </w:rPr>
                              <w:t>骑车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7" type="#_x0000_t202" style="position:absolute;margin-left:45.55pt;margin-top:323.75pt;width:60.8pt;height:58.8pt;z-index:2520258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" filled="f" stroked="f">
                <v:textbox>
                  <w:txbxContent>
                    <w:p w:rsidR="00D539FA" w:rsidRPr="00DF5CCF" w:rsidRDefault="00D539FA" w:rsidP="00D539FA">
                      <w:pPr>
                        <w:jc w:val="center"/>
                        <w:rPr>
                          <w:rFonts w:ascii="微软雅黑" w:eastAsia="微软雅黑" w:hAnsi="微软雅黑"/>
                          <w:b/>
                          <w:color w:val="69A02C"/>
                          <w:sz w:val="40"/>
                          <w:szCs w:val="40"/>
                        </w:rPr>
                      </w:pPr>
                      <w:r w:rsidRPr="00DF5CCF">
                        <w:rPr>
                          <w:rFonts w:ascii="微软雅黑" w:eastAsia="微软雅黑" w:hAnsi="微软雅黑" w:hint="eastAsia"/>
                          <w:b/>
                          <w:color w:val="69A02C"/>
                          <w:sz w:val="40"/>
                          <w:szCs w:val="40"/>
                        </w:rPr>
                        <w:t>骑车</w:t>
                      </w:r>
                    </w:p>
                  </w:txbxContent>
                </v:textbox>
              </v:shape>
            </w:pict>
          </mc:Fallback>
        </mc:AlternateContent>
      </w:r>
      <w:r w:rsidR="002E090C"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20031" behindDoc="0" locked="0" layoutInCell="1" allowOverlap="1" wp14:anchorId="1951878D" wp14:editId="67C9F919">
            <wp:simplePos x="0" y="0"/>
            <wp:positionH relativeFrom="column">
              <wp:posOffset>-499745</wp:posOffset>
            </wp:positionH>
            <wp:positionV relativeFrom="paragraph">
              <wp:posOffset>1022529</wp:posOffset>
            </wp:positionV>
            <wp:extent cx="3065145" cy="3082925"/>
            <wp:effectExtent l="38100" t="38100" r="40005" b="41275"/>
            <wp:wrapNone/>
            <wp:docPr id="37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145" cy="3082925"/>
                    </a:xfrm>
                    <a:prstGeom prst="ellipse">
                      <a:avLst/>
                    </a:prstGeom>
                    <a:ln w="38100">
                      <a:solidFill>
                        <a:srgbClr val="82C836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6912">
        <w:rPr>
          <w:rFonts w:ascii="微软雅黑" w:eastAsia="微软雅黑" w:hAnsi="微软雅黑"/>
          <w:color w:val="595959" w:themeColor="text1" w:themeTint="A6"/>
          <w:sz w:val="24"/>
          <w:szCs w:val="24"/>
        </w:rPr>
        <w:br w:type="page"/>
      </w:r>
    </w:p>
    <w:p w:rsidR="00ED54B0" w:rsidRDefault="00324518" w:rsidP="00AA0F55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44691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lastRenderedPageBreak/>
        <w:drawing>
          <wp:anchor distT="0" distB="0" distL="114300" distR="114300" simplePos="0" relativeHeight="251828223" behindDoc="0" locked="0" layoutInCell="1" allowOverlap="1" wp14:anchorId="631CA536" wp14:editId="5CFAE66D">
            <wp:simplePos x="0" y="0"/>
            <wp:positionH relativeFrom="column">
              <wp:posOffset>3683000</wp:posOffset>
            </wp:positionH>
            <wp:positionV relativeFrom="paragraph">
              <wp:posOffset>61139</wp:posOffset>
            </wp:positionV>
            <wp:extent cx="2048510" cy="1278255"/>
            <wp:effectExtent l="76200" t="76200" r="142240" b="131445"/>
            <wp:wrapNone/>
            <wp:docPr id="38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1278255"/>
                    </a:xfrm>
                    <a:prstGeom prst="rect">
                      <a:avLst/>
                    </a:prstGeom>
                    <a:ln w="38100" cap="sq">
                      <a:solidFill>
                        <a:schemeClr val="bg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E090C" w:rsidRPr="002E090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49759" behindDoc="0" locked="0" layoutInCell="1" allowOverlap="1" wp14:anchorId="61C4F836" wp14:editId="5C73246E">
                <wp:simplePos x="0" y="0"/>
                <wp:positionH relativeFrom="column">
                  <wp:posOffset>74930</wp:posOffset>
                </wp:positionH>
                <wp:positionV relativeFrom="paragraph">
                  <wp:posOffset>184150</wp:posOffset>
                </wp:positionV>
                <wp:extent cx="1712595" cy="699135"/>
                <wp:effectExtent l="0" t="0" r="0" b="5715"/>
                <wp:wrapNone/>
                <wp:docPr id="8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90C" w:rsidRPr="00381AF7" w:rsidRDefault="002E090C" w:rsidP="002E090C">
                            <w:pPr>
                              <w:jc w:val="center"/>
                              <w:rPr>
                                <w:color w:val="80C535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0C535"/>
                                <w:sz w:val="56"/>
                                <w:szCs w:val="56"/>
                              </w:rPr>
                              <w:t>社会实践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8" type="#_x0000_t202" style="position:absolute;left:0;text-align:left;margin-left:5.9pt;margin-top:14.5pt;width:134.85pt;height:55.05pt;z-index:2521497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" filled="f" stroked="f">
                <v:textbox>
                  <w:txbxContent>
                    <w:p w:rsidR="002E090C" w:rsidRPr="00381AF7" w:rsidRDefault="002E090C" w:rsidP="002E090C">
                      <w:pPr>
                        <w:jc w:val="center"/>
                        <w:rPr>
                          <w:color w:val="80C535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0C535"/>
                          <w:sz w:val="56"/>
                          <w:szCs w:val="56"/>
                        </w:rPr>
                        <w:t>社会实践</w:t>
                      </w:r>
                    </w:p>
                  </w:txbxContent>
                </v:textbox>
              </v:shape>
            </w:pict>
          </mc:Fallback>
        </mc:AlternateContent>
      </w:r>
      <w:r w:rsidR="002E090C" w:rsidRPr="002E090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151807" behindDoc="0" locked="0" layoutInCell="1" allowOverlap="1" wp14:anchorId="4849709E" wp14:editId="44724360">
            <wp:simplePos x="0" y="0"/>
            <wp:positionH relativeFrom="column">
              <wp:posOffset>-524510</wp:posOffset>
            </wp:positionH>
            <wp:positionV relativeFrom="paragraph">
              <wp:posOffset>314960</wp:posOffset>
            </wp:positionV>
            <wp:extent cx="618490" cy="542290"/>
            <wp:effectExtent l="19050" t="0" r="67310" b="67310"/>
            <wp:wrapNone/>
            <wp:docPr id="85" name="图片 85" descr="C:\Users\Administrator\Desktop\两叶子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两叶子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321742">
                      <a:off x="0" y="0"/>
                      <a:ext cx="61849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5400" dist="76200" dir="2700000" algn="tl" rotWithShape="0">
                        <a:srgbClr val="538022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90C" w:rsidRPr="002E090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50783" behindDoc="0" locked="0" layoutInCell="1" allowOverlap="1" wp14:anchorId="6E8F9BE1" wp14:editId="165BF70F">
                <wp:simplePos x="0" y="0"/>
                <wp:positionH relativeFrom="column">
                  <wp:posOffset>-1143000</wp:posOffset>
                </wp:positionH>
                <wp:positionV relativeFrom="paragraph">
                  <wp:posOffset>434975</wp:posOffset>
                </wp:positionV>
                <wp:extent cx="810895" cy="373380"/>
                <wp:effectExtent l="0" t="0" r="122555" b="121920"/>
                <wp:wrapNone/>
                <wp:docPr id="84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373380"/>
                        </a:xfrm>
                        <a:prstGeom prst="rect">
                          <a:avLst/>
                        </a:prstGeom>
                        <a:solidFill>
                          <a:srgbClr val="80C535"/>
                        </a:solidFill>
                        <a:ln>
                          <a:noFill/>
                        </a:ln>
                        <a:effectLst>
                          <a:outerShdw blurRad="50800" dist="76200" dir="2700000" algn="tl" rotWithShape="0">
                            <a:srgbClr val="538022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090C" w:rsidRPr="00381AF7" w:rsidRDefault="002E090C" w:rsidP="002E090C">
                            <w:pPr>
                              <w:jc w:val="center"/>
                              <w:rPr>
                                <w:color w:val="76B5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84" o:spid="_x0000_s1089" style="position:absolute;left:0;text-align:left;margin-left:-90pt;margin-top:34.25pt;width:63.85pt;height:29.4pt;z-index:2521507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" fillcolor="#80c535" stroked="f" strokeweight="2pt">
                <v:shadow on="t" color="#538022" opacity="26214f" origin="-.5,-.5" offset="1.49672mm,1.49672mm"/>
                <v:textbox>
                  <w:txbxContent>
                    <w:p w:rsidR="002E090C" w:rsidRPr="00381AF7" w:rsidRDefault="002E090C" w:rsidP="002E090C">
                      <w:pPr>
                        <w:jc w:val="center"/>
                        <w:rPr>
                          <w:color w:val="76B53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B370B" w:rsidRPr="00BB370B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24159" behindDoc="1" locked="0" layoutInCell="1" allowOverlap="1" wp14:anchorId="6121B8B7" wp14:editId="65B81C25">
                <wp:simplePos x="0" y="0"/>
                <wp:positionH relativeFrom="margin">
                  <wp:posOffset>-852170</wp:posOffset>
                </wp:positionH>
                <wp:positionV relativeFrom="margin">
                  <wp:posOffset>-221159</wp:posOffset>
                </wp:positionV>
                <wp:extent cx="6979285" cy="9607550"/>
                <wp:effectExtent l="0" t="0" r="12065" b="12700"/>
                <wp:wrapNone/>
                <wp:docPr id="47" name="圆角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285" cy="9607550"/>
                        </a:xfrm>
                        <a:prstGeom prst="roundRect">
                          <a:avLst>
                            <a:gd name="adj" fmla="val 282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3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47" o:spid="_x0000_s1026" style="position:absolute;left:0;text-align:left;margin-left:-67.1pt;margin-top:-17.4pt;width:549.55pt;height:756.5pt;z-index:-25119232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8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" strokecolor="#9bbb59 [3206]" strokeweight="1.5pt">
                <v:stroke dashstyle="dash"/>
                <w10:wrap anchorx="margin" anchory="margin"/>
              </v:roundrect>
            </w:pict>
          </mc:Fallback>
        </mc:AlternateContent>
      </w:r>
      <w:r w:rsidR="00446912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                                                                        </w:t>
      </w:r>
      <w:r w:rsidR="00ED54B0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                                                                        </w:t>
      </w:r>
    </w:p>
    <w:p w:rsidR="00ED54B0" w:rsidRDefault="00CB314E">
      <w:pPr>
        <w:widowControl/>
        <w:jc w:val="left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F026F1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1407" behindDoc="0" locked="0" layoutInCell="1" allowOverlap="1" wp14:anchorId="6E10E8F7" wp14:editId="19C63528">
                <wp:simplePos x="0" y="0"/>
                <wp:positionH relativeFrom="column">
                  <wp:posOffset>3192780</wp:posOffset>
                </wp:positionH>
                <wp:positionV relativeFrom="paragraph">
                  <wp:posOffset>7466330</wp:posOffset>
                </wp:positionV>
                <wp:extent cx="1210310" cy="400050"/>
                <wp:effectExtent l="0" t="0" r="0" b="0"/>
                <wp:wrapNone/>
                <wp:docPr id="467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26F1" w:rsidRPr="00C20813" w:rsidRDefault="00F026F1" w:rsidP="00F026F1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20813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参加学校社区组织的义务劳动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90" type="#_x0000_t202" style="position:absolute;margin-left:251.4pt;margin-top:587.9pt;width:95.3pt;height:31.5pt;z-index:25192140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" filled="f" stroked="f">
                <v:textbox style="mso-fit-shape-to-text:t">
                  <w:txbxContent>
                    <w:p w:rsidR="00F026F1" w:rsidRPr="00C20813" w:rsidRDefault="00F026F1" w:rsidP="00F026F1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20813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参加学校社区组织的义务劳动</w:t>
                      </w:r>
                    </w:p>
                  </w:txbxContent>
                </v:textbox>
              </v:shape>
            </w:pict>
          </mc:Fallback>
        </mc:AlternateContent>
      </w:r>
      <w:r w:rsidRPr="00F026F1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9359" behindDoc="0" locked="0" layoutInCell="1" allowOverlap="1" wp14:anchorId="053CF753" wp14:editId="0EE8E7D9">
                <wp:simplePos x="0" y="0"/>
                <wp:positionH relativeFrom="column">
                  <wp:posOffset>2987040</wp:posOffset>
                </wp:positionH>
                <wp:positionV relativeFrom="paragraph">
                  <wp:posOffset>7611110</wp:posOffset>
                </wp:positionV>
                <wp:extent cx="219075" cy="220345"/>
                <wp:effectExtent l="0" t="0" r="9525" b="8255"/>
                <wp:wrapNone/>
                <wp:docPr id="466" name="菱形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0345"/>
                        </a:xfrm>
                        <a:prstGeom prst="diamond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菱形 466" o:spid="_x0000_s1026" type="#_x0000_t4" style="position:absolute;left:0;text-align:left;margin-left:235.2pt;margin-top:599.3pt;width:17.25pt;height:17.35pt;z-index:25191935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" fillcolor="#82c836" stroked="f" strokeweight="2pt"/>
            </w:pict>
          </mc:Fallback>
        </mc:AlternateContent>
      </w:r>
      <w:r w:rsidRPr="0044691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27199" behindDoc="0" locked="0" layoutInCell="1" allowOverlap="1" wp14:anchorId="7D287069" wp14:editId="136D7365">
            <wp:simplePos x="0" y="0"/>
            <wp:positionH relativeFrom="column">
              <wp:posOffset>-357505</wp:posOffset>
            </wp:positionH>
            <wp:positionV relativeFrom="paragraph">
              <wp:posOffset>5591175</wp:posOffset>
            </wp:positionV>
            <wp:extent cx="2879725" cy="1799590"/>
            <wp:effectExtent l="647700" t="114300" r="111125" b="200660"/>
            <wp:wrapNone/>
            <wp:docPr id="38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179959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26F1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3455" behindDoc="0" locked="0" layoutInCell="1" allowOverlap="1" wp14:anchorId="7C9D73FD" wp14:editId="3F77A9C5">
                <wp:simplePos x="0" y="0"/>
                <wp:positionH relativeFrom="column">
                  <wp:posOffset>260985</wp:posOffset>
                </wp:positionH>
                <wp:positionV relativeFrom="paragraph">
                  <wp:posOffset>7470140</wp:posOffset>
                </wp:positionV>
                <wp:extent cx="1210310" cy="400050"/>
                <wp:effectExtent l="0" t="0" r="0" b="0"/>
                <wp:wrapNone/>
                <wp:docPr id="468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26F1" w:rsidRPr="00C20813" w:rsidRDefault="00F026F1" w:rsidP="00F026F1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20813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参加走进社区文化活动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1" type="#_x0000_t202" style="position:absolute;margin-left:20.55pt;margin-top:588.2pt;width:95.3pt;height:31.5pt;z-index:25192345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" filled="f" stroked="f">
                <v:textbox style="mso-fit-shape-to-text:t">
                  <w:txbxContent>
                    <w:p w:rsidR="00F026F1" w:rsidRPr="00C20813" w:rsidRDefault="00F026F1" w:rsidP="00F026F1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20813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参加走进社区文化活动</w:t>
                      </w:r>
                    </w:p>
                  </w:txbxContent>
                </v:textbox>
              </v:shape>
            </w:pict>
          </mc:Fallback>
        </mc:AlternateContent>
      </w:r>
      <w:r w:rsidRPr="00F026F1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5503" behindDoc="0" locked="0" layoutInCell="1" allowOverlap="1" wp14:anchorId="18B5D6FC" wp14:editId="13053C25">
                <wp:simplePos x="0" y="0"/>
                <wp:positionH relativeFrom="column">
                  <wp:posOffset>30480</wp:posOffset>
                </wp:positionH>
                <wp:positionV relativeFrom="paragraph">
                  <wp:posOffset>7616825</wp:posOffset>
                </wp:positionV>
                <wp:extent cx="219075" cy="220345"/>
                <wp:effectExtent l="0" t="0" r="9525" b="8255"/>
                <wp:wrapNone/>
                <wp:docPr id="469" name="菱形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0345"/>
                        </a:xfrm>
                        <a:prstGeom prst="diamond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菱形 469" o:spid="_x0000_s1026" type="#_x0000_t4" style="position:absolute;left:0;text-align:left;margin-left:2.4pt;margin-top:599.75pt;width:17.25pt;height:17.35pt;z-index:25192550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" fillcolor="#82c836" stroked="f" strokeweight="2pt"/>
            </w:pict>
          </mc:Fallback>
        </mc:AlternateContent>
      </w:r>
      <w:r w:rsidRPr="0044691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29247" behindDoc="0" locked="0" layoutInCell="1" allowOverlap="1" wp14:anchorId="21C3103A" wp14:editId="535255E3">
            <wp:simplePos x="0" y="0"/>
            <wp:positionH relativeFrom="column">
              <wp:posOffset>2900680</wp:posOffset>
            </wp:positionH>
            <wp:positionV relativeFrom="paragraph">
              <wp:posOffset>5578654</wp:posOffset>
            </wp:positionV>
            <wp:extent cx="2771140" cy="1799590"/>
            <wp:effectExtent l="647700" t="114300" r="105410" b="200660"/>
            <wp:wrapNone/>
            <wp:docPr id="38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140" cy="179959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088E">
        <w:rPr>
          <w:rFonts w:ascii="汉仪仿宋简" w:eastAsia="汉仪仿宋简"/>
          <w:noProof/>
          <w:color w:val="404040"/>
          <w:sz w:val="32"/>
          <w:szCs w:val="32"/>
        </w:rPr>
        <w:drawing>
          <wp:anchor distT="0" distB="0" distL="114300" distR="114300" simplePos="0" relativeHeight="252196863" behindDoc="0" locked="0" layoutInCell="1" allowOverlap="1" wp14:anchorId="48CB1DF2" wp14:editId="3348B1C5">
            <wp:simplePos x="0" y="0"/>
            <wp:positionH relativeFrom="column">
              <wp:posOffset>-1143000</wp:posOffset>
            </wp:positionH>
            <wp:positionV relativeFrom="paragraph">
              <wp:posOffset>8267700</wp:posOffset>
            </wp:positionV>
            <wp:extent cx="7775575" cy="1113790"/>
            <wp:effectExtent l="0" t="0" r="0" b="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5575" cy="111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A95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4239" behindDoc="0" locked="0" layoutInCell="1" allowOverlap="1" wp14:anchorId="06D898C7" wp14:editId="3E69C556">
                <wp:simplePos x="0" y="0"/>
                <wp:positionH relativeFrom="column">
                  <wp:posOffset>3854450</wp:posOffset>
                </wp:positionH>
                <wp:positionV relativeFrom="paragraph">
                  <wp:posOffset>1092835</wp:posOffset>
                </wp:positionV>
                <wp:extent cx="219075" cy="220345"/>
                <wp:effectExtent l="0" t="0" r="9525" b="8255"/>
                <wp:wrapNone/>
                <wp:docPr id="463" name="菱形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0345"/>
                        </a:xfrm>
                        <a:prstGeom prst="diamond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菱形 463" o:spid="_x0000_s1026" type="#_x0000_t4" style="position:absolute;left:0;text-align:left;margin-left:303.5pt;margin-top:86.05pt;width:17.25pt;height:17.35pt;z-index:251914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" fillcolor="#82c836" stroked="f" strokeweight="2pt"/>
            </w:pict>
          </mc:Fallback>
        </mc:AlternateContent>
      </w:r>
      <w:r w:rsidR="00B13A95" w:rsidRPr="00F026F1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3215" behindDoc="0" locked="0" layoutInCell="1" allowOverlap="1" wp14:anchorId="7AC4532C" wp14:editId="58B7C481">
                <wp:simplePos x="0" y="0"/>
                <wp:positionH relativeFrom="column">
                  <wp:posOffset>4040505</wp:posOffset>
                </wp:positionH>
                <wp:positionV relativeFrom="paragraph">
                  <wp:posOffset>948869</wp:posOffset>
                </wp:positionV>
                <wp:extent cx="1210310" cy="400050"/>
                <wp:effectExtent l="0" t="0" r="0" b="0"/>
                <wp:wrapNone/>
                <wp:docPr id="462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26F1" w:rsidRPr="00C20813" w:rsidRDefault="00F026F1" w:rsidP="00F026F1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20813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参加爱护环境活动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2" type="#_x0000_t202" style="position:absolute;margin-left:318.15pt;margin-top:74.7pt;width:95.3pt;height:31.5pt;z-index:25191321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" filled="f" stroked="f">
                <v:textbox style="mso-fit-shape-to-text:t">
                  <w:txbxContent>
                    <w:p w:rsidR="00F026F1" w:rsidRPr="00C20813" w:rsidRDefault="00F026F1" w:rsidP="00F026F1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20813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参加爱护环境活动</w:t>
                      </w:r>
                    </w:p>
                  </w:txbxContent>
                </v:textbox>
              </v:shape>
            </w:pict>
          </mc:Fallback>
        </mc:AlternateContent>
      </w:r>
      <w:r w:rsidR="00B13A95" w:rsidRPr="0044691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30271" behindDoc="0" locked="0" layoutInCell="1" allowOverlap="1" wp14:anchorId="1CFA7CEE" wp14:editId="509777CC">
            <wp:simplePos x="0" y="0"/>
            <wp:positionH relativeFrom="column">
              <wp:posOffset>3670300</wp:posOffset>
            </wp:positionH>
            <wp:positionV relativeFrom="paragraph">
              <wp:posOffset>1482090</wp:posOffset>
            </wp:positionV>
            <wp:extent cx="2034540" cy="1442085"/>
            <wp:effectExtent l="76200" t="76200" r="137160" b="139065"/>
            <wp:wrapNone/>
            <wp:docPr id="38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540" cy="1442085"/>
                    </a:xfrm>
                    <a:prstGeom prst="rect">
                      <a:avLst/>
                    </a:prstGeom>
                    <a:ln w="38100" cap="sq">
                      <a:solidFill>
                        <a:schemeClr val="bg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3A95" w:rsidRPr="00F026F1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7311" behindDoc="0" locked="0" layoutInCell="1" allowOverlap="1" wp14:anchorId="5DDBB5EF" wp14:editId="50DF7015">
                <wp:simplePos x="0" y="0"/>
                <wp:positionH relativeFrom="column">
                  <wp:posOffset>4008120</wp:posOffset>
                </wp:positionH>
                <wp:positionV relativeFrom="paragraph">
                  <wp:posOffset>3096260</wp:posOffset>
                </wp:positionV>
                <wp:extent cx="219075" cy="220345"/>
                <wp:effectExtent l="0" t="0" r="9525" b="8255"/>
                <wp:wrapNone/>
                <wp:docPr id="465" name="菱形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0345"/>
                        </a:xfrm>
                        <a:prstGeom prst="diamond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菱形 465" o:spid="_x0000_s1026" type="#_x0000_t4" style="position:absolute;left:0;text-align:left;margin-left:315.6pt;margin-top:243.8pt;width:17.25pt;height:17.35pt;z-index:25191731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" fillcolor="#82c836" stroked="f" strokeweight="2pt"/>
            </w:pict>
          </mc:Fallback>
        </mc:AlternateContent>
      </w:r>
      <w:r w:rsidR="00B13A95" w:rsidRPr="00F026F1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6287" behindDoc="0" locked="0" layoutInCell="1" allowOverlap="1" wp14:anchorId="26DBC2CD" wp14:editId="57CCFEE6">
                <wp:simplePos x="0" y="0"/>
                <wp:positionH relativeFrom="column">
                  <wp:posOffset>4218305</wp:posOffset>
                </wp:positionH>
                <wp:positionV relativeFrom="paragraph">
                  <wp:posOffset>2951659</wp:posOffset>
                </wp:positionV>
                <wp:extent cx="1210310" cy="400050"/>
                <wp:effectExtent l="0" t="0" r="0" b="0"/>
                <wp:wrapNone/>
                <wp:docPr id="464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26F1" w:rsidRPr="00C20813" w:rsidRDefault="00F026F1" w:rsidP="00F026F1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20813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关爱孤寡老人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3" type="#_x0000_t202" style="position:absolute;margin-left:332.15pt;margin-top:232.4pt;width:95.3pt;height:31.5pt;z-index:25191628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" filled="f" stroked="f">
                <v:textbox style="mso-fit-shape-to-text:t">
                  <w:txbxContent>
                    <w:p w:rsidR="00F026F1" w:rsidRPr="00C20813" w:rsidRDefault="00F026F1" w:rsidP="00F026F1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20813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关爱孤寡老人</w:t>
                      </w:r>
                    </w:p>
                  </w:txbxContent>
                </v:textbox>
              </v:shape>
            </w:pict>
          </mc:Fallback>
        </mc:AlternateContent>
      </w:r>
      <w:r w:rsidR="00B13A95" w:rsidRPr="00324518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167167" behindDoc="0" locked="0" layoutInCell="1" allowOverlap="1" wp14:anchorId="6E5BA1E2" wp14:editId="4C5E3D42">
            <wp:simplePos x="0" y="0"/>
            <wp:positionH relativeFrom="column">
              <wp:posOffset>3683000</wp:posOffset>
            </wp:positionH>
            <wp:positionV relativeFrom="paragraph">
              <wp:posOffset>3467735</wp:posOffset>
            </wp:positionV>
            <wp:extent cx="2044700" cy="1437005"/>
            <wp:effectExtent l="76200" t="76200" r="127000" b="125095"/>
            <wp:wrapNone/>
            <wp:docPr id="27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1437005"/>
                    </a:xfrm>
                    <a:prstGeom prst="rect">
                      <a:avLst/>
                    </a:prstGeom>
                    <a:ln w="38100" cap="sq">
                      <a:solidFill>
                        <a:schemeClr val="bg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13A95" w:rsidRPr="00324518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69215" behindDoc="0" locked="0" layoutInCell="1" allowOverlap="1" wp14:anchorId="5660E4DE" wp14:editId="5E38F4F5">
                <wp:simplePos x="0" y="0"/>
                <wp:positionH relativeFrom="column">
                  <wp:posOffset>4013835</wp:posOffset>
                </wp:positionH>
                <wp:positionV relativeFrom="paragraph">
                  <wp:posOffset>5067935</wp:posOffset>
                </wp:positionV>
                <wp:extent cx="219075" cy="220345"/>
                <wp:effectExtent l="0" t="0" r="9525" b="8255"/>
                <wp:wrapNone/>
                <wp:docPr id="276" name="菱形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0345"/>
                        </a:xfrm>
                        <a:prstGeom prst="diamond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菱形 276" o:spid="_x0000_s1026" type="#_x0000_t4" style="position:absolute;left:0;text-align:left;margin-left:316.05pt;margin-top:399.05pt;width:17.25pt;height:17.35pt;z-index:25216921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" fillcolor="#82c836" stroked="f" strokeweight="2pt"/>
            </w:pict>
          </mc:Fallback>
        </mc:AlternateContent>
      </w:r>
      <w:r w:rsidR="00B13A95" w:rsidRPr="00324518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68191" behindDoc="0" locked="0" layoutInCell="1" allowOverlap="1" wp14:anchorId="4A1A52D0" wp14:editId="6EE7E068">
                <wp:simplePos x="0" y="0"/>
                <wp:positionH relativeFrom="column">
                  <wp:posOffset>4224020</wp:posOffset>
                </wp:positionH>
                <wp:positionV relativeFrom="paragraph">
                  <wp:posOffset>4923611</wp:posOffset>
                </wp:positionV>
                <wp:extent cx="1210310" cy="400050"/>
                <wp:effectExtent l="0" t="0" r="0" b="0"/>
                <wp:wrapNone/>
                <wp:docPr id="27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518" w:rsidRPr="00C20813" w:rsidRDefault="00B13A95" w:rsidP="00324518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参加公益行动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4" type="#_x0000_t202" style="position:absolute;margin-left:332.6pt;margin-top:387.7pt;width:95.3pt;height:31.5pt;z-index:25216819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" filled="f" stroked="f">
                <v:textbox style="mso-fit-shape-to-text:t">
                  <w:txbxContent>
                    <w:p w:rsidR="00324518" w:rsidRPr="00C20813" w:rsidRDefault="00B13A95" w:rsidP="00324518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参加公益行动</w:t>
                      </w:r>
                    </w:p>
                  </w:txbxContent>
                </v:textbox>
              </v:shape>
            </w:pict>
          </mc:Fallback>
        </mc:AlternateContent>
      </w:r>
      <w:r w:rsidR="00B13A95" w:rsidRPr="002E65EA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7551" behindDoc="0" locked="0" layoutInCell="1" allowOverlap="1" wp14:anchorId="5098F6BB" wp14:editId="173E5501">
                <wp:simplePos x="0" y="0"/>
                <wp:positionH relativeFrom="column">
                  <wp:posOffset>-510540</wp:posOffset>
                </wp:positionH>
                <wp:positionV relativeFrom="paragraph">
                  <wp:posOffset>619939</wp:posOffset>
                </wp:positionV>
                <wp:extent cx="3721735" cy="4262755"/>
                <wp:effectExtent l="0" t="0" r="0" b="4445"/>
                <wp:wrapNone/>
                <wp:docPr id="47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735" cy="4262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5EA" w:rsidRPr="00CD7ABE" w:rsidRDefault="002E65EA" w:rsidP="002856C2">
                            <w:pPr>
                              <w:spacing w:line="500" w:lineRule="exact"/>
                              <w:ind w:firstLineChars="200" w:firstLine="48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思想品德教育离不开社会实践活动，只有在实践中亲身体验，高尚的思想，良好的品德才会不断地内化为学生自身的素质。</w:t>
                            </w:r>
                          </w:p>
                          <w:p w:rsidR="00AA0F55" w:rsidRPr="00CD7ABE" w:rsidRDefault="00AA0F55" w:rsidP="002856C2">
                            <w:pPr>
                              <w:spacing w:line="500" w:lineRule="exact"/>
                              <w:ind w:firstLineChars="200" w:firstLine="48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通过这些活动，学生们在实践中增长了见识，培养了能力，得到了锻炼，孩子们也学到很多书本上学不到的东西。我们将在今后的工作中，为学生们提供更多体验实践的机会。</w:t>
                            </w:r>
                          </w:p>
                          <w:p w:rsidR="00AA0F55" w:rsidRPr="00CD7ABE" w:rsidRDefault="00AA0F55" w:rsidP="002856C2">
                            <w:pPr>
                              <w:spacing w:line="500" w:lineRule="exact"/>
                              <w:ind w:firstLineChars="200" w:firstLine="48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通过广泛开展丰富多彩的社会实践活动，让学生走进社会，了解社会，关注社会。学生的体魄得到了锻炼，审美情趣得到了陶冶，劳动观念和劳动技能得到了增强，而学生在实践中取得的思想上的进步和意志品质受到的锻炼，又迁移到科学文化知识的学习上，有利地促进了学生身心健康的发展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5" type="#_x0000_t202" style="position:absolute;margin-left:-40.2pt;margin-top:48.8pt;width:293.05pt;height:335.65pt;z-index:2519275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" filled="f" stroked="f">
                <v:textbox>
                  <w:txbxContent>
                    <w:p w:rsidR="002E65EA" w:rsidRPr="00CD7ABE" w:rsidRDefault="002E65EA" w:rsidP="002856C2">
                      <w:pPr>
                        <w:spacing w:line="500" w:lineRule="exact"/>
                        <w:ind w:firstLineChars="200" w:firstLine="48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D7ABE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思想品德教育离不开社会实践活动，只有在实践中亲身体验，高尚的思想，良好的品德才会不断地内化为学生自身的素质。</w:t>
                      </w:r>
                    </w:p>
                    <w:p w:rsidR="00AA0F55" w:rsidRPr="00CD7ABE" w:rsidRDefault="00AA0F55" w:rsidP="002856C2">
                      <w:pPr>
                        <w:spacing w:line="500" w:lineRule="exact"/>
                        <w:ind w:firstLineChars="200" w:firstLine="48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D7ABE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通过这些活动，学生们在实践中增长了见识，培养了能力，得到了锻炼，孩子们也学到很多书本上学不到的东西。我们将在今后的工作中，为学生们提供更多体验实践的机会。</w:t>
                      </w:r>
                    </w:p>
                    <w:p w:rsidR="00AA0F55" w:rsidRPr="00CD7ABE" w:rsidRDefault="00AA0F55" w:rsidP="002856C2">
                      <w:pPr>
                        <w:spacing w:line="500" w:lineRule="exact"/>
                        <w:ind w:firstLineChars="200" w:firstLine="48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D7ABE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通过广泛开展丰富多彩的社会实践活动，让学生走进社会，了解社会，关注社会。学生的体魄得到了锻炼，审美情趣得到了陶冶，劳动观念和劳动技能得到了增强，而学生在实践中取得的思想上的进步和意志品质受到的锻炼，又迁移到科学文化知识的学习上，有利地促进了学生身心健康的发展。</w:t>
                      </w:r>
                    </w:p>
                  </w:txbxContent>
                </v:textbox>
              </v:shape>
            </w:pict>
          </mc:Fallback>
        </mc:AlternateContent>
      </w:r>
      <w:r w:rsidR="00ED54B0">
        <w:rPr>
          <w:rFonts w:ascii="微软雅黑" w:eastAsia="微软雅黑" w:hAnsi="微软雅黑"/>
          <w:color w:val="595959" w:themeColor="text1" w:themeTint="A6"/>
          <w:sz w:val="24"/>
          <w:szCs w:val="24"/>
        </w:rPr>
        <w:br w:type="page"/>
      </w:r>
    </w:p>
    <w:p w:rsidR="00464082" w:rsidRPr="00464082" w:rsidRDefault="000B0EDF" w:rsidP="001A1CBA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4A57D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992063" behindDoc="0" locked="0" layoutInCell="1" allowOverlap="1" wp14:anchorId="4AE6987E" wp14:editId="0B74F26B">
                <wp:simplePos x="0" y="0"/>
                <wp:positionH relativeFrom="column">
                  <wp:posOffset>1632585</wp:posOffset>
                </wp:positionH>
                <wp:positionV relativeFrom="paragraph">
                  <wp:posOffset>3607435</wp:posOffset>
                </wp:positionV>
                <wp:extent cx="2008505" cy="431800"/>
                <wp:effectExtent l="0" t="0" r="0" b="6350"/>
                <wp:wrapNone/>
                <wp:docPr id="49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850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57D4" w:rsidRPr="00745EC0" w:rsidRDefault="004A57D4" w:rsidP="004A57D4">
                            <w:pPr>
                              <w:pStyle w:val="a5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color w:val="FFFF00"/>
                              </w:rPr>
                            </w:pPr>
                            <w:r w:rsidRPr="00745EC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00"/>
                                <w:kern w:val="24"/>
                              </w:rPr>
                              <w:t>联系方式：1</w:t>
                            </w:r>
                            <w:r w:rsidR="00CB3C65" w:rsidRPr="00745EC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00"/>
                                <w:kern w:val="24"/>
                              </w:rPr>
                              <w:t>8500000000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" o:spid="_x0000_s1096" type="#_x0000_t202" style="position:absolute;left:0;text-align:left;margin-left:128.55pt;margin-top:284.05pt;width:158.15pt;height:34pt;z-index:25199206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" filled="f" stroked="f">
                <v:textbox>
                  <w:txbxContent>
                    <w:p w:rsidR="004A57D4" w:rsidRPr="00745EC0" w:rsidRDefault="004A57D4" w:rsidP="004A57D4">
                      <w:pPr>
                        <w:pStyle w:val="a5"/>
                        <w:spacing w:before="0" w:beforeAutospacing="0" w:after="0" w:afterAutospacing="0"/>
                        <w:jc w:val="both"/>
                        <w:textAlignment w:val="baseline"/>
                        <w:rPr>
                          <w:color w:val="FFFF00"/>
                        </w:rPr>
                      </w:pPr>
                      <w:r w:rsidRPr="00745EC0">
                        <w:rPr>
                          <w:rFonts w:ascii="微软雅黑" w:eastAsia="微软雅黑" w:hAnsi="微软雅黑" w:hint="eastAsia"/>
                          <w:b/>
                          <w:bCs/>
                          <w:color w:val="FFFF00"/>
                          <w:kern w:val="24"/>
                        </w:rPr>
                        <w:t>联系方式：1</w:t>
                      </w:r>
                      <w:r w:rsidR="00CB3C65" w:rsidRPr="00745EC0">
                        <w:rPr>
                          <w:rFonts w:ascii="微软雅黑" w:eastAsia="微软雅黑" w:hAnsi="微软雅黑" w:hint="eastAsia"/>
                          <w:b/>
                          <w:bCs/>
                          <w:color w:val="FFFF00"/>
                          <w:kern w:val="24"/>
                        </w:rPr>
                        <w:t>8500000000</w:t>
                      </w:r>
                    </w:p>
                  </w:txbxContent>
                </v:textbox>
              </v:shape>
            </w:pict>
          </mc:Fallback>
        </mc:AlternateContent>
      </w:r>
      <w:r w:rsidRPr="004A57D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6463" behindDoc="0" locked="0" layoutInCell="1" allowOverlap="1" wp14:anchorId="3656F4E1" wp14:editId="40FD27A4">
                <wp:simplePos x="0" y="0"/>
                <wp:positionH relativeFrom="column">
                  <wp:posOffset>1777365</wp:posOffset>
                </wp:positionH>
                <wp:positionV relativeFrom="paragraph">
                  <wp:posOffset>3008809</wp:posOffset>
                </wp:positionV>
                <wp:extent cx="1719580" cy="883920"/>
                <wp:effectExtent l="0" t="0" r="0" b="0"/>
                <wp:wrapNone/>
                <wp:docPr id="500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9580" cy="883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A57D4" w:rsidRPr="00745EC0" w:rsidRDefault="00CB3C65" w:rsidP="004A57D4">
                            <w:pPr>
                              <w:pStyle w:val="a5"/>
                              <w:spacing w:before="0" w:beforeAutospacing="0" w:after="0" w:afterAutospacing="0"/>
                              <w:jc w:val="distribute"/>
                              <w:rPr>
                                <w:rFonts w:ascii="微软雅黑" w:eastAsia="微软雅黑" w:hAnsi="微软雅黑"/>
                                <w:b/>
                                <w:color w:val="FFFF00"/>
                              </w:rPr>
                            </w:pPr>
                            <w:r w:rsidRPr="00745EC0">
                              <w:rPr>
                                <w:rFonts w:ascii="微软雅黑" w:eastAsia="微软雅黑" w:hAnsi="微软雅黑" w:cstheme="minorBidi" w:hint="eastAsia"/>
                                <w:b/>
                                <w:color w:val="FFFF00"/>
                                <w:kern w:val="24"/>
                                <w:sz w:val="64"/>
                                <w:szCs w:val="64"/>
                              </w:rPr>
                              <w:t>甄</w:t>
                            </w:r>
                            <w:r w:rsidR="004A57D4" w:rsidRPr="00745EC0">
                              <w:rPr>
                                <w:rFonts w:ascii="微软雅黑" w:eastAsia="微软雅黑" w:hAnsi="微软雅黑" w:cstheme="minorBidi" w:hint="eastAsia"/>
                                <w:b/>
                                <w:color w:val="FFFF00"/>
                                <w:kern w:val="24"/>
                                <w:sz w:val="64"/>
                                <w:szCs w:val="64"/>
                              </w:rPr>
                              <w:t>优秀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5" o:spid="_x0000_s1097" type="#_x0000_t202" style="position:absolute;left:0;text-align:left;margin-left:139.95pt;margin-top:236.9pt;width:135.4pt;height:69.6pt;z-index:25196646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" filled="f" stroked="f">
                <v:textbox style="mso-fit-shape-to-text:t">
                  <w:txbxContent>
                    <w:p w:rsidR="004A57D4" w:rsidRPr="00745EC0" w:rsidRDefault="00CB3C65" w:rsidP="004A57D4">
                      <w:pPr>
                        <w:pStyle w:val="a5"/>
                        <w:spacing w:before="0" w:beforeAutospacing="0" w:after="0" w:afterAutospacing="0"/>
                        <w:jc w:val="distribute"/>
                        <w:rPr>
                          <w:rFonts w:ascii="微软雅黑" w:eastAsia="微软雅黑" w:hAnsi="微软雅黑"/>
                          <w:b/>
                          <w:color w:val="FFFF00"/>
                        </w:rPr>
                      </w:pPr>
                      <w:r w:rsidRPr="00745EC0">
                        <w:rPr>
                          <w:rFonts w:ascii="微软雅黑" w:eastAsia="微软雅黑" w:hAnsi="微软雅黑" w:cstheme="minorBidi" w:hint="eastAsia"/>
                          <w:b/>
                          <w:color w:val="FFFF00"/>
                          <w:kern w:val="24"/>
                          <w:sz w:val="64"/>
                          <w:szCs w:val="64"/>
                        </w:rPr>
                        <w:t>甄</w:t>
                      </w:r>
                      <w:r w:rsidR="004A57D4" w:rsidRPr="00745EC0">
                        <w:rPr>
                          <w:rFonts w:ascii="微软雅黑" w:eastAsia="微软雅黑" w:hAnsi="微软雅黑" w:cstheme="minorBidi" w:hint="eastAsia"/>
                          <w:b/>
                          <w:color w:val="FFFF00"/>
                          <w:kern w:val="24"/>
                          <w:sz w:val="64"/>
                          <w:szCs w:val="64"/>
                        </w:rPr>
                        <w:t>优秀</w:t>
                      </w:r>
                    </w:p>
                  </w:txbxContent>
                </v:textbox>
              </v:shape>
            </w:pict>
          </mc:Fallback>
        </mc:AlternateContent>
      </w:r>
      <w:r w:rsidR="00745EC0" w:rsidRPr="004A57D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3391" behindDoc="0" locked="0" layoutInCell="1" allowOverlap="1" wp14:anchorId="2264713E" wp14:editId="02592800">
                <wp:simplePos x="0" y="0"/>
                <wp:positionH relativeFrom="column">
                  <wp:posOffset>930910</wp:posOffset>
                </wp:positionH>
                <wp:positionV relativeFrom="paragraph">
                  <wp:posOffset>1194256</wp:posOffset>
                </wp:positionV>
                <wp:extent cx="3412490" cy="1425575"/>
                <wp:effectExtent l="0" t="0" r="0" b="0"/>
                <wp:wrapNone/>
                <wp:docPr id="498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2490" cy="1425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A57D4" w:rsidRPr="000365AD" w:rsidRDefault="004A57D4" w:rsidP="004A57D4">
                            <w:pPr>
                              <w:pStyle w:val="a5"/>
                              <w:spacing w:before="0" w:beforeAutospacing="0" w:after="0" w:afterAutospacing="0" w:line="480" w:lineRule="auto"/>
                              <w:rPr>
                                <w:color w:val="FFFFFF" w:themeColor="background1"/>
                              </w:rPr>
                            </w:pPr>
                            <w:r w:rsidRPr="000365AD"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</w:rPr>
                              <w:t xml:space="preserve">     </w:t>
                            </w:r>
                            <w:r w:rsidR="00F663CD"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</w:rPr>
                              <w:t>感谢</w:t>
                            </w:r>
                            <w:r w:rsidRPr="000365AD"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</w:rPr>
                              <w:t>老师的关注，未来学习之路还很漫长，我将继续努力，认真踏实，勤奋刻苦。做</w:t>
                            </w:r>
                            <w:r w:rsidR="00F663CD"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</w:rPr>
                              <w:t>老师</w:t>
                            </w:r>
                            <w:r w:rsidRPr="000365AD"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</w:rPr>
                              <w:t>的好帮手，同学的好榜样。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" o:spid="_x0000_s1098" type="#_x0000_t202" style="position:absolute;left:0;text-align:left;margin-left:73.3pt;margin-top:94.05pt;width:268.7pt;height:112.25pt;z-index:2519633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" filled="f" stroked="f">
                <v:textbox>
                  <w:txbxContent>
                    <w:p w:rsidR="004A57D4" w:rsidRPr="000365AD" w:rsidRDefault="004A57D4" w:rsidP="004A57D4">
                      <w:pPr>
                        <w:pStyle w:val="a5"/>
                        <w:spacing w:before="0" w:beforeAutospacing="0" w:after="0" w:afterAutospacing="0" w:line="480" w:lineRule="auto"/>
                        <w:rPr>
                          <w:color w:val="FFFFFF" w:themeColor="background1"/>
                        </w:rPr>
                      </w:pPr>
                      <w:r w:rsidRPr="000365AD"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</w:rPr>
                        <w:t xml:space="preserve">     </w:t>
                      </w:r>
                      <w:r w:rsidR="00F663CD"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</w:rPr>
                        <w:t>感谢</w:t>
                      </w:r>
                      <w:r w:rsidRPr="000365AD"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</w:rPr>
                        <w:t>老师的关注，未来学习之路还很漫长，我将继续努力，认真踏实，勤奋刻苦。做</w:t>
                      </w:r>
                      <w:r w:rsidR="00F663CD"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</w:rPr>
                        <w:t>老师</w:t>
                      </w:r>
                      <w:r w:rsidRPr="000365AD"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</w:rPr>
                        <w:t>的好帮手，同学的好榜样。</w:t>
                      </w:r>
                    </w:p>
                  </w:txbxContent>
                </v:textbox>
              </v:shape>
            </w:pict>
          </mc:Fallback>
        </mc:AlternateContent>
      </w:r>
      <w:r w:rsidR="00745EC0" w:rsidRPr="004A57D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8511" behindDoc="0" locked="0" layoutInCell="1" allowOverlap="1" wp14:anchorId="31603EA0" wp14:editId="544F4390">
                <wp:simplePos x="0" y="0"/>
                <wp:positionH relativeFrom="column">
                  <wp:posOffset>551180</wp:posOffset>
                </wp:positionH>
                <wp:positionV relativeFrom="paragraph">
                  <wp:posOffset>304165</wp:posOffset>
                </wp:positionV>
                <wp:extent cx="4172585" cy="1280160"/>
                <wp:effectExtent l="0" t="0" r="0" b="0"/>
                <wp:wrapNone/>
                <wp:docPr id="50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2585" cy="1280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A57D4" w:rsidRPr="00F663CD" w:rsidRDefault="004A57D4" w:rsidP="004A57D4">
                            <w:pPr>
                              <w:pStyle w:val="a5"/>
                              <w:spacing w:before="0" w:beforeAutospacing="0" w:after="0" w:afterAutospacing="0"/>
                              <w:jc w:val="distribute"/>
                              <w:rPr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 w:rsidRPr="00F663CD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80"/>
                                <w:szCs w:val="80"/>
                              </w:rPr>
                              <w:t>感谢</w:t>
                            </w:r>
                            <w:r w:rsidR="00F663CD" w:rsidRPr="00F663CD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80"/>
                                <w:szCs w:val="80"/>
                              </w:rPr>
                              <w:t>老师的审阅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1" o:spid="_x0000_s1099" type="#_x0000_t202" style="position:absolute;left:0;text-align:left;margin-left:43.4pt;margin-top:23.95pt;width:328.55pt;height:100.8pt;z-index:25196851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" filled="f" stroked="f">
                <v:textbox>
                  <w:txbxContent>
                    <w:p w:rsidR="004A57D4" w:rsidRPr="00F663CD" w:rsidRDefault="004A57D4" w:rsidP="004A57D4">
                      <w:pPr>
                        <w:pStyle w:val="a5"/>
                        <w:spacing w:before="0" w:beforeAutospacing="0" w:after="0" w:afterAutospacing="0"/>
                        <w:jc w:val="distribute"/>
                        <w:rPr>
                          <w:color w:val="FFFFFF" w:themeColor="background1"/>
                          <w:sz w:val="80"/>
                          <w:szCs w:val="80"/>
                        </w:rPr>
                      </w:pPr>
                      <w:r w:rsidRPr="00F663CD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 w:themeColor="background1"/>
                          <w:kern w:val="24"/>
                          <w:sz w:val="80"/>
                          <w:szCs w:val="80"/>
                        </w:rPr>
                        <w:t>感谢</w:t>
                      </w:r>
                      <w:r w:rsidR="00F663CD" w:rsidRPr="00F663CD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 w:themeColor="background1"/>
                          <w:kern w:val="24"/>
                          <w:sz w:val="80"/>
                          <w:szCs w:val="80"/>
                        </w:rPr>
                        <w:t>老师的审阅</w:t>
                      </w:r>
                    </w:p>
                  </w:txbxContent>
                </v:textbox>
              </v:shape>
            </w:pict>
          </mc:Fallback>
        </mc:AlternateContent>
      </w:r>
      <w:r w:rsidR="00745EC0">
        <w:rPr>
          <w:noProof/>
        </w:rPr>
        <w:drawing>
          <wp:anchor distT="0" distB="0" distL="114300" distR="114300" simplePos="0" relativeHeight="251629539" behindDoc="0" locked="0" layoutInCell="1" allowOverlap="1" wp14:anchorId="56B19806" wp14:editId="7621FFE2">
            <wp:simplePos x="0" y="0"/>
            <wp:positionH relativeFrom="margin">
              <wp:posOffset>-1719580</wp:posOffset>
            </wp:positionH>
            <wp:positionV relativeFrom="margin">
              <wp:posOffset>4703624</wp:posOffset>
            </wp:positionV>
            <wp:extent cx="8744755" cy="5119573"/>
            <wp:effectExtent l="0" t="0" r="0" b="5080"/>
            <wp:wrapNone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绿\绿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4755" cy="5119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54B0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 </w:t>
      </w:r>
      <w:r w:rsidR="00745EC0"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514" behindDoc="0" locked="0" layoutInCell="1" allowOverlap="1" wp14:anchorId="4E22ACC6" wp14:editId="234B043E">
                <wp:simplePos x="0" y="0"/>
                <wp:positionH relativeFrom="column">
                  <wp:posOffset>-1143000</wp:posOffset>
                </wp:positionH>
                <wp:positionV relativeFrom="paragraph">
                  <wp:posOffset>-911225</wp:posOffset>
                </wp:positionV>
                <wp:extent cx="7559675" cy="10688955"/>
                <wp:effectExtent l="0" t="0" r="3175" b="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559675" cy="10688955"/>
                        </a:xfrm>
                        <a:prstGeom prst="rect">
                          <a:avLst/>
                        </a:prstGeom>
                        <a:solidFill>
                          <a:srgbClr val="80C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5EC0" w:rsidRPr="00381AF7" w:rsidRDefault="00745EC0" w:rsidP="00745EC0">
                            <w:pPr>
                              <w:jc w:val="center"/>
                              <w:rPr>
                                <w:color w:val="76B5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46" o:spid="_x0000_s1100" style="position:absolute;left:0;text-align:left;margin-left:-90pt;margin-top:-71.75pt;width:595.25pt;height:841.65pt;flip:x;z-index:2516285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" fillcolor="#80c535" stroked="f" strokeweight="2pt">
                <v:textbox>
                  <w:txbxContent>
                    <w:p w:rsidR="00745EC0" w:rsidRPr="00381AF7" w:rsidRDefault="00745EC0" w:rsidP="00745EC0">
                      <w:pPr>
                        <w:jc w:val="center"/>
                        <w:rPr>
                          <w:color w:val="76B53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464082" w:rsidRPr="00464082" w:rsidSect="00062BD1">
      <w:headerReference w:type="even" r:id="rId44"/>
      <w:headerReference w:type="default" r:id="rId45"/>
      <w:pgSz w:w="11906" w:h="16838" w:code="10"/>
      <w:pgMar w:top="1440" w:right="1800" w:bottom="1440" w:left="1800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527" w:rsidRDefault="00494527" w:rsidP="006739D8">
      <w:r>
        <w:separator/>
      </w:r>
    </w:p>
  </w:endnote>
  <w:endnote w:type="continuationSeparator" w:id="0">
    <w:p w:rsidR="00494527" w:rsidRDefault="00494527" w:rsidP="00673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CB36F4A2-E1B8-46BC-B82B-E6F60726C297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9FE9A94F-72EB-404B-8450-5DEA2F2606CA}"/>
    <w:embedBold r:id="rId3" w:fontKey="{768EE541-9964-4036-8290-EE85BF2D800C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4" w:fontKey="{8A8D9C13-7858-4925-B6A1-D0092979BD5B}"/>
    <w:embedBold r:id="rId5" w:fontKey="{E827FA5A-0AA4-4BCC-B72E-0D34B1C06953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  <w:embedRegular r:id="rId6" w:subsetted="1" w:fontKey="{C1EFCD01-7566-4933-8931-A811172559BE}"/>
    <w:embedBold r:id="rId7" w:subsetted="1" w:fontKey="{30A7AA77-19C5-413E-926C-2005FABEE5C4}"/>
  </w:font>
  <w:font w:name="迷你简汉真广标">
    <w:panose1 w:val="02010609000101010101"/>
    <w:charset w:val="86"/>
    <w:family w:val="modern"/>
    <w:pitch w:val="fixed"/>
    <w:sig w:usb0="00000001" w:usb1="080E0800" w:usb2="00000012" w:usb3="00000000" w:csb0="00040000" w:csb1="00000000"/>
    <w:embedRegular r:id="rId8" w:subsetted="1" w:fontKey="{ABBF9E19-E34B-4C7D-AFA1-0C88B54B60FC}"/>
  </w:font>
  <w:font w:name="汉仪仿宋简">
    <w:altName w:val="Arial Unicode MS"/>
    <w:charset w:val="86"/>
    <w:family w:val="modern"/>
    <w:pitch w:val="fixed"/>
    <w:sig w:usb0="00000000" w:usb1="080E0800" w:usb2="00000012" w:usb3="00000000" w:csb0="00040000" w:csb1="00000000"/>
    <w:embedBold r:id="rId9" w:subsetted="1" w:fontKey="{AE332072-926D-412C-AE74-3AC785E1054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932AA836-803D-47A8-A01D-1C48B20CCE3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527" w:rsidRDefault="00494527" w:rsidP="006739D8">
      <w:r>
        <w:separator/>
      </w:r>
    </w:p>
  </w:footnote>
  <w:footnote w:type="continuationSeparator" w:id="0">
    <w:p w:rsidR="00494527" w:rsidRDefault="00494527" w:rsidP="006739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9D8" w:rsidRDefault="006739D8" w:rsidP="00995B5C">
    <w:pPr>
      <w:pStyle w:val="a8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9D8" w:rsidRDefault="006739D8" w:rsidP="00995B5C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403F"/>
    <w:multiLevelType w:val="hybridMultilevel"/>
    <w:tmpl w:val="D6D2B2C0"/>
    <w:lvl w:ilvl="0" w:tplc="04090003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displayBackgroundShape/>
  <w:embedTrueTypeFonts/>
  <w:embedSystemFonts/>
  <w:bordersDoNotSurroundHeader/>
  <w:bordersDoNotSurroundFooter/>
  <w:proofState w:spelling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#e7f9ff,#d5f4ff,#f7f8d6,#edf8d6,#edf8c8,#edf6c3,#fbfbe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B59"/>
    <w:rsid w:val="000001AA"/>
    <w:rsid w:val="00024A4E"/>
    <w:rsid w:val="000253DC"/>
    <w:rsid w:val="000365AD"/>
    <w:rsid w:val="00043A9D"/>
    <w:rsid w:val="00043EDF"/>
    <w:rsid w:val="000449DF"/>
    <w:rsid w:val="000476EA"/>
    <w:rsid w:val="00051239"/>
    <w:rsid w:val="00062BD1"/>
    <w:rsid w:val="000751F6"/>
    <w:rsid w:val="00097C41"/>
    <w:rsid w:val="000B0A9B"/>
    <w:rsid w:val="000B0EDF"/>
    <w:rsid w:val="000C55DD"/>
    <w:rsid w:val="000D3244"/>
    <w:rsid w:val="000E2760"/>
    <w:rsid w:val="0012473C"/>
    <w:rsid w:val="00150F22"/>
    <w:rsid w:val="00172614"/>
    <w:rsid w:val="00176100"/>
    <w:rsid w:val="00190BAC"/>
    <w:rsid w:val="001A1CBA"/>
    <w:rsid w:val="001A7012"/>
    <w:rsid w:val="001C4D0B"/>
    <w:rsid w:val="00202D30"/>
    <w:rsid w:val="00211B15"/>
    <w:rsid w:val="00216DD6"/>
    <w:rsid w:val="00227547"/>
    <w:rsid w:val="002536D3"/>
    <w:rsid w:val="00272C00"/>
    <w:rsid w:val="002740C1"/>
    <w:rsid w:val="002856C2"/>
    <w:rsid w:val="00292996"/>
    <w:rsid w:val="002C6762"/>
    <w:rsid w:val="002D7F2F"/>
    <w:rsid w:val="002E090C"/>
    <w:rsid w:val="002E5D84"/>
    <w:rsid w:val="002E614A"/>
    <w:rsid w:val="002E65EA"/>
    <w:rsid w:val="00302D3D"/>
    <w:rsid w:val="003068D7"/>
    <w:rsid w:val="00324518"/>
    <w:rsid w:val="00326778"/>
    <w:rsid w:val="003347E1"/>
    <w:rsid w:val="00354801"/>
    <w:rsid w:val="00380FC1"/>
    <w:rsid w:val="00381AF7"/>
    <w:rsid w:val="003864C9"/>
    <w:rsid w:val="00394A43"/>
    <w:rsid w:val="003A3EEC"/>
    <w:rsid w:val="003C75A6"/>
    <w:rsid w:val="003D145B"/>
    <w:rsid w:val="00402F14"/>
    <w:rsid w:val="00446912"/>
    <w:rsid w:val="004500E5"/>
    <w:rsid w:val="00464082"/>
    <w:rsid w:val="00482E9D"/>
    <w:rsid w:val="00494527"/>
    <w:rsid w:val="004A2730"/>
    <w:rsid w:val="004A57D4"/>
    <w:rsid w:val="004A659E"/>
    <w:rsid w:val="004E7CFB"/>
    <w:rsid w:val="0053549A"/>
    <w:rsid w:val="005361C4"/>
    <w:rsid w:val="00565117"/>
    <w:rsid w:val="005950BA"/>
    <w:rsid w:val="005D3496"/>
    <w:rsid w:val="005D73CE"/>
    <w:rsid w:val="005F0021"/>
    <w:rsid w:val="005F4D62"/>
    <w:rsid w:val="00610DA2"/>
    <w:rsid w:val="0063386D"/>
    <w:rsid w:val="00641B97"/>
    <w:rsid w:val="006739D8"/>
    <w:rsid w:val="00681F32"/>
    <w:rsid w:val="00685B59"/>
    <w:rsid w:val="00690C63"/>
    <w:rsid w:val="006A634B"/>
    <w:rsid w:val="006B10DE"/>
    <w:rsid w:val="006C4959"/>
    <w:rsid w:val="006C78B7"/>
    <w:rsid w:val="006E7211"/>
    <w:rsid w:val="006F0A02"/>
    <w:rsid w:val="007050C5"/>
    <w:rsid w:val="0071088E"/>
    <w:rsid w:val="00745EC0"/>
    <w:rsid w:val="0076621E"/>
    <w:rsid w:val="007824CC"/>
    <w:rsid w:val="00785DDE"/>
    <w:rsid w:val="00793953"/>
    <w:rsid w:val="00797642"/>
    <w:rsid w:val="007A2215"/>
    <w:rsid w:val="007F1930"/>
    <w:rsid w:val="00827866"/>
    <w:rsid w:val="008316DE"/>
    <w:rsid w:val="0083683E"/>
    <w:rsid w:val="008631E5"/>
    <w:rsid w:val="00872154"/>
    <w:rsid w:val="00874F93"/>
    <w:rsid w:val="00876AF0"/>
    <w:rsid w:val="008847DD"/>
    <w:rsid w:val="008A1826"/>
    <w:rsid w:val="008E6FA3"/>
    <w:rsid w:val="008F0E49"/>
    <w:rsid w:val="008F512E"/>
    <w:rsid w:val="0090646C"/>
    <w:rsid w:val="00906E2D"/>
    <w:rsid w:val="00995B5C"/>
    <w:rsid w:val="009A0092"/>
    <w:rsid w:val="009D00C7"/>
    <w:rsid w:val="009D23AE"/>
    <w:rsid w:val="009F02A2"/>
    <w:rsid w:val="009F0C77"/>
    <w:rsid w:val="009F2FCD"/>
    <w:rsid w:val="00A16732"/>
    <w:rsid w:val="00A32E1F"/>
    <w:rsid w:val="00A3451D"/>
    <w:rsid w:val="00A43F3F"/>
    <w:rsid w:val="00A545D6"/>
    <w:rsid w:val="00A565DB"/>
    <w:rsid w:val="00A608D9"/>
    <w:rsid w:val="00A7333D"/>
    <w:rsid w:val="00A74121"/>
    <w:rsid w:val="00A94CE9"/>
    <w:rsid w:val="00AA0EBD"/>
    <w:rsid w:val="00AA0F55"/>
    <w:rsid w:val="00AC265F"/>
    <w:rsid w:val="00AD45B9"/>
    <w:rsid w:val="00AD548C"/>
    <w:rsid w:val="00AE3908"/>
    <w:rsid w:val="00AE558B"/>
    <w:rsid w:val="00AF14D6"/>
    <w:rsid w:val="00B00549"/>
    <w:rsid w:val="00B05075"/>
    <w:rsid w:val="00B13A95"/>
    <w:rsid w:val="00B27759"/>
    <w:rsid w:val="00B369C0"/>
    <w:rsid w:val="00B75E29"/>
    <w:rsid w:val="00B81C82"/>
    <w:rsid w:val="00B83D2F"/>
    <w:rsid w:val="00BB22B9"/>
    <w:rsid w:val="00BB370B"/>
    <w:rsid w:val="00BD7C27"/>
    <w:rsid w:val="00BF40D5"/>
    <w:rsid w:val="00C20813"/>
    <w:rsid w:val="00C21D54"/>
    <w:rsid w:val="00C22136"/>
    <w:rsid w:val="00C26F2A"/>
    <w:rsid w:val="00C271A5"/>
    <w:rsid w:val="00C27E90"/>
    <w:rsid w:val="00C327F2"/>
    <w:rsid w:val="00C46A43"/>
    <w:rsid w:val="00C512EE"/>
    <w:rsid w:val="00C60028"/>
    <w:rsid w:val="00C64FC6"/>
    <w:rsid w:val="00C659D9"/>
    <w:rsid w:val="00CB314E"/>
    <w:rsid w:val="00CB3C65"/>
    <w:rsid w:val="00CD1BE9"/>
    <w:rsid w:val="00CD7ABE"/>
    <w:rsid w:val="00CE2BFD"/>
    <w:rsid w:val="00D26800"/>
    <w:rsid w:val="00D539FA"/>
    <w:rsid w:val="00D672B1"/>
    <w:rsid w:val="00DA01DD"/>
    <w:rsid w:val="00DC355F"/>
    <w:rsid w:val="00DF5CCF"/>
    <w:rsid w:val="00E02774"/>
    <w:rsid w:val="00E15541"/>
    <w:rsid w:val="00E20D9C"/>
    <w:rsid w:val="00E4429B"/>
    <w:rsid w:val="00E47CD6"/>
    <w:rsid w:val="00E531E6"/>
    <w:rsid w:val="00E64D14"/>
    <w:rsid w:val="00E8284F"/>
    <w:rsid w:val="00EA76CD"/>
    <w:rsid w:val="00EB2268"/>
    <w:rsid w:val="00EB689D"/>
    <w:rsid w:val="00EC06E1"/>
    <w:rsid w:val="00EC5923"/>
    <w:rsid w:val="00ED54B0"/>
    <w:rsid w:val="00ED74F9"/>
    <w:rsid w:val="00F026F1"/>
    <w:rsid w:val="00F663CD"/>
    <w:rsid w:val="00F831B1"/>
    <w:rsid w:val="00F85565"/>
    <w:rsid w:val="00F85903"/>
    <w:rsid w:val="00F915DC"/>
    <w:rsid w:val="00FB2ABD"/>
    <w:rsid w:val="00FB595F"/>
    <w:rsid w:val="00FC5C16"/>
    <w:rsid w:val="00FD7403"/>
    <w:rsid w:val="00FE01F7"/>
    <w:rsid w:val="00FE38DA"/>
    <w:rsid w:val="00FF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7f9ff,#d5f4ff,#f7f8d6,#edf8d6,#edf8c8,#edf6c3,#fbfbe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2775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27759"/>
    <w:rPr>
      <w:sz w:val="18"/>
      <w:szCs w:val="18"/>
    </w:rPr>
  </w:style>
  <w:style w:type="character" w:styleId="a4">
    <w:name w:val="Hyperlink"/>
    <w:basedOn w:val="a0"/>
    <w:uiPriority w:val="99"/>
    <w:unhideWhenUsed/>
    <w:rsid w:val="000B0A9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155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0D3244"/>
    <w:pPr>
      <w:ind w:firstLineChars="200" w:firstLine="420"/>
    </w:pPr>
  </w:style>
  <w:style w:type="paragraph" w:styleId="a7">
    <w:name w:val="No Spacing"/>
    <w:uiPriority w:val="1"/>
    <w:qFormat/>
    <w:rsid w:val="00FB595F"/>
    <w:pPr>
      <w:widowControl w:val="0"/>
      <w:jc w:val="both"/>
    </w:pPr>
  </w:style>
  <w:style w:type="paragraph" w:customStyle="1" w:styleId="reader-word-layer">
    <w:name w:val="reader-word-layer"/>
    <w:basedOn w:val="a"/>
    <w:rsid w:val="00874F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header"/>
    <w:basedOn w:val="a"/>
    <w:link w:val="Char0"/>
    <w:uiPriority w:val="99"/>
    <w:unhideWhenUsed/>
    <w:rsid w:val="006739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6739D8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6739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6739D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2775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27759"/>
    <w:rPr>
      <w:sz w:val="18"/>
      <w:szCs w:val="18"/>
    </w:rPr>
  </w:style>
  <w:style w:type="character" w:styleId="a4">
    <w:name w:val="Hyperlink"/>
    <w:basedOn w:val="a0"/>
    <w:uiPriority w:val="99"/>
    <w:unhideWhenUsed/>
    <w:rsid w:val="000B0A9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155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0D3244"/>
    <w:pPr>
      <w:ind w:firstLineChars="200" w:firstLine="420"/>
    </w:pPr>
  </w:style>
  <w:style w:type="paragraph" w:styleId="a7">
    <w:name w:val="No Spacing"/>
    <w:uiPriority w:val="1"/>
    <w:qFormat/>
    <w:rsid w:val="00FB595F"/>
    <w:pPr>
      <w:widowControl w:val="0"/>
      <w:jc w:val="both"/>
    </w:pPr>
  </w:style>
  <w:style w:type="paragraph" w:customStyle="1" w:styleId="reader-word-layer">
    <w:name w:val="reader-word-layer"/>
    <w:basedOn w:val="a"/>
    <w:rsid w:val="00874F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header"/>
    <w:basedOn w:val="a"/>
    <w:link w:val="Char0"/>
    <w:uiPriority w:val="99"/>
    <w:unhideWhenUsed/>
    <w:rsid w:val="006739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6739D8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6739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6739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8200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66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8573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4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24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402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533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2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800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130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189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0825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436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5894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912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694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8797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9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g"/><Relationship Id="rId39" Type="http://schemas.openxmlformats.org/officeDocument/2006/relationships/image" Target="media/image3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5.jpg"/><Relationship Id="rId42" Type="http://schemas.openxmlformats.org/officeDocument/2006/relationships/image" Target="media/image33.jpg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29.jp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0.jpeg"/><Relationship Id="rId41" Type="http://schemas.openxmlformats.org/officeDocument/2006/relationships/image" Target="media/image32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37" Type="http://schemas.openxmlformats.org/officeDocument/2006/relationships/image" Target="media/image28.jpeg"/><Relationship Id="rId40" Type="http://schemas.openxmlformats.org/officeDocument/2006/relationships/image" Target="media/image31.jpg"/><Relationship Id="rId45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16.jpeg"/><Relationship Id="rId36" Type="http://schemas.openxmlformats.org/officeDocument/2006/relationships/image" Target="media/image27.jp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2.jpg"/><Relationship Id="rId44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1.jpg"/><Relationship Id="rId35" Type="http://schemas.openxmlformats.org/officeDocument/2006/relationships/image" Target="media/image26.jpg"/><Relationship Id="rId43" Type="http://schemas.openxmlformats.org/officeDocument/2006/relationships/image" Target="media/image3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21016;&#35878;\&#25105;&#22270;&#32593;\&#24179;&#38754;&#35774;&#35745;\PS\&#23567;&#23398;&#29983;&#31616;&#21382;\word\Doc1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50E06-1A23-4511-A3C6-4090057DA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Doc1.dotx</Template>
  <TotalTime>643</TotalTime>
  <Pages>10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95</cp:revision>
  <cp:lastPrinted>2016-03-30T08:22:00Z</cp:lastPrinted>
  <dcterms:created xsi:type="dcterms:W3CDTF">2016-03-25T08:37:00Z</dcterms:created>
  <dcterms:modified xsi:type="dcterms:W3CDTF">2016-03-30T08:35:00Z</dcterms:modified>
</cp:coreProperties>
</file>