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8FA2" w14:textId="0FCB7F48" w:rsidR="0034538C" w:rsidRDefault="00000000">
      <w:pPr>
        <w:snapToGrid w:val="0"/>
        <w:jc w:val="center"/>
        <w:rPr>
          <w:rFonts w:ascii="微软雅黑" w:eastAsia="微软雅黑" w:hAnsi="微软雅黑" w:hint="eastAsia"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5DEFFA" wp14:editId="3A98B7AF">
                <wp:simplePos x="0" y="0"/>
                <wp:positionH relativeFrom="column">
                  <wp:posOffset>2748280</wp:posOffset>
                </wp:positionH>
                <wp:positionV relativeFrom="paragraph">
                  <wp:posOffset>-88265</wp:posOffset>
                </wp:positionV>
                <wp:extent cx="1281430" cy="57404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2903C" w14:textId="77777777" w:rsidR="0034538C" w:rsidRDefault="0000000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个人简历</w:t>
                            </w:r>
                          </w:p>
                          <w:p w14:paraId="0B343B92" w14:textId="77777777" w:rsidR="0034538C" w:rsidRDefault="003453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5DEFFA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16.4pt;margin-top:-6.95pt;width:100.9pt;height:4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" filled="f" stroked="f" strokeweight=".5pt">
                <v:textbox>
                  <w:txbxContent>
                    <w:p w14:paraId="4812903C" w14:textId="77777777" w:rsidR="0034538C" w:rsidRDefault="00000000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个人简历</w:t>
                      </w:r>
                    </w:p>
                    <w:p w14:paraId="0B343B92" w14:textId="77777777" w:rsidR="0034538C" w:rsidRDefault="0034538C"/>
                  </w:txbxContent>
                </v:textbox>
              </v:shape>
            </w:pict>
          </mc:Fallback>
        </mc:AlternateContent>
      </w:r>
    </w:p>
    <w:tbl>
      <w:tblPr>
        <w:tblW w:w="10425" w:type="dxa"/>
        <w:tblInd w:w="152" w:type="dxa"/>
        <w:tblBorders>
          <w:top w:val="single" w:sz="12" w:space="0" w:color="D8D8D8" w:themeColor="background1" w:themeShade="D8"/>
          <w:left w:val="single" w:sz="12" w:space="0" w:color="D8D8D8" w:themeColor="background1" w:themeShade="D8"/>
          <w:bottom w:val="single" w:sz="12" w:space="0" w:color="D8D8D8" w:themeColor="background1" w:themeShade="D8"/>
          <w:right w:val="single" w:sz="12" w:space="0" w:color="D8D8D8" w:themeColor="background1" w:themeShade="D8"/>
          <w:insideH w:val="single" w:sz="12" w:space="0" w:color="D8D8D8" w:themeColor="background1" w:themeShade="D8"/>
          <w:insideV w:val="single" w:sz="12" w:space="0" w:color="D8D8D8" w:themeColor="background1" w:themeShade="D8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96"/>
        <w:gridCol w:w="1604"/>
        <w:gridCol w:w="1110"/>
        <w:gridCol w:w="1621"/>
        <w:gridCol w:w="1238"/>
        <w:gridCol w:w="1936"/>
        <w:gridCol w:w="1851"/>
      </w:tblGrid>
      <w:tr w:rsidR="0034538C" w14:paraId="30511906" w14:textId="77777777">
        <w:trPr>
          <w:trHeight w:val="428"/>
        </w:trPr>
        <w:tc>
          <w:tcPr>
            <w:tcW w:w="8574" w:type="dxa"/>
            <w:gridSpan w:val="7"/>
            <w:tcBorders>
              <w:bottom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7C8A2B84" w14:textId="77777777" w:rsidR="0034538C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基本信息</w:t>
            </w:r>
          </w:p>
        </w:tc>
        <w:tc>
          <w:tcPr>
            <w:tcW w:w="1851" w:type="dxa"/>
            <w:vMerge w:val="restart"/>
            <w:tcBorders>
              <w:tl2br w:val="nil"/>
              <w:tr2bl w:val="nil"/>
            </w:tcBorders>
            <w:vAlign w:val="center"/>
          </w:tcPr>
          <w:p w14:paraId="5BB455EC" w14:textId="77777777" w:rsidR="0034538C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noProof/>
              </w:rPr>
              <w:drawing>
                <wp:anchor distT="0" distB="0" distL="114300" distR="114300" simplePos="0" relativeHeight="251662336" behindDoc="0" locked="0" layoutInCell="1" allowOverlap="1" wp14:anchorId="7982CBCC" wp14:editId="5C77551A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86360</wp:posOffset>
                  </wp:positionV>
                  <wp:extent cx="1015365" cy="1378585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365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538C" w14:paraId="11DE2655" w14:textId="77777777">
        <w:trPr>
          <w:trHeight w:val="446"/>
        </w:trPr>
        <w:tc>
          <w:tcPr>
            <w:tcW w:w="1065" w:type="dxa"/>
            <w:gridSpan w:val="2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3239D04D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姓名</w:t>
            </w:r>
          </w:p>
        </w:tc>
        <w:tc>
          <w:tcPr>
            <w:tcW w:w="1604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6EF8DAA2" w14:textId="4E66E22B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张</w:t>
            </w:r>
            <w:r w:rsidR="00E653EC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豆</w:t>
            </w:r>
            <w:proofErr w:type="gramEnd"/>
          </w:p>
        </w:tc>
        <w:tc>
          <w:tcPr>
            <w:tcW w:w="1110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5BE86FB0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年龄</w:t>
            </w:r>
          </w:p>
        </w:tc>
        <w:tc>
          <w:tcPr>
            <w:tcW w:w="1621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7F119012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25岁</w:t>
            </w:r>
          </w:p>
        </w:tc>
        <w:tc>
          <w:tcPr>
            <w:tcW w:w="1238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5FD0FA46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性别</w:t>
            </w:r>
          </w:p>
        </w:tc>
        <w:tc>
          <w:tcPr>
            <w:tcW w:w="1936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6F1E3375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女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74A8FC26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4538C" w14:paraId="343D383C" w14:textId="77777777">
        <w:trPr>
          <w:trHeight w:val="445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12714D58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籍贯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FB0E0DE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江苏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5FAF6B74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民族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67BA33EE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汉族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6D6715CA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婚否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14:paraId="26BBC88A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已婚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0D092E2D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4538C" w14:paraId="1EEE6DDA" w14:textId="77777777">
        <w:trPr>
          <w:trHeight w:val="433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2BA31F01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健康状况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2BE92E99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健康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2BAD7721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政治面貌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38BFF4C5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团员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371E03DB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身高/体重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14:paraId="1586BDAE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162cm/50kg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6D277CDF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4538C" w14:paraId="2D370F20" w14:textId="77777777">
        <w:trPr>
          <w:trHeight w:val="435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3BF8FAF8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手机号码</w:t>
            </w:r>
          </w:p>
        </w:tc>
        <w:tc>
          <w:tcPr>
            <w:tcW w:w="2714" w:type="dxa"/>
            <w:gridSpan w:val="2"/>
            <w:tcBorders>
              <w:tl2br w:val="nil"/>
              <w:tr2bl w:val="nil"/>
            </w:tcBorders>
            <w:vAlign w:val="center"/>
          </w:tcPr>
          <w:p w14:paraId="59C0CD77" w14:textId="6F31F98E" w:rsidR="0034538C" w:rsidRDefault="00E653E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15800000000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5497321C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电子邮箱</w:t>
            </w:r>
          </w:p>
        </w:tc>
        <w:tc>
          <w:tcPr>
            <w:tcW w:w="3174" w:type="dxa"/>
            <w:gridSpan w:val="2"/>
            <w:tcBorders>
              <w:tl2br w:val="nil"/>
              <w:tr2bl w:val="nil"/>
            </w:tcBorders>
            <w:vAlign w:val="center"/>
          </w:tcPr>
          <w:p w14:paraId="476A3AE2" w14:textId="0534FA6A" w:rsidR="0034538C" w:rsidRDefault="00E653E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aacc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@qq.com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5161BA5B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4538C" w14:paraId="24E88895" w14:textId="77777777">
        <w:trPr>
          <w:trHeight w:val="453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344BFED7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现居地址</w:t>
            </w:r>
          </w:p>
        </w:tc>
        <w:tc>
          <w:tcPr>
            <w:tcW w:w="7509" w:type="dxa"/>
            <w:gridSpan w:val="5"/>
            <w:tcBorders>
              <w:tl2br w:val="nil"/>
              <w:tr2bl w:val="nil"/>
            </w:tcBorders>
            <w:vAlign w:val="center"/>
          </w:tcPr>
          <w:p w14:paraId="627C4B21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南京市江林区天元路23号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555B26B3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4538C" w14:paraId="490A9D2B" w14:textId="77777777">
        <w:trPr>
          <w:trHeight w:val="409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07CC70A8" w14:textId="77777777" w:rsidR="0034538C" w:rsidRDefault="00000000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学习情况</w:t>
            </w:r>
          </w:p>
        </w:tc>
      </w:tr>
      <w:tr w:rsidR="0034538C" w14:paraId="4421608B" w14:textId="77777777">
        <w:trPr>
          <w:trHeight w:val="402"/>
        </w:trPr>
        <w:tc>
          <w:tcPr>
            <w:tcW w:w="2669" w:type="dxa"/>
            <w:gridSpan w:val="3"/>
            <w:tcBorders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73C670B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起止日期</w:t>
            </w:r>
          </w:p>
        </w:tc>
        <w:tc>
          <w:tcPr>
            <w:tcW w:w="3969" w:type="dxa"/>
            <w:gridSpan w:val="3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349E478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院校名称</w:t>
            </w:r>
          </w:p>
        </w:tc>
        <w:tc>
          <w:tcPr>
            <w:tcW w:w="1936" w:type="dxa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4CE9068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所学专业</w:t>
            </w:r>
          </w:p>
        </w:tc>
        <w:tc>
          <w:tcPr>
            <w:tcW w:w="1851" w:type="dxa"/>
            <w:tcBorders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6386C430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学历</w:t>
            </w:r>
          </w:p>
        </w:tc>
      </w:tr>
      <w:tr w:rsidR="0034538C" w14:paraId="7539B831" w14:textId="77777777">
        <w:trPr>
          <w:trHeight w:val="386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F819F0B" w14:textId="7A7BA984" w:rsidR="0034538C" w:rsidRDefault="00000000">
            <w:pPr>
              <w:ind w:firstLineChars="100" w:firstLine="21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 xml:space="preserve">　</w:t>
            </w:r>
            <w:r w:rsidR="00C21A8C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.09-</w:t>
            </w:r>
            <w:r w:rsidR="00C21A8C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.07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ABF4E13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南京师范大学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8230A04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思想政治教育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5344107F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硕士</w:t>
            </w:r>
          </w:p>
        </w:tc>
      </w:tr>
      <w:tr w:rsidR="0034538C" w14:paraId="30D952E3" w14:textId="77777777">
        <w:trPr>
          <w:trHeight w:val="365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25C2AC2" w14:textId="3C2304D0" w:rsidR="0034538C" w:rsidRDefault="00C21A8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20xx.07-20xx.07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4E13129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东南大学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E27E62F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国际经济与贸易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4BB66F51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本科</w:t>
            </w:r>
          </w:p>
        </w:tc>
      </w:tr>
      <w:tr w:rsidR="0034538C" w14:paraId="65B3398D" w14:textId="77777777">
        <w:trPr>
          <w:trHeight w:val="293"/>
        </w:trPr>
        <w:tc>
          <w:tcPr>
            <w:tcW w:w="2669" w:type="dxa"/>
            <w:gridSpan w:val="3"/>
            <w:tcBorders>
              <w:top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C4DADDA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B13406F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C9BE406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tl2br w:val="nil"/>
              <w:tr2bl w:val="nil"/>
            </w:tcBorders>
            <w:vAlign w:val="center"/>
          </w:tcPr>
          <w:p w14:paraId="6387A434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4538C" w14:paraId="37F9B37F" w14:textId="77777777">
        <w:trPr>
          <w:trHeight w:val="414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27B3CE2F" w14:textId="77777777" w:rsidR="0034538C" w:rsidRDefault="00000000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个人实践经历</w:t>
            </w:r>
          </w:p>
        </w:tc>
      </w:tr>
      <w:tr w:rsidR="0034538C" w14:paraId="0C0B3404" w14:textId="77777777">
        <w:trPr>
          <w:trHeight w:val="440"/>
        </w:trPr>
        <w:tc>
          <w:tcPr>
            <w:tcW w:w="2669" w:type="dxa"/>
            <w:gridSpan w:val="3"/>
            <w:tcBorders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167E17D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起止日期</w:t>
            </w:r>
          </w:p>
        </w:tc>
        <w:tc>
          <w:tcPr>
            <w:tcW w:w="3969" w:type="dxa"/>
            <w:gridSpan w:val="3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9421D6E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工作单位</w:t>
            </w:r>
          </w:p>
        </w:tc>
        <w:tc>
          <w:tcPr>
            <w:tcW w:w="1936" w:type="dxa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86FAE19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担任职位</w:t>
            </w:r>
          </w:p>
        </w:tc>
        <w:tc>
          <w:tcPr>
            <w:tcW w:w="1851" w:type="dxa"/>
            <w:tcBorders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7F76CFB4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离职原因</w:t>
            </w:r>
          </w:p>
        </w:tc>
      </w:tr>
      <w:tr w:rsidR="0034538C" w14:paraId="2C944C12" w14:textId="77777777">
        <w:trPr>
          <w:trHeight w:val="425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4D7283D" w14:textId="76225EBD" w:rsidR="0034538C" w:rsidRDefault="00C21A8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20xx.02-20xx.08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D2F7B22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南京市扬子第一中学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193B26C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政治教师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2A30C8CE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求发展</w:t>
            </w:r>
          </w:p>
        </w:tc>
      </w:tr>
      <w:tr w:rsidR="0034538C" w14:paraId="767781C3" w14:textId="77777777">
        <w:trPr>
          <w:trHeight w:val="399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0372215" w14:textId="50632348" w:rsidR="0034538C" w:rsidRDefault="00C21A8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20xx.08-20xx.10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E236DC5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南京市广播电视台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0371F37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民生新闻记者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3DB57C8A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合约到期</w:t>
            </w:r>
          </w:p>
        </w:tc>
      </w:tr>
      <w:tr w:rsidR="0034538C" w14:paraId="71339C76" w14:textId="77777777">
        <w:trPr>
          <w:trHeight w:val="454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1BA088E" w14:textId="66C5B34C" w:rsidR="0034538C" w:rsidRDefault="00C21A8C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20xx.09-20xx.06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8E70D06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南京林尚书城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2EB6611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人事助理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6BB74735" w14:textId="77777777" w:rsidR="0034538C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公司解体</w:t>
            </w:r>
          </w:p>
        </w:tc>
      </w:tr>
      <w:tr w:rsidR="0034538C" w14:paraId="35E81079" w14:textId="77777777">
        <w:trPr>
          <w:trHeight w:val="354"/>
        </w:trPr>
        <w:tc>
          <w:tcPr>
            <w:tcW w:w="2669" w:type="dxa"/>
            <w:gridSpan w:val="3"/>
            <w:tcBorders>
              <w:top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4063D65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E6E467F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7936B2D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tl2br w:val="nil"/>
              <w:tr2bl w:val="nil"/>
            </w:tcBorders>
            <w:vAlign w:val="center"/>
          </w:tcPr>
          <w:p w14:paraId="7D836C8B" w14:textId="77777777" w:rsidR="0034538C" w:rsidRDefault="0034538C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4538C" w14:paraId="271792BF" w14:textId="77777777">
        <w:trPr>
          <w:trHeight w:val="407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22CCD517" w14:textId="77777777" w:rsidR="0034538C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培训情况</w:t>
            </w:r>
          </w:p>
        </w:tc>
      </w:tr>
      <w:tr w:rsidR="0034538C" w14:paraId="257F6FBB" w14:textId="77777777">
        <w:trPr>
          <w:trHeight w:val="1107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vAlign w:val="center"/>
          </w:tcPr>
          <w:p w14:paraId="75C6EFE5" w14:textId="77777777" w:rsidR="0034538C" w:rsidRDefault="00C21A8C">
            <w:pPr>
              <w:rPr>
                <w:rFonts w:ascii="微软雅黑" w:eastAsia="微软雅黑" w:hAnsi="微软雅黑" w:cs="微软雅黑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20xx6年6月 参加全国"信息技术及应用培训"教育工程的培训 并获得证书</w:t>
            </w:r>
          </w:p>
          <w:p w14:paraId="287B9983" w14:textId="77777777" w:rsidR="00603FED" w:rsidRDefault="00603FED">
            <w:pPr>
              <w:rPr>
                <w:rFonts w:ascii="微软雅黑" w:eastAsia="微软雅黑" w:hAnsi="微软雅黑" w:cs="微软雅黑"/>
                <w:color w:val="595959" w:themeColor="text1" w:themeTint="A6"/>
              </w:rPr>
            </w:pPr>
          </w:p>
          <w:p w14:paraId="7471C891" w14:textId="77777777" w:rsidR="00603FED" w:rsidRDefault="00603FED">
            <w:pPr>
              <w:rPr>
                <w:rFonts w:ascii="微软雅黑" w:eastAsia="微软雅黑" w:hAnsi="微软雅黑" w:cs="微软雅黑"/>
                <w:color w:val="595959" w:themeColor="text1" w:themeTint="A6"/>
              </w:rPr>
            </w:pPr>
          </w:p>
          <w:p w14:paraId="4E65767D" w14:textId="0EE097CC" w:rsidR="00603FED" w:rsidRDefault="00603FED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4538C" w14:paraId="5CCED943" w14:textId="77777777">
        <w:trPr>
          <w:trHeight w:val="435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24EE1601" w14:textId="77777777" w:rsidR="0034538C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lastRenderedPageBreak/>
              <w:t>所获奖项情况</w:t>
            </w:r>
          </w:p>
        </w:tc>
      </w:tr>
      <w:tr w:rsidR="0034538C" w14:paraId="2A5A023D" w14:textId="77777777">
        <w:trPr>
          <w:trHeight w:val="1472"/>
        </w:trPr>
        <w:tc>
          <w:tcPr>
            <w:tcW w:w="10425" w:type="dxa"/>
            <w:gridSpan w:val="8"/>
            <w:tcBorders>
              <w:bottom w:val="single" w:sz="12" w:space="0" w:color="D9D9D9"/>
              <w:tl2br w:val="nil"/>
              <w:tr2bl w:val="nil"/>
            </w:tcBorders>
            <w:vAlign w:val="center"/>
          </w:tcPr>
          <w:p w14:paraId="0671C253" w14:textId="77777777" w:rsidR="0034538C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全国硬笔书法大赛三等奖</w:t>
            </w:r>
          </w:p>
          <w:p w14:paraId="55389B9B" w14:textId="2F7F6105" w:rsidR="0034538C" w:rsidRDefault="00C21A8C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20xx年扬子一中“春雨杯”教职赛二等奖</w:t>
            </w:r>
          </w:p>
          <w:p w14:paraId="77B65EA6" w14:textId="250B83A2" w:rsidR="0034538C" w:rsidRDefault="00C21A8C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20xx年江苏省中小学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教师微课竞赛</w:t>
            </w:r>
            <w:proofErr w:type="gramEnd"/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二等奖</w:t>
            </w:r>
          </w:p>
        </w:tc>
      </w:tr>
      <w:tr w:rsidR="0034538C" w14:paraId="64A7CEEA" w14:textId="77777777">
        <w:trPr>
          <w:trHeight w:val="410"/>
        </w:trPr>
        <w:tc>
          <w:tcPr>
            <w:tcW w:w="10425" w:type="dxa"/>
            <w:gridSpan w:val="8"/>
            <w:tcBorders>
              <w:top w:val="single" w:sz="12" w:space="0" w:color="D9D9D9"/>
              <w:bottom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5A14A26B" w14:textId="77777777" w:rsidR="0034538C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自我评价</w:t>
            </w:r>
          </w:p>
        </w:tc>
      </w:tr>
      <w:tr w:rsidR="0034538C" w14:paraId="0C543C6E" w14:textId="77777777">
        <w:trPr>
          <w:trHeight w:val="1443"/>
        </w:trPr>
        <w:tc>
          <w:tcPr>
            <w:tcW w:w="10425" w:type="dxa"/>
            <w:gridSpan w:val="8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14B9E45E" w14:textId="77777777" w:rsidR="0034538C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经过5年不同工作,积累了丰富的工作经验,性格也变得沉稳。同时，对自己的职业前景有了明确的规划。</w:t>
            </w:r>
          </w:p>
          <w:p w14:paraId="3A7A9934" w14:textId="77777777" w:rsidR="0034538C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想找个有发展前景的公司，通过自己的努力与公司共同发展</w:t>
            </w:r>
          </w:p>
        </w:tc>
      </w:tr>
      <w:tr w:rsidR="0034538C" w14:paraId="30C8BB8E" w14:textId="77777777">
        <w:trPr>
          <w:trHeight w:val="528"/>
        </w:trPr>
        <w:tc>
          <w:tcPr>
            <w:tcW w:w="969" w:type="dxa"/>
            <w:tcBorders>
              <w:right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169F07F4" w14:textId="77777777" w:rsidR="0034538C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备注</w:t>
            </w:r>
          </w:p>
        </w:tc>
        <w:tc>
          <w:tcPr>
            <w:tcW w:w="9456" w:type="dxa"/>
            <w:gridSpan w:val="7"/>
            <w:tcBorders>
              <w:left w:val="single" w:sz="12" w:space="0" w:color="D9D9D9"/>
              <w:tl2br w:val="nil"/>
              <w:tr2bl w:val="nil"/>
            </w:tcBorders>
            <w:vAlign w:val="center"/>
          </w:tcPr>
          <w:p w14:paraId="6E00D3C2" w14:textId="77777777" w:rsidR="0034538C" w:rsidRDefault="00000000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双休、社保</w:t>
            </w:r>
          </w:p>
        </w:tc>
      </w:tr>
    </w:tbl>
    <w:p w14:paraId="1FCFF6A7" w14:textId="77777777" w:rsidR="0034538C" w:rsidRDefault="0034538C">
      <w:pPr>
        <w:snapToGrid w:val="0"/>
        <w:rPr>
          <w:rFonts w:ascii="微软雅黑" w:eastAsia="微软雅黑" w:hAnsi="微软雅黑" w:hint="eastAsia"/>
        </w:rPr>
      </w:pPr>
    </w:p>
    <w:sectPr w:rsidR="0034538C" w:rsidSect="00603FED">
      <w:footerReference w:type="default" r:id="rId8"/>
      <w:pgSz w:w="11906" w:h="16838"/>
      <w:pgMar w:top="720" w:right="720" w:bottom="720" w:left="720" w:header="851" w:footer="992" w:gutter="0"/>
      <w:pgNumType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04276" w14:textId="77777777" w:rsidR="002F4BE5" w:rsidRDefault="002F4BE5">
      <w:pPr>
        <w:spacing w:after="0" w:line="240" w:lineRule="auto"/>
      </w:pPr>
      <w:r>
        <w:separator/>
      </w:r>
    </w:p>
  </w:endnote>
  <w:endnote w:type="continuationSeparator" w:id="0">
    <w:p w14:paraId="311E4FB2" w14:textId="77777777" w:rsidR="002F4BE5" w:rsidRDefault="002F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1F3B" w14:textId="77777777" w:rsidR="0034538C" w:rsidRDefault="0034538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415A8" w14:textId="77777777" w:rsidR="002F4BE5" w:rsidRDefault="002F4BE5">
      <w:pPr>
        <w:spacing w:after="0" w:line="240" w:lineRule="auto"/>
      </w:pPr>
      <w:r>
        <w:separator/>
      </w:r>
    </w:p>
  </w:footnote>
  <w:footnote w:type="continuationSeparator" w:id="0">
    <w:p w14:paraId="7988A460" w14:textId="77777777" w:rsidR="002F4BE5" w:rsidRDefault="002F4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9C75D1"/>
    <w:rsid w:val="000A1F70"/>
    <w:rsid w:val="001605A5"/>
    <w:rsid w:val="00172A27"/>
    <w:rsid w:val="002F4BE5"/>
    <w:rsid w:val="0030576B"/>
    <w:rsid w:val="0034538C"/>
    <w:rsid w:val="004350FD"/>
    <w:rsid w:val="00603FED"/>
    <w:rsid w:val="00743B66"/>
    <w:rsid w:val="00837D8E"/>
    <w:rsid w:val="0086740F"/>
    <w:rsid w:val="00B06222"/>
    <w:rsid w:val="00C21A8C"/>
    <w:rsid w:val="00CB2FB7"/>
    <w:rsid w:val="00D333CD"/>
    <w:rsid w:val="00D764DF"/>
    <w:rsid w:val="00E653EC"/>
    <w:rsid w:val="00FE7CD5"/>
    <w:rsid w:val="045B3F05"/>
    <w:rsid w:val="0E845775"/>
    <w:rsid w:val="1275177E"/>
    <w:rsid w:val="13E6559E"/>
    <w:rsid w:val="220255DE"/>
    <w:rsid w:val="23C36C57"/>
    <w:rsid w:val="29A879E6"/>
    <w:rsid w:val="2B017A6F"/>
    <w:rsid w:val="2B693EBB"/>
    <w:rsid w:val="2FE45589"/>
    <w:rsid w:val="363F4B93"/>
    <w:rsid w:val="3E9C75D1"/>
    <w:rsid w:val="408B510E"/>
    <w:rsid w:val="44B262A1"/>
    <w:rsid w:val="476C0312"/>
    <w:rsid w:val="478134DA"/>
    <w:rsid w:val="48BA5B78"/>
    <w:rsid w:val="50195F9A"/>
    <w:rsid w:val="525F6EDC"/>
    <w:rsid w:val="54A725BB"/>
    <w:rsid w:val="5D2F4906"/>
    <w:rsid w:val="5DFE427F"/>
    <w:rsid w:val="63C76834"/>
    <w:rsid w:val="645E7594"/>
    <w:rsid w:val="669431CD"/>
    <w:rsid w:val="6D4D5CAF"/>
    <w:rsid w:val="71EB2A7A"/>
    <w:rsid w:val="723F33DC"/>
    <w:rsid w:val="72E56DC8"/>
    <w:rsid w:val="73EB1EBC"/>
    <w:rsid w:val="79C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2DDE7DF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</w:pPr>
    <w:rPr>
      <w:sz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130;&#21153;&#31616;&#21382;&#12305;&#34920;&#26684;&#31616;&#21382;&#20250;&#35745;&#31616;&#21382;&#36890;&#29992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【财务简历】表格简历会计简历通用简历应届生简历</Template>
  <TotalTime>4</TotalTime>
  <Pages>2</Pages>
  <Words>87</Words>
  <Characters>498</Characters>
  <Application>Microsoft Office Word</Application>
  <DocSecurity>0</DocSecurity>
  <Lines>4</Lines>
  <Paragraphs>1</Paragraphs>
  <ScaleCrop>false</ScaleCrop>
  <Manager>http://resume.bidejob.com</Manager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 彩色简历模板</dc:title>
  <dc:subject>个人简历模板</dc:subject>
  <dc:creator>S</dc:creator>
  <cp:keywords>个人简历模板网 简历模板 空白简历 空白模版 resume.bidejob.com www.bidejob.com word格式简历 word简历模板</cp:keywords>
  <dc:description>http://resume.bidejob.com 个人简历模板网 简历模板http://resume.bidejob.com/resume/ 必得人才网 简历模板http://resume.bidejob.com 必得人才网 简历模板http://resume.bidejob.com 必得人才网 简历模板http://resume.bidejob.com 必得人才网 简历模板http://resume.bidejob.com 必得人才网 简历模板http://resume.bidejob.com 必得人才网 简历模板</dc:description>
  <cp:lastModifiedBy>xt j.</cp:lastModifiedBy>
  <cp:revision>7</cp:revision>
  <dcterms:created xsi:type="dcterms:W3CDTF">2017-08-16T07:05:00Z</dcterms:created>
  <dcterms:modified xsi:type="dcterms:W3CDTF">2025-06-01T02:29:00Z</dcterms:modified>
  <cp:category>http://resume.bidejob.com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