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672" w:rsidRDefault="00940672">
      <w:pPr>
        <w:pStyle w:val="BodyText"/>
        <w:rPr>
          <w:rFonts w:ascii="Times New Roman"/>
          <w:sz w:val="20"/>
        </w:rPr>
      </w:pPr>
      <w:r>
        <w:rPr>
          <w:noProof/>
          <w:lang w:eastAsia="zh-CN"/>
        </w:rPr>
        <w:pict>
          <v:group id="_x0000_s1026" style="position:absolute;margin-left:.5pt;margin-top:1.85pt;width:594.6pt;height:840.05pt;z-index:-251658240;mso-position-horizontal-relative:page;mso-position-vertical-relative:page" coordorigin="10,37" coordsize="11892,16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top:41;width:11892;height:16797">
              <v:imagedata r:id="rId4" o:title=""/>
            </v:shape>
            <v:rect id="_x0000_s1028" style="position:absolute;left:339;top:381;width:11223;height:16136" filled="f" strokecolor="#ccad4a" strokeweight="5pt"/>
            <v:shape id="_x0000_s1029" type="#_x0000_t75" style="position:absolute;left:3332;top:4646;width:5062;height:5062">
              <v:imagedata r:id="rId5" o:title=""/>
            </v:shape>
            <v:shape id="_x0000_s1030" style="position:absolute;left:10;top:41;width:11892;height:3765" coordorigin="10,41" coordsize="11892,3765" o:spt="100" adj="0,,0" path="m745,1157r-13,-78l698,1012,645,959,577,924,500,912r-77,12l355,959r-53,53l268,1079r-13,78l268,1234r34,67l355,1354r68,35l500,1401r77,-12l645,1354r53,-53l732,1234r13,-77m3194,2953r-16,-80l3134,2808r-65,-43l2990,2748r-79,17l2846,2808r-44,65l2786,2953r16,79l2846,3097r65,44l2990,3157r79,-16l3134,3097r44,-65l3194,2953m8593,980r-5725,l3181,1010r153,58l3369,1198r-39,244l3140,1562r-56,74l3168,1695r230,74l3247,1941r-38,83l3297,2041r224,-27l3304,2191r-84,122l3255,2435r143,177l3607,2757r138,44l3797,2776r-78,64l3584,3034r41,215l3820,3578r42,58l3909,3684r52,39l4017,3754r59,24l4139,3793r65,10l4272,3805r69,-3l4411,3793r72,-14l4554,3760r71,-22l4695,3711r69,-30l4832,3649r65,-35l4959,3577r59,-38l5073,3500r52,-39l5171,3421r42,-39l5248,3344r30,-37l5301,3271r16,-33l5502,3233r126,14l5751,3294r178,94l5992,3518r87,43l6247,3518r308,-130l6882,3271r55,-38l7029,3169r2,-146l6922,2776r282,9l7241,2776r98,-26l7364,2636r-13,-64l7317,2408r316,-37l7803,2316r84,-110l7939,2014r4,-14l7993,1876r-3,-107l7916,1621,7752,1374r481,66l8482,1393r8,-19l8581,1170r12,-190m11902,41l10,41r,816l271,835,412,784,481,664,527,435r6,-33l534,395r3,-30l537,365r-3,30l534,395r-1,7l533,409r3,25l543,459r9,26l564,510r16,24l601,555r25,18l657,587r37,9l736,600r49,-3l842,587r64,-19l978,541r80,-38l1157,636r85,60l1356,697r192,-44l1783,873r215,107l2319,1005r549,-25l8593,980r16,-272l8814,695r107,-33l8925,653r38,-74l8970,503r7,-81l9109,630r109,76l9363,657,9603,490r155,236l9873,799r133,-95l10173,490r42,-55l10240,422r175,-96l10455,305r146,-48l10714,288r141,107l10754,659r12,115l10931,764r359,-111l11582,837r160,59l11826,831r58,-178l11889,640r8,-383l11902,41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031" type="#_x0000_t75" style="position:absolute;left:2990;top:3565;width:272;height:272">
              <v:imagedata r:id="rId6" o:title=""/>
            </v:shape>
            <v:shape id="_x0000_s1032" type="#_x0000_t75" style="position:absolute;left:4024;top:6109;width:272;height:272">
              <v:imagedata r:id="rId7" o:title=""/>
            </v:shape>
            <v:shape id="_x0000_s1033" type="#_x0000_t75" style="position:absolute;left:5602;top:3701;width:272;height:272">
              <v:imagedata r:id="rId8" o:title=""/>
            </v:shape>
            <v:shape id="_x0000_s1034" type="#_x0000_t75" style="position:absolute;left:5875;top:4204;width:272;height:272">
              <v:imagedata r:id="rId9" o:title=""/>
            </v:shape>
            <v:shape id="_x0000_s1035" style="position:absolute;left:6079;top:4055;width:490;height:490" coordorigin="6079,4055" coordsize="490,490" path="m6324,4055r-78,12l6179,4102r-53,53l6091,4222r-12,78l6091,4377r35,67l6179,4497r67,35l6324,4545r77,-13l6468,4497r53,-53l6556,4377r12,-77l6556,4222r-35,-67l6468,4102r-67,-35l6324,4055xe" fillcolor="#e3cc4e" stroked="f">
              <v:path arrowok="t"/>
            </v:shape>
            <v:shape id="_x0000_s1036" type="#_x0000_t75" style="position:absolute;left:7045;top:3592;width:299;height:299">
              <v:imagedata r:id="rId10" o:title=""/>
            </v:shape>
            <v:shape id="_x0000_s1037" type="#_x0000_t75" style="position:absolute;left:7412;top:2735;width:299;height:299">
              <v:imagedata r:id="rId11" o:title=""/>
            </v:shape>
            <v:shape id="_x0000_s1038" type="#_x0000_t75" style="position:absolute;left:8065;top:2544;width:299;height:299">
              <v:imagedata r:id="rId12" o:title=""/>
            </v:shape>
            <v:shape id="_x0000_s1039" type="#_x0000_t75" style="position:absolute;left:8092;top:2000;width:218;height:218">
              <v:imagedata r:id="rId13" o:title=""/>
            </v:shape>
            <v:shape id="_x0000_s1040" type="#_x0000_t75" style="position:absolute;left:8555;top:1932;width:218;height:218">
              <v:imagedata r:id="rId14" o:title=""/>
            </v:shape>
            <v:shape id="_x0000_s1041" type="#_x0000_t75" style="position:absolute;left:8936;top:1034;width:299;height:299">
              <v:imagedata r:id="rId12" o:title=""/>
            </v:shape>
            <v:shape id="_x0000_s1042" type="#_x0000_t75" style="position:absolute;left:9739;top:748;width:354;height:354">
              <v:imagedata r:id="rId15" o:title=""/>
            </v:shape>
            <v:shape id="_x0000_s1043" type="#_x0000_t75" style="position:absolute;left:10895;top:585;width:354;height:354">
              <v:imagedata r:id="rId16" o:title=""/>
            </v:shape>
            <v:shape id="_x0000_s1044" style="position:absolute;left:2615;top:404;width:633;height:363" coordorigin="2615,404" coordsize="633,363" path="m3050,404r-158,2l2615,498r633,268l3149,515,3050,404xe" fillcolor="#367541" stroked="f">
              <v:path arrowok="t"/>
            </v:shape>
            <v:shape id="_x0000_s1045" style="position:absolute;left:2615;top:497;width:633;height:363" coordorigin="2615,497" coordsize="633,363" path="m2615,497r99,251l2812,860r159,-3l3248,766,2615,497xe" fillcolor="#265a34" stroked="f">
              <v:path arrowok="t"/>
            </v:shape>
            <v:shape id="_x0000_s1046" type="#_x0000_t75" style="position:absolute;left:4009;top:4413;width:348;height:384">
              <v:imagedata r:id="rId17" o:title=""/>
            </v:shape>
            <v:shape id="_x0000_s1047" style="position:absolute;left:10302;top:6161;width:471;height:230" coordorigin="10302,6161" coordsize="471,230" path="m10594,6161r-110,19l10302,6276r471,114l10676,6227r-82,-66xe" fillcolor="#367541" stroked="f">
              <v:path arrowok="t"/>
            </v:shape>
            <v:shape id="_x0000_s1048" style="position:absolute;left:10302;top:6275;width:471;height:230" coordorigin="10302,6275" coordsize="471,230" path="m10302,6275r97,164l10480,6505r110,-20l10773,6391r-471,-116xe" fillcolor="#265a34" stroked="f">
              <v:path arrowok="t"/>
            </v:shape>
            <v:shape id="_x0000_s1049" style="position:absolute;left:8032;top:213;width:576;height:434" coordorigin="8032,213" coordsize="576,434" path="m8344,213r-147,20l8111,365r-79,281l8607,271,8344,213xe" fillcolor="#367541" stroked="f">
              <v:path arrowok="t"/>
            </v:shape>
            <v:shape id="_x0000_s1050" style="position:absolute;left:8032;top:271;width:576;height:434" coordorigin="8032,271" coordsize="576,434" path="m8608,271l8032,646r263,58l8442,684r87,-132l8608,271xe" fillcolor="#265a34" stroked="f">
              <v:path arrowok="t"/>
            </v:shape>
            <v:shape id="_x0000_s1051" type="#_x0000_t75" style="position:absolute;left:4010;top:37;width:3293;height:3255">
              <v:imagedata r:id="rId18" o:title=""/>
            </v:shape>
            <v:shape id="_x0000_s1052" type="#_x0000_t75" style="position:absolute;left:3241;top:11990;width:5430;height:99">
              <v:imagedata r:id="rId19" o:title=""/>
            </v:shape>
            <w10:wrap anchorx="page" anchory="page"/>
          </v:group>
        </w:pict>
      </w: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rPr>
          <w:rFonts w:ascii="Times New Roman"/>
          <w:sz w:val="20"/>
        </w:rPr>
      </w:pPr>
    </w:p>
    <w:p w:rsidR="00940672" w:rsidRDefault="00940672">
      <w:pPr>
        <w:pStyle w:val="BodyText"/>
        <w:spacing w:before="5"/>
        <w:rPr>
          <w:rFonts w:ascii="Times New Roman"/>
          <w:sz w:val="24"/>
        </w:rPr>
      </w:pPr>
    </w:p>
    <w:p w:rsidR="00940672" w:rsidRDefault="00940672">
      <w:pPr>
        <w:pStyle w:val="Heading1"/>
        <w:spacing w:line="1235" w:lineRule="exact"/>
      </w:pPr>
      <w:r>
        <w:rPr>
          <w:rFonts w:hint="eastAsia"/>
          <w:color w:val="295833"/>
        </w:rPr>
        <w:t>我的简历</w:t>
      </w:r>
    </w:p>
    <w:p w:rsidR="00940672" w:rsidRDefault="00940672">
      <w:pPr>
        <w:spacing w:before="410"/>
        <w:ind w:left="1527" w:right="1703"/>
        <w:jc w:val="center"/>
        <w:rPr>
          <w:sz w:val="66"/>
        </w:rPr>
      </w:pPr>
      <w:r>
        <w:rPr>
          <w:rFonts w:hint="eastAsia"/>
          <w:color w:val="295833"/>
          <w:sz w:val="66"/>
        </w:rPr>
        <w:t>甄美丽</w:t>
      </w:r>
    </w:p>
    <w:p w:rsidR="00940672" w:rsidRDefault="00940672">
      <w:pPr>
        <w:spacing w:before="25"/>
        <w:ind w:left="1527" w:right="1701"/>
        <w:jc w:val="center"/>
        <w:rPr>
          <w:sz w:val="66"/>
        </w:rPr>
      </w:pPr>
      <w:r>
        <w:rPr>
          <w:color w:val="295833"/>
          <w:sz w:val="66"/>
        </w:rPr>
        <w:t>13800000000</w:t>
      </w:r>
    </w:p>
    <w:p w:rsidR="00940672" w:rsidRDefault="00940672">
      <w:pPr>
        <w:spacing w:before="25"/>
        <w:ind w:left="1527" w:right="1703"/>
        <w:jc w:val="center"/>
        <w:rPr>
          <w:sz w:val="66"/>
        </w:rPr>
      </w:pPr>
      <w:r>
        <w:rPr>
          <w:rFonts w:hint="eastAsia"/>
          <w:color w:val="295833"/>
          <w:sz w:val="66"/>
        </w:rPr>
        <w:t>上海市第十五小学</w:t>
      </w:r>
    </w:p>
    <w:p w:rsidR="00940672" w:rsidRDefault="00940672">
      <w:pPr>
        <w:jc w:val="center"/>
        <w:rPr>
          <w:sz w:val="66"/>
        </w:rPr>
        <w:sectPr w:rsidR="00940672">
          <w:type w:val="continuous"/>
          <w:pgSz w:w="11910" w:h="16840"/>
          <w:pgMar w:top="1580" w:right="1680" w:bottom="280" w:left="1680" w:header="720" w:footer="720" w:gutter="0"/>
          <w:cols w:space="720"/>
        </w:sectPr>
      </w:pPr>
    </w:p>
    <w:p w:rsidR="00940672" w:rsidRDefault="00940672">
      <w:pPr>
        <w:pStyle w:val="BodyText"/>
        <w:rPr>
          <w:sz w:val="20"/>
        </w:rPr>
      </w:pPr>
      <w:r>
        <w:rPr>
          <w:noProof/>
          <w:lang w:eastAsia="zh-CN"/>
        </w:rPr>
        <w:pict>
          <v:group id="_x0000_s1053" style="position:absolute;margin-left:.75pt;margin-top:2.1pt;width:594.6pt;height:839.85pt;z-index:-251657216;mso-position-horizontal-relative:page;mso-position-vertical-relative:page" coordorigin="15,42" coordsize="11892,16797">
            <v:shape id="_x0000_s1054" type="#_x0000_t75" style="position:absolute;left:15;top:45;width:11890;height:16793">
              <v:imagedata r:id="rId20" o:title=""/>
            </v:shape>
            <v:rect id="_x0000_s1055" style="position:absolute;left:344;top:385;width:11223;height:16136" filled="f" strokecolor="#ccad4a" strokeweight="5pt"/>
            <v:shape id="_x0000_s1056" style="position:absolute;left:15;top:45;width:11892;height:3765" coordorigin="15,45" coordsize="11892,3765" o:spt="100" adj="0,,0" path="m750,1161r-13,-78l703,1016,650,963,582,928,505,916r-77,12l360,963r-53,53l273,1083r-13,78l273,1238r34,67l360,1358r68,35l505,1406r77,-13l650,1358r53,-53l737,1238r13,-77m3199,2957r-16,-80l3139,2813r-65,-44l2995,2753r-79,16l2851,2813r-44,64l2791,2957r16,79l2851,3101r65,44l2995,3161r79,-16l3139,3101r44,-65l3199,2957m8598,984r-5725,l3186,1014r153,58l3374,1202r-39,245l3145,1566r-56,74l3173,1699r230,74l3252,1945r-38,83l3302,2045r224,-27l3309,2196r-84,121l3260,2439r143,178l3612,2761r138,44l3802,2781r-78,63l3589,3039r41,214l3825,3583r42,57l3914,3688r52,39l4022,3759r59,23l4144,3798r65,9l4277,3809r69,-3l4416,3797r72,-14l4559,3765r71,-23l4700,3715r69,-29l4837,3653r65,-35l4964,3582r59,-38l5078,3505r52,-40l5176,3425r42,-39l5253,3348r30,-37l5306,3276r16,-33l5507,3237r126,14l5756,3298r178,94l5997,3522r87,44l6252,3522r308,-130l6887,3276r55,-39l7034,3173r2,-146l6927,2780r282,10l7246,2780r98,-26l7369,2640r-13,-64l7322,2413r316,-37l7808,2321r84,-111l7944,2018r4,-14l7998,1880r-3,-107l7921,1626,7757,1379r481,66l8487,1397r8,-18l8586,1174r12,-190m11907,45l15,45r,816l276,840,417,788,486,668,532,440r6,-33l539,399r,l538,407r,6l542,438r6,26l557,489r12,25l585,538r21,21l631,577r31,14l699,601r42,3l790,601r57,-10l911,572r72,-27l1063,508r99,132l1247,700r114,1l1553,657r235,220l2003,984r321,25l2873,984r5725,l8614,712r205,-12l8926,666r4,-9l8968,584r7,-76l8982,426r132,208l9223,710r145,-49l9608,494r155,237l9878,804r133,-96l10178,494r42,-54l10245,426r175,-95l10460,309r146,-48l10719,292r141,107l10759,663r12,115l10936,768r359,-111l11587,841r160,60l11831,835r58,-178l11894,644r8,-383l11907,45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057" type="#_x0000_t75" style="position:absolute;left:2995;top:3569;width:272;height:272">
              <v:imagedata r:id="rId21" o:title=""/>
            </v:shape>
            <v:shape id="_x0000_s1058" type="#_x0000_t75" style="position:absolute;left:4029;top:6114;width:272;height:272">
              <v:imagedata r:id="rId7" o:title=""/>
            </v:shape>
            <v:shape id="_x0000_s1059" type="#_x0000_t75" style="position:absolute;left:5607;top:3705;width:272;height:272">
              <v:imagedata r:id="rId22" o:title=""/>
            </v:shape>
            <v:shape id="_x0000_s1060" type="#_x0000_t75" style="position:absolute;left:5880;top:4209;width:272;height:272">
              <v:imagedata r:id="rId23" o:title=""/>
            </v:shape>
            <v:shape id="_x0000_s1061" style="position:absolute;left:6084;top:4059;width:490;height:490" coordorigin="6084,4059" coordsize="490,490" path="m6329,4059r-78,12l6184,4106r-53,53l6096,4226r-12,78l6096,4381r35,68l6184,4502r67,34l6329,4549r77,-13l6473,4502r53,-53l6561,4381r12,-77l6561,4226r-35,-67l6473,4106r-67,-35l6329,4059xe" fillcolor="#e3cc4e" stroked="f">
              <v:path arrowok="t"/>
            </v:shape>
            <v:shape id="_x0000_s1062" type="#_x0000_t75" style="position:absolute;left:7050;top:3596;width:299;height:299">
              <v:imagedata r:id="rId10" o:title=""/>
            </v:shape>
            <v:shape id="_x0000_s1063" type="#_x0000_t75" style="position:absolute;left:7417;top:2739;width:299;height:299">
              <v:imagedata r:id="rId24" o:title=""/>
            </v:shape>
            <v:shape id="_x0000_s1064" type="#_x0000_t75" style="position:absolute;left:8070;top:2549;width:299;height:299">
              <v:imagedata r:id="rId12" o:title=""/>
            </v:shape>
            <v:shape id="_x0000_s1065" type="#_x0000_t75" style="position:absolute;left:8097;top:2004;width:218;height:218">
              <v:imagedata r:id="rId13" o:title=""/>
            </v:shape>
            <v:shape id="_x0000_s1066" type="#_x0000_t75" style="position:absolute;left:8560;top:1936;width:218;height:218">
              <v:imagedata r:id="rId14" o:title=""/>
            </v:shape>
            <v:shape id="_x0000_s1067" type="#_x0000_t75" style="position:absolute;left:8941;top:1038;width:299;height:299">
              <v:imagedata r:id="rId12" o:title=""/>
            </v:shape>
            <v:shape id="_x0000_s1068" type="#_x0000_t75" style="position:absolute;left:9744;top:753;width:354;height:354">
              <v:imagedata r:id="rId15" o:title=""/>
            </v:shape>
            <v:shape id="_x0000_s1069" type="#_x0000_t75" style="position:absolute;left:10900;top:589;width:354;height:354">
              <v:imagedata r:id="rId25" o:title=""/>
            </v:shape>
            <v:shape id="_x0000_s1070" style="position:absolute;left:2620;top:408;width:633;height:363" coordorigin="2620,408" coordsize="633,363" path="m3055,408r-158,3l2620,502r633,268l3154,519,3055,408xe" fillcolor="#367541" stroked="f">
              <v:path arrowok="t"/>
            </v:shape>
            <v:shape id="_x0000_s1071" style="position:absolute;left:2620;top:502;width:633;height:363" coordorigin="2620,502" coordsize="633,363" path="m2620,502r99,250l2817,864r159,-2l3253,770,2620,502xe" fillcolor="#265a34" stroked="f">
              <v:path arrowok="t"/>
            </v:shape>
            <v:shape id="_x0000_s1072" type="#_x0000_t75" style="position:absolute;left:4014;top:4417;width:348;height:384">
              <v:imagedata r:id="rId26" o:title=""/>
            </v:shape>
            <v:shape id="_x0000_s1073" style="position:absolute;left:10307;top:6165;width:471;height:230" coordorigin="10307,6165" coordsize="471,230" path="m10599,6165r-110,20l10307,6280r471,115l10681,6231r-82,-66xe" fillcolor="#367541" stroked="f">
              <v:path arrowok="t"/>
            </v:shape>
            <v:shape id="_x0000_s1074" style="position:absolute;left:10307;top:6279;width:471;height:230" coordorigin="10307,6279" coordsize="471,230" path="m10307,6279r97,164l10485,6509r110,-19l10778,6395r-471,-116xe" fillcolor="#265a34" stroked="f">
              <v:path arrowok="t"/>
            </v:shape>
            <v:shape id="_x0000_s1075" style="position:absolute;left:8037;top:217;width:576;height:434" coordorigin="8037,217" coordsize="576,434" path="m8349,217r-147,20l8116,370r-79,280l8612,275,8349,217xe" fillcolor="#367541" stroked="f">
              <v:path arrowok="t"/>
            </v:shape>
            <v:shape id="_x0000_s1076" style="position:absolute;left:8037;top:275;width:576;height:434" coordorigin="8037,275" coordsize="576,434" path="m8613,275l8037,650r263,58l8447,688r87,-132l8613,275xe" fillcolor="#265a34" stroked="f">
              <v:path arrowok="t"/>
            </v:shape>
            <v:shape id="_x0000_s1077" type="#_x0000_t75" style="position:absolute;left:4015;top:42;width:3293;height:3255">
              <v:imagedata r:id="rId27" o:title=""/>
            </v:shape>
            <v:shape id="_x0000_s1078" type="#_x0000_t75" style="position:absolute;left:2949;top:6998;width:5430;height:99">
              <v:imagedata r:id="rId19" o:title=""/>
            </v:shape>
            <w10:wrap anchorx="page" anchory="page"/>
          </v:group>
        </w:pict>
      </w: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spacing w:before="11"/>
        <w:rPr>
          <w:sz w:val="12"/>
        </w:rPr>
      </w:pPr>
    </w:p>
    <w:p w:rsidR="00940672" w:rsidRDefault="00940672">
      <w:pPr>
        <w:pStyle w:val="Heading1"/>
        <w:ind w:left="2810"/>
      </w:pPr>
      <w:r>
        <w:rPr>
          <w:rFonts w:hint="eastAsia"/>
          <w:color w:val="295833"/>
        </w:rPr>
        <w:t>目</w:t>
      </w:r>
      <w:r>
        <w:rPr>
          <w:color w:val="295833"/>
        </w:rPr>
        <w:t xml:space="preserve"> </w:t>
      </w:r>
      <w:r>
        <w:rPr>
          <w:rFonts w:hint="eastAsia"/>
          <w:color w:val="295833"/>
        </w:rPr>
        <w:t>录</w:t>
      </w:r>
    </w:p>
    <w:p w:rsidR="00940672" w:rsidRDefault="00940672">
      <w:pPr>
        <w:pStyle w:val="BodyText"/>
        <w:rPr>
          <w:rFonts w:ascii="方正正中黑简体"/>
          <w:sz w:val="20"/>
        </w:rPr>
      </w:pPr>
    </w:p>
    <w:p w:rsidR="00940672" w:rsidRDefault="00940672">
      <w:pPr>
        <w:pStyle w:val="BodyText"/>
        <w:spacing w:before="15"/>
        <w:rPr>
          <w:rFonts w:ascii="方正正中黑简体"/>
          <w:sz w:val="26"/>
        </w:rPr>
      </w:pPr>
    </w:p>
    <w:tbl>
      <w:tblPr>
        <w:tblW w:w="0" w:type="auto"/>
        <w:tblInd w:w="1219" w:type="dxa"/>
        <w:tblLayout w:type="fixed"/>
        <w:tblCellMar>
          <w:left w:w="0" w:type="dxa"/>
          <w:right w:w="0" w:type="dxa"/>
        </w:tblCellMar>
        <w:tblLook w:val="01E0"/>
      </w:tblPr>
      <w:tblGrid>
        <w:gridCol w:w="1480"/>
        <w:gridCol w:w="1650"/>
        <w:gridCol w:w="2910"/>
      </w:tblGrid>
      <w:tr w:rsidR="00940672">
        <w:trPr>
          <w:trHeight w:hRule="exact" w:val="776"/>
        </w:trPr>
        <w:tc>
          <w:tcPr>
            <w:tcW w:w="1480" w:type="dxa"/>
          </w:tcPr>
          <w:p w:rsidR="00940672" w:rsidRDefault="00940672">
            <w:pPr>
              <w:pStyle w:val="TableParagraph"/>
              <w:spacing w:before="0" w:line="497" w:lineRule="exact"/>
              <w:rPr>
                <w:sz w:val="44"/>
              </w:rPr>
            </w:pPr>
            <w:r>
              <w:rPr>
                <w:rFonts w:hint="eastAsia"/>
                <w:color w:val="295833"/>
                <w:sz w:val="44"/>
              </w:rPr>
              <w:t>资料一</w:t>
            </w:r>
          </w:p>
        </w:tc>
        <w:tc>
          <w:tcPr>
            <w:tcW w:w="1650" w:type="dxa"/>
          </w:tcPr>
          <w:p w:rsidR="00940672" w:rsidRDefault="00940672">
            <w:pPr>
              <w:pStyle w:val="TableParagraph"/>
              <w:spacing w:before="0" w:line="497" w:lineRule="exact"/>
              <w:ind w:left="110"/>
              <w:rPr>
                <w:sz w:val="44"/>
              </w:rPr>
            </w:pPr>
            <w:r>
              <w:rPr>
                <w:rFonts w:hint="eastAsia"/>
                <w:color w:val="295833"/>
                <w:sz w:val="44"/>
              </w:rPr>
              <w:t>………</w:t>
            </w:r>
          </w:p>
        </w:tc>
        <w:tc>
          <w:tcPr>
            <w:tcW w:w="2910" w:type="dxa"/>
          </w:tcPr>
          <w:p w:rsidR="00940672" w:rsidRDefault="00940672">
            <w:pPr>
              <w:pStyle w:val="TableParagraph"/>
              <w:spacing w:before="0" w:line="497" w:lineRule="exact"/>
              <w:ind w:left="220"/>
              <w:rPr>
                <w:sz w:val="44"/>
              </w:rPr>
            </w:pPr>
            <w:r>
              <w:rPr>
                <w:rFonts w:hint="eastAsia"/>
                <w:color w:val="295833"/>
                <w:sz w:val="44"/>
              </w:rPr>
              <w:t>个人简历</w:t>
            </w:r>
          </w:p>
        </w:tc>
      </w:tr>
      <w:tr w:rsidR="00940672">
        <w:trPr>
          <w:trHeight w:hRule="exact" w:val="1056"/>
        </w:trPr>
        <w:tc>
          <w:tcPr>
            <w:tcW w:w="1480" w:type="dxa"/>
          </w:tcPr>
          <w:p w:rsidR="00940672" w:rsidRDefault="00940672">
            <w:pPr>
              <w:pStyle w:val="TableParagraph"/>
              <w:rPr>
                <w:sz w:val="44"/>
              </w:rPr>
            </w:pPr>
            <w:r>
              <w:rPr>
                <w:rFonts w:hint="eastAsia"/>
                <w:color w:val="295833"/>
                <w:sz w:val="44"/>
              </w:rPr>
              <w:t>资料二</w:t>
            </w:r>
          </w:p>
        </w:tc>
        <w:tc>
          <w:tcPr>
            <w:tcW w:w="1650" w:type="dxa"/>
          </w:tcPr>
          <w:p w:rsidR="00940672" w:rsidRDefault="00940672">
            <w:pPr>
              <w:pStyle w:val="TableParagraph"/>
              <w:ind w:left="110"/>
              <w:rPr>
                <w:sz w:val="44"/>
              </w:rPr>
            </w:pPr>
            <w:r>
              <w:rPr>
                <w:rFonts w:hint="eastAsia"/>
                <w:color w:val="295833"/>
                <w:sz w:val="44"/>
              </w:rPr>
              <w:t>………</w:t>
            </w:r>
          </w:p>
        </w:tc>
        <w:tc>
          <w:tcPr>
            <w:tcW w:w="2910" w:type="dxa"/>
          </w:tcPr>
          <w:p w:rsidR="00940672" w:rsidRDefault="00940672">
            <w:pPr>
              <w:pStyle w:val="TableParagraph"/>
              <w:ind w:left="220"/>
              <w:rPr>
                <w:sz w:val="44"/>
              </w:rPr>
            </w:pPr>
            <w:r>
              <w:rPr>
                <w:rFonts w:hint="eastAsia"/>
                <w:color w:val="295833"/>
                <w:sz w:val="44"/>
              </w:rPr>
              <w:t>奖状以及证书</w:t>
            </w:r>
          </w:p>
        </w:tc>
      </w:tr>
      <w:tr w:rsidR="00940672">
        <w:trPr>
          <w:trHeight w:hRule="exact" w:val="1056"/>
        </w:trPr>
        <w:tc>
          <w:tcPr>
            <w:tcW w:w="1480" w:type="dxa"/>
          </w:tcPr>
          <w:p w:rsidR="00940672" w:rsidRDefault="00940672">
            <w:pPr>
              <w:pStyle w:val="TableParagraph"/>
              <w:rPr>
                <w:sz w:val="44"/>
              </w:rPr>
            </w:pPr>
            <w:r>
              <w:rPr>
                <w:rFonts w:hint="eastAsia"/>
                <w:color w:val="295833"/>
                <w:sz w:val="44"/>
              </w:rPr>
              <w:t>资料三</w:t>
            </w:r>
          </w:p>
        </w:tc>
        <w:tc>
          <w:tcPr>
            <w:tcW w:w="1650" w:type="dxa"/>
          </w:tcPr>
          <w:p w:rsidR="00940672" w:rsidRDefault="00940672">
            <w:pPr>
              <w:pStyle w:val="TableParagraph"/>
              <w:ind w:left="110"/>
              <w:rPr>
                <w:sz w:val="44"/>
              </w:rPr>
            </w:pPr>
            <w:r>
              <w:rPr>
                <w:rFonts w:hint="eastAsia"/>
                <w:color w:val="295833"/>
                <w:sz w:val="44"/>
              </w:rPr>
              <w:t>………</w:t>
            </w:r>
          </w:p>
        </w:tc>
        <w:tc>
          <w:tcPr>
            <w:tcW w:w="2910" w:type="dxa"/>
          </w:tcPr>
          <w:p w:rsidR="00940672" w:rsidRDefault="00940672">
            <w:pPr>
              <w:pStyle w:val="TableParagraph"/>
              <w:ind w:left="220"/>
              <w:rPr>
                <w:sz w:val="44"/>
              </w:rPr>
            </w:pPr>
            <w:r>
              <w:rPr>
                <w:rFonts w:hint="eastAsia"/>
                <w:color w:val="295833"/>
                <w:sz w:val="44"/>
              </w:rPr>
              <w:t>兴趣特长</w:t>
            </w:r>
          </w:p>
        </w:tc>
      </w:tr>
      <w:tr w:rsidR="00940672">
        <w:trPr>
          <w:trHeight w:hRule="exact" w:val="1056"/>
        </w:trPr>
        <w:tc>
          <w:tcPr>
            <w:tcW w:w="1480" w:type="dxa"/>
          </w:tcPr>
          <w:p w:rsidR="00940672" w:rsidRDefault="00940672">
            <w:pPr>
              <w:pStyle w:val="TableParagraph"/>
              <w:rPr>
                <w:sz w:val="44"/>
              </w:rPr>
            </w:pPr>
            <w:r>
              <w:rPr>
                <w:rFonts w:hint="eastAsia"/>
                <w:color w:val="295833"/>
                <w:sz w:val="44"/>
              </w:rPr>
              <w:t>资料四</w:t>
            </w:r>
          </w:p>
        </w:tc>
        <w:tc>
          <w:tcPr>
            <w:tcW w:w="1650" w:type="dxa"/>
          </w:tcPr>
          <w:p w:rsidR="00940672" w:rsidRDefault="00940672">
            <w:pPr>
              <w:pStyle w:val="TableParagraph"/>
              <w:ind w:left="110"/>
              <w:rPr>
                <w:sz w:val="44"/>
              </w:rPr>
            </w:pPr>
            <w:r>
              <w:rPr>
                <w:rFonts w:hint="eastAsia"/>
                <w:color w:val="295833"/>
                <w:sz w:val="44"/>
              </w:rPr>
              <w:t>………</w:t>
            </w:r>
          </w:p>
        </w:tc>
        <w:tc>
          <w:tcPr>
            <w:tcW w:w="2910" w:type="dxa"/>
          </w:tcPr>
          <w:p w:rsidR="00940672" w:rsidRDefault="00940672">
            <w:pPr>
              <w:pStyle w:val="TableParagraph"/>
              <w:ind w:left="220"/>
              <w:rPr>
                <w:sz w:val="44"/>
              </w:rPr>
            </w:pPr>
            <w:r>
              <w:rPr>
                <w:rFonts w:hint="eastAsia"/>
                <w:color w:val="295833"/>
                <w:sz w:val="44"/>
              </w:rPr>
              <w:t>社会实践</w:t>
            </w:r>
          </w:p>
        </w:tc>
      </w:tr>
      <w:tr w:rsidR="00940672">
        <w:trPr>
          <w:trHeight w:hRule="exact" w:val="1056"/>
        </w:trPr>
        <w:tc>
          <w:tcPr>
            <w:tcW w:w="1480" w:type="dxa"/>
          </w:tcPr>
          <w:p w:rsidR="00940672" w:rsidRDefault="00940672">
            <w:pPr>
              <w:pStyle w:val="TableParagraph"/>
              <w:rPr>
                <w:sz w:val="44"/>
              </w:rPr>
            </w:pPr>
            <w:r>
              <w:rPr>
                <w:rFonts w:hint="eastAsia"/>
                <w:color w:val="295833"/>
                <w:sz w:val="44"/>
              </w:rPr>
              <w:t>资料五</w:t>
            </w:r>
          </w:p>
        </w:tc>
        <w:tc>
          <w:tcPr>
            <w:tcW w:w="1650" w:type="dxa"/>
          </w:tcPr>
          <w:p w:rsidR="00940672" w:rsidRDefault="00940672">
            <w:pPr>
              <w:pStyle w:val="TableParagraph"/>
              <w:ind w:left="110"/>
              <w:rPr>
                <w:sz w:val="44"/>
              </w:rPr>
            </w:pPr>
            <w:r>
              <w:rPr>
                <w:rFonts w:hint="eastAsia"/>
                <w:color w:val="295833"/>
                <w:sz w:val="44"/>
              </w:rPr>
              <w:t>………</w:t>
            </w:r>
          </w:p>
        </w:tc>
        <w:tc>
          <w:tcPr>
            <w:tcW w:w="2910" w:type="dxa"/>
          </w:tcPr>
          <w:p w:rsidR="00940672" w:rsidRDefault="00940672">
            <w:pPr>
              <w:pStyle w:val="TableParagraph"/>
              <w:ind w:left="220"/>
              <w:rPr>
                <w:sz w:val="44"/>
              </w:rPr>
            </w:pPr>
            <w:r>
              <w:rPr>
                <w:rFonts w:hint="eastAsia"/>
                <w:color w:val="295833"/>
                <w:sz w:val="44"/>
              </w:rPr>
              <w:t>自荐信</w:t>
            </w:r>
          </w:p>
        </w:tc>
      </w:tr>
      <w:tr w:rsidR="00940672">
        <w:trPr>
          <w:trHeight w:hRule="exact" w:val="776"/>
        </w:trPr>
        <w:tc>
          <w:tcPr>
            <w:tcW w:w="1480" w:type="dxa"/>
          </w:tcPr>
          <w:p w:rsidR="00940672" w:rsidRDefault="00940672">
            <w:pPr>
              <w:pStyle w:val="TableParagraph"/>
              <w:rPr>
                <w:sz w:val="44"/>
              </w:rPr>
            </w:pPr>
            <w:r>
              <w:rPr>
                <w:rFonts w:hint="eastAsia"/>
                <w:color w:val="295833"/>
                <w:sz w:val="44"/>
              </w:rPr>
              <w:t>资料六</w:t>
            </w:r>
          </w:p>
        </w:tc>
        <w:tc>
          <w:tcPr>
            <w:tcW w:w="1650" w:type="dxa"/>
          </w:tcPr>
          <w:p w:rsidR="00940672" w:rsidRDefault="00940672">
            <w:pPr>
              <w:pStyle w:val="TableParagraph"/>
              <w:ind w:left="110"/>
              <w:rPr>
                <w:sz w:val="44"/>
              </w:rPr>
            </w:pPr>
            <w:r>
              <w:rPr>
                <w:rFonts w:hint="eastAsia"/>
                <w:color w:val="295833"/>
                <w:sz w:val="44"/>
              </w:rPr>
              <w:t>………</w:t>
            </w:r>
          </w:p>
        </w:tc>
        <w:tc>
          <w:tcPr>
            <w:tcW w:w="2910" w:type="dxa"/>
          </w:tcPr>
          <w:p w:rsidR="00940672" w:rsidRDefault="00940672">
            <w:pPr>
              <w:pStyle w:val="TableParagraph"/>
              <w:ind w:left="220"/>
              <w:rPr>
                <w:sz w:val="44"/>
              </w:rPr>
            </w:pPr>
            <w:r>
              <w:rPr>
                <w:rFonts w:hint="eastAsia"/>
                <w:color w:val="295833"/>
                <w:sz w:val="44"/>
              </w:rPr>
              <w:t>班主任推荐信</w:t>
            </w:r>
          </w:p>
        </w:tc>
      </w:tr>
    </w:tbl>
    <w:p w:rsidR="00940672" w:rsidRDefault="00940672">
      <w:pPr>
        <w:rPr>
          <w:sz w:val="44"/>
        </w:rPr>
        <w:sectPr w:rsidR="00940672">
          <w:pgSz w:w="11910" w:h="16840"/>
          <w:pgMar w:top="1580" w:right="1680" w:bottom="280" w:left="1680" w:header="720" w:footer="720" w:gutter="0"/>
          <w:cols w:space="720"/>
        </w:sectPr>
      </w:pPr>
    </w:p>
    <w:p w:rsidR="00940672" w:rsidRDefault="00940672">
      <w:pPr>
        <w:pStyle w:val="Heading3"/>
        <w:spacing w:line="941" w:lineRule="exact"/>
        <w:ind w:left="5958"/>
      </w:pPr>
      <w:r>
        <w:rPr>
          <w:noProof/>
          <w:lang w:eastAsia="zh-CN"/>
        </w:rPr>
        <w:pict>
          <v:group id="_x0000_s1079" style="position:absolute;left:0;text-align:left;margin-left:.35pt;margin-top:2.25pt;width:594.6pt;height:839.65pt;z-index:-251656192;mso-position-horizontal-relative:page;mso-position-vertical-relative:page" coordorigin="7,45" coordsize="11892,16793">
            <v:shape id="_x0000_s1080" type="#_x0000_t75" style="position:absolute;left:7;top:45;width:11892;height:16793">
              <v:imagedata r:id="rId28" o:title=""/>
            </v:shape>
            <v:shape id="_x0000_s1081" style="position:absolute;left:341;top:431;width:6012;height:1903" coordorigin="341,431" coordsize="6012,1903" o:spt="100" adj="0,,0" path="m4052,1711r-1668,l2293,1796r-38,18l2215,1846r-68,98l2168,2053r99,166l2310,2271r52,35l2421,2327r64,7l2553,2330r69,-14l2691,2293r68,-28l2822,2231r58,-37l2931,2156r42,-39l3005,2081r18,-33l3117,2045r725,l3889,2012r1,-74l3835,1814r161,l4046,1801r12,-58l4052,1711xm3842,2045r-725,l3181,2052r62,24l3333,2123r32,66l3408,2211r85,-22l3649,2123r166,-59l3842,2045xm4349,1428r-2234,l2006,1518r-43,62l1981,1641r72,90l2159,1804r70,23l2255,1814r129,-103l4052,1711r-18,-83l4194,1609r86,-27l4323,1525r26,-97xm3996,1814r-161,l3977,1819r19,-5xm2384,1711r-129,103l2293,1796r91,-85xm4679,906r-2894,l1944,921r77,29l2039,1016r-20,124l1923,1200r-29,38l1937,1267r116,38l1977,1392r-19,42l2002,1442r113,-14l4349,1428r2,-6l4376,1359r-1,-54l4337,1230r-83,-125l4627,1105r46,-103l4679,906xm4627,1105r-373,l4497,1139r126,-24l4627,1105xm4847,741r-3729,l1237,852r109,54l1508,919r277,-13l4679,906r9,-138l4791,762r54,-17l4847,741xm6343,741r-300,l6191,833r80,31l6314,831r29,-90xm6352,431r-6011,l341,844,472,833r72,-26l579,746,602,631r3,-19l604,606r1,-19l607,576r4992,l5621,565r74,-25l6350,540r2,-109xm5478,658r-288,l5268,778r59,37l5394,766r84,-108xm6350,540r-655,l5752,556r71,54l5772,743r,2l5778,802r83,-5l6043,741r300,l6345,734r5,-194xm5512,624r-639,l4940,729r56,38l5069,743r121,-85l5478,658r21,-27l5512,624xm4870,665r-4000,l921,732r42,30l1021,763r97,-22l4847,741r20,-38l4870,665xm5599,576r-4992,l608,578r-1,17l605,612r2,18l614,656r15,24l652,700r34,12l733,712r60,-14l870,665r4000,l4873,624r639,l5599,576xm607,576r-2,11l604,606r1,6l607,595r1,-17l607,576x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082" type="#_x0000_t75" style="position:absolute;left:465;top:871;width:248;height:248">
              <v:imagedata r:id="rId29" o:title=""/>
            </v:shape>
            <v:shape id="_x0000_s1083" type="#_x0000_t75" style="position:absolute;left:1744;top:1800;width:206;height:206">
              <v:imagedata r:id="rId30" o:title=""/>
            </v:shape>
            <v:shape id="_x0000_s1084" type="#_x0000_t75" style="position:absolute;left:1847;top:2213;width:138;height:138">
              <v:imagedata r:id="rId31" o:title=""/>
            </v:shape>
            <v:shape id="_x0000_s1085" type="#_x0000_t75" style="position:absolute;left:2370;top:3499;width:138;height:138">
              <v:imagedata r:id="rId32" o:title=""/>
            </v:shape>
            <v:shape id="_x0000_s1086" type="#_x0000_t75" style="position:absolute;left:3168;top:2281;width:138;height:138">
              <v:imagedata r:id="rId31" o:title=""/>
            </v:shape>
            <v:shape id="_x0000_s1087" type="#_x0000_t75" style="position:absolute;left:3305;top:2460;width:351;height:248">
              <v:imagedata r:id="rId33" o:title=""/>
            </v:shape>
            <v:shape id="_x0000_s1088" type="#_x0000_t75" style="position:absolute;left:3897;top:2226;width:151;height:151">
              <v:imagedata r:id="rId34" o:title=""/>
            </v:shape>
            <v:shape id="_x0000_s1089" type="#_x0000_t75" style="position:absolute;left:4082;top:1793;width:151;height:151">
              <v:imagedata r:id="rId35" o:title=""/>
            </v:shape>
            <v:shape id="_x0000_s1090" type="#_x0000_t75" style="position:absolute;left:4413;top:1697;width:151;height:151">
              <v:imagedata r:id="rId36" o:title=""/>
            </v:shape>
            <v:shape id="_x0000_s1091" type="#_x0000_t75" style="position:absolute;left:4426;top:1422;width:110;height:110">
              <v:imagedata r:id="rId37" o:title=""/>
            </v:shape>
            <v:shape id="_x0000_s1092" type="#_x0000_t75" style="position:absolute;left:4660;top:1387;width:110;height:110">
              <v:imagedata r:id="rId38" o:title=""/>
            </v:shape>
            <v:shape id="_x0000_s1093" type="#_x0000_t75" style="position:absolute;left:4853;top:933;width:151;height:151">
              <v:imagedata r:id="rId39" o:title=""/>
            </v:shape>
            <v:shape id="_x0000_s1094" type="#_x0000_t75" style="position:absolute;left:5259;top:789;width:179;height:179">
              <v:imagedata r:id="rId40" o:title=""/>
            </v:shape>
            <v:shape id="_x0000_s1095" type="#_x0000_t75" style="position:absolute;left:5843;top:706;width:179;height:179">
              <v:imagedata r:id="rId41" o:title=""/>
            </v:shape>
            <v:shape id="_x0000_s1096" type="#_x0000_t75" style="position:absolute;left:1657;top:615;width:320;height:231">
              <v:imagedata r:id="rId42" o:title=""/>
            </v:shape>
            <v:shape id="_x0000_s1097" type="#_x0000_t75" style="position:absolute;left:2362;top:2641;width:176;height:194">
              <v:imagedata r:id="rId43" o:title=""/>
            </v:shape>
            <v:shape id="_x0000_s1098" type="#_x0000_t75" style="position:absolute;left:5543;top:3525;width:238;height:174">
              <v:imagedata r:id="rId44" o:title=""/>
            </v:shape>
            <v:shape id="_x0000_s1099" type="#_x0000_t75" style="position:absolute;left:4396;top:518;width:291;height:248">
              <v:imagedata r:id="rId45" o:title=""/>
            </v:shape>
            <v:shape id="_x0000_s1100" style="position:absolute;left:2363;top:429;width:1665;height:1646" coordorigin="2363,429" coordsize="1665,1646" path="m3369,429r-348,l2974,440r-69,23l2838,491r-63,33l2715,563r-56,43l2607,654r-48,53l2515,763r-38,60l2443,886r-28,66l2393,1022r-17,71l2366,1167r-3,76l2366,1319r10,73l2393,1464r22,69l2443,1600r34,63l2515,1723r44,56l2607,1831r52,48l2715,1923r60,38l2838,1995r67,28l2974,2045r72,17l3119,2072r76,3l3271,2072r74,-10l3416,2045r70,-22l3552,1995r63,-34l3675,1923r56,-44l3784,1831r48,-52l3875,1723r39,-60l3947,1600r28,-67l3998,1464r16,-72l4024,1319r3,-76l4024,1167r-10,-74l3998,1022r-23,-70l3947,886r-33,-63l3875,763r-43,-56l3784,654r-53,-48l3675,563r-60,-39l3552,491r-66,-28l3416,440r-47,-11xe" fillcolor="#f0deae" stroked="f">
              <v:path arrowok="t"/>
            </v:shape>
            <v:shape id="_x0000_s1101" style="position:absolute;left:2428;top:946;width:782;height:359" coordorigin="2428,946" coordsize="782,359" path="m2530,946r-72,101l2428,1118r6,75l2471,1305r738,-63l2530,946xe" fillcolor="#eccd71" stroked="f">
              <v:path arrowok="t"/>
            </v:shape>
            <v:shape id="_x0000_s1102" style="position:absolute;left:2460;top:988;width:650;height:288" coordorigin="2460,988" coordsize="650,288" path="m2544,988r-59,80l2460,1125r5,60l2496,1275r613,-51l2544,988xe" fillcolor="#d7be4b" stroked="f">
              <v:path arrowok="t"/>
            </v:shape>
            <v:shape id="_x0000_s1103" style="position:absolute;left:2503;top:1047;width:495;height:198" coordorigin="2503,1047" coordsize="495,198" o:spt="100" adj="0,,0" path="m2655,1164r-151,-28l2503,1146r150,27l2655,1164t33,-80l2540,1047r-2,10l2686,1094r2,-10m2693,1235r-152,-13l2540,1232r152,13l2693,1235t112,-92l2655,1116r-2,10l2804,1153r1,-10m2865,1217r-152,-20l2712,1207r152,20l2865,1217t132,-25l2846,1165r-2,10l2995,1202r2,-10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04" style="position:absolute;left:2492;top:976;width:366;height:317" coordorigin="2492,976" coordsize="366,317" o:spt="100" adj="0,,0" path="m2560,1223r-1,-5l2552,1212r-10,-5l2529,1203r-19,-5l2493,1200r-1,7l2493,1212r7,6l2510,1223r13,4l2542,1232r17,-2l2560,1223t66,-86l2611,1130r-39,-5l2556,1129r-2,14l2569,1150r39,5l2624,1151r2,-14m2638,1008r,-6l2632,996r-9,-7l2611,983r-13,-5l2586,976r-8,1l2573,980r1,6l2579,992r10,7l2601,1006r13,4l2625,1012r9,-1l2638,1008t10,276l2648,1270r-17,-5l2592,1268r-15,6l2578,1288r16,5l2633,1290r15,-6m2737,1226r-15,-7l2683,1218r-16,5l2666,1237r16,6l2721,1244r16,-4l2737,1226t26,-101l2762,1120r-7,-6l2745,1109r-13,-4l2713,1100r-17,2l2695,1109r1,5l2703,1120r10,5l2726,1129r19,5l2762,1132r1,-7m2857,1180r-2,-5l2849,1169r-10,-5l2825,1160r-19,-5l2790,1157r-2,7l2790,1169r6,6l2806,1180r14,4l2838,1189r17,-2l2857,1180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05" style="position:absolute;left:2603;top:582;width:606;height:664" coordorigin="2603,582" coordsize="606,664" path="m2878,582r-120,31l2689,648r-43,61l2603,819r605,426l2878,582xe" fillcolor="#eccd71" stroked="f">
              <v:path arrowok="t"/>
            </v:shape>
            <v:shape id="_x0000_s1106" style="position:absolute;left:2641;top:623;width:502;height:545" coordorigin="2641,623" coordsize="502,545" path="m2863,623r-98,24l2709,674r-34,50l2641,812r502,355l2863,623xe" fillcolor="#d7be4b" stroked="f">
              <v:path arrowok="t"/>
            </v:shape>
            <v:shape id="_x0000_s1107" type="#_x0000_t75" style="position:absolute;left:2679;top:636;width:399;height:441">
              <v:imagedata r:id="rId46" o:title=""/>
            </v:shape>
            <v:shape id="_x0000_s1108" style="position:absolute;left:3016;top:456;width:364;height:791" coordorigin="3016,456" coordsize="364,791" path="m3192,456r-73,20l3016,532r190,715l3379,527,3267,474r-75,-18xe" fillcolor="#eccd71" stroked="f">
              <v:path arrowok="t"/>
            </v:shape>
            <v:shape id="_x0000_s1109" style="position:absolute;left:3049;top:489;width:292;height:657" coordorigin="3049,489" coordsize="292,657" path="m3190,489r-58,16l3049,551r156,595l3341,549r-90,-45l3190,489xe" fillcolor="#d7be4b" stroked="f">
              <v:path arrowok="t"/>
            </v:shape>
            <v:shape id="_x0000_s1110" style="position:absolute;left:3260;top:554;width:22;height:154" coordorigin="3260,554" coordsize="22,154" path="m3271,554r-11,153l3270,707r11,-152l3271,554xe" fillcolor="#e2c76f" stroked="f">
              <v:path arrowok="t"/>
            </v:shape>
            <v:line id="_x0000_s1111" style="position:absolute" from="3228,680" to="3228,833" strokecolor="#e2c76f" strokeweight=".17817mm"/>
            <v:line id="_x0000_s1112" style="position:absolute" from="3182,535" to="3182,688" strokecolor="#e2c76f" strokeweight=".54pt"/>
            <v:shape id="_x0000_s1113" style="position:absolute;left:3154;top:751;width:17;height:154" coordorigin="3154,751" coordsize="17,154" path="m3164,751r-10,1l3160,905r10,-1l3164,751xe" fillcolor="#e2c76f" stroked="f">
              <v:path arrowok="t"/>
            </v:shape>
            <v:line id="_x0000_s1114" style="position:absolute" from="3213,877" to="3213,1030" strokecolor="#e2c76f" strokeweight=".18203mm"/>
            <v:shape id="_x0000_s1115" style="position:absolute;left:3099;top:586;width:25;height:154" coordorigin="3099,586" coordsize="25,154" path="m3109,586r-10,1l3113,739r10,-1l3109,586xe" fillcolor="#e2c76f" stroked="f">
              <v:path arrowok="t"/>
            </v:shape>
            <v:shape id="_x0000_s1116" style="position:absolute;left:3049;top:534;width:313;height:356" coordorigin="3049,534" coordsize="313,356" o:spt="100" adj="0,,0" path="m3082,683r-4,-19l3073,650r-5,-10l3062,634r-5,-2l3050,634r-1,17l3053,670r4,13l3063,693r5,6l3074,701r6,-2l3082,683t45,-132l3122,535r-14,-1l3102,550r-3,39l3104,605r14,1l3125,590r2,-39m3143,763r-5,-38l3130,710r-14,2l3113,728r5,39l3126,782r13,-2l3143,763t69,-124l3210,600r-7,-16l3190,585r-5,16l3187,640r6,16l3207,655r5,-16m3221,836r-5,-16l3203,819r-7,15l3194,873r4,16l3212,890r7,-15l3221,836t38,-102l3254,718r-14,-1l3234,733r-3,39l3236,788r14,1l3256,773r1,-19l3259,734m3362,594r-2,-16l3353,576r-5,2l3342,584r-5,10l3333,607r-5,19l3330,643r7,2l3342,643r6,-6l3353,626r4,-13l3362,594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17" style="position:absolute;left:3202;top:577;width:596;height:671" coordorigin="3202,577" coordsize="596,671" path="m3516,577r-314,670l3798,807,3747,694r-47,-61l3632,601,3516,577xe" fillcolor="#eccd71" stroked="f">
              <v:path arrowok="t"/>
            </v:shape>
            <v:shape id="_x0000_s1118" type="#_x0000_t75" style="position:absolute;left:3267;top:613;width:487;height:556">
              <v:imagedata r:id="rId47" o:title=""/>
            </v:shape>
            <v:shape id="_x0000_s1119" style="position:absolute;left:3200;top:934;width:777;height:358" coordorigin="3200,934" coordsize="777,358" path="m3871,934r-671,311l3939,1291r33,-120l3976,1094r-31,-68l3871,934xe" fillcolor="#eccd71" stroked="f">
              <v:path arrowok="t"/>
            </v:shape>
            <v:shape id="_x0000_s1120" style="position:absolute;left:3300;top:970;width:644;height:287" coordorigin="3300,970" coordsize="644,287" path="m3858,970r-558,257l3911,1257r28,-97l3943,1098r-25,-54l3858,970xe" fillcolor="#d7be4b" stroked="f">
              <v:path arrowok="t"/>
            </v:shape>
            <v:shape id="_x0000_s1121" style="position:absolute;left:3414;top:1025;width:484;height:195" coordorigin="3414,1025" coordsize="484,195" o:spt="100" adj="0,,0" path="m3567,1193r-2,-10l3414,1210r2,10l3567,1193t114,-75l3679,1108r-150,33l3531,1150r150,-32m3763,1173r-1,-9l3611,1190r2,10l3763,1173t71,-139l3832,1025r-148,41l3687,1075r147,-41m3895,1199r-1,-10l3742,1205r1,10l3895,1199t3,-96l3896,1093r-151,26l3747,1129r151,-26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22" style="position:absolute;left:3551;top:988;width:336;height:298" coordorigin="3551,988" coordsize="336,298" o:spt="100" adj="0,,0" path="m3623,1181r-2,-14l3605,1164r-39,4l3551,1176r1,13l3569,1193r39,-4l3623,1181t91,-110l3712,1064r-17,-1l3676,1069r-13,6l3653,1080r-6,7l3646,1092r2,7l3665,1099r19,-6l3697,1088r9,-6l3712,1076r2,-5m3729,1201r-1,-14l3711,1183r-39,5l3657,1195r2,14l3675,1212r39,-4l3729,1201t50,-209l3775,988r-9,l3755,990r-13,4l3730,1001r-9,7l3715,1015r,5l3719,1024r9,l3739,1022r13,-5l3764,1011r10,-7l3779,997r,-5m3851,1121r-2,-7l3832,1112r-19,5l3800,1121r-10,5l3783,1131r-1,6l3783,1144r17,1l3819,1141r13,-4l3842,1132r7,-6l3851,1121t35,-82l3885,1025r-17,-3l3830,1026r-16,7l3816,1047r16,4l3871,1047r15,-8m3887,1267r-16,-7l3832,1258r-16,4l3815,1276r16,7l3870,1285r16,-5l3887,1267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23" style="position:absolute;left:3199;top:1242;width:715;height:511" coordorigin="3199,1242" coordsize="715,511" path="m3199,1242r537,510l3838,1682r53,-57l3910,1553r4,-118l3199,1242xe" fillcolor="#eccd71" stroked="f">
              <v:path arrowok="t"/>
            </v:shape>
            <v:shape id="_x0000_s1124" style="position:absolute;left:3287;top:1292;width:594;height:416" coordorigin="3287,1292" coordsize="594,416" path="m3287,1292r450,416l3820,1652r43,-45l3879,1549r1,-95l3287,1292xe" fillcolor="#d7be4b" stroked="f">
              <v:path arrowok="t"/>
            </v:shape>
            <v:shape id="_x0000_s1125" type="#_x0000_t75" style="position:absolute;left:3381;top:1352;width:480;height:354">
              <v:imagedata r:id="rId48" o:title=""/>
            </v:shape>
            <v:shape id="_x0000_s1126" style="position:absolute;left:3201;top:1239;width:424;height:748" coordorigin="3201,1239" coordsize="424,748" path="m3201,1239r83,736l3408,1987r76,-10l3546,1934r78,-88l3201,1239xe" fillcolor="#eccd71" stroked="f">
              <v:path arrowok="t"/>
            </v:shape>
            <v:shape id="_x0000_s1127" style="position:absolute;left:3236;top:1334;width:351;height:619" coordorigin="3236,1334" coordsize="351,619" path="m3236,1334r77,607l3413,1952r62,-6l3524,1911r62,-72l3236,1334xe" fillcolor="#d7be4b" stroked="f">
              <v:path arrowok="t"/>
            </v:shape>
            <v:shape id="_x0000_s1128" type="#_x0000_t75" style="position:absolute;left:3263;top:1444;width:290;height:477">
              <v:imagedata r:id="rId49" o:title=""/>
            </v:shape>
            <v:shape id="_x0000_s1129" style="position:absolute;left:2795;top:1238;width:410;height:755" coordorigin="2795,1238" coordsize="410,755" path="m3204,1238r-409,617l2882,1943r64,42l3021,1992r117,-17l3204,1238xe" fillcolor="#eccd71" stroked="f">
              <v:path arrowok="t"/>
            </v:shape>
            <v:shape id="_x0000_s1130" style="position:absolute;left:2838;top:1333;width:332;height:628" coordorigin="2838,1333" coordsize="332,628" path="m3170,1333r-332,515l2908,1921r51,34l3019,1960r94,-15l3170,1333xe" fillcolor="#d7be4b" stroked="f">
              <v:path arrowok="t"/>
            </v:shape>
            <v:shape id="_x0000_s1131" type="#_x0000_t75" style="position:absolute;left:2834;top:1438;width:318;height:500">
              <v:imagedata r:id="rId50" o:title=""/>
            </v:shape>
            <v:shape id="_x0000_s1132" style="position:absolute;left:2497;top:1239;width:711;height:523" coordorigin="2497,1239" coordsize="711,523" path="m3207,1239r-710,210l2507,1572r22,74l2582,1699r101,62l3207,1239xe" fillcolor="#eccd71" stroked="f">
              <v:path arrowok="t"/>
            </v:shape>
            <v:shape id="_x0000_s1133" style="position:absolute;left:2535;top:1290;width:585;height:433" coordorigin="2535,1290" coordsize="585,433" path="m3120,1290r-585,181l2541,1571r18,60l2601,1674r81,48l3120,1290xe" fillcolor="#d7be4b" stroked="f">
              <v:path arrowok="t"/>
            </v:shape>
            <v:shape id="_x0000_s1134" type="#_x0000_t75" style="position:absolute;left:2552;top:1337;width:465;height:340">
              <v:imagedata r:id="rId51" o:title=""/>
            </v:shape>
            <v:shape id="_x0000_s1135" type="#_x0000_t75" style="position:absolute;left:7354;top:2780;width:3115;height:3115">
              <v:imagedata r:id="rId52" o:title=""/>
            </v:shape>
            <w10:wrap anchorx="page" anchory="page"/>
          </v:group>
        </w:pict>
      </w:r>
      <w:r>
        <w:rPr>
          <w:rFonts w:hint="eastAsia"/>
          <w:color w:val="295833"/>
        </w:rPr>
        <w:t>个人简历</w:t>
      </w:r>
    </w:p>
    <w:p w:rsidR="00940672" w:rsidRDefault="00940672">
      <w:pPr>
        <w:spacing w:before="253" w:line="295" w:lineRule="auto"/>
        <w:ind w:left="389" w:right="7210" w:hanging="279"/>
        <w:jc w:val="both"/>
        <w:rPr>
          <w:sz w:val="28"/>
        </w:rPr>
      </w:pPr>
      <w:r>
        <w:rPr>
          <w:rFonts w:ascii="方正正中黑简体" w:eastAsia="方正正中黑简体" w:hint="eastAsia"/>
          <w:color w:val="295833"/>
          <w:w w:val="102"/>
          <w:sz w:val="32"/>
        </w:rPr>
        <w:t>【基本情况】</w:t>
      </w:r>
      <w:r>
        <w:rPr>
          <w:rFonts w:hint="eastAsia"/>
          <w:color w:val="231F20"/>
          <w:w w:val="99"/>
          <w:sz w:val="28"/>
        </w:rPr>
        <w:t>姓名：甄美丽性别：女</w:t>
      </w:r>
    </w:p>
    <w:p w:rsidR="00940672" w:rsidRDefault="00940672">
      <w:pPr>
        <w:spacing w:before="52" w:line="312" w:lineRule="auto"/>
        <w:ind w:left="389" w:right="6104"/>
        <w:rPr>
          <w:sz w:val="28"/>
        </w:rPr>
      </w:pPr>
      <w:r>
        <w:rPr>
          <w:rFonts w:hint="eastAsia"/>
          <w:color w:val="231F20"/>
          <w:w w:val="99"/>
          <w:sz w:val="28"/>
        </w:rPr>
        <w:t>出生年月：</w:t>
      </w:r>
      <w:r>
        <w:rPr>
          <w:color w:val="231F20"/>
          <w:w w:val="99"/>
          <w:sz w:val="28"/>
        </w:rPr>
        <w:t>2005</w:t>
      </w:r>
      <w:r>
        <w:rPr>
          <w:rFonts w:hint="eastAsia"/>
          <w:color w:val="231F20"/>
          <w:w w:val="99"/>
          <w:sz w:val="28"/>
        </w:rPr>
        <w:t>年</w:t>
      </w:r>
      <w:r>
        <w:rPr>
          <w:color w:val="231F20"/>
          <w:w w:val="99"/>
          <w:sz w:val="28"/>
        </w:rPr>
        <w:t>6</w:t>
      </w:r>
      <w:r>
        <w:rPr>
          <w:rFonts w:hint="eastAsia"/>
          <w:color w:val="231F20"/>
          <w:w w:val="99"/>
          <w:sz w:val="28"/>
        </w:rPr>
        <w:t>月户籍：上海市浦东新区</w:t>
      </w:r>
    </w:p>
    <w:p w:rsidR="00940672" w:rsidRDefault="00940672">
      <w:pPr>
        <w:spacing w:before="30"/>
        <w:ind w:left="389"/>
        <w:rPr>
          <w:sz w:val="28"/>
        </w:rPr>
      </w:pPr>
      <w:r>
        <w:rPr>
          <w:rFonts w:hint="eastAsia"/>
          <w:color w:val="231F20"/>
          <w:sz w:val="28"/>
        </w:rPr>
        <w:t>就读小学：上海市第十五中学</w:t>
      </w:r>
    </w:p>
    <w:p w:rsidR="00940672" w:rsidRDefault="00940672">
      <w:pPr>
        <w:spacing w:before="125" w:line="336" w:lineRule="auto"/>
        <w:ind w:left="389" w:right="3833"/>
        <w:rPr>
          <w:sz w:val="28"/>
        </w:rPr>
      </w:pPr>
      <w:r>
        <w:rPr>
          <w:rFonts w:hint="eastAsia"/>
          <w:color w:val="231F20"/>
          <w:w w:val="99"/>
          <w:sz w:val="28"/>
        </w:rPr>
        <w:t>家庭住址：上海市浦东新区东方路</w:t>
      </w:r>
      <w:r>
        <w:rPr>
          <w:color w:val="231F20"/>
          <w:w w:val="99"/>
          <w:sz w:val="28"/>
        </w:rPr>
        <w:t>0000</w:t>
      </w:r>
      <w:r>
        <w:rPr>
          <w:rFonts w:hint="eastAsia"/>
          <w:color w:val="231F20"/>
          <w:w w:val="99"/>
          <w:sz w:val="28"/>
        </w:rPr>
        <w:t>号身份证号：</w:t>
      </w:r>
      <w:r>
        <w:rPr>
          <w:color w:val="231F20"/>
          <w:w w:val="99"/>
          <w:sz w:val="28"/>
        </w:rPr>
        <w:t>123456400206060008</w:t>
      </w:r>
    </w:p>
    <w:p w:rsidR="00940672" w:rsidRDefault="00940672">
      <w:pPr>
        <w:spacing w:line="488" w:lineRule="exact"/>
        <w:ind w:left="111"/>
        <w:rPr>
          <w:rFonts w:ascii="方正正中黑简体" w:eastAsia="方正正中黑简体"/>
          <w:sz w:val="32"/>
        </w:rPr>
      </w:pPr>
      <w:r>
        <w:rPr>
          <w:rFonts w:ascii="方正正中黑简体" w:eastAsia="方正正中黑简体" w:hint="eastAsia"/>
          <w:color w:val="295833"/>
          <w:sz w:val="32"/>
        </w:rPr>
        <w:t>【学习情况】</w:t>
      </w:r>
    </w:p>
    <w:p w:rsidR="00940672" w:rsidRDefault="00940672">
      <w:pPr>
        <w:spacing w:before="87"/>
        <w:ind w:left="389"/>
        <w:rPr>
          <w:sz w:val="28"/>
        </w:rPr>
      </w:pPr>
      <w:r>
        <w:rPr>
          <w:rFonts w:hint="eastAsia"/>
          <w:color w:val="231F20"/>
          <w:sz w:val="28"/>
        </w:rPr>
        <w:t>勤奋学习，能独立思考学习问题，勤学好问，成绩优秀</w:t>
      </w:r>
    </w:p>
    <w:p w:rsidR="00940672" w:rsidRDefault="00940672">
      <w:pPr>
        <w:spacing w:before="125" w:line="312" w:lineRule="auto"/>
        <w:ind w:left="389" w:right="804"/>
        <w:rPr>
          <w:sz w:val="28"/>
        </w:rPr>
      </w:pPr>
      <w:r>
        <w:rPr>
          <w:rFonts w:hint="eastAsia"/>
          <w:color w:val="231F20"/>
          <w:w w:val="99"/>
          <w:sz w:val="28"/>
        </w:rPr>
        <w:t>经常结合课堂外的拓展实践，汲取更多知识，不断开阔自己的视野六年级上学期第一次统考考试总分全班排名第三</w:t>
      </w:r>
    </w:p>
    <w:p w:rsidR="00940672" w:rsidRDefault="00940672">
      <w:pPr>
        <w:spacing w:before="68"/>
        <w:ind w:left="389"/>
        <w:rPr>
          <w:sz w:val="28"/>
        </w:rPr>
      </w:pPr>
      <w:r>
        <w:rPr>
          <w:rFonts w:hint="eastAsia"/>
          <w:color w:val="231F20"/>
          <w:sz w:val="28"/>
        </w:rPr>
        <w:t>每个学期都被评为“三好学生”，荣获“成绩优秀奖”</w:t>
      </w:r>
    </w:p>
    <w:p w:rsidR="00940672" w:rsidRDefault="00940672">
      <w:pPr>
        <w:spacing w:before="101"/>
        <w:ind w:left="111"/>
        <w:rPr>
          <w:rFonts w:ascii="方正正中黑简体" w:eastAsia="方正正中黑简体"/>
          <w:sz w:val="32"/>
        </w:rPr>
      </w:pPr>
      <w:r>
        <w:rPr>
          <w:rFonts w:ascii="方正正中黑简体" w:eastAsia="方正正中黑简体" w:hint="eastAsia"/>
          <w:color w:val="295833"/>
          <w:sz w:val="32"/>
        </w:rPr>
        <w:t>【兴趣特长】</w:t>
      </w:r>
    </w:p>
    <w:p w:rsidR="00940672" w:rsidRDefault="00940672">
      <w:pPr>
        <w:spacing w:before="87" w:line="312" w:lineRule="auto"/>
        <w:ind w:left="389" w:right="2478"/>
        <w:rPr>
          <w:sz w:val="28"/>
        </w:rPr>
      </w:pPr>
      <w:r>
        <w:rPr>
          <w:rFonts w:hint="eastAsia"/>
          <w:color w:val="231F20"/>
          <w:w w:val="99"/>
          <w:sz w:val="28"/>
        </w:rPr>
        <w:t>喜爱钢琴，</w:t>
      </w:r>
      <w:r>
        <w:rPr>
          <w:color w:val="231F20"/>
          <w:w w:val="99"/>
          <w:sz w:val="28"/>
        </w:rPr>
        <w:t>2016</w:t>
      </w:r>
      <w:r>
        <w:rPr>
          <w:rFonts w:hint="eastAsia"/>
          <w:color w:val="231F20"/>
          <w:w w:val="99"/>
          <w:sz w:val="28"/>
        </w:rPr>
        <w:t>年顺利通过国家考级委员会六级考核喜爱朗诵，在上海市第九届艺术比赛中获朗诵一等奖</w:t>
      </w:r>
    </w:p>
    <w:p w:rsidR="00940672" w:rsidRDefault="00940672">
      <w:pPr>
        <w:spacing w:before="6"/>
        <w:ind w:left="111"/>
        <w:rPr>
          <w:rFonts w:ascii="方正正中黑简体" w:eastAsia="方正正中黑简体"/>
          <w:sz w:val="32"/>
        </w:rPr>
      </w:pPr>
      <w:r>
        <w:rPr>
          <w:rFonts w:ascii="方正正中黑简体" w:eastAsia="方正正中黑简体" w:hint="eastAsia"/>
          <w:color w:val="295833"/>
          <w:sz w:val="32"/>
        </w:rPr>
        <w:t>【主要获奖】</w:t>
      </w:r>
    </w:p>
    <w:p w:rsidR="00940672" w:rsidRDefault="00940672">
      <w:pPr>
        <w:spacing w:before="87"/>
        <w:ind w:left="389"/>
        <w:rPr>
          <w:sz w:val="28"/>
        </w:rPr>
      </w:pPr>
      <w:r>
        <w:rPr>
          <w:color w:val="231F20"/>
          <w:sz w:val="28"/>
        </w:rPr>
        <w:t>2016</w:t>
      </w:r>
      <w:r>
        <w:rPr>
          <w:rFonts w:hint="eastAsia"/>
          <w:color w:val="231F20"/>
          <w:sz w:val="28"/>
        </w:rPr>
        <w:t>年</w:t>
      </w:r>
      <w:r>
        <w:rPr>
          <w:color w:val="231F20"/>
          <w:sz w:val="28"/>
        </w:rPr>
        <w:t>09</w:t>
      </w:r>
      <w:r>
        <w:rPr>
          <w:rFonts w:hint="eastAsia"/>
          <w:color w:val="231F20"/>
          <w:sz w:val="28"/>
        </w:rPr>
        <w:t>月</w:t>
      </w:r>
      <w:r>
        <w:rPr>
          <w:color w:val="231F20"/>
          <w:sz w:val="28"/>
        </w:rPr>
        <w:t xml:space="preserve"> </w:t>
      </w:r>
      <w:r>
        <w:rPr>
          <w:rFonts w:hint="eastAsia"/>
          <w:color w:val="231F20"/>
          <w:sz w:val="28"/>
        </w:rPr>
        <w:t>在第六届小超人作文“全国总决赛”中获小学组作文一等奖</w:t>
      </w:r>
    </w:p>
    <w:p w:rsidR="00940672" w:rsidRDefault="00940672">
      <w:pPr>
        <w:spacing w:before="125"/>
        <w:ind w:left="389"/>
        <w:rPr>
          <w:sz w:val="28"/>
        </w:rPr>
      </w:pPr>
      <w:r>
        <w:rPr>
          <w:color w:val="231F20"/>
          <w:sz w:val="28"/>
        </w:rPr>
        <w:t>2016</w:t>
      </w:r>
      <w:r>
        <w:rPr>
          <w:rFonts w:hint="eastAsia"/>
          <w:color w:val="231F20"/>
          <w:sz w:val="28"/>
        </w:rPr>
        <w:t>年</w:t>
      </w:r>
      <w:r>
        <w:rPr>
          <w:color w:val="231F20"/>
          <w:sz w:val="28"/>
        </w:rPr>
        <w:t>12</w:t>
      </w:r>
      <w:r>
        <w:rPr>
          <w:rFonts w:hint="eastAsia"/>
          <w:color w:val="231F20"/>
          <w:sz w:val="28"/>
        </w:rPr>
        <w:t>月</w:t>
      </w:r>
      <w:r>
        <w:rPr>
          <w:color w:val="231F20"/>
          <w:sz w:val="28"/>
        </w:rPr>
        <w:t xml:space="preserve"> </w:t>
      </w:r>
      <w:r>
        <w:rPr>
          <w:rFonts w:hint="eastAsia"/>
          <w:color w:val="231F20"/>
          <w:sz w:val="28"/>
        </w:rPr>
        <w:t>上海杯“党在我心中”征文比赛三等奖</w:t>
      </w:r>
    </w:p>
    <w:p w:rsidR="00940672" w:rsidRDefault="00940672">
      <w:pPr>
        <w:spacing w:before="125"/>
        <w:ind w:left="389"/>
        <w:rPr>
          <w:sz w:val="28"/>
        </w:rPr>
      </w:pPr>
      <w:r>
        <w:rPr>
          <w:color w:val="231F20"/>
          <w:sz w:val="28"/>
        </w:rPr>
        <w:t>2017</w:t>
      </w:r>
      <w:r>
        <w:rPr>
          <w:rFonts w:hint="eastAsia"/>
          <w:color w:val="231F20"/>
          <w:sz w:val="28"/>
        </w:rPr>
        <w:t>年</w:t>
      </w:r>
      <w:r>
        <w:rPr>
          <w:color w:val="231F20"/>
          <w:sz w:val="28"/>
        </w:rPr>
        <w:t>03</w:t>
      </w:r>
      <w:r>
        <w:rPr>
          <w:rFonts w:hint="eastAsia"/>
          <w:color w:val="231F20"/>
          <w:sz w:val="28"/>
        </w:rPr>
        <w:t>月</w:t>
      </w:r>
      <w:r>
        <w:rPr>
          <w:color w:val="231F20"/>
          <w:sz w:val="28"/>
        </w:rPr>
        <w:t xml:space="preserve"> </w:t>
      </w:r>
      <w:r>
        <w:rPr>
          <w:rFonts w:hint="eastAsia"/>
          <w:color w:val="231F20"/>
          <w:sz w:val="28"/>
        </w:rPr>
        <w:t>上海市“心中的太阳”诗歌创作比赛中荣获一等奖</w:t>
      </w:r>
    </w:p>
    <w:p w:rsidR="00940672" w:rsidRDefault="00940672">
      <w:pPr>
        <w:spacing w:before="101"/>
        <w:ind w:left="111"/>
        <w:rPr>
          <w:rFonts w:ascii="方正正中黑简体" w:eastAsia="方正正中黑简体"/>
          <w:sz w:val="32"/>
        </w:rPr>
      </w:pPr>
      <w:r>
        <w:rPr>
          <w:rFonts w:ascii="方正正中黑简体" w:eastAsia="方正正中黑简体" w:hint="eastAsia"/>
          <w:color w:val="295833"/>
          <w:sz w:val="32"/>
        </w:rPr>
        <w:t>【家庭情况】</w:t>
      </w:r>
    </w:p>
    <w:p w:rsidR="00940672" w:rsidRDefault="00940672">
      <w:pPr>
        <w:spacing w:before="87" w:line="312" w:lineRule="auto"/>
        <w:ind w:left="389" w:right="2292"/>
        <w:rPr>
          <w:sz w:val="28"/>
        </w:rPr>
      </w:pPr>
      <w:r>
        <w:rPr>
          <w:rFonts w:hint="eastAsia"/>
          <w:color w:val="231F20"/>
          <w:sz w:val="28"/>
        </w:rPr>
        <w:t>父亲</w:t>
      </w:r>
      <w:r>
        <w:rPr>
          <w:color w:val="231F20"/>
          <w:sz w:val="28"/>
        </w:rPr>
        <w:t xml:space="preserve"> </w:t>
      </w:r>
      <w:r>
        <w:rPr>
          <w:rFonts w:hint="eastAsia"/>
          <w:color w:val="231F20"/>
          <w:sz w:val="28"/>
        </w:rPr>
        <w:t>王先生</w:t>
      </w:r>
      <w:r>
        <w:rPr>
          <w:color w:val="231F20"/>
          <w:sz w:val="28"/>
        </w:rPr>
        <w:t xml:space="preserve"> </w:t>
      </w:r>
      <w:r>
        <w:rPr>
          <w:rFonts w:hint="eastAsia"/>
          <w:color w:val="231F20"/>
          <w:sz w:val="28"/>
        </w:rPr>
        <w:t>上海市浦东新区人民政府</w:t>
      </w:r>
      <w:r>
        <w:rPr>
          <w:color w:val="231F20"/>
          <w:sz w:val="28"/>
        </w:rPr>
        <w:t xml:space="preserve"> 137 0000 0000</w:t>
      </w:r>
      <w:r>
        <w:rPr>
          <w:rFonts w:hint="eastAsia"/>
          <w:color w:val="231F20"/>
          <w:sz w:val="28"/>
        </w:rPr>
        <w:t>母亲</w:t>
      </w:r>
      <w:r>
        <w:rPr>
          <w:color w:val="231F20"/>
          <w:sz w:val="28"/>
        </w:rPr>
        <w:t xml:space="preserve"> </w:t>
      </w:r>
      <w:r>
        <w:rPr>
          <w:rFonts w:hint="eastAsia"/>
          <w:color w:val="231F20"/>
          <w:sz w:val="28"/>
        </w:rPr>
        <w:t>应女士</w:t>
      </w:r>
      <w:r>
        <w:rPr>
          <w:color w:val="231F20"/>
          <w:sz w:val="28"/>
        </w:rPr>
        <w:t xml:space="preserve"> </w:t>
      </w:r>
      <w:r>
        <w:rPr>
          <w:rFonts w:hint="eastAsia"/>
          <w:color w:val="231F20"/>
          <w:sz w:val="28"/>
        </w:rPr>
        <w:t>上海市浦东新区地球小学</w:t>
      </w:r>
      <w:r>
        <w:rPr>
          <w:color w:val="231F20"/>
          <w:sz w:val="28"/>
        </w:rPr>
        <w:t xml:space="preserve"> 136 1234 5678</w:t>
      </w:r>
    </w:p>
    <w:p w:rsidR="00940672" w:rsidRDefault="00940672">
      <w:pPr>
        <w:spacing w:line="312" w:lineRule="auto"/>
        <w:rPr>
          <w:sz w:val="28"/>
        </w:rPr>
        <w:sectPr w:rsidR="00940672">
          <w:pgSz w:w="11910" w:h="16840"/>
          <w:pgMar w:top="1540" w:right="1160" w:bottom="280" w:left="1460" w:header="720" w:footer="720" w:gutter="0"/>
          <w:pgBorders w:offsetFrom="page">
            <w:top w:val="single" w:sz="36" w:space="17" w:color="CCAD4A"/>
            <w:left w:val="single" w:sz="36" w:space="14" w:color="CCAD4A"/>
            <w:bottom w:val="single" w:sz="36" w:space="13" w:color="CCAD4A"/>
            <w:right w:val="single" w:sz="36" w:space="15" w:color="CCAD4A"/>
          </w:pgBorders>
          <w:cols w:space="720"/>
        </w:sectPr>
      </w:pPr>
    </w:p>
    <w:p w:rsidR="00940672" w:rsidRDefault="00940672">
      <w:pPr>
        <w:spacing w:line="944" w:lineRule="exact"/>
        <w:ind w:left="2602"/>
        <w:rPr>
          <w:rFonts w:ascii="方正正中黑简体" w:eastAsia="方正正中黑简体"/>
          <w:sz w:val="70"/>
        </w:rPr>
      </w:pPr>
      <w:r>
        <w:rPr>
          <w:rFonts w:ascii="方正正中黑简体" w:eastAsia="方正正中黑简体" w:hint="eastAsia"/>
          <w:color w:val="295833"/>
          <w:sz w:val="70"/>
        </w:rPr>
        <w:t>奖状及证书</w:t>
      </w:r>
    </w:p>
    <w:p w:rsidR="00940672" w:rsidRDefault="00940672">
      <w:pPr>
        <w:tabs>
          <w:tab w:val="left" w:pos="1721"/>
        </w:tabs>
        <w:spacing w:before="373"/>
        <w:ind w:left="104"/>
        <w:rPr>
          <w:sz w:val="28"/>
        </w:rPr>
      </w:pPr>
      <w:r>
        <w:rPr>
          <w:color w:val="231F20"/>
          <w:sz w:val="28"/>
        </w:rPr>
        <w:t>2015</w:t>
      </w:r>
      <w:r>
        <w:rPr>
          <w:rFonts w:hint="eastAsia"/>
          <w:color w:val="231F20"/>
          <w:sz w:val="28"/>
        </w:rPr>
        <w:t>年</w:t>
      </w:r>
      <w:r>
        <w:rPr>
          <w:color w:val="231F20"/>
          <w:sz w:val="28"/>
        </w:rPr>
        <w:t>06</w:t>
      </w:r>
      <w:r>
        <w:rPr>
          <w:rFonts w:hint="eastAsia"/>
          <w:color w:val="231F20"/>
          <w:sz w:val="28"/>
        </w:rPr>
        <w:t>月</w:t>
      </w:r>
      <w:r>
        <w:rPr>
          <w:color w:val="231F20"/>
          <w:sz w:val="28"/>
        </w:rPr>
        <w:tab/>
      </w:r>
      <w:r>
        <w:rPr>
          <w:rFonts w:hint="eastAsia"/>
          <w:color w:val="231F20"/>
          <w:sz w:val="28"/>
        </w:rPr>
        <w:t>被上海市第十五小学评为“三好学生”</w:t>
      </w:r>
    </w:p>
    <w:p w:rsidR="00940672" w:rsidRDefault="00940672">
      <w:pPr>
        <w:tabs>
          <w:tab w:val="left" w:pos="1721"/>
        </w:tabs>
        <w:spacing w:before="226"/>
        <w:ind w:left="104"/>
        <w:rPr>
          <w:sz w:val="28"/>
        </w:rPr>
      </w:pPr>
      <w:r>
        <w:rPr>
          <w:color w:val="231F20"/>
          <w:sz w:val="28"/>
        </w:rPr>
        <w:t>2016</w:t>
      </w:r>
      <w:r>
        <w:rPr>
          <w:rFonts w:hint="eastAsia"/>
          <w:color w:val="231F20"/>
          <w:sz w:val="28"/>
        </w:rPr>
        <w:t>年</w:t>
      </w:r>
      <w:r>
        <w:rPr>
          <w:color w:val="231F20"/>
          <w:sz w:val="28"/>
        </w:rPr>
        <w:t>09</w:t>
      </w:r>
      <w:r>
        <w:rPr>
          <w:rFonts w:hint="eastAsia"/>
          <w:color w:val="231F20"/>
          <w:sz w:val="28"/>
        </w:rPr>
        <w:t>月</w:t>
      </w:r>
      <w:r>
        <w:rPr>
          <w:color w:val="231F20"/>
          <w:sz w:val="28"/>
        </w:rPr>
        <w:tab/>
      </w:r>
      <w:r>
        <w:rPr>
          <w:rFonts w:hint="eastAsia"/>
          <w:color w:val="231F20"/>
          <w:sz w:val="28"/>
        </w:rPr>
        <w:t>在第六届小超人作文“全国总决赛”中获小学组作文一等奖</w:t>
      </w:r>
    </w:p>
    <w:p w:rsidR="00940672" w:rsidRDefault="00940672">
      <w:pPr>
        <w:tabs>
          <w:tab w:val="left" w:pos="1670"/>
        </w:tabs>
        <w:spacing w:before="226"/>
        <w:ind w:left="104"/>
        <w:rPr>
          <w:sz w:val="28"/>
        </w:rPr>
      </w:pPr>
      <w:r>
        <w:rPr>
          <w:color w:val="231F20"/>
          <w:sz w:val="28"/>
        </w:rPr>
        <w:t>2016</w:t>
      </w:r>
      <w:r>
        <w:rPr>
          <w:rFonts w:hint="eastAsia"/>
          <w:color w:val="231F20"/>
          <w:sz w:val="28"/>
        </w:rPr>
        <w:t>年</w:t>
      </w:r>
      <w:r>
        <w:rPr>
          <w:color w:val="231F20"/>
          <w:sz w:val="28"/>
        </w:rPr>
        <w:t>12</w:t>
      </w:r>
      <w:r>
        <w:rPr>
          <w:rFonts w:hint="eastAsia"/>
          <w:color w:val="231F20"/>
          <w:sz w:val="28"/>
        </w:rPr>
        <w:t>月</w:t>
      </w:r>
      <w:r>
        <w:rPr>
          <w:color w:val="231F20"/>
          <w:sz w:val="28"/>
        </w:rPr>
        <w:tab/>
      </w:r>
      <w:r>
        <w:rPr>
          <w:rFonts w:hint="eastAsia"/>
          <w:color w:val="231F20"/>
          <w:sz w:val="28"/>
        </w:rPr>
        <w:t>上海杯“党在我心中”征文比赛三等奖</w:t>
      </w:r>
    </w:p>
    <w:p w:rsidR="00940672" w:rsidRDefault="00940672">
      <w:pPr>
        <w:tabs>
          <w:tab w:val="left" w:pos="1711"/>
        </w:tabs>
        <w:spacing w:before="226"/>
        <w:ind w:left="104"/>
        <w:rPr>
          <w:sz w:val="28"/>
        </w:rPr>
      </w:pPr>
      <w:r>
        <w:rPr>
          <w:color w:val="231F20"/>
          <w:sz w:val="28"/>
        </w:rPr>
        <w:t>2017</w:t>
      </w:r>
      <w:r>
        <w:rPr>
          <w:rFonts w:hint="eastAsia"/>
          <w:color w:val="231F20"/>
          <w:sz w:val="28"/>
        </w:rPr>
        <w:t>年</w:t>
      </w:r>
      <w:r>
        <w:rPr>
          <w:color w:val="231F20"/>
          <w:sz w:val="28"/>
        </w:rPr>
        <w:t>03</w:t>
      </w:r>
      <w:r>
        <w:rPr>
          <w:rFonts w:hint="eastAsia"/>
          <w:color w:val="231F20"/>
          <w:sz w:val="28"/>
        </w:rPr>
        <w:t>月</w:t>
      </w:r>
      <w:r>
        <w:rPr>
          <w:color w:val="231F20"/>
          <w:sz w:val="28"/>
        </w:rPr>
        <w:tab/>
      </w:r>
      <w:r>
        <w:rPr>
          <w:rFonts w:hint="eastAsia"/>
          <w:color w:val="231F20"/>
          <w:sz w:val="28"/>
        </w:rPr>
        <w:t>上海市“心中的太阳”诗歌创作比赛中荣获一等奖</w:t>
      </w:r>
    </w:p>
    <w:p w:rsidR="00940672" w:rsidRDefault="00940672">
      <w:pPr>
        <w:tabs>
          <w:tab w:val="left" w:pos="1721"/>
        </w:tabs>
        <w:spacing w:before="226"/>
        <w:ind w:left="104"/>
        <w:rPr>
          <w:sz w:val="28"/>
        </w:rPr>
      </w:pPr>
      <w:r>
        <w:rPr>
          <w:color w:val="231F20"/>
          <w:sz w:val="28"/>
        </w:rPr>
        <w:t>2015</w:t>
      </w:r>
      <w:r>
        <w:rPr>
          <w:rFonts w:hint="eastAsia"/>
          <w:color w:val="231F20"/>
          <w:sz w:val="28"/>
        </w:rPr>
        <w:t>年</w:t>
      </w:r>
      <w:r>
        <w:rPr>
          <w:color w:val="231F20"/>
          <w:sz w:val="28"/>
        </w:rPr>
        <w:t>06</w:t>
      </w:r>
      <w:r>
        <w:rPr>
          <w:rFonts w:hint="eastAsia"/>
          <w:color w:val="231F20"/>
          <w:sz w:val="28"/>
        </w:rPr>
        <w:t>月</w:t>
      </w:r>
      <w:r>
        <w:rPr>
          <w:color w:val="231F20"/>
          <w:sz w:val="28"/>
        </w:rPr>
        <w:tab/>
      </w:r>
      <w:r>
        <w:rPr>
          <w:rFonts w:hint="eastAsia"/>
          <w:color w:val="231F20"/>
          <w:sz w:val="28"/>
        </w:rPr>
        <w:t>被上海市第十五小学评为“三好学生”</w:t>
      </w:r>
    </w:p>
    <w:p w:rsidR="00940672" w:rsidRDefault="00940672">
      <w:pPr>
        <w:tabs>
          <w:tab w:val="left" w:pos="1721"/>
        </w:tabs>
        <w:spacing w:before="226"/>
        <w:ind w:left="104"/>
        <w:rPr>
          <w:sz w:val="28"/>
        </w:rPr>
      </w:pPr>
      <w:r>
        <w:rPr>
          <w:color w:val="231F20"/>
          <w:sz w:val="28"/>
        </w:rPr>
        <w:t>2016</w:t>
      </w:r>
      <w:r>
        <w:rPr>
          <w:rFonts w:hint="eastAsia"/>
          <w:color w:val="231F20"/>
          <w:sz w:val="28"/>
        </w:rPr>
        <w:t>年</w:t>
      </w:r>
      <w:r>
        <w:rPr>
          <w:color w:val="231F20"/>
          <w:sz w:val="28"/>
        </w:rPr>
        <w:t>09</w:t>
      </w:r>
      <w:r>
        <w:rPr>
          <w:rFonts w:hint="eastAsia"/>
          <w:color w:val="231F20"/>
          <w:sz w:val="28"/>
        </w:rPr>
        <w:t>月</w:t>
      </w:r>
      <w:r>
        <w:rPr>
          <w:color w:val="231F20"/>
          <w:sz w:val="28"/>
        </w:rPr>
        <w:tab/>
      </w:r>
      <w:r>
        <w:rPr>
          <w:rFonts w:hint="eastAsia"/>
          <w:color w:val="231F20"/>
          <w:sz w:val="28"/>
        </w:rPr>
        <w:t>在第六届小超人作文“全国总决赛”中获小学组作文一等奖</w:t>
      </w:r>
    </w:p>
    <w:p w:rsidR="00940672" w:rsidRDefault="00940672">
      <w:pPr>
        <w:tabs>
          <w:tab w:val="left" w:pos="1670"/>
        </w:tabs>
        <w:spacing w:before="226"/>
        <w:ind w:left="104"/>
        <w:rPr>
          <w:sz w:val="28"/>
        </w:rPr>
      </w:pPr>
      <w:r>
        <w:rPr>
          <w:color w:val="231F20"/>
          <w:sz w:val="28"/>
        </w:rPr>
        <w:t>2016</w:t>
      </w:r>
      <w:r>
        <w:rPr>
          <w:rFonts w:hint="eastAsia"/>
          <w:color w:val="231F20"/>
          <w:sz w:val="28"/>
        </w:rPr>
        <w:t>年</w:t>
      </w:r>
      <w:r>
        <w:rPr>
          <w:color w:val="231F20"/>
          <w:sz w:val="28"/>
        </w:rPr>
        <w:t>12</w:t>
      </w:r>
      <w:r>
        <w:rPr>
          <w:rFonts w:hint="eastAsia"/>
          <w:color w:val="231F20"/>
          <w:sz w:val="28"/>
        </w:rPr>
        <w:t>月</w:t>
      </w:r>
      <w:r>
        <w:rPr>
          <w:color w:val="231F20"/>
          <w:sz w:val="28"/>
        </w:rPr>
        <w:tab/>
      </w:r>
      <w:r>
        <w:rPr>
          <w:rFonts w:hint="eastAsia"/>
          <w:color w:val="231F20"/>
          <w:sz w:val="28"/>
        </w:rPr>
        <w:t>上海杯“党在我心中”征文比赛三等奖</w:t>
      </w: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spacing w:before="5"/>
        <w:rPr>
          <w:sz w:val="21"/>
        </w:rPr>
      </w:pPr>
    </w:p>
    <w:p w:rsidR="00940672" w:rsidRDefault="00940672">
      <w:pPr>
        <w:rPr>
          <w:sz w:val="21"/>
        </w:rPr>
        <w:sectPr w:rsidR="00940672">
          <w:pgSz w:w="11910" w:h="16840"/>
          <w:pgMar w:top="1420" w:right="1120" w:bottom="280" w:left="1680" w:header="720" w:footer="720" w:gutter="0"/>
          <w:pgBorders w:offsetFrom="page">
            <w:top w:val="single" w:sz="36" w:space="17" w:color="CCAD4A"/>
            <w:left w:val="single" w:sz="36" w:space="14" w:color="CCAD4A"/>
            <w:bottom w:val="single" w:sz="36" w:space="13" w:color="CCAD4A"/>
            <w:right w:val="single" w:sz="36" w:space="15" w:color="CCAD4A"/>
          </w:pgBorders>
          <w:cols w:space="720"/>
        </w:sectPr>
      </w:pPr>
    </w:p>
    <w:p w:rsidR="00940672" w:rsidRDefault="00940672">
      <w:pPr>
        <w:spacing w:line="476" w:lineRule="exact"/>
        <w:ind w:left="264"/>
        <w:rPr>
          <w:rFonts w:ascii="方正卡通简体" w:eastAsia="方正卡通简体"/>
          <w:sz w:val="32"/>
        </w:rPr>
      </w:pPr>
      <w:r>
        <w:rPr>
          <w:noProof/>
          <w:lang w:eastAsia="zh-CN"/>
        </w:rPr>
        <w:pict>
          <v:group id="_x0000_s1136" style="position:absolute;left:0;text-align:left;margin-left:.35pt;margin-top:2.25pt;width:594.6pt;height:839.65pt;z-index:-251655168;mso-position-horizontal-relative:page;mso-position-vertical-relative:page" coordorigin="7,45" coordsize="11892,16793">
            <v:shape id="_x0000_s1137" type="#_x0000_t75" style="position:absolute;left:7;top:45;width:11892;height:16793">
              <v:imagedata r:id="rId53" o:title=""/>
            </v:shape>
            <v:shape id="_x0000_s1138" style="position:absolute;left:5505;top:14595;width:6012;height:1877" coordorigin="5505,14595" coordsize="6012,1877" o:spt="100" adj="0,,0" path="m5505,16064r,407l11517,16471r-3,-107l10859,16364r-74,-24l10763,16328r-4992,l5769,16318r,-19l5769,16293r-2,-18l5743,16161r-35,-60l5637,16075r-132,-11xm10943,16106r-6,57l10987,16295r-71,53l10859,16364r655,l11510,16173r-2,-7l11207,16166r-181,-55l10943,16106xm5769,16293r,6l5769,16318r2,10l5773,16327r-1,-17l5769,16293xm5897,16194r-46,1l5817,16206r-23,20l5779,16250r-8,26l5769,16293r3,17l5773,16327r-2,1l10763,16328r-86,-47l10038,16281r-3,-40l6035,16241r-77,-32l5897,16194xm10160,16140r-55,38l10038,16281r639,l10664,16275r-21,-27l10355,16248r-122,-84l10160,16140xm10491,16093r-58,37l10355,16248r288,l10559,16141r-68,-48xm6186,16144r-58,1l6085,16175r-50,66l10035,16241r-4,-38l10012,16166r-3729,l6186,16144xm7167,15475r-44,8l7142,15524r76,86l7101,15647r-42,29l7087,15713r97,60l7203,15895r-18,64l7108,15988r-158,15l6510,16003r-109,54l6283,16166r3729,l10010,16162r-54,-17l9852,16139r-8,-136l6950,16003r-278,-12l9843,15991r-5,-82l9792,15807r-373,l9502,15684r37,-74l9541,15557r-26,-62l9513,15488r-2233,l7167,15475xm11436,16045r-81,30l11207,16166r301,l11478,16078r-42,-33xm9662,15774r-243,33l9792,15807r-4,-10l9662,15774xm7393,15096r-69,22l7218,15190r-73,88l7128,15339r43,60l7280,15488r2233,l9487,15393r-42,-56l9359,15310r-160,-19l9216,15210r-1668,l7420,15108r-27,-12xm7420,15108r128,102l7458,15126r-38,-18xm7650,14595r-64,7l7527,14623r-52,34l7431,14708r-99,164l7312,14979r68,97l7420,15108r38,18l7548,15210r1668,l9223,15178r-13,-57l9161,15108r-162,l9055,14985r-1,-72l9007,14880r-725,l8188,14878r-19,-33l8138,14809r-42,-38l8045,14733r-58,-36l7923,14664r-67,-29l7787,14613r-70,-13l7650,14595xm9142,15104r-143,4l9161,15108r-19,-4xm8573,14717r-44,21l8497,14803r-90,47l8345,14874r-63,6l9007,14880r-28,-19l8814,14803r-156,-65l8573,14717x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39" type="#_x0000_t75" style="position:absolute;left:5629;top:15793;width:248;height:244">
              <v:imagedata r:id="rId54" o:title=""/>
            </v:shape>
            <v:shape id="_x0000_s1140" type="#_x0000_t75" style="position:absolute;left:6909;top:14918;width:206;height:203">
              <v:imagedata r:id="rId55" o:title=""/>
            </v:shape>
            <v:shape id="_x0000_s1141" type="#_x0000_t75" style="position:absolute;left:7012;top:14579;width:138;height:136">
              <v:imagedata r:id="rId56" o:title=""/>
            </v:shape>
            <v:shape id="_x0000_s1142" type="#_x0000_t75" style="position:absolute;left:7534;top:13311;width:138;height:136">
              <v:imagedata r:id="rId57" o:title=""/>
            </v:shape>
            <v:shape id="_x0000_s1143" type="#_x0000_t75" style="position:absolute;left:8332;top:14512;width:138;height:136">
              <v:imagedata r:id="rId58" o:title=""/>
            </v:shape>
            <v:shape id="_x0000_s1144" type="#_x0000_t75" style="position:absolute;left:8470;top:14227;width:351;height:244">
              <v:imagedata r:id="rId59" o:title=""/>
            </v:shape>
            <v:shape id="_x0000_s1145" type="#_x0000_t75" style="position:absolute;left:9061;top:14552;width:151;height:149">
              <v:imagedata r:id="rId60" o:title=""/>
            </v:shape>
            <v:shape id="_x0000_s1146" type="#_x0000_t75" style="position:absolute;left:9247;top:14979;width:151;height:149">
              <v:imagedata r:id="rId61" o:title=""/>
            </v:shape>
            <v:shape id="_x0000_s1147" type="#_x0000_t75" style="position:absolute;left:9577;top:15074;width:151;height:149">
              <v:imagedata r:id="rId62" o:title=""/>
            </v:shape>
            <v:shape id="_x0000_s1148" type="#_x0000_t75" style="position:absolute;left:9591;top:15386;width:110;height:108">
              <v:imagedata r:id="rId63" o:title=""/>
            </v:shape>
            <v:shape id="_x0000_s1149" type="#_x0000_t75" style="position:absolute;left:9825;top:15420;width:110;height:108">
              <v:imagedata r:id="rId64" o:title=""/>
            </v:shape>
            <v:shape id="_x0000_s1150" type="#_x0000_t75" style="position:absolute;left:10017;top:15827;width:151;height:149">
              <v:imagedata r:id="rId65" o:title=""/>
            </v:shape>
            <v:shape id="_x0000_s1151" type="#_x0000_t75" style="position:absolute;left:10423;top:15942;width:179;height:176">
              <v:imagedata r:id="rId66" o:title=""/>
            </v:shape>
            <v:shape id="_x0000_s1152" type="#_x0000_t75" style="position:absolute;left:11008;top:16024;width:179;height:176">
              <v:imagedata r:id="rId67" o:title=""/>
            </v:shape>
            <v:shape id="_x0000_s1153" type="#_x0000_t75" style="position:absolute;left:6822;top:16063;width:320;height:227">
              <v:imagedata r:id="rId68" o:title=""/>
            </v:shape>
            <v:shape id="_x0000_s1154" type="#_x0000_t75" style="position:absolute;left:7527;top:14101;width:176;height:191">
              <v:imagedata r:id="rId69" o:title=""/>
            </v:shape>
            <v:shape id="_x0000_s1155" type="#_x0000_t75" style="position:absolute;left:10708;top:13250;width:238;height:172">
              <v:imagedata r:id="rId70" o:title=""/>
            </v:shape>
            <v:shape id="_x0000_s1156" type="#_x0000_t75" style="position:absolute;left:9560;top:16141;width:291;height:245">
              <v:imagedata r:id="rId71" o:title=""/>
            </v:shape>
            <v:shape id="_x0000_s1157" style="position:absolute;left:7528;top:14851;width:1665;height:1623" coordorigin="7528,14851" coordsize="1665,1623" path="m8360,14851r-76,3l8210,14864r-71,16l8069,14902r-66,28l7940,14963r-60,38l7824,15044r-53,47l7723,15143r-43,55l7641,15257r-33,62l7580,15385r-23,68l7541,15524r-10,72l7528,15671r3,75l7541,15819r16,70l7580,15957r28,66l7641,16085r39,59l7723,16200r48,51l7824,16299r56,43l7940,16380r63,33l8069,16440r70,22l8186,16473r348,l8650,16440r67,-27l8780,16380r60,-38l8896,16299r52,-48l8996,16200r44,-56l9078,16085r34,-62l9140,15957r22,-68l9179,15819r10,-73l9192,15671r-3,-75l9179,15524r-17,-71l9140,15385r-28,-66l9078,15257r-38,-59l8996,15143r-48,-52l8896,15044r-56,-43l8780,14963r-63,-33l8650,14902r-69,-22l8509,14864r-73,-10l8360,14851xe" fillcolor="#f0deae" stroked="f">
              <v:path arrowok="t"/>
            </v:shape>
            <v:shape id="_x0000_s1158" style="position:absolute;left:7592;top:15610;width:782;height:354" coordorigin="7592,15610" coordsize="782,354" path="m7636,15610r-37,111l7592,15794r30,70l7694,15964r679,-292l7636,15610xe" fillcolor="#eccd71" stroked="f">
              <v:path arrowok="t"/>
            </v:shape>
            <v:shape id="_x0000_s1159" style="position:absolute;left:7624;top:15640;width:650;height:284" coordorigin="7624,15640" coordsize="650,284" path="m7661,15640r-31,88l7624,15787r25,56l7709,15923r565,-234l7661,15640xe" fillcolor="#d7be4b" stroked="f">
              <v:path arrowok="t"/>
            </v:shape>
            <v:shape id="_x0000_s1160" style="position:absolute;left:7667;top:15669;width:495;height:195" coordorigin="7667,15669" coordsize="495,195" o:spt="100" adj="0,,0" path="m7820,15749r-2,-9l7667,15766r2,10l7820,15749t33,78l7851,15818r-149,37l7705,15864r148,-37m7858,15679r-1,-10l7704,15681r1,10l7858,15679t112,91l7968,15760r-150,26l7819,15796r151,-26m8030,15697r-2,-10l7877,15707r1,10l8030,15697t132,25l8160,15712r-151,26l8011,15748r151,-26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61" style="position:absolute;left:7656;top:15622;width:366;height:313" coordorigin="7656,15622" coordsize="366,313" o:spt="100" adj="0,,0" path="m7725,15690r-2,-6l7707,15682r-19,4l7675,15690r-11,6l7658,15701r-2,5l7658,15713r17,2l7694,15710r13,-4l7717,15701r7,-5l7725,15690t65,85l7789,15762r-17,-4l7734,15763r-15,7l7720,15784r17,3l7775,15783r15,-8m7803,15903r-5,-4l7790,15899r-11,2l7766,15905r-13,6l7744,15918r-5,7l7738,15930r5,4l7751,15934r11,-2l7775,15928r13,-7l7797,15915r5,-7l7803,15903t10,-272l7798,15624r-39,-2l7743,15626r-1,14l7757,15647r39,2l7812,15645r1,-14m7902,15688r-1,-14l7885,15670r-39,1l7831,15677r,14l7847,15696r39,-2l7902,15688t26,99l7926,15780r-16,-1l7891,15783r-13,4l7867,15792r-6,6l7859,15803r2,7l7878,15812r19,-5l7910,15803r10,-5l7926,15792r2,-5m8021,15733r-1,-7l8003,15725r-19,4l7971,15733r-10,5l7954,15744r-1,5l7954,15756r17,2l7990,15753r13,-4l8013,15744r7,-6l8021,15733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62" style="position:absolute;left:7768;top:15669;width:606;height:654" coordorigin="7768,15669" coordsize="606,654" path="m8373,15669r-605,420l7811,16197r43,60l7923,16292r120,31l8373,15669xe" fillcolor="#eccd71" stroked="f">
              <v:path arrowok="t"/>
            </v:shape>
            <v:shape id="_x0000_s1163" style="position:absolute;left:7806;top:15745;width:502;height:537" coordorigin="7806,15745" coordsize="502,537" path="m8308,15745r-502,351l7839,16183r35,49l7930,16259r97,23l8308,15745xe" fillcolor="#d7be4b" stroked="f">
              <v:path arrowok="t"/>
            </v:shape>
            <v:shape id="_x0000_s1164" type="#_x0000_t75" style="position:absolute;left:7844;top:15835;width:399;height:435">
              <v:imagedata r:id="rId72" o:title=""/>
            </v:shape>
            <v:shape id="_x0000_s1165" style="position:absolute;left:8180;top:15667;width:364;height:780" coordorigin="8180,15667" coordsize="364,780" path="m8370,15667r-190,705l8284,16427r73,19l8432,16429r112,-52l8370,15667xe" fillcolor="#eccd71" stroked="f">
              <v:path arrowok="t"/>
            </v:shape>
            <v:shape id="_x0000_s1166" style="position:absolute;left:8214;top:15767;width:292;height:648" coordorigin="8214,15767" coordsize="292,648" path="m8370,15767r-156,586l8297,16399r58,15l8415,16400r90,-45l8370,15767xe" fillcolor="#d7be4b" stroked="f">
              <v:path arrowok="t"/>
            </v:shape>
            <v:shape id="_x0000_s1167" style="position:absolute;left:8425;top:16199;width:22;height:152" coordorigin="8425,16199" coordsize="22,152" path="m8435,16199r-10,1l8436,16350r10,l8435,16199xe" fillcolor="#e2c76f" stroked="f">
              <v:path arrowok="t"/>
            </v:shape>
            <v:line id="_x0000_s1168" style="position:absolute" from="8393,16075" to="8393,16226" strokecolor="#e2c76f" strokeweight=".17817mm"/>
            <v:line id="_x0000_s1169" style="position:absolute" from="8346,16218" to="8346,16369" strokecolor="#e2c76f" strokeweight=".54pt"/>
            <v:shape id="_x0000_s1170" style="position:absolute;left:8319;top:16005;width:17;height:152" coordorigin="8319,16005" coordsize="17,152" path="m8325,16005r-6,150l8329,16156r6,-151l8325,16005xe" fillcolor="#e2c76f" stroked="f">
              <v:path arrowok="t"/>
            </v:shape>
            <v:line id="_x0000_s1171" style="position:absolute" from="8378,15881" to="8378,16032" strokecolor="#e2c76f" strokeweight=".18203mm"/>
            <v:shape id="_x0000_s1172" style="position:absolute;left:8263;top:16168;width:25;height:152" coordorigin="8263,16168" coordsize="25,152" path="m8278,16168r-15,150l8273,16319r15,-150l8278,16168xe" fillcolor="#e2c76f" stroked="f">
              <v:path arrowok="t"/>
            </v:shape>
            <v:shape id="_x0000_s1173" style="position:absolute;left:8213;top:16019;width:313;height:351" coordorigin="8213,16019" coordsize="313,351" o:spt="100" adj="0,,0" path="m8247,16224r-2,-17l8232,16204r-10,14l8213,16255r2,17l8228,16275r10,-14l8247,16224t45,129l8289,16314r-6,-15l8269,16300r-5,16l8266,16354r7,16l8287,16369r5,-16m8308,16144r-4,-16l8290,16126r-7,14l8280,16160r-2,19l8281,16195r14,2l8302,16182r6,-38m8377,16267r-5,-16l8358,16250r-6,15l8350,16285r-1,19l8354,16320r14,l8374,16305r3,-38m8386,16072r-3,-38l8377,16019r-14,1l8358,16036r3,38l8367,16089r14,-1l8386,16072t37,101l8421,16134r-7,-15l8401,16120r-5,16l8398,16174r7,15l8419,16188r4,-15m8526,16311r-9,-38l8508,16259r-13,3l8493,16279r9,37l8511,16330r13,-3l8526,16311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74" style="position:absolute;left:8367;top:15667;width:596;height:661" coordorigin="8367,15667" coordsize="596,661" path="m8367,15667r314,661l8797,16304r68,-31l8911,16212r52,-111l8367,15667xe" fillcolor="#eccd71" stroked="f">
              <v:path arrowok="t"/>
            </v:shape>
            <v:shape id="_x0000_s1175" type="#_x0000_t75" style="position:absolute;left:8432;top:15744;width:487;height:548">
              <v:imagedata r:id="rId73" o:title=""/>
            </v:shape>
            <v:shape id="_x0000_s1176" style="position:absolute;left:8364;top:15624;width:777;height:353" coordorigin="8364,15624" coordsize="777,353" path="m9104,15624r-740,45l9036,15976r73,-91l9141,15818r-4,-76l9104,15624xe" fillcolor="#eccd71" stroked="f">
              <v:path arrowok="t"/>
            </v:shape>
            <v:shape id="_x0000_s1177" style="position:absolute;left:8464;top:15658;width:644;height:283" coordorigin="8464,15658" coordsize="644,283" path="m9076,15658r-612,29l9023,15940r60,-73l9108,15814r-4,-61l9076,15658xe" fillcolor="#d7be4b" stroked="f">
              <v:path arrowok="t"/>
            </v:shape>
            <v:shape id="_x0000_s1178" style="position:absolute;left:8579;top:15694;width:484;height:193" coordorigin="8579,15694" coordsize="484,193" o:spt="100" adj="0,,0" path="m8731,15720r-150,-26l8579,15704r151,26l8731,15720t114,74l8696,15762r-2,10l8843,15804r2,-10m8928,15740r-151,-27l8776,15723r150,26l8928,15740t71,137l8851,15836r-2,10l8996,15886r3,-9m9060,15714r-153,-15l8906,15709r152,15l9060,15714t2,95l8912,15783r-2,10l9061,15819r1,-10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79" style="position:absolute;left:8715;top:15630;width:336;height:294" coordorigin="8715,15630" coordsize="336,294" o:spt="100" adj="0,,0" path="m8787,15732r-15,-7l8733,15720r-16,4l8715,15737r16,8l8769,15749r17,-4l8787,15732t91,109l8877,15835r-6,-6l8861,15824r-13,-5l8830,15813r-17,l8811,15820r1,5l8818,15831r10,6l8841,15842r18,6l8876,15847r2,-6m8894,15713r-15,-8l8840,15701r-16,4l8822,15718r15,8l8876,15730r16,-4l8894,15713t50,206l8944,15913r-6,-6l8929,15900r-12,-7l8904,15889r-12,-2l8884,15887r-5,4l8880,15896r5,7l8895,15910r12,6l8920,15921r11,2l8940,15922r4,-3m9015,15791r-1,-5l9007,15781r-10,-5l8984,15772r-19,-5l8948,15769r-2,7l8948,15781r6,5l8965,15792r13,4l8997,15800r17,-2l9015,15791t36,81l9036,15865r-39,-5l8981,15864r-2,14l8994,15885r39,4l9049,15886r2,-14m9051,15648r,-14l9034,15630r-39,2l8980,15638r1,14l8997,15656r39,-2l9051,15648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80" style="position:absolute;left:8364;top:15169;width:715;height:504" coordorigin="8364,15169" coordsize="715,504" path="m8901,15169r-537,503l9078,15482r-3,-116l9055,15294r-52,-56l8901,15169xe" fillcolor="#eccd71" stroked="f">
              <v:path arrowok="t"/>
            </v:shape>
            <v:shape id="_x0000_s1181" style="position:absolute;left:8452;top:15213;width:594;height:410" coordorigin="8452,15213" coordsize="594,410" path="m8901,15213r-449,410l9045,15463r-2,-94l9028,15312r-43,-44l8901,15213xe" fillcolor="#d7be4b" stroked="f">
              <v:path arrowok="t"/>
            </v:shape>
            <v:shape id="_x0000_s1182" type="#_x0000_t75" style="position:absolute;left:8546;top:15214;width:480;height:349">
              <v:imagedata r:id="rId74" o:title=""/>
            </v:shape>
            <v:shape id="_x0000_s1183" style="position:absolute;left:8365;top:14938;width:424;height:738" coordorigin="8365,14938" coordsize="424,738" path="m8572,14938r-123,11l8365,15675r424,-598l8710,14990r-61,-43l8572,14938xe" fillcolor="#eccd71" stroked="f">
              <v:path arrowok="t"/>
            </v:shape>
            <v:shape id="_x0000_s1184" style="position:absolute;left:8400;top:14972;width:351;height:610" coordorigin="8400,14972" coordsize="351,610" path="m8578,14972r-100,11l8400,15581r351,-498l8688,15012r-49,-34l8578,14972xe" fillcolor="#d7be4b" stroked="f">
              <v:path arrowok="t"/>
            </v:shape>
            <v:shape id="_x0000_s1185" type="#_x0000_t75" style="position:absolute;left:8428;top:15003;width:290;height:470">
              <v:imagedata r:id="rId75" o:title=""/>
            </v:shape>
            <v:shape id="_x0000_s1186" style="position:absolute;left:7959;top:14932;width:410;height:744" coordorigin="7959,14932" coordsize="410,744" path="m8186,14932r-75,7l8046,14980r-87,88l8369,15676r-66,-726l8186,14932xe" fillcolor="#eccd71" stroked="f">
              <v:path arrowok="t"/>
            </v:shape>
            <v:shape id="_x0000_s1187" style="position:absolute;left:8003;top:14964;width:332;height:619" coordorigin="8003,14964" coordsize="332,619" path="m8184,14964r-60,5l8072,15003r-69,72l8334,15582r-57,-603l8184,14964xe" fillcolor="#d7be4b" stroked="f">
              <v:path arrowok="t"/>
            </v:shape>
            <v:shape id="_x0000_s1188" type="#_x0000_t75" style="position:absolute;left:7998;top:14986;width:318;height:493">
              <v:imagedata r:id="rId76" o:title=""/>
            </v:shape>
            <v:shape id="_x0000_s1189" style="position:absolute;left:7661;top:15160;width:711;height:515" coordorigin="7661,15160" coordsize="711,515" path="m7847,15160r-100,61l7694,15274r-23,72l7661,15468r711,207l7847,15160xe" fillcolor="#eccd71" stroked="f">
              <v:path arrowok="t"/>
            </v:shape>
            <v:shape id="_x0000_s1190" style="position:absolute;left:7700;top:15198;width:585;height:427" coordorigin="7700,15198" coordsize="585,427" path="m7847,15198r-81,49l7723,15288r-17,59l7700,15446r584,179l7847,15198xe" fillcolor="#d7be4b" stroked="f">
              <v:path arrowok="t"/>
            </v:shape>
            <v:shape id="_x0000_s1191" type="#_x0000_t75" style="position:absolute;left:7717;top:15243;width:465;height:335">
              <v:imagedata r:id="rId77" o:title=""/>
            </v:shape>
            <v:shape id="_x0000_s1192" type="#_x0000_t75" style="position:absolute;left:1460;top:7704;width:3970;height:2650">
              <v:imagedata r:id="rId78" o:title=""/>
            </v:shape>
            <v:shape id="_x0000_s1193" type="#_x0000_t75" style="position:absolute;left:6475;top:7704;width:3970;height:2650">
              <v:imagedata r:id="rId78" o:title=""/>
            </v:shape>
            <v:shape id="_x0000_s1194" type="#_x0000_t75" style="position:absolute;left:1460;top:11494;width:3970;height:2650">
              <v:imagedata r:id="rId79" o:title=""/>
            </v:shape>
            <v:shape id="_x0000_s1195" type="#_x0000_t75" style="position:absolute;left:6475;top:11494;width:3970;height:2650">
              <v:imagedata r:id="rId79" o:title=""/>
            </v:shape>
            <w10:wrap anchorx="page" anchory="page"/>
          </v:group>
        </w:pict>
      </w:r>
      <w:r>
        <w:rPr>
          <w:rFonts w:ascii="方正卡通简体" w:eastAsia="方正卡通简体" w:hint="eastAsia"/>
          <w:color w:val="231F20"/>
          <w:sz w:val="32"/>
        </w:rPr>
        <w:t>上海杯征文比赛一等奖</w:t>
      </w:r>
    </w:p>
    <w:p w:rsidR="00940672" w:rsidRDefault="00940672">
      <w:pPr>
        <w:pStyle w:val="BodyText"/>
        <w:rPr>
          <w:rFonts w:ascii="方正卡通简体"/>
          <w:sz w:val="38"/>
        </w:rPr>
      </w:pPr>
    </w:p>
    <w:p w:rsidR="00940672" w:rsidRDefault="00940672">
      <w:pPr>
        <w:pStyle w:val="BodyText"/>
        <w:rPr>
          <w:rFonts w:ascii="方正卡通简体"/>
          <w:sz w:val="38"/>
        </w:rPr>
      </w:pPr>
    </w:p>
    <w:p w:rsidR="00940672" w:rsidRDefault="00940672">
      <w:pPr>
        <w:pStyle w:val="BodyText"/>
        <w:rPr>
          <w:rFonts w:ascii="方正卡通简体"/>
          <w:sz w:val="38"/>
        </w:rPr>
      </w:pPr>
    </w:p>
    <w:p w:rsidR="00940672" w:rsidRDefault="00940672">
      <w:pPr>
        <w:pStyle w:val="BodyText"/>
        <w:rPr>
          <w:rFonts w:ascii="方正卡通简体"/>
          <w:sz w:val="38"/>
        </w:rPr>
      </w:pPr>
    </w:p>
    <w:p w:rsidR="00940672" w:rsidRDefault="00940672">
      <w:pPr>
        <w:pStyle w:val="BodyText"/>
        <w:rPr>
          <w:rFonts w:ascii="方正卡通简体"/>
          <w:sz w:val="38"/>
        </w:rPr>
      </w:pPr>
    </w:p>
    <w:p w:rsidR="00940672" w:rsidRDefault="00940672">
      <w:pPr>
        <w:pStyle w:val="BodyText"/>
        <w:spacing w:before="10"/>
        <w:rPr>
          <w:rFonts w:ascii="方正卡通简体"/>
          <w:sz w:val="23"/>
        </w:rPr>
      </w:pPr>
    </w:p>
    <w:p w:rsidR="00940672" w:rsidRDefault="00940672">
      <w:pPr>
        <w:ind w:left="104"/>
        <w:rPr>
          <w:rFonts w:ascii="方正卡通简体" w:eastAsia="方正卡通简体"/>
          <w:sz w:val="32"/>
        </w:rPr>
      </w:pPr>
      <w:r>
        <w:rPr>
          <w:rFonts w:ascii="方正卡通简体" w:eastAsia="方正卡通简体" w:hint="eastAsia"/>
          <w:color w:val="231F20"/>
          <w:sz w:val="32"/>
        </w:rPr>
        <w:t>上海杯征文比赛一等奖</w:t>
      </w:r>
    </w:p>
    <w:p w:rsidR="00940672" w:rsidRDefault="00940672">
      <w:pPr>
        <w:spacing w:line="476" w:lineRule="exact"/>
        <w:ind w:left="105" w:hanging="2"/>
        <w:rPr>
          <w:rFonts w:ascii="方正卡通简体" w:eastAsia="方正卡通简体"/>
          <w:sz w:val="32"/>
        </w:rPr>
      </w:pPr>
      <w:r>
        <w:br w:type="column"/>
      </w:r>
      <w:r>
        <w:rPr>
          <w:rFonts w:ascii="方正卡通简体" w:eastAsia="方正卡通简体" w:hint="eastAsia"/>
          <w:color w:val="231F20"/>
          <w:sz w:val="32"/>
        </w:rPr>
        <w:t>上海杯征文比赛一等奖</w:t>
      </w:r>
    </w:p>
    <w:p w:rsidR="00940672" w:rsidRDefault="00940672">
      <w:pPr>
        <w:pStyle w:val="BodyText"/>
        <w:rPr>
          <w:rFonts w:ascii="方正卡通简体"/>
          <w:sz w:val="38"/>
        </w:rPr>
      </w:pPr>
    </w:p>
    <w:p w:rsidR="00940672" w:rsidRDefault="00940672">
      <w:pPr>
        <w:pStyle w:val="BodyText"/>
        <w:rPr>
          <w:rFonts w:ascii="方正卡通简体"/>
          <w:sz w:val="38"/>
        </w:rPr>
      </w:pPr>
    </w:p>
    <w:p w:rsidR="00940672" w:rsidRDefault="00940672">
      <w:pPr>
        <w:pStyle w:val="BodyText"/>
        <w:rPr>
          <w:rFonts w:ascii="方正卡通简体"/>
          <w:sz w:val="38"/>
        </w:rPr>
      </w:pPr>
    </w:p>
    <w:p w:rsidR="00940672" w:rsidRDefault="00940672">
      <w:pPr>
        <w:pStyle w:val="BodyText"/>
        <w:rPr>
          <w:rFonts w:ascii="方正卡通简体"/>
          <w:sz w:val="38"/>
        </w:rPr>
      </w:pPr>
    </w:p>
    <w:p w:rsidR="00940672" w:rsidRDefault="00940672">
      <w:pPr>
        <w:pStyle w:val="BodyText"/>
        <w:rPr>
          <w:rFonts w:ascii="方正卡通简体"/>
          <w:sz w:val="38"/>
        </w:rPr>
      </w:pPr>
    </w:p>
    <w:p w:rsidR="00940672" w:rsidRDefault="00940672">
      <w:pPr>
        <w:pStyle w:val="BodyText"/>
        <w:spacing w:before="10"/>
        <w:rPr>
          <w:rFonts w:ascii="方正卡通简体"/>
          <w:sz w:val="23"/>
        </w:rPr>
      </w:pPr>
    </w:p>
    <w:p w:rsidR="00940672" w:rsidRDefault="00940672">
      <w:pPr>
        <w:ind w:left="105"/>
        <w:rPr>
          <w:rFonts w:ascii="方正卡通简体" w:eastAsia="方正卡通简体"/>
          <w:sz w:val="32"/>
        </w:rPr>
      </w:pPr>
      <w:r>
        <w:rPr>
          <w:rFonts w:ascii="方正卡通简体" w:eastAsia="方正卡通简体" w:hint="eastAsia"/>
          <w:color w:val="231F20"/>
          <w:sz w:val="32"/>
        </w:rPr>
        <w:t>上海杯征文比赛一等奖</w:t>
      </w:r>
    </w:p>
    <w:p w:rsidR="00940672" w:rsidRDefault="00940672">
      <w:pPr>
        <w:rPr>
          <w:rFonts w:ascii="方正卡通简体" w:eastAsia="方正卡通简体"/>
          <w:sz w:val="32"/>
        </w:rPr>
        <w:sectPr w:rsidR="00940672">
          <w:type w:val="continuous"/>
          <w:pgSz w:w="11910" w:h="16840"/>
          <w:pgMar w:top="1580" w:right="1120" w:bottom="280" w:left="1680" w:header="720" w:footer="720" w:gutter="0"/>
          <w:pgBorders w:offsetFrom="page">
            <w:top w:val="single" w:sz="36" w:space="17" w:color="CCAD4A"/>
            <w:left w:val="single" w:sz="36" w:space="14" w:color="CCAD4A"/>
            <w:bottom w:val="single" w:sz="36" w:space="13" w:color="CCAD4A"/>
            <w:right w:val="single" w:sz="36" w:space="15" w:color="CCAD4A"/>
          </w:pgBorders>
          <w:cols w:num="2" w:space="720" w:equalWidth="0">
            <w:col w:w="3465" w:space="1549"/>
            <w:col w:w="4096"/>
          </w:cols>
        </w:sectPr>
      </w:pPr>
    </w:p>
    <w:p w:rsidR="00940672" w:rsidRDefault="00940672" w:rsidP="00B02BF7">
      <w:pPr>
        <w:spacing w:line="944" w:lineRule="exact"/>
        <w:ind w:leftChars="1183" w:left="31680" w:firstLineChars="50" w:firstLine="31680"/>
        <w:rPr>
          <w:rFonts w:ascii="方正正中黑简体" w:eastAsia="方正正中黑简体"/>
          <w:sz w:val="70"/>
        </w:rPr>
      </w:pPr>
      <w:r>
        <w:rPr>
          <w:rFonts w:ascii="方正正中黑简体" w:eastAsia="方正正中黑简体" w:hint="eastAsia"/>
          <w:color w:val="295833"/>
          <w:sz w:val="70"/>
        </w:rPr>
        <w:t>奖状及证书</w:t>
      </w:r>
    </w:p>
    <w:p w:rsidR="00940672" w:rsidRDefault="00940672">
      <w:pPr>
        <w:spacing w:line="1097" w:lineRule="exact"/>
        <w:ind w:left="2604"/>
        <w:rPr>
          <w:rFonts w:ascii="方正正中黑简体" w:eastAsia="方正正中黑简体"/>
          <w:sz w:val="70"/>
          <w:lang w:eastAsia="zh-CN"/>
        </w:rPr>
      </w:pPr>
      <w:r>
        <w:rPr>
          <w:noProof/>
          <w:lang w:eastAsia="zh-CN"/>
        </w:rPr>
        <w:pict>
          <v:group id="_x0000_s1196" style="position:absolute;left:0;text-align:left;margin-left:.7pt;margin-top:1.1pt;width:594.6pt;height:840.85pt;z-index:-251654144;mso-position-horizontal-relative:page;mso-position-vertical-relative:page" coordorigin="14,22" coordsize="11892,16817">
            <v:shape id="_x0000_s1197" style="position:absolute;left:-273;top:16366;width:606;height:665" coordorigin="-273,16366" coordsize="606,665" o:spt="100" adj="0,,0" path="m4314,1918r86,-7l4483,1906r83,-4l4647,1900r-3,-59l4571,1848r-74,6l4422,1860r-75,5l4354,1852r7,-13l4368,1828r6,-11l4317,1787r-2,4l4313,1796r-2,6l4300,1823r-10,18l4281,1856r-8,12l4215,1872r-58,3l4099,1878r-58,1l4041,1936r19,-2l4083,1932r27,-2l4142,1927r31,-2l4199,1924r23,-2l4240,1921r-35,45l4169,2005r-38,35l4092,2069r47,42l4189,2068r46,-47l4277,1971r37,-53xm4406,1594r8,-11l4419,1574r2,-6l4425,1566r2,-2l4427,1562r29,-5l4483,1555r25,1l4531,1559r13,5l4552,1572r3,12l4552,1600r-20,41l4494,1681r-57,41l4362,1764r35,47l4481,1761r63,-51l4586,1658r22,-55l4612,1569r-8,-27l4583,1523r-34,-12l4528,1506r-21,-4l4486,1500r-20,l4474,1490r4,-7l4480,1479r4,-4l4487,1471r2,-4l4433,1446r-21,37l4383,1529r-39,55l4296,1648r54,33l4355,1670r6,-10l4368,1649r9,-10l4383,1643r7,5l4400,1654r20,11l4437,1674r14,7l4463,1686r26,-47l4468,1627r-22,-11l4426,1605r-20,-11xm4228,1701r,12l4227,1727r,17l4225,1764r,18l4225,1798r-1,13l4222,1823r63,l4283,1742r,-78l4284,1591r3,-70l4291,1455r-63,l4228,1500r1,40l4230,1576r-1,31l4228,1633r-35,27l4151,1687r-47,28l4050,1743r33,47l4120,1768r36,-22l4192,1724r36,-23xe" filled="f" strokecolor="white" strokeweight="6pt">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198" type="#_x0000_t75" style="position:absolute;left:4331;top:1870;width:363;height:298">
              <v:imagedata r:id="rId80" o:title=""/>
            </v:shape>
            <v:shape id="_x0000_s1199" style="position:absolute;left:4074;top:1517;width:143;height:98" coordorigin="4074,1517" coordsize="143,98" path="m4112,1523r-7,-2l4100,1519r-2,-2l4074,1562r6,2l4090,1569r14,8l4132,1589r24,11l4175,1608r15,7l4216,1568r-18,-7l4174,1551r-28,-13l4112,1523xe" filled="f" strokecolor="white" strokeweight="6pt">
              <v:path arrowok="t"/>
            </v:shape>
            <v:shape id="_x0000_s1200" style="position:absolute;left:-392;top:16580;width:594;height:606" coordorigin="-392,16580" coordsize="594,606" o:spt="100" adj="0,,0" path="m5181,1737r39,-3l5235,1732r-8,2l5196,1737r58,-5l5305,1727r43,-3l5383,1722r-3,-56l5342,1671r-14,3l5336,1673r32,-4l5312,1675r-48,6l5223,1684r-33,2l5204,1623r12,-54l5226,1525r8,-34l5169,1479r-8,55l5153,1589r-10,52l5133,1692r-11,2l5107,1695r-18,l5068,1695r-21,2l5029,1698r-16,l5000,1698r6,54l5124,1743r-18,84l5087,1906r-19,75l5047,2051r63,15l5123,1999r16,-77l5159,1834r22,-97xm4926,1876r-1,73l4925,2008r-1,45l4923,2084r59,l4981,1974r-1,-95l4979,1801r,-61l4978,1674r,-62l4978,1551r1,-57l4920,1494r,71l4921,1589r1,20l4922,1627r1,15l4911,1637r-14,-7l4880,1622r-20,-10l4849,1607r-10,-6l4830,1596r-8,-5l4798,1642r9,3l4817,1650r13,6l4846,1663r25,11l4892,1684r19,9l4926,1701r,98l4923,1796r-30,33l4861,1861r-35,32l4789,1924r45,44l4856,1945r23,-23l4902,1899r24,-23xe" filled="f" strokecolor="white" strokeweight="6pt">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01" type="#_x0000_t75" style="position:absolute;left:5139;top:1754;width:328;height:349">
              <v:imagedata r:id="rId81" o:title=""/>
            </v:shape>
            <v:shape id="_x0000_s1202" type="#_x0000_t75" style="position:absolute;left:5195;top:1472;width:251;height:248">
              <v:imagedata r:id="rId82" o:title=""/>
            </v:shape>
            <v:shape id="_x0000_s1203" style="position:absolute;left:5567;top:1476;width:582;height:606" coordorigin="5567,1476" coordsize="582,606" path="m6027,1957r39,-38l6093,1882r17,-36l6116,1811r-6,-40l6089,1742r-36,-17l6003,1719r-39,l6021,1666r41,-49l6085,1575r7,-37l6085,1511r-19,-20l6034,1480r-46,-4l5916,1482r-74,12l5766,1511r-78,23l5608,1562r30,62l5642,1622r5,-2l5653,1618r22,-11l5695,1599r17,-6l5727,1589r-28,85l5671,1756r-27,77l5617,1906r-25,69l5567,2040r68,14l5663,1964r27,-87l5717,1794r27,-80l5771,1638r27,-73l5903,1540r85,-8l6006,1532r12,3l6025,1541r2,9l6004,1589r-34,41l5923,1672r-60,44l5875,1790r22,-5l5921,1781r25,-2l5973,1778r35,3l6033,1787r14,11l6050,1814r-6,25l6027,1865r-26,27l5964,1921r-47,-30l5871,1862r-46,-28l5780,1805r-38,57l5748,1866r10,4l5771,1876r42,24l5850,1922r32,18l5908,1957r-37,17l5831,1991r-43,17l5742,2025r24,56l5832,2058r56,-22l5934,2015r36,-20l6007,2017r37,22l6080,2060r36,21l6148,2028r-31,-18l6087,1992r-30,-18l6027,1957xe" filled="f" strokecolor="white" strokeweight="6pt">
              <v:path arrowok="t"/>
            </v:shape>
            <v:shape id="_x0000_s1204" style="position:absolute;left:6552;top:1520;width:389;height:541" coordorigin="6552,1520" coordsize="389,541" path="m6552,1912r11,65l6594,2023r53,28l6721,2060r55,-3l6831,2048r55,-12l6941,2019r-21,-57l6890,1976r-35,12l6815,1997r-46,7l6766,1955r-2,-50l6763,1855r,-50l6796,1801r33,-4l6862,1793r31,-3l6890,1731r-30,6l6831,1741r-28,4l6777,1749r-5,2l6767,1752r-4,l6763,1707r,-44l6764,1620r2,-43l6911,1577r6,-57l6851,1523r-80,2l6677,1526r-107,l6570,1583r34,-2l6637,1580r33,l6703,1580r2,42l6705,1666r1,47l6706,1761r,246l6633,1983r-25,-65l6619,1835r31,-101l6593,1716r-17,48l6564,1813r-8,49l6552,1912xe" filled="f" strokecolor="white" strokeweight="6pt">
              <v:path arrowok="t"/>
            </v:shape>
            <v:shape id="_x0000_s1205" type="#_x0000_t75" style="position:absolute;left:6240;top:1434;width:372;height:675">
              <v:imagedata r:id="rId83" o:title=""/>
            </v:shape>
            <v:shape id="_x0000_s1206" style="position:absolute;left:7095;top:1464;width:573;height:630" coordorigin="7095,1464" coordsize="573,630" path="m7383,1832r13,-2l7411,1829r18,-2l7448,1826r44,-5l7525,1817r22,-2l7558,1814r26,4l7602,1831r10,24l7614,1888r-3,30l7602,1940r-16,14l7564,1959r-25,-1l7516,1955r-21,-6l7478,1942r-15,56l7483,2007r23,7l7531,2018r27,1l7604,2008r33,-26l7659,1942r9,-57l7664,1827r-18,-40l7611,1765r-50,-4l7565,1743r3,-16l7569,1712r1,-14l7566,1643r-21,-38l7508,1584r-54,-4l7440,1580r-16,1l7407,1583r-18,3l7390,1574r1,-14l7392,1544r,-18l7393,1508r1,-16l7395,1478r,-11l7327,1464r,128l7273,1602r-46,10l7187,1621r-33,9l7172,1686r39,-11l7249,1666r39,-8l7327,1651r,133l7242,1796r-67,9l7126,1813r-31,7l7104,1876r28,-7l7179,1860r65,-9l7327,1841r-2,41l7324,1906r,8l7324,1906r-2,61l7321,2018r-2,42l7318,2093r65,l7383,1832xe" filled="f" strokecolor="white" strokeweight="6pt">
              <v:path arrowok="t"/>
            </v:shape>
            <v:shape id="_x0000_s1207" type="#_x0000_t75" style="position:absolute;left:7326;top:1422;width:363;height:414">
              <v:imagedata r:id="rId84" o:title=""/>
            </v:shape>
            <v:shape id="_x0000_s1208" type="#_x0000_t75" style="position:absolute;left:14;top:22;width:11892;height:16816">
              <v:imagedata r:id="rId85" o:title=""/>
            </v:shape>
            <v:shape id="_x0000_s1209" style="position:absolute;left:380;top:395;width:6012;height:1871" coordorigin="380,395" coordsize="6012,1871" o:spt="100" adj="0,,0" path="m4091,1653r-1668,l2333,1737r-38,18l2255,1786r-68,97l2207,1989r99,164l2349,2204r52,35l2461,2259r64,7l2592,2262r70,-14l2731,2226r67,-28l2862,2165r58,-37l2971,2091r42,-38l3044,2017r19,-33l3157,1982r725,l3929,1950r1,-73l3874,1754r161,l4085,1742r13,-57l4091,1653xm3882,1982r-725,l3220,1988r62,24l3372,2059r32,64l3448,2145r85,-22l3689,2059r165,-58l3882,1982xm4388,1376r-2233,l2046,1464r-43,60l2020,1585r73,88l2199,1745r69,22l2295,1755r128,-102l4091,1653r-17,-81l4234,1553r86,-27l4362,1471r26,-95xm4035,1754r-161,l4017,1759r18,-5xm2423,1653r-128,102l2333,1737r90,-84xm4719,862r-2894,l1983,877r77,29l2078,970r-19,122l1962,1151r-28,37l1976,1217r117,37l2017,1340r-19,41l2042,1389r113,-13l4388,1376r2,-7l4416,1307r-2,-53l4377,1181r-83,-123l4667,1058r46,-102l4719,862xm4667,1058r-373,l4537,1091r126,-24l4667,1058xm4887,699r-3730,l1276,809r109,53l1547,874r278,-12l4719,862r8,-135l4831,721r54,-17l4887,699xm6383,699r-301,l6230,791r81,29l6353,788r30,-89xm6392,395r-6012,l380,801,512,790r71,-25l618,705,642,591r2,-18l644,567r,-19l646,538r4992,l5660,526r74,-23l6389,503r3,-108xm5518,618r-289,l5308,736r58,36l5433,725r85,-107xm6389,503r-655,l5791,518r71,53l5811,702r7,58l5901,755r181,-56l6383,699r2,-6l6389,503xm5552,585r-639,l4980,688r55,38l5108,701r121,-83l5518,618r21,-27l5552,585xm4910,625r-4000,l960,691r43,30l1061,721r96,-22l4887,699r19,-36l4910,625xm5638,538r-4992,l648,540r-1,16l644,573r2,17l654,616r14,24l692,660r34,11l772,672r61,-15l910,625r4000,l4913,585r639,l5638,538xm646,538r-2,10l644,567r,6l647,556r1,-16l646,538x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10" type="#_x0000_t75" style="position:absolute;left:504;top:828;width:248;height:243">
              <v:imagedata r:id="rId86" o:title=""/>
            </v:shape>
            <v:shape id="_x0000_s1211" type="#_x0000_t75" style="position:absolute;left:1783;top:1741;width:206;height:203">
              <v:imagedata r:id="rId30" o:title=""/>
            </v:shape>
            <v:shape id="_x0000_s1212" type="#_x0000_t75" style="position:absolute;left:1887;top:2146;width:138;height:135">
              <v:imagedata r:id="rId87" o:title=""/>
            </v:shape>
            <v:shape id="_x0000_s1213" type="#_x0000_t75" style="position:absolute;left:2409;top:3411;width:138;height:135">
              <v:imagedata r:id="rId88" o:title=""/>
            </v:shape>
            <v:shape id="_x0000_s1214" type="#_x0000_t75" style="position:absolute;left:3207;top:2214;width:138;height:135">
              <v:imagedata r:id="rId89" o:title=""/>
            </v:shape>
            <v:shape id="_x0000_s1215" type="#_x0000_t75" style="position:absolute;left:3345;top:2390;width:351;height:243">
              <v:imagedata r:id="rId90" o:title=""/>
            </v:shape>
            <v:shape id="_x0000_s1216" type="#_x0000_t75" style="position:absolute;left:3936;top:2160;width:151;height:149">
              <v:imagedata r:id="rId91" o:title=""/>
            </v:shape>
            <v:shape id="_x0000_s1217" type="#_x0000_t75" style="position:absolute;left:4122;top:1734;width:151;height:149">
              <v:imagedata r:id="rId92" o:title=""/>
            </v:shape>
            <v:shape id="_x0000_s1218" type="#_x0000_t75" style="position:absolute;left:4452;top:1639;width:151;height:149">
              <v:imagedata r:id="rId93" o:title=""/>
            </v:shape>
            <v:shape id="_x0000_s1219" type="#_x0000_t75" style="position:absolute;left:4466;top:1369;width:110;height:108">
              <v:imagedata r:id="rId94" o:title=""/>
            </v:shape>
            <v:shape id="_x0000_s1220" type="#_x0000_t75" style="position:absolute;left:4700;top:1335;width:110;height:108">
              <v:imagedata r:id="rId95" o:title=""/>
            </v:shape>
            <v:shape id="_x0000_s1221" type="#_x0000_t75" style="position:absolute;left:4892;top:889;width:151;height:149">
              <v:imagedata r:id="rId96" o:title=""/>
            </v:shape>
            <v:shape id="_x0000_s1222" type="#_x0000_t75" style="position:absolute;left:5298;top:747;width:179;height:176">
              <v:imagedata r:id="rId97" o:title=""/>
            </v:shape>
            <v:shape id="_x0000_s1223" type="#_x0000_t75" style="position:absolute;left:5883;top:666;width:179;height:176">
              <v:imagedata r:id="rId98" o:title=""/>
            </v:shape>
            <v:shape id="_x0000_s1224" type="#_x0000_t75" style="position:absolute;left:1697;top:576;width:320;height:227">
              <v:imagedata r:id="rId99" o:title=""/>
            </v:shape>
            <v:shape id="_x0000_s1225" type="#_x0000_t75" style="position:absolute;left:2402;top:2568;width:176;height:191">
              <v:imagedata r:id="rId100" o:title=""/>
            </v:shape>
            <v:shape id="_x0000_s1226" type="#_x0000_t75" style="position:absolute;left:5583;top:3436;width:238;height:171">
              <v:imagedata r:id="rId101" o:title=""/>
            </v:shape>
            <v:shape id="_x0000_s1227" type="#_x0000_t75" style="position:absolute;left:4435;top:481;width:291;height:244">
              <v:imagedata r:id="rId102" o:title=""/>
            </v:shape>
            <v:shape id="_x0000_s1228" style="position:absolute;left:2402;top:394;width:1665;height:1618" coordorigin="2402,394" coordsize="1665,1618" path="m3409,394r-348,l3013,404r-69,22l2878,454r-63,33l2755,525r-56,42l2646,615r-48,51l2555,721r-39,59l2483,842r-28,66l2432,976r-16,70l2406,1119r-4,74l2406,1268r10,72l2432,1411r23,68l2483,1544r33,62l2555,1665r43,55l2646,1772r53,47l2755,1862r60,38l2878,1932r66,28l3013,1982r72,16l3159,2008r76,3l3310,2008r74,-10l3456,1982r69,-22l3591,1932r64,-32l3715,1862r56,-43l3823,1772r48,-52l3915,1665r38,-59l3987,1544r28,-65l4037,1411r17,-71l4064,1268r3,-75l4064,1119r-10,-73l4037,976r-22,-68l3987,842r-34,-62l3915,721r-44,-55l3823,615r-52,-48l3715,525r-60,-38l3591,454r-66,-28l3456,404r-47,-10xe" fillcolor="#f0deae" stroked="f">
              <v:path arrowok="t"/>
            </v:shape>
            <v:shape id="_x0000_s1229" style="position:absolute;left:2467;top:901;width:782;height:353" coordorigin="2467,901" coordsize="782,353" path="m2569,901r-72,99l2467,1070r7,74l2511,1254r737,-62l2569,901xe" fillcolor="#eccd71" stroked="f">
              <v:path arrowok="t"/>
            </v:shape>
            <v:shape id="_x0000_s1230" style="position:absolute;left:2499;top:942;width:650;height:283" coordorigin="2499,942" coordsize="650,283" path="m2584,942r-60,80l2499,1078r6,58l2536,1225r613,-50l2584,942xe" fillcolor="#d7be4b" stroked="f">
              <v:path arrowok="t"/>
            </v:shape>
            <v:shape id="_x0000_s1231" style="position:absolute;left:2542;top:1000;width:495;height:195" coordorigin="2542,1000" coordsize="495,195" o:spt="100" adj="0,,0" path="m2695,1115r-151,-27l2542,1098r151,27l2695,1115t33,-78l2580,1000r-3,10l2725,1047r3,-10m2733,1185r-153,-12l2579,1183r153,12l2733,1185t112,-90l2694,1069r-1,9l2843,1104r2,-9m2905,1168r-152,-20l2752,1158r151,20l2905,1168t132,-25l2886,1117r-2,10l3035,1152r2,-9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32" style="position:absolute;left:2531;top:931;width:366;height:312" coordorigin="2531,931" coordsize="366,312" o:spt="100" adj="0,,0" path="m2600,1174r-2,-5l2592,1163r-10,-5l2569,1154r-19,-4l2533,1151r-2,7l2533,1163r6,6l2550,1174r13,4l2582,1182r16,-1l2600,1174t65,-85l2650,1082r-38,-5l2595,1081r-1,14l2609,1102r38,5l2664,1103r1,-14m2678,962r-1,-5l2672,950r-9,-6l2650,937r-13,-4l2626,931r-9,1l2613,935r1,5l2619,947r9,7l2640,960r13,4l2665,966r8,l2678,962t10,271l2687,1220r-16,-5l2632,1218r-15,6l2617,1238r17,4l2673,1240r15,-7m2777,1176r-16,-6l2722,1169r-16,4l2706,1187r15,6l2760,1195r16,-5l2777,1176t26,-98l2801,1072r-6,-5l2785,1062r-14,-4l2752,1053r-16,2l2734,1062r2,5l2742,1072r10,6l2766,1082r19,4l2801,1084r2,-6m2896,1131r-1,-5l2888,1121r-10,-6l2865,1111r-19,-4l2829,1109r-1,6l2829,1121r7,5l2846,1131r13,4l2878,1140r17,-2l2896,1131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33" style="position:absolute;left:2642;top:543;width:606;height:653" coordorigin="2642,543" coordsize="606,653" path="m2918,543r-120,31l2729,608r-43,61l2642,777r606,418l2918,543xe" fillcolor="#eccd71" stroked="f">
              <v:path arrowok="t"/>
            </v:shape>
            <v:shape id="_x0000_s1234" style="position:absolute;left:2681;top:584;width:502;height:535" coordorigin="2681,584" coordsize="502,535" path="m2902,584r-98,23l2749,634r-35,49l2681,770r501,349l2902,584xe" fillcolor="#d7be4b" stroked="f">
              <v:path arrowok="t"/>
            </v:shape>
            <v:shape id="_x0000_s1235" type="#_x0000_t75" style="position:absolute;left:2718;top:597;width:399;height:433">
              <v:imagedata r:id="rId103" o:title=""/>
            </v:shape>
            <v:shape id="_x0000_s1236" style="position:absolute;left:3055;top:420;width:364;height:778" coordorigin="3055,420" coordsize="364,778" path="m3232,420r-73,19l3055,494r190,703l3419,489,3307,437r-75,-17xe" fillcolor="#eccd71" stroked="f">
              <v:path arrowok="t"/>
            </v:shape>
            <v:shape id="_x0000_s1237" style="position:absolute;left:3089;top:452;width:292;height:646" coordorigin="3089,452" coordsize="292,646" path="m3230,452r-58,16l3089,513r156,585l3380,511r-90,-44l3230,452xe" fillcolor="#d7be4b" stroked="f">
              <v:path arrowok="t"/>
            </v:shape>
            <v:shape id="_x0000_s1238" style="position:absolute;left:3300;top:516;width:22;height:151" coordorigin="3300,516" coordsize="22,151" path="m3311,516r-11,150l3310,667r11,-150l3311,516xe" fillcolor="#e2c76f" stroked="f">
              <v:path arrowok="t"/>
            </v:shape>
            <v:line id="_x0000_s1239" style="position:absolute" from="3268,639" to="3268,790" strokecolor="#e2c76f" strokeweight=".17817mm"/>
            <v:line id="_x0000_s1240" style="position:absolute" from="3221,497" to="3221,648" strokecolor="#e2c76f" strokeweight=".54pt"/>
            <v:shape id="_x0000_s1241" style="position:absolute;left:3193;top:710;width:17;height:151" coordorigin="3193,710" coordsize="17,151" path="m3204,710r-11,l3200,861r10,-1l3204,710xe" fillcolor="#e2c76f" stroked="f">
              <v:path arrowok="t"/>
            </v:shape>
            <v:line id="_x0000_s1242" style="position:absolute" from="3253,833" to="3253,984" strokecolor="#e2c76f" strokeweight=".18203mm"/>
            <v:shape id="_x0000_s1243" style="position:absolute;left:3138;top:547;width:25;height:151" coordorigin="3138,547" coordsize="25,151" path="m3148,547r-10,1l3153,698r10,-1l3148,547xe" fillcolor="#e2c76f" stroked="f">
              <v:path arrowok="t"/>
            </v:shape>
            <v:shape id="_x0000_s1244" style="position:absolute;left:3088;top:497;width:313;height:350" coordorigin="3088,497" coordsize="313,350" o:spt="100" adj="0,,0" path="m3122,642r-10,-37l3103,591r-13,4l3088,611r9,37l3107,662r13,-3l3122,642t44,-129l3162,498r-7,-1l3148,497r-7,15l3139,550r5,16l3151,567r7,l3164,552r2,-39m3183,722r-6,-38l3170,669r-14,2l3152,687r6,38l3165,740r14,-2l3183,722t68,-123l3249,561r-6,-15l3229,546r-5,16l3226,601r7,15l3240,616r7,-1l3251,599t10,194l3256,777r-7,l3242,776r-7,16l3233,830r5,16l3245,846r7,1l3258,831r3,-38m3298,693r-4,-16l3287,677r-7,-1l3273,692r-1,19l3271,730r4,16l3289,747r7,-16l3298,693m3401,556r-2,-17l3393,538r-7,-2l3377,550r-9,37l3369,604r7,1l3383,607r9,-14l3401,556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45" style="position:absolute;left:3242;top:539;width:596;height:659" coordorigin="3242,539" coordsize="596,659" path="m3556,539r-314,658l3838,765,3786,654r-46,-61l3672,562,3556,539xe" fillcolor="#eccd71" stroked="f">
              <v:path arrowok="t"/>
            </v:shape>
            <v:shape id="_x0000_s1246" type="#_x0000_t75" style="position:absolute;left:3307;top:574;width:487;height:547">
              <v:imagedata r:id="rId104" o:title=""/>
            </v:shape>
            <v:shape id="_x0000_s1247" style="position:absolute;left:3239;top:889;width:777;height:352" coordorigin="3239,889" coordsize="777,352" path="m3911,889r-672,306l3979,1240r33,-117l4016,1047r-32,-67l3911,889xe" fillcolor="#eccd71" stroked="f">
              <v:path arrowok="t"/>
            </v:shape>
            <v:shape id="_x0000_s1248" style="position:absolute;left:3339;top:925;width:644;height:282" coordorigin="3339,925" coordsize="644,282" path="m3898,925r-559,253l3951,1207r28,-95l3983,1051r-25,-54l3898,925xe" fillcolor="#d7be4b" stroked="f">
              <v:path arrowok="t"/>
            </v:shape>
            <v:shape id="_x0000_s1249" style="position:absolute;left:3454;top:979;width:484;height:192" coordorigin="3454,979" coordsize="484,192" o:spt="100" adj="0,,0" path="m3606,1144r-2,-10l3454,1161r2,9l3606,1144t114,-74l3718,1060r-149,33l3571,1102r149,-32m3803,1125r-2,-10l3650,1141r2,10l3803,1125t71,-137l3871,979r-147,40l3726,1028r148,-40m3934,1150r-1,-10l3781,1156r1,10l3934,1150t3,-94l3936,1046r-151,25l3786,1081r151,-25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50" style="position:absolute;left:3590;top:942;width:336;height:293" coordorigin="3590,942" coordsize="336,293" o:spt="100" adj="0,,0" path="m3662,1133r-1,-14l3644,1115r-39,5l3590,1127r1,7l3592,1140r16,4l3647,1140r15,-7m3753,1024r-2,-7l3734,1017r-18,6l3703,1028r-10,6l3687,1040r-1,5l3688,1051r17,1l3723,1046r13,-5l3746,1035r6,-6l3753,1024t16,128l3767,1138r-16,-4l3712,1139r-15,7l3698,1160r17,3l3754,1159r15,-7m3819,946r-4,-3l3806,942r-11,2l3782,949r-13,6l3760,962r-5,7l3754,974r5,4l3767,978r12,-2l3792,972r12,-7l3813,958r5,-6l3819,946t71,127l3889,1067r-17,-2l3853,1069r-13,4l3829,1078r-6,6l3821,1089r2,7l3840,1097r19,-4l3872,1089r10,-5l3888,1078r2,-5m3926,993r-2,-14l3908,976r-39,4l3854,987r1,7l3856,1001r16,4l3911,1000r15,-7m3926,1216r-15,-6l3872,1208r-16,4l3855,1226r15,6l3909,1235r16,-5l3926,1216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51" style="position:absolute;left:3239;top:1192;width:715;height:502" coordorigin="3239,1192" coordsize="715,502" path="m3239,1192r537,502l3878,1625r52,-56l3950,1498r3,-116l3239,1192xe" fillcolor="#eccd71" stroked="f">
              <v:path arrowok="t"/>
            </v:shape>
            <v:shape id="_x0000_s1252" style="position:absolute;left:3327;top:1242;width:594;height:409" coordorigin="3327,1242" coordsize="594,409" path="m3327,1242r449,408l3860,1595r43,-44l3918,1494r2,-93l3327,1242xe" fillcolor="#d7be4b" stroked="f">
              <v:path arrowok="t"/>
            </v:shape>
            <v:shape id="_x0000_s1253" type="#_x0000_t75" style="position:absolute;left:3421;top:1301;width:480;height:348">
              <v:imagedata r:id="rId105" o:title=""/>
            </v:shape>
            <v:shape id="_x0000_s1254" style="position:absolute;left:3240;top:1189;width:424;height:736" coordorigin="3240,1189" coordsize="424,736" path="m3240,1189r84,724l3447,1924r77,-9l3585,1873r79,-87l3240,1189xe" fillcolor="#eccd71" stroked="f">
              <v:path arrowok="t"/>
            </v:shape>
            <v:shape id="_x0000_s1255" style="position:absolute;left:3275;top:1283;width:351;height:609" coordorigin="3275,1283" coordsize="351,609" path="m3275,1283r77,597l3452,1891r62,-7l3563,1850r62,-70l3275,1283xe" fillcolor="#d7be4b" stroked="f">
              <v:path arrowok="t"/>
            </v:shape>
            <v:shape id="_x0000_s1256" type="#_x0000_t75" style="position:absolute;left:3303;top:1391;width:290;height:469">
              <v:imagedata r:id="rId106" o:title=""/>
            </v:shape>
            <v:shape id="_x0000_s1257" style="position:absolute;left:2834;top:1188;width:410;height:742" coordorigin="2834,1188" coordsize="410,742" path="m3243,1188r-409,607l2921,1882r65,41l3061,1930r117,-17l3243,1188xe" fillcolor="#eccd71" stroked="f">
              <v:path arrowok="t"/>
            </v:shape>
            <v:shape id="_x0000_s1258" style="position:absolute;left:2878;top:1282;width:332;height:617" coordorigin="2878,1282" coordsize="332,617" path="m3209,1282r-331,506l2947,1859r52,34l3059,1898r93,-14l3209,1282xe" fillcolor="#d7be4b" stroked="f">
              <v:path arrowok="t"/>
            </v:shape>
            <v:shape id="_x0000_s1259" type="#_x0000_t75" style="position:absolute;left:2873;top:1385;width:318;height:492">
              <v:imagedata r:id="rId107" o:title=""/>
            </v:shape>
            <v:shape id="_x0000_s1260" style="position:absolute;left:2536;top:1189;width:711;height:514" coordorigin="2536,1189" coordsize="711,514" path="m3247,1189r-711,206l2546,1517r23,72l2622,1642r100,61l3247,1189xe" fillcolor="#eccd71" stroked="f">
              <v:path arrowok="t"/>
            </v:shape>
            <v:shape id="_x0000_s1261" style="position:absolute;left:2574;top:1239;width:585;height:426" coordorigin="2574,1239" coordsize="585,426" path="m3159,1239r-585,179l2581,1516r17,59l2641,1617r81,47l3159,1239xe" fillcolor="#d7be4b" stroked="f">
              <v:path arrowok="t"/>
            </v:shape>
            <v:shape id="_x0000_s1262" type="#_x0000_t75" style="position:absolute;left:2592;top:1285;width:465;height:334">
              <v:imagedata r:id="rId108" o:title=""/>
            </v:shape>
            <v:shape id="_x0000_s1263" type="#_x0000_t75" style="position:absolute;left:1460;top:3013;width:3970;height:2650">
              <v:imagedata r:id="rId78" o:title=""/>
            </v:shape>
            <v:shape id="_x0000_s1264" type="#_x0000_t75" style="position:absolute;left:6475;top:3013;width:3970;height:2650">
              <v:imagedata r:id="rId78" o:title=""/>
            </v:shape>
            <v:shape id="_x0000_s1265" type="#_x0000_t75" style="position:absolute;left:1133;top:7137;width:2150;height:2820">
              <v:imagedata r:id="rId109" o:title=""/>
            </v:shape>
            <v:shape id="_x0000_s1266" type="#_x0000_t75" style="position:absolute;left:3622;top:7137;width:2150;height:2820">
              <v:imagedata r:id="rId109" o:title=""/>
            </v:shape>
            <v:shape id="_x0000_s1267" type="#_x0000_t75" style="position:absolute;left:6100;top:7137;width:2150;height:2820">
              <v:imagedata r:id="rId109" o:title=""/>
            </v:shape>
            <v:shape id="_x0000_s1268" type="#_x0000_t75" style="position:absolute;left:8630;top:7137;width:2150;height:2820">
              <v:imagedata r:id="rId109" o:title=""/>
            </v:shape>
            <v:shape id="_x0000_s1269" type="#_x0000_t75" style="position:absolute;left:1460;top:11494;width:3970;height:2650">
              <v:imagedata r:id="rId79" o:title=""/>
            </v:shape>
            <v:shape id="_x0000_s1270" type="#_x0000_t75" style="position:absolute;left:6475;top:11494;width:3970;height:2650">
              <v:imagedata r:id="rId79" o:title=""/>
            </v:shape>
            <w10:wrap anchorx="page" anchory="page"/>
          </v:group>
        </w:pict>
      </w: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rsidP="00B02BF7">
      <w:pPr>
        <w:tabs>
          <w:tab w:val="left" w:pos="5637"/>
        </w:tabs>
        <w:spacing w:before="2"/>
        <w:ind w:firstLineChars="300" w:firstLine="31680"/>
        <w:rPr>
          <w:sz w:val="28"/>
        </w:rPr>
      </w:pPr>
      <w:r>
        <w:rPr>
          <w:rFonts w:hint="eastAsia"/>
          <w:color w:val="231F20"/>
          <w:sz w:val="28"/>
        </w:rPr>
        <w:t>上海杯征文比赛一等奖</w:t>
      </w:r>
      <w:r>
        <w:rPr>
          <w:color w:val="231F20"/>
          <w:sz w:val="28"/>
        </w:rPr>
        <w:tab/>
      </w:r>
      <w:r>
        <w:rPr>
          <w:rFonts w:hint="eastAsia"/>
          <w:color w:val="231F20"/>
          <w:sz w:val="28"/>
        </w:rPr>
        <w:t>上海杯征文比赛一等奖</w:t>
      </w: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spacing w:before="4"/>
        <w:rPr>
          <w:sz w:val="28"/>
        </w:rPr>
      </w:pPr>
    </w:p>
    <w:p w:rsidR="00940672" w:rsidRDefault="00940672">
      <w:pPr>
        <w:tabs>
          <w:tab w:val="left" w:pos="2604"/>
          <w:tab w:val="left" w:pos="5024"/>
          <w:tab w:val="left" w:pos="7504"/>
        </w:tabs>
        <w:spacing w:before="3"/>
        <w:ind w:left="104"/>
        <w:rPr>
          <w:sz w:val="28"/>
        </w:rPr>
      </w:pPr>
      <w:r>
        <w:rPr>
          <w:rFonts w:hint="eastAsia"/>
          <w:color w:val="231F20"/>
          <w:sz w:val="28"/>
        </w:rPr>
        <w:t>钢琴等级证书</w:t>
      </w:r>
      <w:r>
        <w:rPr>
          <w:color w:val="231F20"/>
          <w:sz w:val="28"/>
        </w:rPr>
        <w:tab/>
      </w:r>
      <w:r>
        <w:rPr>
          <w:rFonts w:hint="eastAsia"/>
          <w:color w:val="231F20"/>
          <w:position w:val="2"/>
          <w:sz w:val="28"/>
        </w:rPr>
        <w:t>钢琴等级证书</w:t>
      </w:r>
      <w:r>
        <w:rPr>
          <w:color w:val="231F20"/>
          <w:position w:val="2"/>
          <w:sz w:val="28"/>
        </w:rPr>
        <w:tab/>
      </w:r>
      <w:r>
        <w:rPr>
          <w:rFonts w:hint="eastAsia"/>
          <w:color w:val="231F20"/>
          <w:position w:val="2"/>
          <w:sz w:val="28"/>
        </w:rPr>
        <w:t>钢琴等级证书</w:t>
      </w:r>
      <w:r>
        <w:rPr>
          <w:color w:val="231F20"/>
          <w:position w:val="2"/>
          <w:sz w:val="28"/>
        </w:rPr>
        <w:tab/>
      </w:r>
      <w:r>
        <w:rPr>
          <w:rFonts w:hint="eastAsia"/>
          <w:color w:val="231F20"/>
          <w:position w:val="2"/>
          <w:sz w:val="28"/>
        </w:rPr>
        <w:t>钢琴等级证书</w:t>
      </w: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spacing w:before="6"/>
      </w:pPr>
    </w:p>
    <w:p w:rsidR="00940672" w:rsidRDefault="00940672">
      <w:pPr>
        <w:tabs>
          <w:tab w:val="left" w:pos="5559"/>
        </w:tabs>
        <w:spacing w:before="3"/>
        <w:ind w:left="644"/>
        <w:rPr>
          <w:sz w:val="28"/>
        </w:rPr>
      </w:pPr>
      <w:r>
        <w:rPr>
          <w:rFonts w:hint="eastAsia"/>
          <w:color w:val="231F20"/>
          <w:sz w:val="28"/>
        </w:rPr>
        <w:t>上海杯征文比赛一等奖</w:t>
      </w:r>
      <w:r>
        <w:rPr>
          <w:color w:val="231F20"/>
          <w:sz w:val="28"/>
        </w:rPr>
        <w:tab/>
      </w:r>
      <w:r>
        <w:rPr>
          <w:rFonts w:hint="eastAsia"/>
          <w:color w:val="231F20"/>
          <w:sz w:val="28"/>
        </w:rPr>
        <w:t>上海杯征文比赛一等奖</w:t>
      </w:r>
    </w:p>
    <w:p w:rsidR="00940672" w:rsidRDefault="00940672">
      <w:pPr>
        <w:rPr>
          <w:sz w:val="28"/>
        </w:rPr>
        <w:sectPr w:rsidR="00940672">
          <w:pgSz w:w="11910" w:h="16840"/>
          <w:pgMar w:top="1220" w:right="1260" w:bottom="280" w:left="1360" w:header="720" w:footer="720" w:gutter="0"/>
          <w:pgBorders w:offsetFrom="page">
            <w:top w:val="single" w:sz="36" w:space="16" w:color="CCAD4A"/>
            <w:left w:val="single" w:sz="36" w:space="15" w:color="CCAD4A"/>
            <w:bottom w:val="single" w:sz="36" w:space="14" w:color="CCAD4A"/>
            <w:right w:val="single" w:sz="36" w:space="15" w:color="CCAD4A"/>
          </w:pgBorders>
          <w:cols w:space="720"/>
        </w:sectPr>
      </w:pPr>
    </w:p>
    <w:p w:rsidR="00940672" w:rsidRDefault="00940672">
      <w:pPr>
        <w:spacing w:line="940" w:lineRule="exact"/>
        <w:ind w:left="2652"/>
        <w:rPr>
          <w:rFonts w:ascii="方正正中黑简体" w:eastAsia="方正正中黑简体"/>
          <w:sz w:val="70"/>
        </w:rPr>
      </w:pPr>
      <w:r>
        <w:rPr>
          <w:noProof/>
          <w:lang w:eastAsia="zh-CN"/>
        </w:rPr>
        <w:pict>
          <v:group id="_x0000_s1271" style="position:absolute;left:0;text-align:left;margin-left:.75pt;margin-top:1.1pt;width:594.55pt;height:840.85pt;z-index:-251653120;mso-position-horizontal-relative:page;mso-position-vertical-relative:page" coordorigin="15,22" coordsize="11891,16817">
            <v:shape id="_x0000_s1272" type="#_x0000_t75" style="position:absolute;left:15;top:22;width:11890;height:16816">
              <v:imagedata r:id="rId110" o:title=""/>
            </v:shape>
            <v:shape id="_x0000_s1273" style="position:absolute;left:389;top:14733;width:6012;height:1716" coordorigin="389,14733" coordsize="6012,1716" o:spt="100" adj="0,,0" path="m389,16077r,372l6401,16449r-3,-99l5743,16350r-74,-22l5646,16317r-4989,l655,16316r-2,-13l653,16285r-2,-16l627,16165r-35,-55l521,16087r-132,-10xm5826,16115r-6,52l5871,16287r-71,49l5743,16350r655,l6394,16176r-2,-6l6091,16170r-181,-51l5826,16115xm653,16285r,18l655,16316r2,1l656,16303r-3,-18xm772,16194r-47,3l692,16211r-22,22l658,16258r-5,25l653,16285r3,18l657,16317r4989,l5560,16275r-638,l4918,16238r-3999,l836,16207r-64,-13xm5044,16146r-55,34l4922,16275r638,l5548,16269r-21,-25l5238,16244r-121,-76l5044,16146xm5375,16103r-58,33l5238,16244r289,l5442,16146r-67,-43xm1070,16150r-58,l969,16177r-50,61l4918,16238r-3,-35l4896,16170r-3730,l1070,16150xm1556,16009r-162,12l1285,16070r-119,100l4896,16170r-2,-4l4840,16150r-104,-5l4728,16021r-2894,l1556,16009xm6320,16059r-81,27l6091,16170r301,l6362,16088r-42,-29xm2051,15537r-45,8l2025,15583r77,78l1985,15695r-42,27l1971,15755r96,55l2087,15921r-18,59l1992,16007r-158,14l4728,16021r-6,-87l4676,15841r-373,l4386,15728r37,-67l4425,15612r-26,-56l4397,15549r-2233,l2051,15537xm4546,15811r-243,30l4676,15841r-4,-9l4546,15811xm2277,15191r-69,20l2102,15277r-73,81l2012,15413r42,55l2164,15549r2233,l4371,15462r-42,-51l4242,15386r-159,-16l4100,15295r-1668,l2304,15202r-27,-11xm2304,15202r128,93l2342,15218r-38,-16xm2554,14733r-70,4l2419,14754r-57,33l2315,14836r-99,151l2196,15084r68,89l2304,15202r38,16l2432,15295r1668,l4107,15266r-13,-52l4044,15202r-161,l3938,15090r-1,-67l3891,14994r-726,l3072,14991r-21,-32l3016,14923r-47,-37l2912,14849r-65,-35l2776,14783r-73,-25l2628,14741r-74,-8xm4026,15198r-143,4l4044,15202r-18,-4xm3457,14844r-44,20l3381,14923r-90,43l3229,14988r-64,6l3891,14994r-28,-18l3698,14923r-156,-59l3457,14844x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74" type="#_x0000_t75" style="position:absolute;left:513;top:15828;width:248;height:223">
              <v:imagedata r:id="rId111" o:title=""/>
            </v:shape>
            <v:shape id="_x0000_s1275" type="#_x0000_t75" style="position:absolute;left:1792;top:15029;width:206;height:186">
              <v:imagedata r:id="rId112" o:title=""/>
            </v:shape>
            <v:shape id="_x0000_s1276" type="#_x0000_t75" style="position:absolute;left:1895;top:14718;width:138;height:124">
              <v:imagedata r:id="rId113" o:title=""/>
            </v:shape>
            <v:shape id="_x0000_s1277" type="#_x0000_t75" style="position:absolute;left:2418;top:13559;width:138;height:124">
              <v:imagedata r:id="rId114" o:title=""/>
            </v:shape>
            <v:shape id="_x0000_s1278" type="#_x0000_t75" style="position:absolute;left:3216;top:14656;width:138;height:124">
              <v:imagedata r:id="rId115" o:title=""/>
            </v:shape>
            <v:shape id="_x0000_s1279" type="#_x0000_t75" style="position:absolute;left:3354;top:14396;width:351;height:223">
              <v:imagedata r:id="rId116" o:title=""/>
            </v:shape>
            <v:shape id="_x0000_s1280" type="#_x0000_t75" style="position:absolute;left:3945;top:14694;width:151;height:136">
              <v:imagedata r:id="rId117" o:title=""/>
            </v:shape>
            <v:shape id="_x0000_s1281" type="#_x0000_t75" style="position:absolute;left:4131;top:15084;width:151;height:136">
              <v:imagedata r:id="rId118" o:title=""/>
            </v:shape>
            <v:shape id="_x0000_s1282" type="#_x0000_t75" style="position:absolute;left:4461;top:15171;width:151;height:136">
              <v:imagedata r:id="rId119" o:title=""/>
            </v:shape>
            <v:shape id="_x0000_s1283" style="position:absolute;left:4475;top:15456;width:344;height:131" coordorigin="4475,15456" coordsize="344,131" o:spt="100" adj="0,,0" path="m4585,15506r-4,-19l4569,15471r-18,-11l4530,15456r-22,4l4491,15471r-12,16l4475,15506r4,19l4491,15541r17,11l4530,15556r21,-4l4569,15541r12,-16l4585,15506t234,31l4814,15518r-11,-16l4785,15491r-21,-4l4742,15491r-17,11l4713,15518r-4,19l4713,15556r12,16l4742,15583r22,4l4785,15583r18,-11l4814,15556r5,-19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84" type="#_x0000_t75" style="position:absolute;left:4901;top:15859;width:151;height:137">
              <v:imagedata r:id="rId120" o:title=""/>
            </v:shape>
            <v:shape id="_x0000_s1285" type="#_x0000_t75" style="position:absolute;left:5307;top:15965;width:179;height:161">
              <v:imagedata r:id="rId121" o:title=""/>
            </v:shape>
            <v:shape id="_x0000_s1286" type="#_x0000_t75" style="position:absolute;left:5892;top:16039;width:179;height:161">
              <v:imagedata r:id="rId122" o:title=""/>
            </v:shape>
            <v:shape id="_x0000_s1287" type="#_x0000_t75" style="position:absolute;left:1706;top:16075;width:320;height:208">
              <v:imagedata r:id="rId123" o:title=""/>
            </v:shape>
            <v:shape id="_x0000_s1288" type="#_x0000_t75" style="position:absolute;left:2411;top:14281;width:176;height:175">
              <v:imagedata r:id="rId124" o:title=""/>
            </v:shape>
            <v:shape id="_x0000_s1289" type="#_x0000_t75" style="position:absolute;left:5592;top:13503;width:238;height:157">
              <v:imagedata r:id="rId125" o:title=""/>
            </v:shape>
            <v:shape id="_x0000_s1290" type="#_x0000_t75" style="position:absolute;left:4444;top:16146;width:291;height:224">
              <v:imagedata r:id="rId126" o:title=""/>
            </v:shape>
            <v:shape id="_x0000_s1291" style="position:absolute;left:2411;top:14967;width:1665;height:1484" coordorigin="2411,14967" coordsize="1665,1484" path="m3244,14967r-81,3l3085,14980r-75,17l2937,15019r-69,28l2802,15081r-62,38l2682,15163r-53,48l2581,15263r-43,56l2501,15378r-31,63l2445,15506r-19,68l2415,15645r-4,72l2415,15789r11,70l2445,15928r25,65l2501,16056r37,59l2581,16171r48,52l2682,16271r58,43l2802,16353r66,34l2937,16415r73,22l3069,16450r349,l3477,16437r73,-22l3619,16387r66,-34l3747,16314r58,-43l3858,16223r48,-52l3949,16115r37,-59l4018,15993r25,-65l4061,15859r11,-70l4076,15717r-4,-72l4061,15574r-18,-68l4018,15441r-32,-63l3949,15319r-43,-56l3858,15211r-53,-48l3747,15119r-62,-38l3619,15047r-69,-28l3477,14997r-75,-17l3324,14970r-80,-3xe" fillcolor="#f0deae" stroked="f">
              <v:path arrowok="t"/>
            </v:shape>
            <v:shape id="_x0000_s1292" style="position:absolute;left:2476;top:15661;width:782;height:324" coordorigin="2476,15661" coordsize="782,324" path="m2520,15661r-37,101l2476,15830r30,64l2578,15985r679,-267l2520,15661xe" fillcolor="#eccd71" stroked="f">
              <v:path arrowok="t"/>
            </v:shape>
            <v:shape id="_x0000_s1293" style="position:absolute;left:2508;top:15688;width:650;height:259" coordorigin="2508,15688" coordsize="650,259" path="m2545,15688r-31,81l2508,15823r25,51l2593,15947r564,-213l2545,15688xe" fillcolor="#d7be4b" stroked="f">
              <v:path arrowok="t"/>
            </v:shape>
            <v:shape id="_x0000_s1294" type="#_x0000_t75" style="position:absolute;left:2539;top:15672;width:507;height:288">
              <v:imagedata r:id="rId127" o:title=""/>
            </v:shape>
            <v:shape id="_x0000_s1295" style="position:absolute;left:2651;top:15715;width:606;height:598" coordorigin="2651,15715" coordsize="606,598" path="m3257,15715r-606,384l2695,16198r43,55l2807,16285r120,28l3257,15715xe" fillcolor="#eccd71" stroked="f">
              <v:path arrowok="t"/>
            </v:shape>
            <v:shape id="_x0000_s1296" type="#_x0000_t75" style="position:absolute;left:2689;top:15785;width:502;height:491">
              <v:imagedata r:id="rId128" o:title=""/>
            </v:shape>
            <v:shape id="_x0000_s1297" style="position:absolute;left:3064;top:15713;width:364;height:713" coordorigin="3064,15713" coordsize="364,713" path="m3254,15713r-190,645l3168,16408r72,18l3316,16410r112,-48l3254,15713xe" fillcolor="#eccd71" stroked="f">
              <v:path arrowok="t"/>
            </v:shape>
            <v:shape id="_x0000_s1298" style="position:absolute;left:3098;top:15804;width:292;height:592" coordorigin="3098,15804" coordsize="292,592" path="m3254,15804r-156,537l3181,16382r58,14l3299,16383r90,-40l3254,15804xe" fillcolor="#d7be4b" stroked="f">
              <v:path arrowok="t"/>
            </v:shape>
            <v:shape id="_x0000_s1299" style="position:absolute;left:3309;top:16200;width:22;height:139" coordorigin="3309,16200" coordsize="22,139" path="m3319,16200r-10,l3320,16338r10,-1l3319,16200xe" fillcolor="#e2c76f" stroked="f">
              <v:path arrowok="t"/>
            </v:shape>
            <v:line id="_x0000_s1300" style="position:absolute" from="3277,16087" to="3277,16225" strokecolor="#e2c76f" strokeweight=".17817mm"/>
            <v:line id="_x0000_s1301" style="position:absolute" from="3230,16217" to="3230,16355" strokecolor="#e2c76f" strokeweight=".54pt"/>
            <v:shape id="_x0000_s1302" style="position:absolute;left:3202;top:16022;width:17;height:139" coordorigin="3202,16022" coordsize="17,139" path="m3209,16022r-7,138l3212,16160r7,-138l3209,16022xe" fillcolor="#e2c76f" stroked="f">
              <v:path arrowok="t"/>
            </v:shape>
            <v:line id="_x0000_s1303" style="position:absolute" from="3262,15909" to="3262,16047" strokecolor="#e2c76f" strokeweight=".18203mm"/>
            <v:shape id="_x0000_s1304" style="position:absolute;left:3147;top:16171;width:25;height:139" coordorigin="3147,16171" coordsize="25,139" path="m3162,16171r-15,138l3157,16309r15,-137l3162,16171xe" fillcolor="#e2c76f" stroked="f">
              <v:path arrowok="t"/>
            </v:shape>
            <v:shape id="_x0000_s1305" style="position:absolute;left:3097;top:16035;width:313;height:321" coordorigin="3097,16035" coordsize="313,321" o:spt="100" adj="0,,0" path="m3131,16222r-2,-15l3115,16204r-9,13l3097,16251r2,15l3112,16269r9,-13l3131,16222t44,118l3173,16305r-7,-14l3159,16292r-6,l3148,16306r2,36l3157,16356r7,-1l3171,16355r4,-15m3191,16149r-3,-15l3174,16133r-7,13l3161,16181r4,15l3179,16197r7,-13l3191,16149t69,113l3256,16247r-7,l3242,16246r-7,14l3233,16295r5,15l3252,16311r6,-14l3260,16262t9,-178l3267,16049r-6,-14l3254,16035r-7,1l3242,16050r2,35l3251,16099r7,l3265,16098r4,-14m3307,16175r-2,-35l3298,16126r-7,1l3284,16127r-4,15l3282,16177r7,14l3296,16190r6,l3307,16175t103,127l3401,16267r-9,-12l3385,16256r-7,2l3377,16273r9,34l3395,16320r6,-2l3408,16317r2,-15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06" style="position:absolute;left:3251;top:15713;width:596;height:605" coordorigin="3251,15713" coordsize="596,605" path="m3251,15713r314,604l3681,16296r68,-29l3795,16212r52,-102l3251,15713xe" fillcolor="#eccd71" stroked="f">
              <v:path arrowok="t"/>
            </v:shape>
            <v:shape id="_x0000_s1307" type="#_x0000_t75" style="position:absolute;left:3316;top:15783;width:487;height:501">
              <v:imagedata r:id="rId129" o:title=""/>
            </v:shape>
            <v:shape id="_x0000_s1308" style="position:absolute;left:3248;top:15674;width:777;height:323" coordorigin="3248,15674" coordsize="777,323" path="m3988,15674r-740,41l3920,15996r73,-84l4025,15851r-4,-70l3988,15674xe" fillcolor="#eccd71" stroked="f">
              <v:path arrowok="t"/>
            </v:shape>
            <v:shape id="_x0000_s1309" style="position:absolute;left:3348;top:15704;width:644;height:259" coordorigin="3348,15704" coordsize="644,259" path="m3959,15704r-611,27l3907,15963r59,-67l3992,15847r-4,-56l3959,15704xe" fillcolor="#d7be4b" stroked="f">
              <v:path arrowok="t"/>
            </v:shape>
            <v:shape id="_x0000_s1310" style="position:absolute;left:3463;top:15738;width:484;height:176" coordorigin="3463,15738" coordsize="484,176" o:spt="100" adj="0,,0" path="m3615,15762r-151,-24l3463,15747r150,24l3615,15762t114,68l3580,15800r-2,9l3727,15839r2,-9m3812,15779r-151,-24l3659,15764r151,24l3812,15779t71,126l3735,15868r-2,9l3880,15913r3,-8m3943,15756r-152,-14l3790,15751r152,14l3943,15756t3,87l3795,15820r-1,8l3945,15852r1,-9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11" style="position:absolute;left:3599;top:15679;width:336;height:271" coordorigin="3599,15679" coordsize="336,271" o:spt="100" adj="0,,0" path="m3671,15772r-15,-6l3617,15762r-16,3l3599,15778r15,6l3653,15788r16,-3l3671,15772t93,94l3751,15857r-37,-11l3697,15847r-4,12l3706,15868r37,11l3760,15878r2,-6l3764,15866t14,-111l3763,15748r-39,-4l3707,15748r-1,12l3721,15767r39,4l3776,15767r2,-12m3828,15943r-1,-5l3822,15932r-9,-6l3801,15920r-18,-7l3766,15912r-3,6l3764,15923r5,6l3778,15935r13,6l3808,15948r17,1l3828,15943t73,-122l3886,15813r-38,-8l3832,15806r-3,13l3843,15827r38,8l3897,15833r4,-12m3935,15900r-15,-6l3881,15890r-16,3l3863,15906r15,6l3917,15916r16,-3l3935,15900t,-205l3934,15683r-16,-4l3879,15681r-15,6l3865,15699r16,4l3920,15701r15,-6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12" style="position:absolute;left:3248;top:15258;width:715;height:461" coordorigin="3248,15258" coordsize="715,461" path="m3785,15258r-537,460l3962,15544r-3,-107l3939,15372r-52,-51l3785,15258xe" fillcolor="#eccd71" stroked="f">
              <v:path arrowok="t"/>
            </v:shape>
            <v:shape id="_x0000_s1313" style="position:absolute;left:3336;top:15298;width:594;height:375" coordorigin="3336,15298" coordsize="594,375" path="m3785,15298r-449,374l3929,15526r-2,-85l3912,15388r-43,-40l3785,15298xe" fillcolor="#d7be4b" stroked="f">
              <v:path arrowok="t"/>
            </v:shape>
            <v:shape id="_x0000_s1314" type="#_x0000_t75" style="position:absolute;left:3430;top:15299;width:480;height:319">
              <v:imagedata r:id="rId130" o:title=""/>
            </v:shape>
            <v:shape id="_x0000_s1315" style="position:absolute;left:3249;top:15046;width:424;height:675" coordorigin="3249,15046" coordsize="424,675" path="m3456,15046r-123,11l3249,15720r424,-547l3594,15094r-61,-39l3456,15046xe" fillcolor="#eccd71" stroked="f">
              <v:path arrowok="t"/>
            </v:shape>
            <v:shape id="_x0000_s1316" style="position:absolute;left:3284;top:15077;width:351;height:558" coordorigin="3284,15077" coordsize="351,558" path="m3461,15077r-100,10l3284,15635r350,-456l3572,15114r-49,-31l3461,15077xe" fillcolor="#d7be4b" stroked="f">
              <v:path arrowok="t"/>
            </v:shape>
            <v:shape id="_x0000_s1317" type="#_x0000_t75" style="position:absolute;left:3312;top:15106;width:293;height:430">
              <v:imagedata r:id="rId131" o:title=""/>
            </v:shape>
            <v:shape id="_x0000_s1318" style="position:absolute;left:2843;top:15041;width:410;height:681" coordorigin="2843,15041" coordsize="410,681" path="m3070,15041r-75,6l2930,15085r-87,80l3252,15722r-66,-665l3070,15041xe" fillcolor="#eccd71" stroked="f">
              <v:path arrowok="t"/>
            </v:shape>
            <v:shape id="_x0000_s1319" style="position:absolute;left:2887;top:15070;width:332;height:566" coordorigin="2887,15070" coordsize="332,566" path="m3068,15070r-60,5l2956,15106r-69,65l3218,15636r-57,-552l3068,15070xe" fillcolor="#d7be4b" stroked="f">
              <v:path arrowok="t"/>
            </v:shape>
            <v:shape id="_x0000_s1320" type="#_x0000_t75" style="position:absolute;left:2879;top:15088;width:322;height:453">
              <v:imagedata r:id="rId132" o:title=""/>
            </v:shape>
            <v:shape id="_x0000_s1321" style="position:absolute;left:2545;top:15250;width:711;height:471" coordorigin="2545,15250" coordsize="711,471" path="m2731,15250r-100,55l2578,15353r-23,67l2545,15531r711,190l2731,15250xe" fillcolor="#eccd71" stroked="f">
              <v:path arrowok="t"/>
            </v:shape>
            <v:shape id="_x0000_s1322" style="position:absolute;left:2583;top:15285;width:585;height:391" coordorigin="2583,15285" coordsize="585,391" path="m2731,15285r-81,44l2607,15367r-17,54l2583,15511r585,164l2731,15285xe" fillcolor="#d7be4b" stroked="f">
              <v:path arrowok="t"/>
            </v:shape>
            <v:shape id="_x0000_s1323" type="#_x0000_t75" style="position:absolute;left:2599;top:15326;width:467;height:307">
              <v:imagedata r:id="rId133" o:title=""/>
            </v:shape>
            <v:shape id="_x0000_s1324" type="#_x0000_t75" style="position:absolute;left:1014;top:3881;width:4510;height:2780">
              <v:imagedata r:id="rId134" o:title=""/>
            </v:shape>
            <v:shape id="_x0000_s1325" type="#_x0000_t75" style="position:absolute;left:6177;top:3893;width:4510;height:2757">
              <v:imagedata r:id="rId135" o:title=""/>
            </v:shape>
            <v:shape id="_x0000_s1326" type="#_x0000_t75" style="position:absolute;left:1014;top:7437;width:4510;height:2757">
              <v:imagedata r:id="rId136" o:title=""/>
            </v:shape>
            <v:shape id="_x0000_s1327" type="#_x0000_t75" style="position:absolute;left:6177;top:7437;width:4510;height:2757">
              <v:imagedata r:id="rId137" o:title=""/>
            </v:shape>
            <v:shape id="_x0000_s1328" type="#_x0000_t75" style="position:absolute;left:1014;top:11143;width:4510;height:2757">
              <v:imagedata r:id="rId138" o:title=""/>
            </v:shape>
            <v:shape id="_x0000_s1329" type="#_x0000_t75" style="position:absolute;left:6177;top:11143;width:4510;height:2757">
              <v:imagedata r:id="rId139" o:title=""/>
            </v:shape>
            <w10:wrap anchorx="page" anchory="page"/>
          </v:group>
        </w:pict>
      </w:r>
      <w:r>
        <w:rPr>
          <w:rFonts w:ascii="方正正中黑简体" w:eastAsia="方正正中黑简体" w:hint="eastAsia"/>
          <w:color w:val="295833"/>
          <w:sz w:val="70"/>
        </w:rPr>
        <w:t>兴趣及爱好</w:t>
      </w:r>
    </w:p>
    <w:p w:rsidR="00940672" w:rsidRDefault="00940672">
      <w:pPr>
        <w:pStyle w:val="BodyText"/>
        <w:spacing w:before="6"/>
        <w:rPr>
          <w:rFonts w:ascii="方正正中黑简体"/>
          <w:sz w:val="26"/>
        </w:rPr>
      </w:pPr>
    </w:p>
    <w:p w:rsidR="00940672" w:rsidRDefault="00940672">
      <w:pPr>
        <w:spacing w:line="485" w:lineRule="exact"/>
        <w:ind w:left="1187"/>
        <w:rPr>
          <w:sz w:val="34"/>
        </w:rPr>
      </w:pPr>
      <w:r>
        <w:rPr>
          <w:rFonts w:hint="eastAsia"/>
          <w:color w:val="231F20"/>
          <w:sz w:val="34"/>
        </w:rPr>
        <w:t>吉他</w:t>
      </w:r>
      <w:r>
        <w:rPr>
          <w:color w:val="231F20"/>
          <w:sz w:val="34"/>
        </w:rPr>
        <w:t>/</w:t>
      </w:r>
      <w:r>
        <w:rPr>
          <w:rFonts w:hint="eastAsia"/>
          <w:color w:val="231F20"/>
          <w:sz w:val="34"/>
        </w:rPr>
        <w:t>舞蹈</w:t>
      </w:r>
      <w:r>
        <w:rPr>
          <w:color w:val="231F20"/>
          <w:sz w:val="34"/>
        </w:rPr>
        <w:t>/</w:t>
      </w:r>
      <w:r>
        <w:rPr>
          <w:rFonts w:hint="eastAsia"/>
          <w:color w:val="231F20"/>
          <w:sz w:val="34"/>
        </w:rPr>
        <w:t>古筝</w:t>
      </w:r>
      <w:r>
        <w:rPr>
          <w:color w:val="231F20"/>
          <w:sz w:val="34"/>
        </w:rPr>
        <w:t>/</w:t>
      </w:r>
      <w:r>
        <w:rPr>
          <w:rFonts w:hint="eastAsia"/>
          <w:color w:val="231F20"/>
          <w:sz w:val="34"/>
        </w:rPr>
        <w:t>篮球</w:t>
      </w:r>
      <w:r>
        <w:rPr>
          <w:color w:val="231F20"/>
          <w:sz w:val="34"/>
        </w:rPr>
        <w:t>/</w:t>
      </w:r>
      <w:r>
        <w:rPr>
          <w:rFonts w:hint="eastAsia"/>
          <w:color w:val="231F20"/>
          <w:sz w:val="34"/>
        </w:rPr>
        <w:t>钢琴</w:t>
      </w:r>
      <w:r>
        <w:rPr>
          <w:color w:val="231F20"/>
          <w:sz w:val="34"/>
        </w:rPr>
        <w:t>/</w:t>
      </w:r>
      <w:r>
        <w:rPr>
          <w:rFonts w:hint="eastAsia"/>
          <w:color w:val="231F20"/>
          <w:sz w:val="34"/>
        </w:rPr>
        <w:t>小提琴</w:t>
      </w:r>
    </w:p>
    <w:p w:rsidR="00940672" w:rsidRDefault="00940672">
      <w:pPr>
        <w:spacing w:line="485" w:lineRule="exact"/>
        <w:rPr>
          <w:sz w:val="34"/>
        </w:rPr>
        <w:sectPr w:rsidR="00940672">
          <w:pgSz w:w="11910" w:h="16840"/>
          <w:pgMar w:top="1380" w:right="1680" w:bottom="280" w:left="1680" w:header="720" w:footer="720" w:gutter="0"/>
          <w:pgBorders w:offsetFrom="page">
            <w:top w:val="single" w:sz="36" w:space="16" w:color="CCAD4A"/>
            <w:left w:val="single" w:sz="36" w:space="15" w:color="CCAD4A"/>
            <w:bottom w:val="single" w:sz="36" w:space="14" w:color="CCAD4A"/>
            <w:right w:val="single" w:sz="36" w:space="14" w:color="CCAD4A"/>
          </w:pgBorders>
          <w:cols w:space="720"/>
        </w:sectPr>
      </w:pPr>
    </w:p>
    <w:p w:rsidR="00940672" w:rsidRDefault="00940672">
      <w:pPr>
        <w:pStyle w:val="Heading3"/>
        <w:ind w:left="2638"/>
      </w:pPr>
      <w:r>
        <w:rPr>
          <w:rFonts w:hint="eastAsia"/>
          <w:color w:val="295833"/>
        </w:rPr>
        <w:t>社会实践</w:t>
      </w: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pStyle w:val="BodyText"/>
        <w:rPr>
          <w:rFonts w:ascii="方正正中黑简体"/>
          <w:sz w:val="20"/>
        </w:rPr>
      </w:pPr>
    </w:p>
    <w:p w:rsidR="00940672" w:rsidRDefault="00940672">
      <w:pPr>
        <w:tabs>
          <w:tab w:val="left" w:pos="5437"/>
        </w:tabs>
        <w:spacing w:before="167"/>
        <w:ind w:left="237"/>
        <w:rPr>
          <w:sz w:val="30"/>
        </w:rPr>
      </w:pPr>
      <w:r>
        <w:rPr>
          <w:rFonts w:hint="eastAsia"/>
          <w:color w:val="231F20"/>
          <w:position w:val="-1"/>
          <w:sz w:val="30"/>
        </w:rPr>
        <w:t>请在此输入您的内容</w:t>
      </w:r>
      <w:r>
        <w:rPr>
          <w:color w:val="231F20"/>
          <w:position w:val="-1"/>
          <w:sz w:val="30"/>
        </w:rPr>
        <w:tab/>
      </w:r>
      <w:r>
        <w:rPr>
          <w:rFonts w:hint="eastAsia"/>
          <w:color w:val="231F20"/>
          <w:sz w:val="30"/>
        </w:rPr>
        <w:t>请在此输入您的内容</w:t>
      </w: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spacing w:before="13"/>
        <w:rPr>
          <w:sz w:val="21"/>
        </w:rPr>
      </w:pPr>
    </w:p>
    <w:p w:rsidR="00940672" w:rsidRDefault="00940672">
      <w:pPr>
        <w:rPr>
          <w:sz w:val="21"/>
        </w:rPr>
        <w:sectPr w:rsidR="00940672">
          <w:pgSz w:w="11910" w:h="16840"/>
          <w:pgMar w:top="1380" w:right="1680" w:bottom="280" w:left="1680" w:header="720" w:footer="720" w:gutter="0"/>
          <w:pgBorders w:offsetFrom="page">
            <w:top w:val="single" w:sz="36" w:space="16" w:color="CCAD4A"/>
            <w:left w:val="single" w:sz="36" w:space="14" w:color="CCAD4A"/>
            <w:bottom w:val="single" w:sz="36" w:space="14" w:color="CCAD4A"/>
            <w:right w:val="single" w:sz="36" w:space="15" w:color="CCAD4A"/>
          </w:pgBorders>
          <w:cols w:space="720"/>
        </w:sectPr>
      </w:pPr>
    </w:p>
    <w:p w:rsidR="00940672" w:rsidRDefault="00940672">
      <w:pPr>
        <w:spacing w:line="439" w:lineRule="exact"/>
        <w:ind w:left="237"/>
        <w:rPr>
          <w:sz w:val="30"/>
        </w:rPr>
      </w:pPr>
      <w:r>
        <w:rPr>
          <w:noProof/>
          <w:lang w:eastAsia="zh-CN"/>
        </w:rPr>
        <w:pict>
          <v:group id="_x0000_s1330" style="position:absolute;left:0;text-align:left;margin-left:.05pt;margin-top:1.1pt;width:594.6pt;height:840.85pt;z-index:-251652096;mso-position-horizontal-relative:page;mso-position-vertical-relative:page" coordorigin="1,22" coordsize="11892,16817">
            <v:shape id="_x0000_s1331" type="#_x0000_t75" style="position:absolute;left:1;top:22;width:11892;height:16816">
              <v:imagedata r:id="rId140" o:title=""/>
            </v:shape>
            <v:shape id="_x0000_s1332" style="position:absolute;left:5484;top:14733;width:6012;height:1716" coordorigin="5484,14733" coordsize="6012,1716" o:spt="100" adj="0,,0" path="m5484,16077r,372l11495,16449r-2,-99l10838,16350r-74,-22l10741,16317r-4990,l5749,16316r-2,-13l5748,16285r-3,-16l5722,16165r-35,-55l5615,16087r-131,-10xm10921,16115r-6,52l10966,16287r-71,49l10838,16350r655,l11488,16176r-2,-6l11186,16170r-182,-51l10921,16115xm5748,16285r-1,18l5749,16316r2,1l5750,16303r-2,-18xm5867,16194r-47,3l5786,16211r-21,22l5753,16258r-5,25l5748,16285r2,18l5751,16317r4990,l10655,16275r-639,l10013,16238r-4000,l5931,16207r-64,-13xm10139,16146r-56,34l10016,16275r639,l10642,16269r-21,-25l10333,16244r-121,-76l10139,16146xm10470,16103r-59,33l10333,16244r288,l10537,16146r-67,-43xm6164,16150r-58,l6064,16177r-51,61l10013,16238r-3,-35l9990,16170r-3729,l6164,16150xm6651,16009r-162,12l6380,16070r-119,100l9990,16170r-2,-4l9934,16150r-103,-5l9822,16021r-2894,l6651,16009xm11414,16059r-80,27l11186,16170r300,l11457,16088r-43,-29xm7145,15537r-44,8l7120,15583r76,78l7080,15695r-43,27l7066,15755r96,55l7182,15921r-18,59l7087,16007r-159,14l9822,16021r-6,-87l9770,15841r-373,l9480,15728r38,-67l9519,15612r-25,-56l9492,15549r-2234,l7145,15537xm9640,15811r-243,30l9770,15841r-4,-9l9640,15811xm7372,15191r-70,20l7196,15277r-72,81l7106,15413r43,55l7258,15549r2234,l9466,15462r-43,-51l9337,15386r-160,-16l9195,15295r-1668,l7398,15202r-26,-11xm7398,15202r129,93l7436,15218r-38,-16xm7649,14733r-71,4l7514,14754r-57,33l7410,14836r-99,151l7290,15084r68,89l7398,15202r38,16l7527,15295r1668,l9201,15266r-13,-52l9139,15202r-161,l9033,15090r-1,-67l8985,14994r-725,l8166,14991r-20,-32l8111,14923r-48,-37l8006,14849r-65,-35l7871,14783r-74,-25l7722,14741r-73,-8xm9120,15198r-142,4l9139,15202r-19,-4xm8551,14844r-43,20l8476,14923r-90,43l8324,14988r-64,6l8985,14994r-27,-18l8792,14923r-156,-59l8551,14844x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33" type="#_x0000_t75" style="position:absolute;left:5607;top:15828;width:248;height:223">
              <v:imagedata r:id="rId111" o:title=""/>
            </v:shape>
            <v:shape id="_x0000_s1334" type="#_x0000_t75" style="position:absolute;left:6887;top:15029;width:206;height:186">
              <v:imagedata r:id="rId141" o:title=""/>
            </v:shape>
            <v:shape id="_x0000_s1335" type="#_x0000_t75" style="position:absolute;left:6990;top:14718;width:138;height:124">
              <v:imagedata r:id="rId113" o:title=""/>
            </v:shape>
            <v:shape id="_x0000_s1336" type="#_x0000_t75" style="position:absolute;left:7513;top:13559;width:138;height:124">
              <v:imagedata r:id="rId142" o:title=""/>
            </v:shape>
            <v:shape id="_x0000_s1337" type="#_x0000_t75" style="position:absolute;left:8311;top:14656;width:138;height:124">
              <v:imagedata r:id="rId115" o:title=""/>
            </v:shape>
            <v:shape id="_x0000_s1338" type="#_x0000_t75" style="position:absolute;left:8448;top:14396;width:351;height:223">
              <v:imagedata r:id="rId116" o:title=""/>
            </v:shape>
            <v:shape id="_x0000_s1339" type="#_x0000_t75" style="position:absolute;left:9040;top:14694;width:151;height:136">
              <v:imagedata r:id="rId117" o:title=""/>
            </v:shape>
            <v:shape id="_x0000_s1340" type="#_x0000_t75" style="position:absolute;left:9225;top:15084;width:151;height:136">
              <v:imagedata r:id="rId118" o:title=""/>
            </v:shape>
            <v:shape id="_x0000_s1341" type="#_x0000_t75" style="position:absolute;left:9556;top:15171;width:151;height:136">
              <v:imagedata r:id="rId119" o:title=""/>
            </v:shape>
            <v:shape id="_x0000_s1342" style="position:absolute;left:9569;top:15456;width:344;height:131" coordorigin="9569,15456" coordsize="344,131" o:spt="100" adj="0,,0" path="m9679,15506r-4,-19l9663,15471r-17,-11l9624,15456r-21,4l9585,15471r-11,16l9569,15506r5,19l9585,15541r18,11l9624,15556r22,-4l9663,15541r12,-16l9679,15506t234,31l9909,15518r-12,-16l9880,15491r-22,-4l9837,15491r-18,11l9808,15518r-5,19l9808,15556r11,16l9837,15583r21,4l9880,15583r17,-11l9909,15556r4,-19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43" type="#_x0000_t75" style="position:absolute;left:9996;top:15859;width:151;height:137">
              <v:imagedata r:id="rId120" o:title=""/>
            </v:shape>
            <v:shape id="_x0000_s1344" type="#_x0000_t75" style="position:absolute;left:10402;top:15965;width:179;height:161">
              <v:imagedata r:id="rId143" o:title=""/>
            </v:shape>
            <v:shape id="_x0000_s1345" type="#_x0000_t75" style="position:absolute;left:10986;top:16039;width:179;height:161">
              <v:imagedata r:id="rId144" o:title=""/>
            </v:shape>
            <v:shape id="_x0000_s1346" type="#_x0000_t75" style="position:absolute;left:6800;top:16075;width:320;height:208">
              <v:imagedata r:id="rId145" o:title=""/>
            </v:shape>
            <v:shape id="_x0000_s1347" type="#_x0000_t75" style="position:absolute;left:7505;top:14281;width:176;height:175">
              <v:imagedata r:id="rId146" o:title=""/>
            </v:shape>
            <v:shape id="_x0000_s1348" type="#_x0000_t75" style="position:absolute;left:10686;top:13503;width:238;height:157">
              <v:imagedata r:id="rId147" o:title=""/>
            </v:shape>
            <v:shape id="_x0000_s1349" type="#_x0000_t75" style="position:absolute;left:9539;top:16146;width:291;height:224">
              <v:imagedata r:id="rId148" o:title=""/>
            </v:shape>
            <v:shape id="_x0000_s1350" style="position:absolute;left:7506;top:14967;width:1665;height:1484" coordorigin="7506,14967" coordsize="1665,1484" path="m8338,14967r-80,3l8180,14980r-75,17l8032,15019r-70,28l7897,15081r-62,38l7777,15163r-53,48l7675,15263r-42,56l7595,15378r-31,63l7539,15506r-18,68l7510,15645r-4,72l7510,15789r11,70l7539,15928r25,65l7595,16056r38,59l7675,16171r49,52l7777,16271r58,43l7897,16353r65,34l8032,16415r73,22l8164,16450r349,l8572,16437r72,-22l8714,16387r66,-34l8842,16314r57,-43l8953,16223r48,-52l9044,16115r37,-59l9112,15993r25,-65l9155,15859r12,-70l9170,15717r-3,-72l9155,15574r-18,-68l9112,15441r-31,-63l9044,15319r-43,-56l8953,15211r-54,-48l8842,15119r-62,-38l8714,15047r-70,-28l8572,14997r-76,-17l8418,14970r-80,-3xe" fillcolor="#f0deae" stroked="f">
              <v:path arrowok="t"/>
            </v:shape>
            <v:shape id="_x0000_s1351" style="position:absolute;left:7571;top:15661;width:782;height:324" coordorigin="7571,15661" coordsize="782,324" path="m7614,15661r-37,101l7571,15830r30,64l7673,15985r679,-267l7614,15661xe" fillcolor="#eccd71" stroked="f">
              <v:path arrowok="t"/>
            </v:shape>
            <v:shape id="_x0000_s1352" style="position:absolute;left:7603;top:15688;width:650;height:259" coordorigin="7603,15688" coordsize="650,259" path="m7639,15688r-31,81l7603,15823r25,51l7687,15947r565,-213l7639,15688xe" fillcolor="#d7be4b" stroked="f">
              <v:path arrowok="t"/>
            </v:shape>
            <v:shape id="_x0000_s1353" type="#_x0000_t75" style="position:absolute;left:7633;top:15672;width:507;height:288">
              <v:imagedata r:id="rId149" o:title=""/>
            </v:shape>
            <v:shape id="_x0000_s1354" style="position:absolute;left:7746;top:15715;width:606;height:598" coordorigin="7746,15715" coordsize="606,598" path="m8351,15715r-605,384l7789,16198r43,55l7901,16285r120,28l8351,15715xe" fillcolor="#eccd71" stroked="f">
              <v:path arrowok="t"/>
            </v:shape>
            <v:shape id="_x0000_s1355" type="#_x0000_t75" style="position:absolute;left:7784;top:15785;width:502;height:491">
              <v:imagedata r:id="rId150" o:title=""/>
            </v:shape>
            <v:shape id="_x0000_s1356" style="position:absolute;left:8159;top:15713;width:364;height:713" coordorigin="8159,15713" coordsize="364,713" path="m8349,15713r-190,645l8262,16408r73,18l8410,16410r112,-48l8349,15713xe" fillcolor="#eccd71" stroked="f">
              <v:path arrowok="t"/>
            </v:shape>
            <v:shape id="_x0000_s1357" style="position:absolute;left:8192;top:15804;width:292;height:592" coordorigin="8192,15804" coordsize="292,592" path="m8348,15804r-156,537l8275,16382r58,14l8394,16383r90,-40l8348,15804xe" fillcolor="#d7be4b" stroked="f">
              <v:path arrowok="t"/>
            </v:shape>
            <v:shape id="_x0000_s1358" style="position:absolute;left:8403;top:16200;width:22;height:139" coordorigin="8403,16200" coordsize="22,139" path="m8413,16200r-10,l8414,16338r10,-1l8413,16200xe" fillcolor="#e2c76f" stroked="f">
              <v:path arrowok="t"/>
            </v:shape>
            <v:line id="_x0000_s1359" style="position:absolute" from="8371,16087" to="8371,16225" strokecolor="#e2c76f" strokeweight=".17817mm"/>
            <v:line id="_x0000_s1360" style="position:absolute" from="8325,16217" to="8325,16355" strokecolor="#e2c76f" strokeweight=".54pt"/>
            <v:shape id="_x0000_s1361" style="position:absolute;left:8297;top:16022;width:17;height:139" coordorigin="8297,16022" coordsize="17,139" path="m8303,16022r-6,138l8307,16160r6,-138l8303,16022xe" fillcolor="#e2c76f" stroked="f">
              <v:path arrowok="t"/>
            </v:shape>
            <v:line id="_x0000_s1362" style="position:absolute" from="8356,15909" to="8356,16047" strokecolor="#e2c76f" strokeweight=".18203mm"/>
            <v:shape id="_x0000_s1363" style="position:absolute;left:8242;top:16171;width:25;height:139" coordorigin="8242,16171" coordsize="25,139" path="m8256,16171r-14,138l8252,16309r14,-137l8256,16171xe" fillcolor="#e2c76f" stroked="f">
              <v:path arrowok="t"/>
            </v:shape>
            <v:shape id="_x0000_s1364" style="position:absolute;left:8192;top:16035;width:313;height:321" coordorigin="8192,16035" coordsize="313,321" o:spt="100" adj="0,,0" path="m8225,16222r-2,-15l8210,16204r-9,13l8192,16251r1,15l8207,16269r9,-13l8225,16222t45,118l8268,16305r-7,-14l8254,16292r-7,l8242,16306r3,36l8251,16356r7,-1l8265,16355r5,-15m8286,16149r-4,-15l8269,16133r-8,13l8256,16181r3,15l8273,16197r8,-13l8286,16149t69,113l8350,16247r-7,l8336,16246r-6,14l8328,16295r5,15l8346,16311r7,-14l8355,16262t9,-178l8362,16049r-7,-14l8348,16035r-7,1l8337,16050r2,35l8346,16099r6,l8359,16098r5,-14m8402,16175r-3,-35l8393,16126r-7,1l8379,16127r-5,15l8377,16177r6,14l8390,16190r7,l8402,16175t102,127l8495,16267r-9,-12l8480,16256r-7,2l8471,16273r9,34l8489,16320r7,-2l8503,16317r1,-15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65" style="position:absolute;left:8345;top:15713;width:596;height:605" coordorigin="8345,15713" coordsize="596,605" path="m8345,15713r314,604l8775,16296r68,-29l8890,16212r51,-102l8345,15713xe" fillcolor="#eccd71" stroked="f">
              <v:path arrowok="t"/>
            </v:shape>
            <v:shape id="_x0000_s1366" type="#_x0000_t75" style="position:absolute;left:8410;top:15783;width:487;height:501">
              <v:imagedata r:id="rId151" o:title=""/>
            </v:shape>
            <v:shape id="_x0000_s1367" style="position:absolute;left:8343;top:15674;width:777;height:323" coordorigin="8343,15674" coordsize="777,323" path="m9082,15674r-739,41l9014,15996r74,-84l9119,15851r-4,-70l9082,15674xe" fillcolor="#eccd71" stroked="f">
              <v:path arrowok="t"/>
            </v:shape>
            <v:shape id="_x0000_s1368" style="position:absolute;left:8443;top:15704;width:644;height:259" coordorigin="8443,15704" coordsize="644,259" path="m9054,15704r-611,27l9001,15963r60,-67l9086,15847r-4,-56l9054,15704xe" fillcolor="#d7be4b" stroked="f">
              <v:path arrowok="t"/>
            </v:shape>
            <v:shape id="_x0000_s1369" style="position:absolute;left:8557;top:15738;width:484;height:176" coordorigin="8557,15738" coordsize="484,176" o:spt="100" adj="0,,0" path="m8710,15762r-151,-24l8557,15747r151,24l8710,15762t114,68l8674,15800r-2,9l8822,15839r2,-9m8906,15779r-150,-24l8754,15764r151,24l8906,15779t71,126l8830,15868r-3,9l8975,15913r2,-8m9038,15756r-152,-14l8885,15751r152,14l9038,15756t3,87l8890,15820r-2,8l9039,15852r2,-9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70" style="position:absolute;left:8694;top:15679;width:336;height:271" coordorigin="8694,15679" coordsize="336,271" o:spt="100" adj="0,,0" path="m8766,15772r-15,-6l8712,15762r-17,3l8694,15778r15,6l8748,15788r16,-3l8766,15772t93,94l8845,15857r-37,-11l8791,15847r-4,12l8801,15868r37,11l8855,15878r2,-6l8859,15866t13,-111l8857,15748r-39,-4l8802,15748r-2,12l8815,15767r39,4l8871,15767r1,-12m8922,15943r,-5l8917,15932r-10,-6l8895,15920r-18,-7l8861,15912r-3,6l8858,15923r6,6l8873,15935r12,6l8903,15948r17,1l8922,15943t73,-122l8981,15813r-38,-8l8926,15806r-3,13l8937,15827r38,8l8992,15833r3,-12m9029,15900r-15,-6l8975,15890r-16,3l8957,15906r16,6l9011,15916r17,-3l9029,15900t1,-205l9029,15683r-16,-4l8974,15681r-16,6l8959,15699r16,4l9014,15701r16,-6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71" style="position:absolute;left:8342;top:15258;width:715;height:461" coordorigin="8342,15258" coordsize="715,461" path="m8879,15258r-537,460l9057,15544r-4,-107l9034,15372r-53,-51l8879,15258xe" fillcolor="#eccd71" stroked="f">
              <v:path arrowok="t"/>
            </v:shape>
            <v:shape id="_x0000_s1372" style="position:absolute;left:8430;top:15298;width:594;height:375" coordorigin="8430,15298" coordsize="594,375" path="m8880,15298r-450,374l9023,15526r-1,-85l9006,15388r-43,-40l8880,15298xe" fillcolor="#d7be4b" stroked="f">
              <v:path arrowok="t"/>
            </v:shape>
            <v:shape id="_x0000_s1373" type="#_x0000_t75" style="position:absolute;left:8524;top:15299;width:480;height:319">
              <v:imagedata r:id="rId152" o:title=""/>
            </v:shape>
            <v:shape id="_x0000_s1374" style="position:absolute;left:8344;top:15046;width:424;height:675" coordorigin="8344,15046" coordsize="424,675" path="m8551,15046r-124,11l8344,15720r423,-547l8689,15094r-62,-39l8551,15046xe" fillcolor="#eccd71" stroked="f">
              <v:path arrowok="t"/>
            </v:shape>
            <v:shape id="_x0000_s1375" style="position:absolute;left:8379;top:15077;width:351;height:558" coordorigin="8379,15077" coordsize="351,558" path="m8556,15077r-100,10l8379,15635r350,-456l8667,15114r-49,-31l8556,15077xe" fillcolor="#d7be4b" stroked="f">
              <v:path arrowok="t"/>
            </v:shape>
            <v:shape id="_x0000_s1376" type="#_x0000_t75" style="position:absolute;left:8406;top:15106;width:293;height:430">
              <v:imagedata r:id="rId153" o:title=""/>
            </v:shape>
            <v:shape id="_x0000_s1377" style="position:absolute;left:7938;top:15041;width:410;height:681" coordorigin="7938,15041" coordsize="410,681" path="m8164,15041r-75,6l8025,15085r-87,80l8347,15722r-66,-665l8164,15041xe" fillcolor="#eccd71" stroked="f">
              <v:path arrowok="t"/>
            </v:shape>
            <v:shape id="_x0000_s1378" style="position:absolute;left:7981;top:15070;width:332;height:566" coordorigin="7981,15070" coordsize="332,566" path="m8162,15070r-60,5l8051,15106r-70,65l8313,15636r-57,-552l8162,15070xe" fillcolor="#d7be4b" stroked="f">
              <v:path arrowok="t"/>
            </v:shape>
            <v:shape id="_x0000_s1379" type="#_x0000_t75" style="position:absolute;left:7973;top:15088;width:322;height:453">
              <v:imagedata r:id="rId154" o:title=""/>
            </v:shape>
            <v:shape id="_x0000_s1380" style="position:absolute;left:7640;top:15250;width:711;height:471" coordorigin="7640,15250" coordsize="711,471" path="m7826,15250r-101,55l7672,15353r-22,67l7640,15531r710,190l7826,15250xe" fillcolor="#eccd71" stroked="f">
              <v:path arrowok="t"/>
            </v:shape>
            <v:shape id="_x0000_s1381" style="position:absolute;left:7678;top:15285;width:585;height:391" coordorigin="7678,15285" coordsize="585,391" path="m7825,15285r-81,44l7702,15367r-18,54l7678,15511r585,164l7825,15285xe" fillcolor="#d7be4b" stroked="f">
              <v:path arrowok="t"/>
            </v:shape>
            <v:shape id="_x0000_s1382" type="#_x0000_t75" style="position:absolute;left:7693;top:15326;width:467;height:307">
              <v:imagedata r:id="rId155" o:title=""/>
            </v:shape>
            <v:shape id="_x0000_s1383" style="position:absolute;left:1014;top:3041;width:9674;height:10859" coordorigin="1014,3041" coordsize="9674,10859" o:spt="100" adj="0,,0" path="m5524,11143r-4510,l1014,13900r4510,l5524,11143t,-3986l1014,7157r,2756l5524,9913r,-2756m5524,3041r-4510,l1014,5821r4510,l5524,3041t5163,8102l6177,11143r,2757l10687,13900r,-2757m10687,7157r-4510,l6177,9913r4510,l10687,7157t,-4104l6177,3053r,2756l10687,5809r,-2756e" fillcolor="#f7c486"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w10:wrap anchorx="page" anchory="page"/>
          </v:group>
        </w:pict>
      </w:r>
      <w:r>
        <w:rPr>
          <w:rFonts w:hint="eastAsia"/>
          <w:color w:val="231F20"/>
          <w:sz w:val="30"/>
        </w:rPr>
        <w:t>请在此输入您的内容</w:t>
      </w:r>
    </w:p>
    <w:p w:rsidR="00940672" w:rsidRDefault="00940672">
      <w:pPr>
        <w:pStyle w:val="BodyText"/>
        <w:rPr>
          <w:sz w:val="34"/>
        </w:rPr>
      </w:pPr>
    </w:p>
    <w:p w:rsidR="00940672" w:rsidRDefault="00940672">
      <w:pPr>
        <w:pStyle w:val="BodyText"/>
        <w:rPr>
          <w:sz w:val="34"/>
        </w:rPr>
      </w:pPr>
    </w:p>
    <w:p w:rsidR="00940672" w:rsidRDefault="00940672">
      <w:pPr>
        <w:pStyle w:val="BodyText"/>
        <w:rPr>
          <w:sz w:val="34"/>
        </w:rPr>
      </w:pPr>
    </w:p>
    <w:p w:rsidR="00940672" w:rsidRDefault="00940672">
      <w:pPr>
        <w:pStyle w:val="BodyText"/>
        <w:rPr>
          <w:sz w:val="34"/>
        </w:rPr>
      </w:pPr>
    </w:p>
    <w:p w:rsidR="00940672" w:rsidRDefault="00940672">
      <w:pPr>
        <w:pStyle w:val="BodyText"/>
        <w:rPr>
          <w:sz w:val="34"/>
        </w:rPr>
      </w:pPr>
    </w:p>
    <w:p w:rsidR="00940672" w:rsidRDefault="00940672">
      <w:pPr>
        <w:pStyle w:val="BodyText"/>
        <w:rPr>
          <w:sz w:val="34"/>
        </w:rPr>
      </w:pPr>
    </w:p>
    <w:p w:rsidR="00940672" w:rsidRDefault="00940672">
      <w:pPr>
        <w:pStyle w:val="BodyText"/>
        <w:spacing w:before="8"/>
        <w:rPr>
          <w:sz w:val="34"/>
        </w:rPr>
      </w:pPr>
    </w:p>
    <w:p w:rsidR="00940672" w:rsidRDefault="00940672">
      <w:pPr>
        <w:ind w:left="377"/>
        <w:rPr>
          <w:sz w:val="30"/>
        </w:rPr>
      </w:pPr>
      <w:r>
        <w:rPr>
          <w:rFonts w:hint="eastAsia"/>
          <w:color w:val="231F20"/>
          <w:sz w:val="30"/>
        </w:rPr>
        <w:t>请在此输入您的内容</w:t>
      </w:r>
    </w:p>
    <w:p w:rsidR="00940672" w:rsidRDefault="00940672">
      <w:pPr>
        <w:spacing w:before="3"/>
        <w:ind w:left="237"/>
        <w:rPr>
          <w:sz w:val="30"/>
        </w:rPr>
      </w:pPr>
      <w:r>
        <w:br w:type="column"/>
      </w:r>
      <w:r>
        <w:rPr>
          <w:rFonts w:hint="eastAsia"/>
          <w:color w:val="231F20"/>
          <w:sz w:val="30"/>
        </w:rPr>
        <w:t>请在此输入您的内容</w:t>
      </w:r>
    </w:p>
    <w:p w:rsidR="00940672" w:rsidRDefault="00940672">
      <w:pPr>
        <w:pStyle w:val="BodyText"/>
        <w:rPr>
          <w:sz w:val="34"/>
        </w:rPr>
      </w:pPr>
    </w:p>
    <w:p w:rsidR="00940672" w:rsidRDefault="00940672">
      <w:pPr>
        <w:pStyle w:val="BodyText"/>
        <w:rPr>
          <w:sz w:val="34"/>
        </w:rPr>
      </w:pPr>
    </w:p>
    <w:p w:rsidR="00940672" w:rsidRDefault="00940672">
      <w:pPr>
        <w:pStyle w:val="BodyText"/>
        <w:rPr>
          <w:sz w:val="34"/>
        </w:rPr>
      </w:pPr>
    </w:p>
    <w:p w:rsidR="00940672" w:rsidRDefault="00940672">
      <w:pPr>
        <w:pStyle w:val="BodyText"/>
        <w:rPr>
          <w:sz w:val="34"/>
        </w:rPr>
      </w:pPr>
    </w:p>
    <w:p w:rsidR="00940672" w:rsidRDefault="00940672">
      <w:pPr>
        <w:pStyle w:val="BodyText"/>
        <w:rPr>
          <w:sz w:val="34"/>
        </w:rPr>
      </w:pPr>
    </w:p>
    <w:p w:rsidR="00940672" w:rsidRDefault="00940672">
      <w:pPr>
        <w:pStyle w:val="BodyText"/>
        <w:rPr>
          <w:sz w:val="34"/>
        </w:rPr>
      </w:pPr>
    </w:p>
    <w:p w:rsidR="00940672" w:rsidRDefault="00940672">
      <w:pPr>
        <w:pStyle w:val="BodyText"/>
        <w:spacing w:before="6"/>
        <w:rPr>
          <w:sz w:val="35"/>
        </w:rPr>
      </w:pPr>
    </w:p>
    <w:p w:rsidR="00940672" w:rsidRDefault="00940672">
      <w:pPr>
        <w:ind w:left="237"/>
        <w:rPr>
          <w:sz w:val="30"/>
        </w:rPr>
      </w:pPr>
      <w:r>
        <w:rPr>
          <w:rFonts w:hint="eastAsia"/>
          <w:color w:val="231F20"/>
          <w:sz w:val="30"/>
        </w:rPr>
        <w:t>请在此输入您的内容</w:t>
      </w:r>
    </w:p>
    <w:p w:rsidR="00940672" w:rsidRDefault="00940672">
      <w:pPr>
        <w:rPr>
          <w:sz w:val="30"/>
        </w:rPr>
        <w:sectPr w:rsidR="00940672">
          <w:type w:val="continuous"/>
          <w:pgSz w:w="11910" w:h="16840"/>
          <w:pgMar w:top="1580" w:right="1680" w:bottom="280" w:left="1680" w:header="720" w:footer="720" w:gutter="0"/>
          <w:pgBorders w:offsetFrom="page">
            <w:top w:val="single" w:sz="36" w:space="16" w:color="CCAD4A"/>
            <w:left w:val="single" w:sz="36" w:space="14" w:color="CCAD4A"/>
            <w:bottom w:val="single" w:sz="36" w:space="14" w:color="CCAD4A"/>
            <w:right w:val="single" w:sz="36" w:space="15" w:color="CCAD4A"/>
          </w:pgBorders>
          <w:cols w:num="2" w:space="720" w:equalWidth="0">
            <w:col w:w="3078" w:space="2122"/>
            <w:col w:w="3350"/>
          </w:cols>
        </w:sectPr>
      </w:pPr>
    </w:p>
    <w:p w:rsidR="00940672" w:rsidRDefault="00940672">
      <w:pPr>
        <w:spacing w:line="775" w:lineRule="exact"/>
        <w:ind w:left="4074" w:right="4555"/>
        <w:jc w:val="center"/>
        <w:rPr>
          <w:rFonts w:ascii="方正正中黑简体" w:eastAsia="方正正中黑简体"/>
          <w:sz w:val="60"/>
        </w:rPr>
      </w:pPr>
      <w:r>
        <w:rPr>
          <w:noProof/>
          <w:lang w:eastAsia="zh-CN"/>
        </w:rPr>
        <w:pict>
          <v:group id="_x0000_s1384" style="position:absolute;left:0;text-align:left;margin-left:.7pt;margin-top:0;width:594.6pt;height:841.75pt;z-index:-251651072;mso-position-horizontal-relative:page;mso-position-vertical-relative:page" coordorigin="14" coordsize="11892,16835">
            <v:shape id="_x0000_s1385" type="#_x0000_t75" style="position:absolute;left:14;width:11892;height:16834">
              <v:imagedata r:id="rId156" o:title=""/>
            </v:shape>
            <v:shape id="_x0000_s1386" style="position:absolute;left:5516;top:374;width:6012;height:1871" coordorigin="5516,374" coordsize="6012,1871" o:spt="100" adj="0,,0" path="m9227,1631r-1668,l7469,1715r-38,18l7391,1765r-68,96l7343,1968r99,164l7485,2182r52,35l7596,2237r65,7l7728,2240r70,-14l7867,2204r67,-28l7998,2143r58,-36l8107,2069r42,-38l8180,1995r19,-32l8293,1960r725,l9065,1928r,-73l9010,1733r161,l9221,1720r13,-57l9227,1631xm9018,1960r-725,l8356,1967r62,23l8508,2037r32,65l8584,2123r85,-21l8825,2037r165,-58l9018,1960xm9524,1354r-2233,l7182,1442r-43,61l7156,1563r73,88l7335,1723r69,22l7431,1733r128,-102l9227,1631r-17,-81l9370,1532r86,-28l9498,1449r26,-95xm9171,1733r-161,l9153,1737r18,-4xm7559,1631r-128,102l7469,1715r90,-84xm9855,840r-2894,l7119,855r77,29l7214,948r-19,122l7098,1130r-28,36l7112,1196r117,36l7152,1318r-19,41l7178,1367r113,-13l9524,1354r2,-7l9552,1285r-2,-53l9513,1159r-83,-123l9803,1036r46,-102l9855,840xm9803,1036r-373,l9673,1069r126,-23l9803,1036xm10023,678r-3730,l6412,787r109,53l6683,853r278,-13l9855,840r8,-135l9967,699r54,-17l10023,678xm11519,678r-301,l11366,769r81,30l11489,766r30,-88xm11528,374r-6012,l5516,779r132,-11l5719,743r35,-60l5778,570r2,-19l5780,545r,-19l5782,516r4992,l10796,505r74,-24l11525,481r3,-107xm10654,597r-289,l10444,714r58,37l10569,703r85,-106xm11525,481r-655,l10927,496r71,53l10947,681r6,57l11037,733r181,-55l11519,678r2,-7l11525,481xm10688,563r-639,l10116,666r55,38l10244,680r121,-83l10654,597r21,-27l10688,563xm10045,603r-3999,l6096,669r43,30l6197,699r96,-21l10023,678r19,-37l10045,603xm10774,516r-4992,l5784,518r-1,17l5780,551r2,18l5790,594r14,25l5828,638r34,12l5908,650r61,-14l6046,603r3999,l10049,563r639,l10774,516xm5782,516r-2,10l5780,545r,6l5783,535r1,-17l5782,516x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87" type="#_x0000_t75" style="position:absolute;left:5640;top:806;width:248;height:243">
              <v:imagedata r:id="rId157" o:title=""/>
            </v:shape>
            <v:shape id="_x0000_s1388" type="#_x0000_t75" style="position:absolute;left:6919;top:1719;width:206;height:203">
              <v:imagedata r:id="rId158" o:title=""/>
            </v:shape>
            <v:shape id="_x0000_s1389" type="#_x0000_t75" style="position:absolute;left:7023;top:2125;width:138;height:135">
              <v:imagedata r:id="rId159" o:title=""/>
            </v:shape>
            <v:shape id="_x0000_s1390" type="#_x0000_t75" style="position:absolute;left:7545;top:3389;width:138;height:135">
              <v:imagedata r:id="rId160" o:title=""/>
            </v:shape>
            <v:shape id="_x0000_s1391" type="#_x0000_t75" style="position:absolute;left:8343;top:2192;width:138;height:135">
              <v:imagedata r:id="rId159" o:title=""/>
            </v:shape>
            <v:shape id="_x0000_s1392" type="#_x0000_t75" style="position:absolute;left:8481;top:2368;width:351;height:243">
              <v:imagedata r:id="rId161" o:title=""/>
            </v:shape>
            <v:shape id="_x0000_s1393" type="#_x0000_t75" style="position:absolute;left:9072;top:2138;width:151;height:149">
              <v:imagedata r:id="rId91" o:title=""/>
            </v:shape>
            <v:shape id="_x0000_s1394" type="#_x0000_t75" style="position:absolute;left:9258;top:1712;width:151;height:149">
              <v:imagedata r:id="rId162" o:title=""/>
            </v:shape>
            <v:shape id="_x0000_s1395" type="#_x0000_t75" style="position:absolute;left:9588;top:1618;width:151;height:149">
              <v:imagedata r:id="rId163" o:title=""/>
            </v:shape>
            <v:shape id="_x0000_s1396" type="#_x0000_t75" style="position:absolute;left:9602;top:1347;width:110;height:108">
              <v:imagedata r:id="rId164" o:title=""/>
            </v:shape>
            <v:shape id="_x0000_s1397" type="#_x0000_t75" style="position:absolute;left:9836;top:1313;width:110;height:108">
              <v:imagedata r:id="rId165" o:title=""/>
            </v:shape>
            <v:shape id="_x0000_s1398" type="#_x0000_t75" style="position:absolute;left:10028;top:867;width:151;height:149">
              <v:imagedata r:id="rId166" o:title=""/>
            </v:shape>
            <v:shape id="_x0000_s1399" type="#_x0000_t75" style="position:absolute;left:10434;top:725;width:179;height:176">
              <v:imagedata r:id="rId167" o:title=""/>
            </v:shape>
            <v:shape id="_x0000_s1400" type="#_x0000_t75" style="position:absolute;left:11019;top:644;width:179;height:176">
              <v:imagedata r:id="rId98" o:title=""/>
            </v:shape>
            <v:shape id="_x0000_s1401" type="#_x0000_t75" style="position:absolute;left:6833;top:554;width:320;height:227">
              <v:imagedata r:id="rId168" o:title=""/>
            </v:shape>
            <v:shape id="_x0000_s1402" type="#_x0000_t75" style="position:absolute;left:7538;top:2546;width:176;height:191">
              <v:imagedata r:id="rId169" o:title=""/>
            </v:shape>
            <v:shape id="_x0000_s1403" type="#_x0000_t75" style="position:absolute;left:10719;top:3415;width:238;height:171">
              <v:imagedata r:id="rId170" o:title=""/>
            </v:shape>
            <v:shape id="_x0000_s1404" type="#_x0000_t75" style="position:absolute;left:9571;top:459;width:291;height:244">
              <v:imagedata r:id="rId171" o:title=""/>
            </v:shape>
            <v:shape id="_x0000_s1405" style="position:absolute;left:7538;top:372;width:1665;height:1618" coordorigin="7538,372" coordsize="1665,1618" path="m8545,372r-348,l8149,382r-69,22l8014,432r-63,33l7891,503r-57,43l7782,593r-48,51l7691,700r-39,59l7619,821r-29,65l7568,954r-16,70l7542,1097r-4,74l7542,1246r10,72l7568,1389r22,68l7619,1522r33,62l7691,1643r43,56l7782,1750r52,47l7891,1840r60,38l8014,1911r66,27l8149,1960r72,16l8295,1986r76,4l8446,1986r74,-10l8592,1960r69,-22l8727,1911r64,-33l8851,1840r56,-43l8959,1750r48,-51l9051,1643r38,-59l9123,1522r28,-65l9173,1389r17,-71l9200,1246r3,-75l9200,1097r-10,-73l9173,954r-22,-68l9123,821r-34,-62l9051,700r-44,-56l8959,593r-52,-47l8851,503r-60,-38l8727,432r-66,-28l8592,382r-47,-10xe" fillcolor="#f0deae" stroked="f">
              <v:path arrowok="t"/>
            </v:shape>
            <v:shape id="_x0000_s1406" style="position:absolute;left:7603;top:879;width:782;height:353" coordorigin="7603,879" coordsize="782,353" path="m7705,879r-72,100l7603,1049r7,73l7647,1232r737,-62l7705,879xe" fillcolor="#eccd71" stroked="f">
              <v:path arrowok="t"/>
            </v:shape>
            <v:shape id="_x0000_s1407" style="position:absolute;left:7635;top:920;width:650;height:283" coordorigin="7635,920" coordsize="650,283" path="m7720,920r-60,80l7635,1056r6,59l7672,1203r613,-50l7720,920xe" fillcolor="#d7be4b" stroked="f">
              <v:path arrowok="t"/>
            </v:shape>
            <v:shape id="_x0000_s1408" style="position:absolute;left:7678;top:979;width:495;height:195" coordorigin="7678,979" coordsize="495,195" o:spt="100" adj="0,,0" path="m7830,1094r-150,-27l7678,1076r151,27l7830,1094t34,-78l7716,979r-3,9l7861,1025r3,-9m7869,1163r-153,-12l7715,1161r153,12l7869,1163t112,-90l7830,1047r-2,10l7979,1083r2,-10m8041,1146r-152,-20l7888,1136r151,20l8041,1146t131,-25l8022,1095r-2,10l8171,1131r1,-10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09" style="position:absolute;left:7667;top:909;width:366;height:312" coordorigin="7667,909" coordsize="366,312" o:spt="100" adj="0,,0" path="m7736,1152r-2,-5l7728,1142r-10,-6l7704,1132r-18,-4l7669,1130r-2,6l7669,1141r6,6l7686,1152r13,4l7718,1161r16,-2l7736,1152t65,-84l7786,1060r-38,-4l7731,1059r-1,14l7745,1080r38,5l7800,1081r1,-13m7814,941r-1,-6l7808,929r-9,-7l7786,916r-13,-5l7762,909r-9,1l7749,913r1,6l7755,925r9,7l7776,938r13,5l7801,945r8,-1l7814,941t10,271l7823,1198r-16,-5l7768,1196r-16,7l7753,1216r17,5l7808,1218r16,-6m7913,1155r-16,-7l7858,1147r-16,5l7842,1165r15,7l7896,1173r16,-5l7913,1155t26,-99l7937,1051r-6,-6l7921,1040r-14,-4l7888,1031r-16,2l7870,1040r2,5l7878,1051r10,5l7902,1060r19,4l7937,1063r2,-7m8032,1110r-1,-5l8024,1099r-10,-5l8001,1090r-19,-5l7965,1087r-1,7l7965,1099r7,6l7982,1110r13,4l8014,1118r17,-2l8032,1110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10" style="position:absolute;left:7778;top:521;width:606;height:653" coordorigin="7778,521" coordsize="606,653" path="m8054,521r-120,31l7865,587r-43,60l7778,755r606,419l8054,521xe" fillcolor="#eccd71" stroked="f">
              <v:path arrowok="t"/>
            </v:shape>
            <v:shape id="_x0000_s1411" style="position:absolute;left:7816;top:562;width:502;height:535" coordorigin="7816,562" coordsize="502,535" path="m8038,562r-98,24l7885,613r-35,48l7816,748r502,349l8038,562xe" fillcolor="#d7be4b" stroked="f">
              <v:path arrowok="t"/>
            </v:shape>
            <v:shape id="_x0000_s1412" type="#_x0000_t75" style="position:absolute;left:7854;top:575;width:399;height:433">
              <v:imagedata r:id="rId172" o:title=""/>
            </v:shape>
            <v:shape id="_x0000_s1413" style="position:absolute;left:8191;top:398;width:364;height:778" coordorigin="8191,398" coordsize="364,778" path="m8367,398r-72,19l8191,473r190,703l8555,468,8443,415r-76,-17xe" fillcolor="#eccd71" stroked="f">
              <v:path arrowok="t"/>
            </v:shape>
            <v:shape id="_x0000_s1414" style="position:absolute;left:8225;top:431;width:292;height:646" coordorigin="8225,431" coordsize="292,646" path="m8366,431r-58,15l8225,491r156,585l8516,489r-90,-44l8366,431xe" fillcolor="#d7be4b" stroked="f">
              <v:path arrowok="t"/>
            </v:shape>
            <v:shape id="_x0000_s1415" style="position:absolute;left:8436;top:494;width:22;height:151" coordorigin="8436,494" coordsize="22,151" path="m8447,494r-11,150l8446,645r11,-150l8447,494xe" fillcolor="#e2c76f" stroked="f">
              <v:path arrowok="t"/>
            </v:shape>
            <v:line id="_x0000_s1416" style="position:absolute" from="8404,618" to="8404,768" strokecolor="#e2c76f" strokeweight=".17817mm"/>
            <v:line id="_x0000_s1417" style="position:absolute" from="8357,476" to="8357,626" strokecolor="#e2c76f" strokeweight=".54pt"/>
            <v:shape id="_x0000_s1418" style="position:absolute;left:8329;top:688;width:17;height:151" coordorigin="8329,688" coordsize="17,151" path="m8339,688r-10,1l8336,839r10,l8339,688xe" fillcolor="#e2c76f" stroked="f">
              <v:path arrowok="t"/>
            </v:shape>
            <v:line id="_x0000_s1419" style="position:absolute" from="8389,812" to="8389,962" strokecolor="#e2c76f" strokeweight=".18203mm"/>
            <v:shape id="_x0000_s1420" style="position:absolute;left:8274;top:525;width:25;height:151" coordorigin="8274,525" coordsize="25,151" path="m8284,525r-10,1l8289,676r10,-1l8284,525xe" fillcolor="#e2c76f" stroked="f">
              <v:path arrowok="t"/>
            </v:shape>
            <v:shape id="_x0000_s1421" style="position:absolute;left:8224;top:475;width:313;height:350" coordorigin="8224,475" coordsize="313,350" o:spt="100" adj="0,,0" path="m8258,621r-10,-38l8239,570r-13,3l8224,589r9,38l8243,640r13,-3l8258,621t44,-129l8298,476r-7,-1l8284,475r-7,15l8275,529r5,15l8293,545r7,-15l8302,492t16,208l8313,662r-7,-14l8292,649r-4,16l8294,703r7,15l8315,716r3,-16m8387,578r-2,-39l8379,524r-14,1l8360,541r2,38l8369,594r7,l8383,593r4,-15m8397,771r-5,-16l8378,755r-7,15l8369,808r5,16l8388,825r6,-15l8397,771t37,-99l8430,656r-7,-1l8416,655r-7,15l8408,689r-1,19l8411,724r7,1l8425,725r7,-15l8434,672m8537,534r-2,-17l8528,516r-6,-2l8513,528r-9,38l8505,582r7,1l8519,585r9,-14l8537,534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22" style="position:absolute;left:8378;top:517;width:596;height:659" coordorigin="8378,517" coordsize="596,659" path="m8692,517r-314,659l8974,743,8922,632r-46,-60l8808,540,8692,517xe" fillcolor="#eccd71" stroked="f">
              <v:path arrowok="t"/>
            </v:shape>
            <v:shape id="_x0000_s1423" type="#_x0000_t75" style="position:absolute;left:8443;top:553;width:487;height:547">
              <v:imagedata r:id="rId173" o:title=""/>
            </v:shape>
            <v:shape id="_x0000_s1424" style="position:absolute;left:8375;top:867;width:777;height:352" coordorigin="8375,867" coordsize="777,352" path="m9047,867r-672,307l9115,1219r33,-118l9152,1025r-32,-67l9047,867xe" fillcolor="#eccd71" stroked="f">
              <v:path arrowok="t"/>
            </v:shape>
            <v:shape id="_x0000_s1425" style="position:absolute;left:8475;top:903;width:644;height:282" coordorigin="8475,903" coordsize="644,282" path="m9034,903r-559,253l9086,1185r29,-95l9119,1029r-25,-53l9034,903xe" fillcolor="#d7be4b" stroked="f">
              <v:path arrowok="t"/>
            </v:shape>
            <v:shape id="_x0000_s1426" style="position:absolute;left:8590;top:957;width:484;height:192" coordorigin="8590,957" coordsize="484,192" o:spt="100" adj="0,,0" path="m8742,1122r-2,-9l8590,1139r2,10l8742,1122t114,-73l8854,1039r-149,32l8707,1081r149,-32m8939,1103r-2,-9l8786,1120r2,9l8939,1103t71,-136l9007,957r-147,40l8862,1007r148,-40m9070,1129r-1,-10l8917,1134r1,10l9070,1129t3,-95l9072,1024r-151,26l8922,1059r151,-25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27" style="position:absolute;left:8726;top:921;width:336;height:293" coordorigin="8726,921" coordsize="336,293" o:spt="100" adj="0,,0" path="m8798,1111r-1,-14l8780,1094r-39,4l8726,1105r1,7l8728,1119r16,4l8783,1118r15,-7m8889,1002r-2,-6l8870,995r-18,6l8839,1006r-10,6l8823,1018r-1,5l8824,1030r17,l8859,1024r13,-5l8882,1014r6,-6l8889,1002t16,128l8903,1117r-16,-4l8848,1117r-15,7l8834,1138r17,4l8890,1137r15,-7m8955,925r-4,-4l8942,921r-11,2l8918,927r-13,7l8896,940r-5,7l8890,953r5,3l8903,956r12,-2l8928,950r12,-6l8949,937r5,-7l8955,925t71,126l9024,1045r-16,-2l8989,1047r-13,4l8965,1056r-6,6l8957,1067r2,7l8975,1076r19,-5l9008,1067r10,-5l9024,1057r2,-6m9062,971r-2,-13l9044,954r-39,4l8990,966r2,13l9008,983r39,-5l9062,971t,224l9047,1188r-39,-2l8992,1191r-1,13l9006,1211r39,2l9061,1208r1,-13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28" style="position:absolute;left:8375;top:1170;width:715;height:502" coordorigin="8375,1170" coordsize="715,502" path="m8375,1170r537,502l9014,1603r52,-56l9086,1476r3,-116l8375,1170xe" fillcolor="#eccd71" stroked="f">
              <v:path arrowok="t"/>
            </v:shape>
            <v:shape id="_x0000_s1429" style="position:absolute;left:8463;top:1220;width:594;height:409" coordorigin="8463,1220" coordsize="594,409" path="m8463,1220r449,408l8996,1574r43,-44l9054,1473r2,-94l8463,1220xe" fillcolor="#d7be4b" stroked="f">
              <v:path arrowok="t"/>
            </v:shape>
            <v:shape id="_x0000_s1430" type="#_x0000_t75" style="position:absolute;left:8557;top:1279;width:480;height:348">
              <v:imagedata r:id="rId174" o:title=""/>
            </v:shape>
            <v:shape id="_x0000_s1431" style="position:absolute;left:8376;top:1168;width:424;height:736" coordorigin="8376,1168" coordsize="424,736" path="m8376,1168r84,723l8583,1903r77,-10l8721,1851r79,-87l8376,1168xe" fillcolor="#eccd71" stroked="f">
              <v:path arrowok="t"/>
            </v:shape>
            <v:shape id="_x0000_s1432" style="position:absolute;left:8411;top:1261;width:351;height:609" coordorigin="8411,1261" coordsize="351,609" path="m8411,1261r77,597l8588,1869r62,-7l8699,1828r62,-70l8411,1261xe" fillcolor="#d7be4b" stroked="f">
              <v:path arrowok="t"/>
            </v:shape>
            <v:shape id="_x0000_s1433" type="#_x0000_t75" style="position:absolute;left:8439;top:1369;width:290;height:469">
              <v:imagedata r:id="rId175" o:title=""/>
            </v:shape>
            <v:shape id="_x0000_s1434" style="position:absolute;left:7970;top:1166;width:410;height:742" coordorigin="7970,1166" coordsize="410,742" path="m8379,1166r-409,607l8057,1860r65,41l8197,1908r117,-17l8379,1166xe" fillcolor="#eccd71" stroked="f">
              <v:path arrowok="t"/>
            </v:shape>
            <v:shape id="_x0000_s1435" style="position:absolute;left:8014;top:1260;width:332;height:617" coordorigin="8014,1260" coordsize="332,617" path="m8345,1260r-331,506l8083,1838r52,34l8195,1877r93,-15l8345,1260xe" fillcolor="#d7be4b" stroked="f">
              <v:path arrowok="t"/>
            </v:shape>
            <v:shape id="_x0000_s1436" type="#_x0000_t75" style="position:absolute;left:8009;top:1363;width:318;height:492">
              <v:imagedata r:id="rId176" o:title=""/>
            </v:shape>
            <v:shape id="_x0000_s1437" style="position:absolute;left:7672;top:1167;width:711;height:514" coordorigin="7672,1167" coordsize="711,514" path="m8383,1167r-711,207l7682,1495r23,73l7758,1620r100,61l8383,1167xe" fillcolor="#eccd71" stroked="f">
              <v:path arrowok="t"/>
            </v:shape>
            <v:shape id="_x0000_s1438" style="position:absolute;left:7710;top:1217;width:585;height:426" coordorigin="7710,1217" coordsize="585,426" path="m8295,1217r-585,179l7717,1495r17,58l7777,1595r81,48l8295,1217xe" fillcolor="#d7be4b" stroked="f">
              <v:path arrowok="t"/>
            </v:shape>
            <v:shape id="_x0000_s1439" type="#_x0000_t75" style="position:absolute;left:7728;top:1264;width:465;height:334">
              <v:imagedata r:id="rId177" o:title=""/>
            </v:shape>
            <w10:wrap anchorx="page" anchory="page"/>
          </v:group>
        </w:pict>
      </w:r>
      <w:r>
        <w:rPr>
          <w:rFonts w:ascii="方正正中黑简体" w:eastAsia="方正正中黑简体" w:hint="eastAsia"/>
          <w:color w:val="295833"/>
          <w:sz w:val="60"/>
        </w:rPr>
        <w:t>自荐信</w:t>
      </w:r>
    </w:p>
    <w:p w:rsidR="00940672" w:rsidRDefault="00940672">
      <w:pPr>
        <w:pStyle w:val="BodyText"/>
        <w:spacing w:line="348" w:lineRule="exact"/>
        <w:ind w:left="102"/>
      </w:pPr>
      <w:r>
        <w:rPr>
          <w:rFonts w:hint="eastAsia"/>
          <w:color w:val="231F20"/>
        </w:rPr>
        <w:t>尊敬的上海市第十六中学领导：</w:t>
      </w:r>
    </w:p>
    <w:p w:rsidR="00940672" w:rsidRDefault="00940672">
      <w:pPr>
        <w:pStyle w:val="BodyText"/>
        <w:spacing w:before="21"/>
        <w:ind w:left="574"/>
      </w:pPr>
      <w:r>
        <w:rPr>
          <w:rFonts w:hint="eastAsia"/>
          <w:color w:val="231F20"/>
        </w:rPr>
        <w:t>您好！</w:t>
      </w:r>
    </w:p>
    <w:p w:rsidR="00940672" w:rsidRDefault="00940672">
      <w:pPr>
        <w:pStyle w:val="BodyText"/>
        <w:spacing w:before="21" w:line="252" w:lineRule="auto"/>
        <w:ind w:left="102" w:right="371" w:firstLine="472"/>
        <w:jc w:val="both"/>
      </w:pPr>
      <w:r>
        <w:rPr>
          <w:rFonts w:hint="eastAsia"/>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这里是我梦寐以求的学习胜地！结合我的自身条件，我确信第六中学是最适合我的中学，我渴望能够成为贵校的一名学生，在贵校度过我的中学时光。</w:t>
      </w:r>
    </w:p>
    <w:p w:rsidR="00940672" w:rsidRDefault="00940672">
      <w:pPr>
        <w:pStyle w:val="BodyText"/>
        <w:spacing w:before="6" w:line="252" w:lineRule="auto"/>
        <w:ind w:left="102" w:right="371" w:firstLine="405"/>
      </w:pPr>
      <w:r>
        <w:rPr>
          <w:rFonts w:hint="eastAsia"/>
          <w:color w:val="231F20"/>
        </w:rPr>
        <w:t>在小学六年里，我勤奋学习，能独立思考学习问题，勤学好问，成绩优秀。除了夯实课堂上的基础知识，还经常结合课堂外的拓展实践，开阔自己的视野。我不断充</w:t>
      </w:r>
    </w:p>
    <w:p w:rsidR="00940672" w:rsidRDefault="00940672">
      <w:pPr>
        <w:pStyle w:val="BodyText"/>
        <w:spacing w:before="6" w:line="252" w:lineRule="auto"/>
        <w:ind w:left="102" w:right="101"/>
      </w:pPr>
      <w:r>
        <w:rPr>
          <w:rFonts w:hint="eastAsia"/>
          <w:color w:val="231F20"/>
        </w:rPr>
        <w:t>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成绩优秀奖”。</w:t>
      </w:r>
    </w:p>
    <w:p w:rsidR="00940672" w:rsidRDefault="00940672">
      <w:pPr>
        <w:pStyle w:val="BodyText"/>
        <w:spacing w:before="6" w:line="252" w:lineRule="auto"/>
        <w:ind w:left="102" w:right="371" w:firstLine="405"/>
      </w:pPr>
      <w:r>
        <w:rPr>
          <w:rFonts w:hint="eastAsia"/>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为同学们树立了良好的学习榜样。</w:t>
      </w:r>
    </w:p>
    <w:p w:rsidR="00940672" w:rsidRDefault="00940672">
      <w:pPr>
        <w:pStyle w:val="BodyText"/>
        <w:spacing w:before="6" w:line="252" w:lineRule="auto"/>
        <w:ind w:left="102" w:right="382" w:firstLine="405"/>
      </w:pPr>
      <w:r>
        <w:rPr>
          <w:rFonts w:hint="eastAsia"/>
          <w:color w:val="231F20"/>
        </w:rPr>
        <w:t>除了掌握丰富的学科知识以外，老师和家长从来也没放松对我综合素质方面的培养和教育。我喜爱钢琴，</w:t>
      </w:r>
      <w:r>
        <w:rPr>
          <w:color w:val="231F20"/>
        </w:rPr>
        <w:t>2016</w:t>
      </w:r>
      <w:r>
        <w:rPr>
          <w:rFonts w:hint="eastAsia"/>
          <w:color w:val="231F20"/>
        </w:rPr>
        <w:t>年顺利通过国家考级委员会六级考核，成绩优秀。今年</w:t>
      </w:r>
    </w:p>
    <w:p w:rsidR="00940672" w:rsidRDefault="00940672">
      <w:pPr>
        <w:pStyle w:val="BodyText"/>
        <w:spacing w:before="6" w:line="252" w:lineRule="auto"/>
        <w:ind w:left="102" w:right="101"/>
      </w:pPr>
      <w:r>
        <w:rPr>
          <w:rFonts w:hint="eastAsia"/>
          <w:color w:val="231F20"/>
        </w:rPr>
        <w:t>四月通过艺术特长生钢琴考核。我喜爱朗诵，在北京第九届艺术比赛中获朗诵一等奖，北京市“祖国，我为您喝彩”朗诵比赛中获小学二等奖。</w:t>
      </w:r>
    </w:p>
    <w:p w:rsidR="00940672" w:rsidRDefault="00940672">
      <w:pPr>
        <w:pStyle w:val="BodyText"/>
        <w:spacing w:before="6" w:line="252" w:lineRule="auto"/>
        <w:ind w:left="102" w:right="236" w:firstLine="405"/>
      </w:pPr>
      <w:r>
        <w:rPr>
          <w:rFonts w:hint="eastAsia"/>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rsidR="00940672" w:rsidRDefault="00940672">
      <w:pPr>
        <w:pStyle w:val="BodyText"/>
        <w:spacing w:before="6" w:line="252" w:lineRule="auto"/>
        <w:ind w:left="102" w:right="371" w:firstLine="405"/>
      </w:pPr>
      <w:r>
        <w:rPr>
          <w:rFonts w:hint="eastAsia"/>
          <w:color w:val="231F20"/>
        </w:rPr>
        <w:t>作为一名即将小学毕业的小学生，我的未来，还有很久的路要走。父母常说，宝剑锋从磨砺出，梅花香自苦寒来。我知道，想要达到目标，光有愿望是不够的，还要</w:t>
      </w:r>
    </w:p>
    <w:p w:rsidR="00940672" w:rsidRDefault="00940672">
      <w:pPr>
        <w:pStyle w:val="BodyText"/>
        <w:spacing w:before="6" w:line="252" w:lineRule="auto"/>
        <w:ind w:left="102" w:right="101"/>
      </w:pPr>
      <w:r>
        <w:rPr>
          <w:rFonts w:hint="eastAsia"/>
          <w:color w:val="231F20"/>
        </w:rPr>
        <w:t>献出努力、汗水，并不断坚持。我会记住父母的话，坚持不懈地完善自己，挑战自己，每一天都比昨天进步一点。因此，我对我自己，对自己的未来充满了信心，也恳请第六中学能对我有信心，接纳我、培养我。我期待贵校的佳音</w:t>
      </w:r>
      <w:r>
        <w:rPr>
          <w:color w:val="231F20"/>
        </w:rPr>
        <w:t>!</w:t>
      </w:r>
    </w:p>
    <w:p w:rsidR="00940672" w:rsidRDefault="00940672">
      <w:pPr>
        <w:pStyle w:val="BodyText"/>
        <w:spacing w:before="6" w:line="252" w:lineRule="auto"/>
        <w:ind w:left="102" w:right="9281" w:firstLine="540"/>
      </w:pPr>
      <w:r>
        <w:rPr>
          <w:rFonts w:hint="eastAsia"/>
          <w:color w:val="231F20"/>
        </w:rPr>
        <w:t>此致敬礼！</w:t>
      </w:r>
    </w:p>
    <w:p w:rsidR="00940672" w:rsidRDefault="00940672">
      <w:pPr>
        <w:pStyle w:val="BodyText"/>
        <w:spacing w:before="12"/>
        <w:rPr>
          <w:sz w:val="28"/>
        </w:rPr>
      </w:pPr>
    </w:p>
    <w:p w:rsidR="00940672" w:rsidRDefault="00940672">
      <w:pPr>
        <w:pStyle w:val="BodyText"/>
        <w:ind w:left="5569"/>
      </w:pPr>
      <w:r>
        <w:rPr>
          <w:rFonts w:hint="eastAsia"/>
          <w:color w:val="231F20"/>
        </w:rPr>
        <w:t>上海市第十五小学六</w:t>
      </w:r>
      <w:r>
        <w:rPr>
          <w:color w:val="231F20"/>
        </w:rPr>
        <w:t>(</w:t>
      </w:r>
      <w:r>
        <w:rPr>
          <w:rFonts w:hint="eastAsia"/>
          <w:color w:val="231F20"/>
        </w:rPr>
        <w:t>八</w:t>
      </w:r>
      <w:r>
        <w:rPr>
          <w:color w:val="231F20"/>
        </w:rPr>
        <w:t>)</w:t>
      </w:r>
      <w:r>
        <w:rPr>
          <w:rFonts w:hint="eastAsia"/>
          <w:color w:val="231F20"/>
        </w:rPr>
        <w:t>班学生</w:t>
      </w:r>
      <w:r>
        <w:rPr>
          <w:color w:val="231F20"/>
        </w:rPr>
        <w:t xml:space="preserve"> </w:t>
      </w:r>
      <w:r>
        <w:rPr>
          <w:rFonts w:hint="eastAsia"/>
          <w:color w:val="231F20"/>
        </w:rPr>
        <w:t>甄美丽</w:t>
      </w:r>
    </w:p>
    <w:p w:rsidR="00940672" w:rsidRDefault="00940672">
      <w:pPr>
        <w:pStyle w:val="BodyText"/>
        <w:spacing w:before="21"/>
        <w:ind w:right="1376"/>
        <w:jc w:val="right"/>
      </w:pPr>
      <w:smartTag w:uri="urn:schemas-microsoft-com:office:smarttags" w:element="chsdate">
        <w:smartTagPr>
          <w:attr w:name="IsROCDate" w:val="False"/>
          <w:attr w:name="IsLunarDate" w:val="False"/>
          <w:attr w:name="Day" w:val="20"/>
          <w:attr w:name="Month" w:val="5"/>
          <w:attr w:name="Year" w:val="2017"/>
        </w:smartTagPr>
        <w:r>
          <w:rPr>
            <w:color w:val="231F20"/>
            <w:w w:val="95"/>
          </w:rPr>
          <w:t>2017</w:t>
        </w:r>
        <w:r>
          <w:rPr>
            <w:rFonts w:hint="eastAsia"/>
            <w:color w:val="231F20"/>
            <w:w w:val="95"/>
          </w:rPr>
          <w:t>年</w:t>
        </w:r>
        <w:r>
          <w:rPr>
            <w:color w:val="231F20"/>
            <w:w w:val="95"/>
          </w:rPr>
          <w:t>5</w:t>
        </w:r>
        <w:r>
          <w:rPr>
            <w:rFonts w:hint="eastAsia"/>
            <w:color w:val="231F20"/>
            <w:w w:val="95"/>
          </w:rPr>
          <w:t>月</w:t>
        </w:r>
        <w:r>
          <w:rPr>
            <w:color w:val="231F20"/>
            <w:w w:val="95"/>
          </w:rPr>
          <w:t>20</w:t>
        </w:r>
        <w:r>
          <w:rPr>
            <w:rFonts w:hint="eastAsia"/>
            <w:color w:val="231F20"/>
            <w:w w:val="95"/>
          </w:rPr>
          <w:t>日</w:t>
        </w:r>
      </w:smartTag>
    </w:p>
    <w:p w:rsidR="00940672" w:rsidRDefault="00940672">
      <w:pPr>
        <w:jc w:val="right"/>
        <w:sectPr w:rsidR="00940672">
          <w:pgSz w:w="11910" w:h="16840"/>
          <w:pgMar w:top="1160" w:right="600" w:bottom="280" w:left="840" w:header="720" w:footer="720" w:gutter="0"/>
          <w:pgBorders w:offsetFrom="page">
            <w:top w:val="single" w:sz="36" w:space="15" w:color="CCAD4A"/>
            <w:left w:val="single" w:sz="36" w:space="15" w:color="CCAD4A"/>
            <w:bottom w:val="single" w:sz="36" w:space="16" w:color="CCAD4A"/>
            <w:right w:val="single" w:sz="36" w:space="15" w:color="CCAD4A"/>
          </w:pgBorders>
          <w:cols w:space="720"/>
        </w:sectPr>
      </w:pPr>
    </w:p>
    <w:p w:rsidR="00940672" w:rsidRDefault="00940672">
      <w:pPr>
        <w:spacing w:line="807" w:lineRule="exact"/>
        <w:ind w:left="3612"/>
        <w:rPr>
          <w:rFonts w:ascii="方正正中黑简体" w:eastAsia="方正正中黑简体"/>
          <w:sz w:val="60"/>
        </w:rPr>
      </w:pPr>
      <w:r>
        <w:rPr>
          <w:noProof/>
          <w:lang w:eastAsia="zh-CN"/>
        </w:rPr>
        <w:pict>
          <v:group id="_x0000_s1440" style="position:absolute;left:0;text-align:left;margin-left:.75pt;margin-top:.1pt;width:594.55pt;height:841.75pt;z-index:-251650048;mso-position-horizontal-relative:page;mso-position-vertical-relative:page" coordorigin="15,2" coordsize="11891,16835">
            <v:shape id="_x0000_s1441" type="#_x0000_t75" style="position:absolute;left:15;top:2;width:11890;height:16834">
              <v:imagedata r:id="rId178" o:title=""/>
            </v:shape>
            <v:shape id="_x0000_s1442" style="position:absolute;left:5518;top:375;width:6012;height:1871" coordorigin="5518,375" coordsize="6012,1871" o:spt="100" adj="0,,0" path="m9229,1633r-1668,l7470,1717r-38,18l7392,1766r-68,97l7345,1970r99,163l7487,2184r52,35l7598,2239r64,7l7730,2242r69,-14l7868,2206r68,-28l7999,2145r59,-37l8109,2071r41,-38l8182,1997r18,-33l8294,1962r725,l9066,1930r1,-73l9012,1734r161,l9223,1722r12,-57l9229,1633xm9019,1962r-725,l8358,1968r62,24l8510,2039r32,64l8586,2125r84,-22l8826,2039r166,-58l9019,1962xm9526,1356r-2234,l7183,1444r-43,60l7158,1565r73,88l7336,1725r70,22l7432,1735r129,-102l9229,1633r-18,-81l9371,1533r86,-27l9500,1451r26,-95xm9173,1734r-161,l9154,1739r19,-5xm7561,1633r-129,102l7470,1717r91,-84xm9856,842r-2894,l7121,857r77,29l7216,950r-20,122l7100,1131r-29,37l7114,1197r117,37l7154,1320r-19,41l7179,1369r113,-13l9526,1356r2,-7l9553,1287r-1,-53l9514,1161r-82,-123l9805,1038r45,-102l9856,842xm9805,1038r-373,l9674,1071r126,-24l9805,1038xm10024,680r-3729,l6414,789r109,53l6685,854r277,-12l9856,842r9,-135l9968,701r54,-17l10024,680xm11520,680r-300,l11368,771r81,29l11491,768r29,-88xm11529,375r-6011,l5518,781r132,-11l5721,745r35,-60l5779,571r3,-18l5781,547r1,-19l5784,518r4992,l10798,506r74,-23l11527,483r2,-108xm10655,598r-288,l10445,716r59,36l10571,705r84,-107xm11527,483r-655,l10929,498r71,53l10949,682r6,58l11038,735r182,-55l11520,680r3,-7l11527,483xm10689,565r-638,l10117,668r56,38l10246,682r121,-84l10655,598r22,-27l10689,565xm10047,605r-4000,l6098,671r42,30l6198,701r97,-21l10024,680r20,-37l10047,605xm10776,518r-4992,l5785,520r-1,16l5782,553r2,17l5791,596r15,24l5829,640r34,11l5910,652r60,-15l6047,605r4000,l10051,565r638,l10776,518xm5784,518r-2,10l5781,547r1,6l5784,536r1,-16l5784,518x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43" type="#_x0000_t75" style="position:absolute;left:5642;top:808;width:248;height:243">
              <v:imagedata r:id="rId179" o:title=""/>
            </v:shape>
            <v:shape id="_x0000_s1444" type="#_x0000_t75" style="position:absolute;left:6921;top:1721;width:206;height:203">
              <v:imagedata r:id="rId158" o:title=""/>
            </v:shape>
            <v:shape id="_x0000_s1445" type="#_x0000_t75" style="position:absolute;left:7024;top:2126;width:138;height:135">
              <v:imagedata r:id="rId180" o:title=""/>
            </v:shape>
            <v:shape id="_x0000_s1446" type="#_x0000_t75" style="position:absolute;left:7547;top:3391;width:138;height:135">
              <v:imagedata r:id="rId88" o:title=""/>
            </v:shape>
            <v:shape id="_x0000_s1447" type="#_x0000_t75" style="position:absolute;left:8345;top:2194;width:138;height:135">
              <v:imagedata r:id="rId181" o:title=""/>
            </v:shape>
            <v:shape id="_x0000_s1448" type="#_x0000_t75" style="position:absolute;left:8482;top:2370;width:351;height:243">
              <v:imagedata r:id="rId161" o:title=""/>
            </v:shape>
            <v:shape id="_x0000_s1449" type="#_x0000_t75" style="position:absolute;left:9074;top:2140;width:151;height:149">
              <v:imagedata r:id="rId91" o:title=""/>
            </v:shape>
            <v:shape id="_x0000_s1450" type="#_x0000_t75" style="position:absolute;left:9260;top:1714;width:151;height:149">
              <v:imagedata r:id="rId61" o:title=""/>
            </v:shape>
            <v:shape id="_x0000_s1451" type="#_x0000_t75" style="position:absolute;left:9590;top:1619;width:151;height:149">
              <v:imagedata r:id="rId182" o:title=""/>
            </v:shape>
            <v:shape id="_x0000_s1452" type="#_x0000_t75" style="position:absolute;left:9604;top:1349;width:110;height:108">
              <v:imagedata r:id="rId164" o:title=""/>
            </v:shape>
            <v:shape id="_x0000_s1453" type="#_x0000_t75" style="position:absolute;left:9837;top:1315;width:110;height:108">
              <v:imagedata r:id="rId183" o:title=""/>
            </v:shape>
            <v:shape id="_x0000_s1454" type="#_x0000_t75" style="position:absolute;left:10030;top:869;width:151;height:149">
              <v:imagedata r:id="rId184" o:title=""/>
            </v:shape>
            <v:shape id="_x0000_s1455" type="#_x0000_t75" style="position:absolute;left:10436;top:727;width:179;height:176">
              <v:imagedata r:id="rId167" o:title=""/>
            </v:shape>
            <v:shape id="_x0000_s1456" type="#_x0000_t75" style="position:absolute;left:11020;top:646;width:179;height:176">
              <v:imagedata r:id="rId98" o:title=""/>
            </v:shape>
            <v:shape id="_x0000_s1457" type="#_x0000_t75" style="position:absolute;left:6835;top:556;width:320;height:227">
              <v:imagedata r:id="rId185" o:title=""/>
            </v:shape>
            <v:shape id="_x0000_s1458" type="#_x0000_t75" style="position:absolute;left:7539;top:2548;width:176;height:191">
              <v:imagedata r:id="rId186" o:title=""/>
            </v:shape>
            <v:shape id="_x0000_s1459" type="#_x0000_t75" style="position:absolute;left:10721;top:3416;width:238;height:171">
              <v:imagedata r:id="rId170" o:title=""/>
            </v:shape>
            <v:shape id="_x0000_s1460" type="#_x0000_t75" style="position:absolute;left:9573;top:461;width:291;height:244">
              <v:imagedata r:id="rId171" o:title=""/>
            </v:shape>
            <v:shape id="_x0000_s1461" style="position:absolute;left:7540;top:374;width:1665;height:1618" coordorigin="7540,374" coordsize="1665,1618" path="m8546,374r-348,l8151,384r-69,22l8016,434r-64,33l7892,505r-56,42l7784,595r-48,51l7692,701r-38,59l7620,822r-28,66l7570,956r-17,70l7543,1099r-3,74l7543,1248r10,72l7570,1391r22,68l7620,1524r34,62l7692,1645r44,55l7784,1752r52,47l7892,1842r60,38l8016,1912r66,28l8151,1962r72,16l8297,1988r75,3l8448,1988r74,-10l8594,1962r69,-22l8729,1912r63,-32l8852,1842r57,-43l8961,1752r48,-52l9052,1645r39,-59l9124,1524r28,-65l9175,1391r16,-71l9201,1248r4,-75l9201,1099r-10,-73l9175,956r-23,-68l9124,822r-33,-62l9052,701r-43,-55l8961,595r-52,-48l8852,505r-60,-38l8729,434r-66,-28l8594,384r-48,-10xe" fillcolor="#f0deae" stroked="f">
              <v:path arrowok="t"/>
            </v:shape>
            <v:shape id="_x0000_s1462" style="position:absolute;left:7605;top:881;width:782;height:353" coordorigin="7605,881" coordsize="782,353" path="m7707,881r-72,99l7605,1050r6,74l7649,1234r737,-62l7707,881xe" fillcolor="#eccd71" stroked="f">
              <v:path arrowok="t"/>
            </v:shape>
            <v:shape id="_x0000_s1463" style="position:absolute;left:7637;top:922;width:650;height:283" coordorigin="7637,922" coordsize="650,283" path="m7722,922r-60,80l7637,1058r5,58l7673,1205r613,-50l7722,922xe" fillcolor="#d7be4b" stroked="f">
              <v:path arrowok="t"/>
            </v:shape>
            <v:shape id="_x0000_s1464" style="position:absolute;left:7680;top:981;width:495;height:195" coordorigin="7680,981" coordsize="495,195" o:spt="100" adj="0,,0" path="m7832,1095r-150,-27l7680,1078r150,27l7832,1095t34,-78l7717,981r-2,9l7863,1027r3,-10m7870,1165r-152,-12l7717,1163r152,12l7870,1165t113,-90l7832,1049r-2,9l7981,1084r2,-9m8042,1148r-152,-20l7889,1138r152,20l8042,1148t132,-25l8023,1097r-1,10l8172,1133r2,-10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65" style="position:absolute;left:7669;top:911;width:366;height:312" coordorigin="7669,911" coordsize="366,312" o:spt="100" adj="0,,0" path="m7738,1154r-2,-5l7730,1143r-11,-5l7706,1134r-19,-4l7670,1131r-1,7l7670,1143r7,6l7687,1154r13,4l7719,1162r17,-1l7738,1154t65,-85l7788,1062r-39,-4l7733,1061r-2,14l7746,1082r39,5l7801,1083r2,-14m7815,942r,-5l7809,930r-9,-6l7788,917r-13,-4l7764,911r-9,1l7751,915r,5l7757,927r9,7l7778,940r13,4l7802,946r9,l7815,942t11,271l7825,1200r-17,-5l7770,1198r-16,6l7755,1218r16,4l7810,1220r16,-7m7914,1156r-15,-6l7860,1149r-16,4l7843,1167r16,6l7898,1175r16,-5l7914,1156t26,-98l7939,1052r-7,-5l7922,1042r-13,-4l7890,1033r-17,2l7872,1042r1,5l7880,1052r10,6l7903,1062r19,4l7939,1064r1,-6m8034,1111r-2,-5l8026,1101r-10,-5l8002,1091r-19,-4l7967,1089r-2,6l7967,1101r6,5l7983,1111r14,4l8016,1120r16,-2l8034,1111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66" style="position:absolute;left:7780;top:523;width:606;height:653" coordorigin="7780,523" coordsize="606,653" path="m8055,523r-120,31l7867,589r-44,60l7780,757r605,418l8055,523xe" fillcolor="#eccd71" stroked="f">
              <v:path arrowok="t"/>
            </v:shape>
            <v:shape id="_x0000_s1467" style="position:absolute;left:7818;top:564;width:502;height:535" coordorigin="7818,564" coordsize="502,535" path="m8040,564r-98,23l7886,614r-34,49l7818,750r502,349l8040,564xe" fillcolor="#d7be4b" stroked="f">
              <v:path arrowok="t"/>
            </v:shape>
            <v:shape id="_x0000_s1468" type="#_x0000_t75" style="position:absolute;left:7856;top:577;width:399;height:433">
              <v:imagedata r:id="rId187" o:title=""/>
            </v:shape>
            <v:shape id="_x0000_s1469" style="position:absolute;left:8193;top:400;width:364;height:778" coordorigin="8193,400" coordsize="364,778" path="m8369,400r-72,19l8193,474r190,703l8556,469,8444,417r-75,-17xe" fillcolor="#eccd71" stroked="f">
              <v:path arrowok="t"/>
            </v:shape>
            <v:shape id="_x0000_s1470" style="position:absolute;left:8226;top:432;width:292;height:646" coordorigin="8226,432" coordsize="292,646" path="m8367,432r-58,16l8226,493r157,585l8518,491r-90,-44l8367,432xe" fillcolor="#d7be4b" stroked="f">
              <v:path arrowok="t"/>
            </v:shape>
            <v:shape id="_x0000_s1471" style="position:absolute;left:8437;top:496;width:22;height:151" coordorigin="8437,496" coordsize="22,151" path="m8448,496r-11,150l8447,647r12,-150l8448,496xe" fillcolor="#e2c76f" stroked="f">
              <v:path arrowok="t"/>
            </v:shape>
            <v:line id="_x0000_s1472" style="position:absolute" from="8405,620" to="8405,770" strokecolor="#e2c76f" strokeweight=".17817mm"/>
            <v:line id="_x0000_s1473" style="position:absolute" from="8359,477" to="8359,628" strokecolor="#e2c76f" strokeweight=".54pt"/>
            <v:shape id="_x0000_s1474" style="position:absolute;left:8331;top:690;width:17;height:151" coordorigin="8331,690" coordsize="17,151" path="m8341,690r-10,l8337,841r10,-1l8341,690xe" fillcolor="#e2c76f" stroked="f">
              <v:path arrowok="t"/>
            </v:shape>
            <v:line id="_x0000_s1475" style="position:absolute" from="8390,813" to="8390,964" strokecolor="#e2c76f" strokeweight=".18203mm"/>
            <v:shape id="_x0000_s1476" style="position:absolute;left:8276;top:527;width:25;height:151" coordorigin="8276,527" coordsize="25,151" path="m8286,527r-10,1l8290,678r10,-1l8286,527xe" fillcolor="#e2c76f" stroked="f">
              <v:path arrowok="t"/>
            </v:shape>
            <v:shape id="_x0000_s1477" style="position:absolute;left:8226;top:477;width:313;height:350" coordorigin="8226,477" coordsize="313,350" o:spt="100" adj="0,,0" path="m8259,622r-9,-37l8241,571r-14,4l8226,591r9,37l8244,642r14,-3l8259,622t45,-129l8299,478r-7,-1l8286,477r-7,15l8277,530r4,16l8295,547r7,-15l8304,493t16,209l8315,664r-8,-15l8294,651r-4,16l8295,705r8,15l8317,718r3,-16m8389,579r-2,-38l8380,526r-13,1l8362,542r2,39l8370,596r7,l8384,595r5,-16m8398,773r-5,-16l8380,756r-7,16l8371,810r4,16l8389,827r7,-16l8398,773t38,-100l8431,657r-7,l8417,657r-6,15l8410,691r-2,19l8413,726r7,l8427,727r6,-15l8436,673m8539,536r-2,-17l8530,518r-7,-2l8514,530r-9,37l8507,584r7,1l8521,587r9,-14l8539,536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78" style="position:absolute;left:8380;top:519;width:596;height:659" coordorigin="8380,519" coordsize="596,659" path="m8694,519r-314,658l8975,745,8924,634r-47,-61l8809,542,8694,519xe" fillcolor="#eccd71" stroked="f">
              <v:path arrowok="t"/>
            </v:shape>
            <v:shape id="_x0000_s1479" type="#_x0000_t75" style="position:absolute;left:8444;top:554;width:487;height:547">
              <v:imagedata r:id="rId188" o:title=""/>
            </v:shape>
            <v:shape id="_x0000_s1480" style="position:absolute;left:8377;top:869;width:777;height:352" coordorigin="8377,869" coordsize="777,352" path="m9048,869r-671,306l9116,1220r33,-117l9153,1027r-31,-67l9048,869xe" fillcolor="#eccd71" stroked="f">
              <v:path arrowok="t"/>
            </v:shape>
            <v:shape id="_x0000_s1481" style="position:absolute;left:8477;top:905;width:644;height:282" coordorigin="8477,905" coordsize="644,282" path="m9035,905r-558,253l9088,1187r29,-95l9121,1031r-26,-54l9035,905xe" fillcolor="#d7be4b" stroked="f">
              <v:path arrowok="t"/>
            </v:shape>
            <v:shape id="_x0000_s1482" style="position:absolute;left:8591;top:959;width:484;height:192" coordorigin="8591,959" coordsize="484,192" o:spt="100" adj="0,,0" path="m8744,1124r-2,-10l8591,1141r2,9l8744,1124t114,-74l8856,1041r-150,32l8708,1082r150,-32m8941,1105r-2,-10l8788,1121r2,10l8941,1105t70,-137l9009,959r-148,40l8864,1008r147,-40m9072,1130r-1,-9l8919,1136r1,10l9072,1130t3,-94l9073,1026r-151,25l8924,1061r151,-25e" fillcolor="#e2c76f"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83" style="position:absolute;left:8728;top:922;width:336;height:293" coordorigin="8728,922" coordsize="336,293" o:spt="100" adj="0,,0" path="m8800,1113r-2,-14l8782,1095r-39,5l8728,1107r1,7l8730,1121r16,3l8785,1120r15,-7m8891,1004r-2,-7l8872,997r-19,6l8840,1008r-9,6l8825,1020r-2,5l8826,1032r16,l8861,1026r13,-5l8884,1015r6,-6l8891,1004t15,128l8905,1118r-17,-3l8850,1119r-15,7l8836,1140r16,3l8891,1139r15,-7m8957,926r-5,-3l8944,922r-12,2l8919,929r-12,6l8898,942r-5,7l8892,954r4,4l8905,958r11,-2l8929,952r13,-7l8951,938r5,-6l8957,926t71,127l9026,1047r-17,-2l8990,1049r-13,4l8967,1058r-7,6l8959,1069r1,7l8977,1077r19,-4l9009,1069r11,-5l9026,1058r2,-5m9063,973r-1,-14l9045,956r-38,4l8992,967r1,14l9010,985r38,-5l9063,973t1,223l9048,1190r-39,-2l8993,1192r-1,14l9008,1212r39,3l9063,1210r1,-14e" fillcolor="#c7a43c"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484" style="position:absolute;left:8376;top:1172;width:715;height:502" coordorigin="8376,1172" coordsize="715,502" path="m8376,1172r537,502l9015,1605r53,-56l9088,1478r3,-116l8376,1172xe" fillcolor="#eccd71" stroked="f">
              <v:path arrowok="t"/>
            </v:shape>
            <v:shape id="_x0000_s1485" style="position:absolute;left:8464;top:1222;width:594;height:409" coordorigin="8464,1222" coordsize="594,409" path="m8464,1222r450,408l8997,1575r43,-44l9056,1474r1,-93l8464,1222xe" fillcolor="#d7be4b" stroked="f">
              <v:path arrowok="t"/>
            </v:shape>
            <v:shape id="_x0000_s1486" type="#_x0000_t75" style="position:absolute;left:8558;top:1281;width:480;height:348">
              <v:imagedata r:id="rId189" o:title=""/>
            </v:shape>
            <v:shape id="_x0000_s1487" style="position:absolute;left:8378;top:1169;width:424;height:736" coordorigin="8378,1169" coordsize="424,736" path="m8378,1169r83,724l8585,1904r76,-9l8723,1853r78,-87l8378,1169xe" fillcolor="#eccd71" stroked="f">
              <v:path arrowok="t"/>
            </v:shape>
            <v:shape id="_x0000_s1488" style="position:absolute;left:8413;top:1263;width:351;height:609" coordorigin="8413,1263" coordsize="351,609" path="m8413,1263r77,597l8590,1871r62,-7l8701,1830r62,-70l8413,1263xe" fillcolor="#d7be4b" stroked="f">
              <v:path arrowok="t"/>
            </v:shape>
            <v:shape id="_x0000_s1489" type="#_x0000_t75" style="position:absolute;left:8441;top:1371;width:290;height:469">
              <v:imagedata r:id="rId190" o:title=""/>
            </v:shape>
            <v:shape id="_x0000_s1490" style="position:absolute;left:7972;top:1168;width:410;height:742" coordorigin="7972,1168" coordsize="410,742" path="m8381,1168r-409,607l8059,1862r65,41l8198,1910r117,-17l8381,1168xe" fillcolor="#eccd71" stroked="f">
              <v:path arrowok="t"/>
            </v:shape>
            <v:shape id="_x0000_s1491" style="position:absolute;left:8015;top:1262;width:332;height:617" coordorigin="8015,1262" coordsize="332,617" path="m8347,1262r-332,506l8085,1839r51,34l8196,1878r94,-14l8347,1262xe" fillcolor="#d7be4b" stroked="f">
              <v:path arrowok="t"/>
            </v:shape>
            <v:shape id="_x0000_s1492" type="#_x0000_t75" style="position:absolute;left:8011;top:1365;width:318;height:492">
              <v:imagedata r:id="rId191" o:title=""/>
            </v:shape>
            <v:shape id="_x0000_s1493" style="position:absolute;left:7674;top:1169;width:711;height:514" coordorigin="7674,1169" coordsize="711,514" path="m8384,1169r-710,206l7684,1497r22,72l7759,1622r101,61l8384,1169xe" fillcolor="#eccd71" stroked="f">
              <v:path arrowok="t"/>
            </v:shape>
            <v:shape id="_x0000_s1494" style="position:absolute;left:7712;top:1219;width:585;height:426" coordorigin="7712,1219" coordsize="585,426" path="m8297,1219r-585,179l7718,1496r18,59l7778,1597r82,47l8297,1219xe" fillcolor="#d7be4b" stroked="f">
              <v:path arrowok="t"/>
            </v:shape>
            <v:shape id="_x0000_s1495" type="#_x0000_t75" style="position:absolute;left:7729;top:1265;width:465;height:334">
              <v:imagedata r:id="rId192" o:title=""/>
            </v:shape>
            <w10:wrap anchorx="page" anchory="page"/>
          </v:group>
        </w:pict>
      </w:r>
      <w:r>
        <w:rPr>
          <w:rFonts w:ascii="方正正中黑简体" w:eastAsia="方正正中黑简体" w:hint="eastAsia"/>
          <w:color w:val="295833"/>
          <w:sz w:val="60"/>
        </w:rPr>
        <w:t>班主任推荐信</w:t>
      </w:r>
    </w:p>
    <w:p w:rsidR="00940672" w:rsidRDefault="00940672">
      <w:pPr>
        <w:pStyle w:val="BodyText"/>
        <w:spacing w:before="37"/>
        <w:ind w:left="507" w:right="6921" w:hanging="405"/>
      </w:pPr>
      <w:r>
        <w:rPr>
          <w:rFonts w:hint="eastAsia"/>
          <w:color w:val="231F20"/>
        </w:rPr>
        <w:t>尊敬的上海市第十六中学领导：您好！</w:t>
      </w:r>
    </w:p>
    <w:p w:rsidR="00940672" w:rsidRDefault="00940672">
      <w:pPr>
        <w:pStyle w:val="BodyText"/>
        <w:spacing w:before="1"/>
        <w:ind w:left="102" w:right="441" w:firstLine="405"/>
        <w:jc w:val="both"/>
      </w:pPr>
      <w:r>
        <w:rPr>
          <w:rFonts w:hint="eastAsia"/>
          <w:color w:val="231F20"/>
        </w:rPr>
        <w:t>作为甄美丽的语文老师、班主任，我很高兴将这个小姑娘推荐给贵校。同时感谢您在百忙之中阅读这篇推荐信。</w:t>
      </w:r>
      <w:r>
        <w:rPr>
          <w:color w:val="231F20"/>
        </w:rPr>
        <w:t xml:space="preserve">       </w:t>
      </w:r>
      <w:r>
        <w:rPr>
          <w:rFonts w:hint="eastAsia"/>
          <w:color w:val="231F20"/>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w:t>
      </w:r>
    </w:p>
    <w:p w:rsidR="00940672" w:rsidRDefault="00940672">
      <w:pPr>
        <w:pStyle w:val="BodyText"/>
        <w:spacing w:before="1"/>
        <w:ind w:left="102" w:right="8541"/>
      </w:pPr>
      <w:r>
        <w:rPr>
          <w:rFonts w:hint="eastAsia"/>
          <w:color w:val="231F20"/>
        </w:rPr>
        <w:t>下面向您简要介绍一下甄美丽同学：</w:t>
      </w:r>
    </w:p>
    <w:p w:rsidR="00940672" w:rsidRDefault="00940672">
      <w:pPr>
        <w:pStyle w:val="BodyText"/>
        <w:spacing w:before="1"/>
        <w:ind w:left="507"/>
      </w:pPr>
      <w:r>
        <w:rPr>
          <w:rFonts w:hint="eastAsia"/>
          <w:color w:val="231F20"/>
        </w:rPr>
        <w:t>一、学习刻苦，成绩优异</w:t>
      </w:r>
    </w:p>
    <w:p w:rsidR="00940672" w:rsidRDefault="00940672">
      <w:pPr>
        <w:pStyle w:val="BodyText"/>
        <w:spacing w:before="1"/>
        <w:ind w:left="102" w:right="441" w:firstLine="405"/>
      </w:pPr>
      <w:r>
        <w:rPr>
          <w:rFonts w:hint="eastAsia"/>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从不偏科，每次考试综合成绩都能排在全班前</w:t>
      </w:r>
      <w:r>
        <w:rPr>
          <w:color w:val="231F20"/>
        </w:rPr>
        <w:t>10</w:t>
      </w:r>
      <w:r>
        <w:rPr>
          <w:rFonts w:hint="eastAsia"/>
          <w:color w:val="231F20"/>
        </w:rPr>
        <w:t>名以内。</w:t>
      </w:r>
    </w:p>
    <w:p w:rsidR="00940672" w:rsidRDefault="00940672">
      <w:pPr>
        <w:pStyle w:val="BodyText"/>
        <w:spacing w:before="1"/>
        <w:ind w:left="507"/>
      </w:pPr>
      <w:r>
        <w:rPr>
          <w:rFonts w:hint="eastAsia"/>
          <w:color w:val="231F20"/>
        </w:rPr>
        <w:t>二、品学兼优，乐于助人</w:t>
      </w:r>
    </w:p>
    <w:p w:rsidR="00940672" w:rsidRDefault="00940672">
      <w:pPr>
        <w:pStyle w:val="BodyText"/>
        <w:spacing w:before="1"/>
        <w:ind w:left="102" w:right="441" w:firstLine="405"/>
      </w:pPr>
      <w:r>
        <w:rPr>
          <w:rFonts w:hint="eastAsia"/>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能主动针对该同学学习中的薄弱环节进行耐心指导，并提出合理化的建议，使班里很多同学的学习成绩有了明显提高。</w:t>
      </w:r>
    </w:p>
    <w:p w:rsidR="00940672" w:rsidRDefault="00940672">
      <w:pPr>
        <w:pStyle w:val="BodyText"/>
        <w:spacing w:before="1"/>
        <w:ind w:left="507"/>
      </w:pPr>
      <w:r>
        <w:rPr>
          <w:rFonts w:hint="eastAsia"/>
          <w:color w:val="231F20"/>
        </w:rPr>
        <w:t>三、尊敬师长，团结同学</w:t>
      </w:r>
    </w:p>
    <w:p w:rsidR="00940672" w:rsidRDefault="00940672">
      <w:pPr>
        <w:pStyle w:val="BodyText"/>
        <w:spacing w:before="1"/>
        <w:ind w:left="102" w:right="441" w:firstLine="405"/>
      </w:pPr>
      <w:r>
        <w:rPr>
          <w:rFonts w:hint="eastAsia"/>
          <w:color w:val="231F20"/>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关心集体，和同</w:t>
      </w:r>
    </w:p>
    <w:p w:rsidR="00940672" w:rsidRDefault="00940672">
      <w:pPr>
        <w:pStyle w:val="BodyText"/>
        <w:spacing w:before="1"/>
        <w:ind w:left="507" w:right="171" w:hanging="405"/>
      </w:pPr>
      <w:r>
        <w:rPr>
          <w:rFonts w:hint="eastAsia"/>
          <w:color w:val="231F20"/>
        </w:rPr>
        <w:t>学相处融洽，经常组织同学们参加一些有益的课外活动，在班级同学心中有很高的威信。四、兴趣广泛，全面发展</w:t>
      </w:r>
    </w:p>
    <w:p w:rsidR="00940672" w:rsidRDefault="00940672">
      <w:pPr>
        <w:pStyle w:val="BodyText"/>
        <w:spacing w:before="1"/>
        <w:ind w:left="102" w:right="103" w:firstLine="337"/>
      </w:pPr>
      <w:r>
        <w:rPr>
          <w:rFonts w:hint="eastAsia"/>
          <w:color w:val="231F20"/>
        </w:rPr>
        <w:t>该生兴趣爱好广泛，喜爱阅读，学校图书室的书大部分都看过，知识面较宽。乒乓球、跑步、听音乐也是该生课余时间娱乐锻炼的喜爱项目。软笔书法达到中国美术学院社会</w:t>
      </w:r>
    </w:p>
    <w:p w:rsidR="00940672" w:rsidRDefault="00940672">
      <w:pPr>
        <w:pStyle w:val="BodyText"/>
        <w:spacing w:before="1"/>
        <w:ind w:left="102" w:right="441"/>
        <w:jc w:val="both"/>
      </w:pPr>
      <w:r>
        <w:rPr>
          <w:rFonts w:hint="eastAsia"/>
          <w:color w:val="231F20"/>
        </w:rPr>
        <w:t>美术七级，钢琴、游泳、围棋等项目均有较高水平。该生具有优秀的综合素质，是一名德、智、体、美、劳全面发展的好学生。</w:t>
      </w:r>
      <w:r>
        <w:rPr>
          <w:color w:val="231F20"/>
        </w:rPr>
        <w:t xml:space="preserve">      </w:t>
      </w:r>
      <w:r>
        <w:rPr>
          <w:rFonts w:hint="eastAsia"/>
          <w:color w:val="231F20"/>
        </w:rPr>
        <w:t>在家里，</w:t>
      </w:r>
      <w:r>
        <w:rPr>
          <w:color w:val="231F20"/>
        </w:rPr>
        <w:t xml:space="preserve"> </w:t>
      </w:r>
      <w:r>
        <w:rPr>
          <w:rFonts w:hint="eastAsia"/>
          <w:color w:val="231F20"/>
        </w:rPr>
        <w:t>也是一个好孩子，在学校，更是一位天赋极佳的好学生，如果贵校能给她提供一个学习成长的平台，相信一定会越来越出色的！望贵校能够接受真善美同学的入学申请。</w:t>
      </w:r>
    </w:p>
    <w:p w:rsidR="00940672" w:rsidRDefault="00940672">
      <w:pPr>
        <w:pStyle w:val="BodyText"/>
        <w:spacing w:before="1"/>
        <w:ind w:left="102" w:right="9756" w:firstLine="405"/>
      </w:pPr>
      <w:r>
        <w:rPr>
          <w:rFonts w:hint="eastAsia"/>
          <w:color w:val="231F20"/>
        </w:rPr>
        <w:t>此致敬礼</w:t>
      </w:r>
      <w:r>
        <w:rPr>
          <w:color w:val="231F20"/>
        </w:rPr>
        <w:t>!</w:t>
      </w:r>
    </w:p>
    <w:p w:rsidR="00940672" w:rsidRDefault="00940672">
      <w:pPr>
        <w:pStyle w:val="BodyText"/>
        <w:spacing w:before="1"/>
        <w:ind w:left="5907"/>
      </w:pPr>
      <w:r>
        <w:rPr>
          <w:rFonts w:hint="eastAsia"/>
          <w:color w:val="231F20"/>
        </w:rPr>
        <w:t>上海市第十五小学六</w:t>
      </w:r>
      <w:r>
        <w:rPr>
          <w:color w:val="231F20"/>
        </w:rPr>
        <w:t>(</w:t>
      </w:r>
      <w:r>
        <w:rPr>
          <w:rFonts w:hint="eastAsia"/>
          <w:color w:val="231F20"/>
        </w:rPr>
        <w:t>八</w:t>
      </w:r>
      <w:r>
        <w:rPr>
          <w:color w:val="231F20"/>
        </w:rPr>
        <w:t>)</w:t>
      </w:r>
      <w:r>
        <w:rPr>
          <w:rFonts w:hint="eastAsia"/>
          <w:color w:val="231F20"/>
        </w:rPr>
        <w:t>班班主任</w:t>
      </w:r>
      <w:r>
        <w:rPr>
          <w:color w:val="231F20"/>
        </w:rPr>
        <w:t xml:space="preserve"> </w:t>
      </w:r>
      <w:r>
        <w:rPr>
          <w:rFonts w:hint="eastAsia"/>
          <w:color w:val="231F20"/>
        </w:rPr>
        <w:t>伯乐</w:t>
      </w:r>
    </w:p>
    <w:p w:rsidR="00940672" w:rsidRDefault="00940672">
      <w:pPr>
        <w:pStyle w:val="BodyText"/>
        <w:spacing w:before="1"/>
        <w:ind w:right="1649"/>
        <w:jc w:val="right"/>
      </w:pPr>
      <w:smartTag w:uri="urn:schemas-microsoft-com:office:smarttags" w:element="chsdate">
        <w:smartTagPr>
          <w:attr w:name="IsROCDate" w:val="False"/>
          <w:attr w:name="IsLunarDate" w:val="False"/>
          <w:attr w:name="Day" w:val="20"/>
          <w:attr w:name="Month" w:val="5"/>
          <w:attr w:name="Year" w:val="2017"/>
        </w:smartTagPr>
        <w:r>
          <w:rPr>
            <w:color w:val="231F20"/>
            <w:w w:val="95"/>
          </w:rPr>
          <w:t>2017</w:t>
        </w:r>
        <w:r>
          <w:rPr>
            <w:rFonts w:hint="eastAsia"/>
            <w:color w:val="231F20"/>
            <w:w w:val="95"/>
          </w:rPr>
          <w:t>年</w:t>
        </w:r>
        <w:r>
          <w:rPr>
            <w:color w:val="231F20"/>
            <w:w w:val="95"/>
          </w:rPr>
          <w:t>5</w:t>
        </w:r>
        <w:r>
          <w:rPr>
            <w:rFonts w:hint="eastAsia"/>
            <w:color w:val="231F20"/>
            <w:w w:val="95"/>
          </w:rPr>
          <w:t>月</w:t>
        </w:r>
        <w:r>
          <w:rPr>
            <w:color w:val="231F20"/>
            <w:w w:val="95"/>
          </w:rPr>
          <w:t>20</w:t>
        </w:r>
        <w:r>
          <w:rPr>
            <w:rFonts w:hint="eastAsia"/>
            <w:color w:val="231F20"/>
            <w:w w:val="95"/>
          </w:rPr>
          <w:t>日</w:t>
        </w:r>
      </w:smartTag>
    </w:p>
    <w:p w:rsidR="00940672" w:rsidRDefault="00940672">
      <w:pPr>
        <w:jc w:val="right"/>
        <w:sectPr w:rsidR="00940672">
          <w:pgSz w:w="11910" w:h="16840"/>
          <w:pgMar w:top="1100" w:right="440" w:bottom="280" w:left="660" w:header="720" w:footer="720" w:gutter="0"/>
          <w:pgBorders w:offsetFrom="page">
            <w:top w:val="single" w:sz="36" w:space="15" w:color="CCAD4A"/>
            <w:left w:val="single" w:sz="36" w:space="15" w:color="CCAD4A"/>
            <w:bottom w:val="single" w:sz="36" w:space="15" w:color="CCAD4A"/>
            <w:right w:val="single" w:sz="36" w:space="14" w:color="CCAD4A"/>
          </w:pgBorders>
          <w:cols w:space="720"/>
        </w:sectPr>
      </w:pPr>
    </w:p>
    <w:p w:rsidR="00940672" w:rsidRDefault="00940672">
      <w:pPr>
        <w:pStyle w:val="BodyText"/>
        <w:rPr>
          <w:sz w:val="20"/>
        </w:rPr>
      </w:pPr>
      <w:r>
        <w:rPr>
          <w:noProof/>
          <w:lang w:eastAsia="zh-CN"/>
        </w:rPr>
        <w:pict>
          <v:group id="_x0000_s1496" style="position:absolute;margin-left:-.1pt;margin-top:1.5pt;width:594.6pt;height:840.4pt;z-index:-251649024;mso-position-horizontal-relative:page;mso-position-vertical-relative:page" coordorigin="-2,30" coordsize="11892,16808">
            <v:shape id="_x0000_s1497" type="#_x0000_t75" style="position:absolute;top:33;width:11890;height:16804">
              <v:imagedata r:id="rId193" o:title=""/>
            </v:shape>
            <v:rect id="_x0000_s1498" style="position:absolute;left:326;top:374;width:11223;height:16136" filled="f" strokecolor="#ccad4a" strokeweight="5pt"/>
            <v:shape id="_x0000_s1499" style="position:absolute;left:-2;top:33;width:11892;height:3765" coordorigin="-2,33" coordsize="11892,3765" o:spt="100" adj="0,,0" path="m732,1149r-12,-77l685,1004,632,951,565,917,488,904r-78,13l343,951r-53,53l255,1072r-12,77l255,1227r35,67l343,1347r67,35l488,1394r77,-12l632,1347r53,-53l720,1227r12,-78m3182,2945r-16,-79l3122,2801r-65,-44l2977,2741r-79,16l2833,2801r-44,65l2773,2945r16,80l2833,3089r65,44l2977,3149r80,-16l3122,3089r44,-64l3182,2945m11890,33l-2,33r,817l258,828,399,777,468,657,515,428r5,-33l521,387r,1l520,395r,6l524,426r6,26l539,478r12,25l568,526r20,22l614,566r31,14l681,589r43,3l773,589r56,-10l893,561r72,-28l1045,496r100,132l1229,688r115,1l1535,646r235,219l1986,972r320,26l2855,972r313,30l3321,1061r35,129l3318,1435r-191,120l3071,1629r84,58l3386,1761r-151,173l3197,2017r87,16l3508,2006r-216,178l3207,2306r35,121l3386,2605r209,145l3733,2794r52,-25l3706,2833r-135,194l3612,3242r195,329l3849,3628r48,48l3948,3716r56,31l4064,3770r62,16l4192,3795r67,3l4329,3794r70,-9l4470,3771r71,-18l4612,3730r71,-26l4752,3674r67,-32l4884,3607r62,-37l5005,3532r56,-39l5112,3453r47,-39l5200,3375r36,-39l5265,3299r23,-35l5304,3231r186,-5l5615,3239r124,47l5916,3381r64,130l6066,3554r168,-43l6542,3381r328,-117l6924,3226r93,-65l7019,3015,6910,2768r281,10l7228,2768r98,-25l7352,2629r-14,-65l7304,2401r316,-37l7791,2309r84,-111l7927,2006r3,-13l7981,1868r-3,-107l7903,1614,7740,1367r480,66l8469,1386r9,-19l8568,1162r12,-190l8597,700r205,-12l8908,654r5,-8l8951,572r6,-76l8964,414r133,208l9206,698r145,-48l9590,482r155,237l9861,792r133,-95l10160,482r42,-54l10227,414r175,-95l10442,297r147,-48l10702,281r140,106l10742,651r12,115l10919,756r358,-110l11570,829r160,60l11813,824r59,-178l11876,632r9,-383l11890,33e" fillcolor="#e3cc4e"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500" type="#_x0000_t75" style="position:absolute;left:2977;top:3557;width:272;height:272">
              <v:imagedata r:id="rId6" o:title=""/>
            </v:shape>
            <v:shape id="_x0000_s1501" type="#_x0000_t75" style="position:absolute;left:4012;top:6102;width:272;height:272">
              <v:imagedata r:id="rId194" o:title=""/>
            </v:shape>
            <v:shape id="_x0000_s1502" type="#_x0000_t75" style="position:absolute;left:5590;top:3694;width:272;height:272">
              <v:imagedata r:id="rId195" o:title=""/>
            </v:shape>
            <v:shape id="_x0000_s1503" type="#_x0000_t75" style="position:absolute;left:5862;top:4197;width:272;height:272">
              <v:imagedata r:id="rId196" o:title=""/>
            </v:shape>
            <v:shape id="_x0000_s1504" style="position:absolute;left:6066;top:4047;width:490;height:490" coordorigin="6066,4047" coordsize="490,490" path="m6311,4047r-77,13l6166,4095r-53,53l6079,4215r-13,77l6079,4370r34,67l6166,4490r68,35l6311,4537r77,-12l6456,4490r53,-53l6543,4370r13,-78l6543,4215r-34,-67l6456,4095r-68,-35l6311,4047xe" fillcolor="#e3cc4e" stroked="f">
              <v:path arrowok="t"/>
            </v:shape>
            <v:shape id="_x0000_s1505" type="#_x0000_t75" style="position:absolute;left:7032;top:3585;width:299;height:299">
              <v:imagedata r:id="rId197" o:title=""/>
            </v:shape>
            <v:shape id="_x0000_s1506" type="#_x0000_t75" style="position:absolute;left:7400;top:2727;width:299;height:299">
              <v:imagedata r:id="rId198" o:title=""/>
            </v:shape>
            <v:shape id="_x0000_s1507" type="#_x0000_t75" style="position:absolute;left:8053;top:2537;width:299;height:299">
              <v:imagedata r:id="rId199" o:title=""/>
            </v:shape>
            <v:shape id="_x0000_s1508" type="#_x0000_t75" style="position:absolute;left:8080;top:1993;width:218;height:218">
              <v:imagedata r:id="rId200" o:title=""/>
            </v:shape>
            <v:shape id="_x0000_s1509" type="#_x0000_t75" style="position:absolute;left:8542;top:1925;width:218;height:218">
              <v:imagedata r:id="rId201" o:title=""/>
            </v:shape>
            <v:shape id="_x0000_s1510" type="#_x0000_t75" style="position:absolute;left:8923;top:1027;width:299;height:299">
              <v:imagedata r:id="rId202" o:title=""/>
            </v:shape>
            <v:shape id="_x0000_s1511" type="#_x0000_t75" style="position:absolute;left:9726;top:741;width:354;height:354">
              <v:imagedata r:id="rId16" o:title=""/>
            </v:shape>
            <v:shape id="_x0000_s1512" type="#_x0000_t75" style="position:absolute;left:10883;top:578;width:354;height:354">
              <v:imagedata r:id="rId203" o:title=""/>
            </v:shape>
            <v:shape id="_x0000_s1513" style="position:absolute;left:2602;top:396;width:633;height:362" coordorigin="2602,396" coordsize="633,362" path="m3037,396r-158,3l2602,491r633,267l3136,508,3037,396xe" fillcolor="#367541" stroked="f">
              <v:path arrowok="t"/>
            </v:shape>
            <v:shape id="_x0000_s1514" style="position:absolute;left:2603;top:490;width:633;height:363" coordorigin="2603,490" coordsize="633,363" path="m2603,490r98,251l2800,852r158,-2l3235,759,2603,490xe" fillcolor="#265a34" stroked="f">
              <v:path arrowok="t"/>
            </v:shape>
            <v:shape id="_x0000_s1515" type="#_x0000_t75" style="position:absolute;left:3997;top:4406;width:348;height:384">
              <v:imagedata r:id="rId204" o:title=""/>
            </v:shape>
            <v:shape id="_x0000_s1516" style="position:absolute;left:10290;top:6153;width:471;height:230" coordorigin="10290,6153" coordsize="471,230" path="m10582,6153r-110,20l10290,6268r470,115l10663,6220r-81,-67xe" fillcolor="#367541" stroked="f">
              <v:path arrowok="t"/>
            </v:shape>
            <v:shape id="_x0000_s1517" style="position:absolute;left:10290;top:6268;width:471;height:230" coordorigin="10290,6268" coordsize="471,230" path="m10290,6268r97,163l10468,6498r110,-20l10760,6383r-470,-115xe" fillcolor="#265a34" stroked="f">
              <v:path arrowok="t"/>
            </v:shape>
            <v:shape id="_x0000_s1518" style="position:absolute;left:8020;top:205;width:576;height:434" coordorigin="8020,205" coordsize="576,434" path="m8332,205r-148,20l8098,358r-78,281l8595,263,8332,205xe" fillcolor="#367541" stroked="f">
              <v:path arrowok="t"/>
            </v:shape>
            <v:shape id="_x0000_s1519" style="position:absolute;left:8019;top:263;width:576;height:434" coordorigin="8019,263" coordsize="576,434" path="m8595,263l8019,638r263,58l8430,677r86,-133l8595,263xe" fillcolor="#265a34" stroked="f">
              <v:path arrowok="t"/>
            </v:shape>
            <v:shape id="_x0000_s1520" type="#_x0000_t75" style="position:absolute;left:3998;top:30;width:3293;height:3255">
              <v:imagedata r:id="rId205" o:title=""/>
            </v:shape>
            <v:shape id="_x0000_s1521" type="#_x0000_t75" style="position:absolute;left:3268;top:8372;width:5062;height:5062">
              <v:imagedata r:id="rId5" o:title=""/>
            </v:shape>
            <w10:wrap anchorx="page" anchory="page"/>
          </v:group>
        </w:pict>
      </w: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rPr>
          <w:sz w:val="20"/>
        </w:rPr>
      </w:pPr>
    </w:p>
    <w:p w:rsidR="00940672" w:rsidRDefault="00940672">
      <w:pPr>
        <w:pStyle w:val="BodyText"/>
        <w:spacing w:before="10"/>
        <w:rPr>
          <w:sz w:val="14"/>
        </w:rPr>
      </w:pPr>
    </w:p>
    <w:p w:rsidR="00940672" w:rsidRDefault="00940672">
      <w:pPr>
        <w:spacing w:line="1003" w:lineRule="exact"/>
        <w:ind w:left="2609" w:hanging="1000"/>
        <w:rPr>
          <w:sz w:val="80"/>
        </w:rPr>
      </w:pPr>
      <w:r>
        <w:rPr>
          <w:rFonts w:hint="eastAsia"/>
          <w:color w:val="295833"/>
          <w:sz w:val="80"/>
        </w:rPr>
        <w:t>感谢您的审阅</w:t>
      </w:r>
    </w:p>
    <w:p w:rsidR="00940672" w:rsidRDefault="00940672">
      <w:pPr>
        <w:spacing w:before="18"/>
        <w:ind w:left="2609"/>
        <w:rPr>
          <w:sz w:val="80"/>
        </w:rPr>
      </w:pPr>
      <w:r>
        <w:rPr>
          <w:rFonts w:hint="eastAsia"/>
          <w:color w:val="295833"/>
          <w:sz w:val="80"/>
        </w:rPr>
        <w:t>辛苦了！</w:t>
      </w:r>
    </w:p>
    <w:sectPr w:rsidR="00940672" w:rsidSect="0019485C">
      <w:pgSz w:w="11910" w:h="16840"/>
      <w:pgMar w:top="1580" w:right="1680" w:bottom="280" w:left="16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准圆简体">
    <w:altName w:val="方正准圆简体"/>
    <w:panose1 w:val="03000509000000000000"/>
    <w:charset w:val="86"/>
    <w:family w:val="script"/>
    <w:pitch w:val="fixed"/>
    <w:sig w:usb0="00000001" w:usb1="080E0000" w:usb2="00000010" w:usb3="00000000" w:csb0="00040000" w:csb1="00000000"/>
  </w:font>
  <w:font w:name="方正正中黑简体">
    <w:altName w:val="方正正中黑简体"/>
    <w:panose1 w:val="02000000000000000000"/>
    <w:charset w:val="86"/>
    <w:family w:val="auto"/>
    <w:pitch w:val="variable"/>
    <w:sig w:usb0="00000001" w:usb1="080E0000" w:usb2="00000010" w:usb3="00000000" w:csb0="00040000" w:csb1="00000000"/>
  </w:font>
  <w:font w:name="方正卡通简体">
    <w:altName w:val="方正卡通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720"/>
  <w:drawingGridHorizontalSpacing w:val="110"/>
  <w:displayHorizontalDrawingGridEvery w:val="2"/>
  <w:characterSpacingControl w:val="doNotCompress"/>
  <w:noLineBreaksAfter w:lang="zh-CN" w:val="$([{£¥·‘“〈《「『【〔〖〝﹙﹛﹝＄（．［｛￡￥"/>
  <w:noLineBreaksBefore w:lang="zh-CN" w:val="!%),.:;&gt;?]}¢¨°·ˇˉ―‖’”…‰′″›℃∶、。〃〉》」』】〕〗〞︶︺︾﹀﹄﹚﹜﹞！＂％＇），．：；？］｀｜｝～￠"/>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485C"/>
    <w:rsid w:val="0019485C"/>
    <w:rsid w:val="00940672"/>
    <w:rsid w:val="00B02BF7"/>
    <w:rsid w:val="00C14B65"/>
    <w:rsid w:val="00DC695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85C"/>
    <w:pPr>
      <w:widowControl w:val="0"/>
      <w:autoSpaceDE w:val="0"/>
      <w:autoSpaceDN w:val="0"/>
    </w:pPr>
    <w:rPr>
      <w:rFonts w:ascii="方正准圆简体" w:eastAsia="方正准圆简体" w:hAnsi="方正准圆简体" w:cs="方正准圆简体"/>
      <w:kern w:val="0"/>
      <w:sz w:val="22"/>
      <w:lang w:eastAsia="en-US"/>
    </w:rPr>
  </w:style>
  <w:style w:type="paragraph" w:styleId="Heading1">
    <w:name w:val="heading 1"/>
    <w:basedOn w:val="Normal"/>
    <w:link w:val="Heading1Char"/>
    <w:uiPriority w:val="99"/>
    <w:qFormat/>
    <w:rsid w:val="0019485C"/>
    <w:pPr>
      <w:spacing w:line="1234" w:lineRule="exact"/>
      <w:ind w:left="2442"/>
      <w:outlineLvl w:val="0"/>
    </w:pPr>
    <w:rPr>
      <w:rFonts w:ascii="方正正中黑简体" w:eastAsia="方正正中黑简体" w:hAnsi="方正正中黑简体" w:cs="方正正中黑简体"/>
      <w:sz w:val="92"/>
      <w:szCs w:val="92"/>
    </w:rPr>
  </w:style>
  <w:style w:type="paragraph" w:styleId="Heading2">
    <w:name w:val="heading 2"/>
    <w:basedOn w:val="Normal"/>
    <w:link w:val="Heading2Char"/>
    <w:uiPriority w:val="99"/>
    <w:qFormat/>
    <w:rsid w:val="0019485C"/>
    <w:pPr>
      <w:ind w:left="2609" w:hanging="1000"/>
      <w:outlineLvl w:val="1"/>
    </w:pPr>
    <w:rPr>
      <w:sz w:val="80"/>
      <w:szCs w:val="80"/>
    </w:rPr>
  </w:style>
  <w:style w:type="paragraph" w:styleId="Heading3">
    <w:name w:val="heading 3"/>
    <w:basedOn w:val="Normal"/>
    <w:link w:val="Heading3Char"/>
    <w:uiPriority w:val="99"/>
    <w:qFormat/>
    <w:rsid w:val="0019485C"/>
    <w:pPr>
      <w:spacing w:line="940" w:lineRule="exact"/>
      <w:ind w:left="2602"/>
      <w:outlineLvl w:val="2"/>
    </w:pPr>
    <w:rPr>
      <w:rFonts w:ascii="方正正中黑简体" w:eastAsia="方正正中黑简体" w:hAnsi="方正正中黑简体" w:cs="方正正中黑简体"/>
      <w:sz w:val="70"/>
      <w:szCs w:val="70"/>
    </w:rPr>
  </w:style>
  <w:style w:type="paragraph" w:styleId="Heading4">
    <w:name w:val="heading 4"/>
    <w:basedOn w:val="Normal"/>
    <w:link w:val="Heading4Char"/>
    <w:uiPriority w:val="99"/>
    <w:qFormat/>
    <w:rsid w:val="0019485C"/>
    <w:pPr>
      <w:spacing w:line="775" w:lineRule="exact"/>
      <w:ind w:left="3612"/>
      <w:outlineLvl w:val="3"/>
    </w:pPr>
    <w:rPr>
      <w:rFonts w:ascii="方正正中黑简体" w:eastAsia="方正正中黑简体" w:hAnsi="方正正中黑简体" w:cs="方正正中黑简体"/>
      <w:sz w:val="60"/>
      <w:szCs w:val="60"/>
    </w:rPr>
  </w:style>
  <w:style w:type="paragraph" w:styleId="Heading5">
    <w:name w:val="heading 5"/>
    <w:basedOn w:val="Normal"/>
    <w:link w:val="Heading5Char"/>
    <w:uiPriority w:val="99"/>
    <w:qFormat/>
    <w:rsid w:val="0019485C"/>
    <w:pPr>
      <w:ind w:left="111"/>
      <w:outlineLvl w:val="4"/>
    </w:pPr>
    <w:rPr>
      <w:rFonts w:ascii="方正卡通简体" w:eastAsia="方正卡通简体" w:hAnsi="方正卡通简体" w:cs="方正卡通简体"/>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385"/>
    <w:rPr>
      <w:rFonts w:ascii="方正准圆简体" w:eastAsia="方正准圆简体" w:hAnsi="方正准圆简体" w:cs="方正准圆简体"/>
      <w:b/>
      <w:bCs/>
      <w:kern w:val="44"/>
      <w:sz w:val="44"/>
      <w:szCs w:val="44"/>
      <w:lang w:eastAsia="en-US"/>
    </w:rPr>
  </w:style>
  <w:style w:type="character" w:customStyle="1" w:styleId="Heading2Char">
    <w:name w:val="Heading 2 Char"/>
    <w:basedOn w:val="DefaultParagraphFont"/>
    <w:link w:val="Heading2"/>
    <w:uiPriority w:val="9"/>
    <w:semiHidden/>
    <w:rsid w:val="00092385"/>
    <w:rPr>
      <w:rFonts w:asciiTheme="majorHAnsi" w:eastAsiaTheme="majorEastAsia" w:hAnsiTheme="majorHAnsi" w:cstheme="majorBidi"/>
      <w:b/>
      <w:bCs/>
      <w:kern w:val="0"/>
      <w:sz w:val="32"/>
      <w:szCs w:val="32"/>
      <w:lang w:eastAsia="en-US"/>
    </w:rPr>
  </w:style>
  <w:style w:type="character" w:customStyle="1" w:styleId="Heading3Char">
    <w:name w:val="Heading 3 Char"/>
    <w:basedOn w:val="DefaultParagraphFont"/>
    <w:link w:val="Heading3"/>
    <w:uiPriority w:val="9"/>
    <w:semiHidden/>
    <w:rsid w:val="00092385"/>
    <w:rPr>
      <w:rFonts w:ascii="方正准圆简体" w:eastAsia="方正准圆简体" w:hAnsi="方正准圆简体" w:cs="方正准圆简体"/>
      <w:b/>
      <w:bCs/>
      <w:kern w:val="0"/>
      <w:sz w:val="32"/>
      <w:szCs w:val="32"/>
      <w:lang w:eastAsia="en-US"/>
    </w:rPr>
  </w:style>
  <w:style w:type="character" w:customStyle="1" w:styleId="Heading4Char">
    <w:name w:val="Heading 4 Char"/>
    <w:basedOn w:val="DefaultParagraphFont"/>
    <w:link w:val="Heading4"/>
    <w:uiPriority w:val="9"/>
    <w:semiHidden/>
    <w:rsid w:val="00092385"/>
    <w:rPr>
      <w:rFonts w:asciiTheme="majorHAnsi" w:eastAsiaTheme="majorEastAsia" w:hAnsiTheme="majorHAnsi" w:cstheme="majorBidi"/>
      <w:b/>
      <w:bCs/>
      <w:kern w:val="0"/>
      <w:sz w:val="28"/>
      <w:szCs w:val="28"/>
      <w:lang w:eastAsia="en-US"/>
    </w:rPr>
  </w:style>
  <w:style w:type="character" w:customStyle="1" w:styleId="Heading5Char">
    <w:name w:val="Heading 5 Char"/>
    <w:basedOn w:val="DefaultParagraphFont"/>
    <w:link w:val="Heading5"/>
    <w:uiPriority w:val="9"/>
    <w:semiHidden/>
    <w:rsid w:val="00092385"/>
    <w:rPr>
      <w:rFonts w:ascii="方正准圆简体" w:eastAsia="方正准圆简体" w:hAnsi="方正准圆简体" w:cs="方正准圆简体"/>
      <w:b/>
      <w:bCs/>
      <w:kern w:val="0"/>
      <w:sz w:val="28"/>
      <w:szCs w:val="28"/>
      <w:lang w:eastAsia="en-US"/>
    </w:rPr>
  </w:style>
  <w:style w:type="paragraph" w:styleId="BodyText">
    <w:name w:val="Body Text"/>
    <w:basedOn w:val="Normal"/>
    <w:link w:val="BodyTextChar"/>
    <w:uiPriority w:val="99"/>
    <w:rsid w:val="0019485C"/>
    <w:rPr>
      <w:sz w:val="27"/>
      <w:szCs w:val="27"/>
    </w:rPr>
  </w:style>
  <w:style w:type="character" w:customStyle="1" w:styleId="BodyTextChar">
    <w:name w:val="Body Text Char"/>
    <w:basedOn w:val="DefaultParagraphFont"/>
    <w:link w:val="BodyText"/>
    <w:uiPriority w:val="99"/>
    <w:semiHidden/>
    <w:rsid w:val="00092385"/>
    <w:rPr>
      <w:rFonts w:ascii="方正准圆简体" w:eastAsia="方正准圆简体" w:hAnsi="方正准圆简体" w:cs="方正准圆简体"/>
      <w:kern w:val="0"/>
      <w:sz w:val="22"/>
      <w:lang w:eastAsia="en-US"/>
    </w:rPr>
  </w:style>
  <w:style w:type="paragraph" w:styleId="ListParagraph">
    <w:name w:val="List Paragraph"/>
    <w:basedOn w:val="Normal"/>
    <w:uiPriority w:val="99"/>
    <w:qFormat/>
    <w:rsid w:val="0019485C"/>
  </w:style>
  <w:style w:type="paragraph" w:customStyle="1" w:styleId="TableParagraph">
    <w:name w:val="Table Paragraph"/>
    <w:basedOn w:val="Normal"/>
    <w:uiPriority w:val="99"/>
    <w:rsid w:val="0019485C"/>
    <w:pPr>
      <w:spacing w:before="126"/>
      <w:ind w:left="5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image" Target="media/image60.png"/><Relationship Id="rId84" Type="http://schemas.openxmlformats.org/officeDocument/2006/relationships/image" Target="media/image81.png"/><Relationship Id="rId138" Type="http://schemas.openxmlformats.org/officeDocument/2006/relationships/image" Target="media/image135.jpeg"/><Relationship Id="rId159" Type="http://schemas.openxmlformats.org/officeDocument/2006/relationships/image" Target="media/image156.png"/><Relationship Id="rId170" Type="http://schemas.openxmlformats.org/officeDocument/2006/relationships/image" Target="media/image167.png"/><Relationship Id="rId191" Type="http://schemas.openxmlformats.org/officeDocument/2006/relationships/image" Target="media/image188.png"/><Relationship Id="rId205" Type="http://schemas.openxmlformats.org/officeDocument/2006/relationships/image" Target="media/image202.png"/><Relationship Id="rId16" Type="http://schemas.openxmlformats.org/officeDocument/2006/relationships/image" Target="media/image13.png"/><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png"/><Relationship Id="rId37" Type="http://schemas.openxmlformats.org/officeDocument/2006/relationships/image" Target="media/image34.png"/><Relationship Id="rId53" Type="http://schemas.openxmlformats.org/officeDocument/2006/relationships/image" Target="media/image50.png"/><Relationship Id="rId58" Type="http://schemas.openxmlformats.org/officeDocument/2006/relationships/image" Target="media/image55.png"/><Relationship Id="rId74" Type="http://schemas.openxmlformats.org/officeDocument/2006/relationships/image" Target="media/image71.png"/><Relationship Id="rId79" Type="http://schemas.openxmlformats.org/officeDocument/2006/relationships/image" Target="media/image76.jpeg"/><Relationship Id="rId102" Type="http://schemas.openxmlformats.org/officeDocument/2006/relationships/image" Target="media/image99.png"/><Relationship Id="rId123" Type="http://schemas.openxmlformats.org/officeDocument/2006/relationships/image" Target="media/image120.png"/><Relationship Id="rId128" Type="http://schemas.openxmlformats.org/officeDocument/2006/relationships/image" Target="media/image125.png"/><Relationship Id="rId144" Type="http://schemas.openxmlformats.org/officeDocument/2006/relationships/image" Target="media/image141.png"/><Relationship Id="rId149" Type="http://schemas.openxmlformats.org/officeDocument/2006/relationships/image" Target="media/image146.png"/><Relationship Id="rId5" Type="http://schemas.openxmlformats.org/officeDocument/2006/relationships/image" Target="media/image2.png"/><Relationship Id="rId90" Type="http://schemas.openxmlformats.org/officeDocument/2006/relationships/image" Target="media/image87.png"/><Relationship Id="rId95" Type="http://schemas.openxmlformats.org/officeDocument/2006/relationships/image" Target="media/image92.png"/><Relationship Id="rId160" Type="http://schemas.openxmlformats.org/officeDocument/2006/relationships/image" Target="media/image157.png"/><Relationship Id="rId165" Type="http://schemas.openxmlformats.org/officeDocument/2006/relationships/image" Target="media/image162.png"/><Relationship Id="rId181" Type="http://schemas.openxmlformats.org/officeDocument/2006/relationships/image" Target="media/image178.png"/><Relationship Id="rId186" Type="http://schemas.openxmlformats.org/officeDocument/2006/relationships/image" Target="media/image183.png"/><Relationship Id="rId22" Type="http://schemas.openxmlformats.org/officeDocument/2006/relationships/image" Target="media/image19.png"/><Relationship Id="rId27" Type="http://schemas.openxmlformats.org/officeDocument/2006/relationships/image" Target="media/image24.png"/><Relationship Id="rId43" Type="http://schemas.openxmlformats.org/officeDocument/2006/relationships/image" Target="media/image40.png"/><Relationship Id="rId48" Type="http://schemas.openxmlformats.org/officeDocument/2006/relationships/image" Target="media/image45.png"/><Relationship Id="rId64" Type="http://schemas.openxmlformats.org/officeDocument/2006/relationships/image" Target="media/image61.png"/><Relationship Id="rId69" Type="http://schemas.openxmlformats.org/officeDocument/2006/relationships/image" Target="media/image66.png"/><Relationship Id="rId113" Type="http://schemas.openxmlformats.org/officeDocument/2006/relationships/image" Target="media/image110.png"/><Relationship Id="rId118" Type="http://schemas.openxmlformats.org/officeDocument/2006/relationships/image" Target="media/image115.png"/><Relationship Id="rId134" Type="http://schemas.openxmlformats.org/officeDocument/2006/relationships/image" Target="media/image131.jpeg"/><Relationship Id="rId139" Type="http://schemas.openxmlformats.org/officeDocument/2006/relationships/image" Target="media/image136.jpeg"/><Relationship Id="rId80" Type="http://schemas.openxmlformats.org/officeDocument/2006/relationships/image" Target="media/image77.png"/><Relationship Id="rId85" Type="http://schemas.openxmlformats.org/officeDocument/2006/relationships/image" Target="media/image82.png"/><Relationship Id="rId150" Type="http://schemas.openxmlformats.org/officeDocument/2006/relationships/image" Target="media/image147.png"/><Relationship Id="rId155" Type="http://schemas.openxmlformats.org/officeDocument/2006/relationships/image" Target="media/image152.png"/><Relationship Id="rId171" Type="http://schemas.openxmlformats.org/officeDocument/2006/relationships/image" Target="media/image168.png"/><Relationship Id="rId176" Type="http://schemas.openxmlformats.org/officeDocument/2006/relationships/image" Target="media/image173.png"/><Relationship Id="rId192" Type="http://schemas.openxmlformats.org/officeDocument/2006/relationships/image" Target="media/image189.png"/><Relationship Id="rId197" Type="http://schemas.openxmlformats.org/officeDocument/2006/relationships/image" Target="media/image194.png"/><Relationship Id="rId206" Type="http://schemas.openxmlformats.org/officeDocument/2006/relationships/fontTable" Target="fontTable.xml"/><Relationship Id="rId201" Type="http://schemas.openxmlformats.org/officeDocument/2006/relationships/image" Target="media/image198.png"/><Relationship Id="rId12" Type="http://schemas.openxmlformats.org/officeDocument/2006/relationships/image" Target="media/image9.png"/><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08" Type="http://schemas.openxmlformats.org/officeDocument/2006/relationships/image" Target="media/image105.png"/><Relationship Id="rId124" Type="http://schemas.openxmlformats.org/officeDocument/2006/relationships/image" Target="media/image121.png"/><Relationship Id="rId129" Type="http://schemas.openxmlformats.org/officeDocument/2006/relationships/image" Target="media/image126.png"/><Relationship Id="rId54" Type="http://schemas.openxmlformats.org/officeDocument/2006/relationships/image" Target="media/image51.png"/><Relationship Id="rId70" Type="http://schemas.openxmlformats.org/officeDocument/2006/relationships/image" Target="media/image67.png"/><Relationship Id="rId75" Type="http://schemas.openxmlformats.org/officeDocument/2006/relationships/image" Target="media/image72.png"/><Relationship Id="rId91" Type="http://schemas.openxmlformats.org/officeDocument/2006/relationships/image" Target="media/image88.png"/><Relationship Id="rId96" Type="http://schemas.openxmlformats.org/officeDocument/2006/relationships/image" Target="media/image93.png"/><Relationship Id="rId140" Type="http://schemas.openxmlformats.org/officeDocument/2006/relationships/image" Target="media/image137.png"/><Relationship Id="rId145" Type="http://schemas.openxmlformats.org/officeDocument/2006/relationships/image" Target="media/image142.png"/><Relationship Id="rId161" Type="http://schemas.openxmlformats.org/officeDocument/2006/relationships/image" Target="media/image158.png"/><Relationship Id="rId166" Type="http://schemas.openxmlformats.org/officeDocument/2006/relationships/image" Target="media/image163.png"/><Relationship Id="rId182" Type="http://schemas.openxmlformats.org/officeDocument/2006/relationships/image" Target="media/image179.png"/><Relationship Id="rId187" Type="http://schemas.openxmlformats.org/officeDocument/2006/relationships/image" Target="media/image184.png"/><Relationship Id="rId1" Type="http://schemas.openxmlformats.org/officeDocument/2006/relationships/styles" Target="styles.xml"/><Relationship Id="rId6" Type="http://schemas.openxmlformats.org/officeDocument/2006/relationships/image" Target="media/image3.png"/><Relationship Id="rId23" Type="http://schemas.openxmlformats.org/officeDocument/2006/relationships/image" Target="media/image20.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png"/><Relationship Id="rId119" Type="http://schemas.openxmlformats.org/officeDocument/2006/relationships/image" Target="media/image116.png"/><Relationship Id="rId44" Type="http://schemas.openxmlformats.org/officeDocument/2006/relationships/image" Target="media/image41.png"/><Relationship Id="rId60" Type="http://schemas.openxmlformats.org/officeDocument/2006/relationships/image" Target="media/image57.png"/><Relationship Id="rId65" Type="http://schemas.openxmlformats.org/officeDocument/2006/relationships/image" Target="media/image62.png"/><Relationship Id="rId81" Type="http://schemas.openxmlformats.org/officeDocument/2006/relationships/image" Target="media/image78.png"/><Relationship Id="rId86" Type="http://schemas.openxmlformats.org/officeDocument/2006/relationships/image" Target="media/image83.png"/><Relationship Id="rId130" Type="http://schemas.openxmlformats.org/officeDocument/2006/relationships/image" Target="media/image127.png"/><Relationship Id="rId135" Type="http://schemas.openxmlformats.org/officeDocument/2006/relationships/image" Target="media/image132.jpeg"/><Relationship Id="rId151" Type="http://schemas.openxmlformats.org/officeDocument/2006/relationships/image" Target="media/image148.png"/><Relationship Id="rId156" Type="http://schemas.openxmlformats.org/officeDocument/2006/relationships/image" Target="media/image153.png"/><Relationship Id="rId177" Type="http://schemas.openxmlformats.org/officeDocument/2006/relationships/image" Target="media/image174.png"/><Relationship Id="rId198" Type="http://schemas.openxmlformats.org/officeDocument/2006/relationships/image" Target="media/image195.png"/><Relationship Id="rId172" Type="http://schemas.openxmlformats.org/officeDocument/2006/relationships/image" Target="media/image169.png"/><Relationship Id="rId193" Type="http://schemas.openxmlformats.org/officeDocument/2006/relationships/image" Target="media/image190.png"/><Relationship Id="rId202" Type="http://schemas.openxmlformats.org/officeDocument/2006/relationships/image" Target="media/image199.png"/><Relationship Id="rId207" Type="http://schemas.openxmlformats.org/officeDocument/2006/relationships/theme" Target="theme/theme1.xml"/><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106.jpe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image" Target="media/image101.png"/><Relationship Id="rId120" Type="http://schemas.openxmlformats.org/officeDocument/2006/relationships/image" Target="media/image117.png"/><Relationship Id="rId125" Type="http://schemas.openxmlformats.org/officeDocument/2006/relationships/image" Target="media/image122.png"/><Relationship Id="rId141" Type="http://schemas.openxmlformats.org/officeDocument/2006/relationships/image" Target="media/image138.png"/><Relationship Id="rId146" Type="http://schemas.openxmlformats.org/officeDocument/2006/relationships/image" Target="media/image143.png"/><Relationship Id="rId167" Type="http://schemas.openxmlformats.org/officeDocument/2006/relationships/image" Target="media/image164.png"/><Relationship Id="rId188" Type="http://schemas.openxmlformats.org/officeDocument/2006/relationships/image" Target="media/image185.png"/><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162" Type="http://schemas.openxmlformats.org/officeDocument/2006/relationships/image" Target="media/image159.png"/><Relationship Id="rId183" Type="http://schemas.openxmlformats.org/officeDocument/2006/relationships/image" Target="media/image180.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8.png"/><Relationship Id="rId136" Type="http://schemas.openxmlformats.org/officeDocument/2006/relationships/image" Target="media/image133.jpeg"/><Relationship Id="rId157" Type="http://schemas.openxmlformats.org/officeDocument/2006/relationships/image" Target="media/image154.png"/><Relationship Id="rId178" Type="http://schemas.openxmlformats.org/officeDocument/2006/relationships/image" Target="media/image175.png"/><Relationship Id="rId61" Type="http://schemas.openxmlformats.org/officeDocument/2006/relationships/image" Target="media/image58.png"/><Relationship Id="rId82" Type="http://schemas.openxmlformats.org/officeDocument/2006/relationships/image" Target="media/image79.png"/><Relationship Id="rId152" Type="http://schemas.openxmlformats.org/officeDocument/2006/relationships/image" Target="media/image149.png"/><Relationship Id="rId173" Type="http://schemas.openxmlformats.org/officeDocument/2006/relationships/image" Target="media/image170.png"/><Relationship Id="rId194" Type="http://schemas.openxmlformats.org/officeDocument/2006/relationships/image" Target="media/image191.png"/><Relationship Id="rId199" Type="http://schemas.openxmlformats.org/officeDocument/2006/relationships/image" Target="media/image196.png"/><Relationship Id="rId203" Type="http://schemas.openxmlformats.org/officeDocument/2006/relationships/image" Target="media/image200.pn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png"/><Relationship Id="rId147" Type="http://schemas.openxmlformats.org/officeDocument/2006/relationships/image" Target="media/image144.png"/><Relationship Id="rId168" Type="http://schemas.openxmlformats.org/officeDocument/2006/relationships/image" Target="media/image165.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121" Type="http://schemas.openxmlformats.org/officeDocument/2006/relationships/image" Target="media/image118.png"/><Relationship Id="rId142" Type="http://schemas.openxmlformats.org/officeDocument/2006/relationships/image" Target="media/image139.png"/><Relationship Id="rId163" Type="http://schemas.openxmlformats.org/officeDocument/2006/relationships/image" Target="media/image160.png"/><Relationship Id="rId184" Type="http://schemas.openxmlformats.org/officeDocument/2006/relationships/image" Target="media/image181.png"/><Relationship Id="rId189" Type="http://schemas.openxmlformats.org/officeDocument/2006/relationships/image" Target="media/image186.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image" Target="media/image134.jpeg"/><Relationship Id="rId158" Type="http://schemas.openxmlformats.org/officeDocument/2006/relationships/image" Target="media/image155.png"/><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image" Target="media/image150.png"/><Relationship Id="rId174" Type="http://schemas.openxmlformats.org/officeDocument/2006/relationships/image" Target="media/image171.png"/><Relationship Id="rId179" Type="http://schemas.openxmlformats.org/officeDocument/2006/relationships/image" Target="media/image176.png"/><Relationship Id="rId195" Type="http://schemas.openxmlformats.org/officeDocument/2006/relationships/image" Target="media/image192.png"/><Relationship Id="rId190" Type="http://schemas.openxmlformats.org/officeDocument/2006/relationships/image" Target="media/image187.png"/><Relationship Id="rId204" Type="http://schemas.openxmlformats.org/officeDocument/2006/relationships/image" Target="media/image201.png"/><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70.png"/><Relationship Id="rId78" Type="http://schemas.openxmlformats.org/officeDocument/2006/relationships/image" Target="media/image75.jpe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image" Target="media/image140.png"/><Relationship Id="rId148" Type="http://schemas.openxmlformats.org/officeDocument/2006/relationships/image" Target="media/image145.png"/><Relationship Id="rId164" Type="http://schemas.openxmlformats.org/officeDocument/2006/relationships/image" Target="media/image161.png"/><Relationship Id="rId169" Type="http://schemas.openxmlformats.org/officeDocument/2006/relationships/image" Target="media/image166.png"/><Relationship Id="rId185" Type="http://schemas.openxmlformats.org/officeDocument/2006/relationships/image" Target="media/image182.png"/><Relationship Id="rId4" Type="http://schemas.openxmlformats.org/officeDocument/2006/relationships/image" Target="media/image1.png"/><Relationship Id="rId9" Type="http://schemas.openxmlformats.org/officeDocument/2006/relationships/image" Target="media/image6.png"/><Relationship Id="rId180" Type="http://schemas.openxmlformats.org/officeDocument/2006/relationships/image" Target="media/image177.png"/><Relationship Id="rId26" Type="http://schemas.openxmlformats.org/officeDocument/2006/relationships/image" Target="media/image23.png"/><Relationship Id="rId47" Type="http://schemas.openxmlformats.org/officeDocument/2006/relationships/image" Target="media/image44.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 Id="rId154" Type="http://schemas.openxmlformats.org/officeDocument/2006/relationships/image" Target="media/image151.png"/><Relationship Id="rId175" Type="http://schemas.openxmlformats.org/officeDocument/2006/relationships/image" Target="media/image172.png"/><Relationship Id="rId196" Type="http://schemas.openxmlformats.org/officeDocument/2006/relationships/image" Target="media/image193.png"/><Relationship Id="rId200" Type="http://schemas.openxmlformats.org/officeDocument/2006/relationships/image" Target="media/image19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10</Pages>
  <Words>466</Words>
  <Characters>2659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小升初5</dc:title>
  <dc:subject/>
  <dc:creator/>
  <cp:keywords/>
  <dc:description/>
  <cp:lastModifiedBy>雨林木风</cp:lastModifiedBy>
  <cp:revision>2</cp:revision>
  <dcterms:created xsi:type="dcterms:W3CDTF">2017-11-03T22:36:00Z</dcterms:created>
  <dcterms:modified xsi:type="dcterms:W3CDTF">2017-11-03T14:38:00Z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Illustrator CS4</vt:lpwstr>
  </property>
</Properties>
</file>