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6B3" w:rsidRDefault="00D716B3">
      <w:pPr>
        <w:pStyle w:val="BodyText"/>
        <w:rPr>
          <w:rFonts w:ascii="Times New Roman"/>
          <w:sz w:val="20"/>
        </w:rPr>
      </w:pPr>
      <w:r>
        <w:rPr>
          <w:noProof/>
          <w:lang w:eastAsia="zh-CN"/>
        </w:rPr>
        <w:pict>
          <v:group id="_x0000_s1026" style="position:absolute;margin-left:0;margin-top:-1pt;width:595.3pt;height:842.9pt;z-index:-251648512;mso-position-horizontal-relative:page;mso-position-vertical-relative:page" coordorigin=",-20" coordsize="11906,168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1906;height:16838">
              <v:imagedata r:id="rId6" o:title=""/>
            </v:shape>
            <v:shape id="_x0000_s1028" type="#_x0000_t75" style="position:absolute;left:100;width:5296;height:5296">
              <v:imagedata r:id="rId7" o:title=""/>
            </v:shape>
            <v:shape id="_x0000_s1029" type="#_x0000_t75" style="position:absolute;left:8866;width:2480;height:4248">
              <v:imagedata r:id="rId8" o:title=""/>
            </v:shape>
            <v:shape id="_x0000_s1030" type="#_x0000_t75" style="position:absolute;left:7958;top:9931;width:3033;height:3143">
              <v:imagedata r:id="rId9" o:title=""/>
            </v:shape>
            <v:shape id="_x0000_s1031" type="#_x0000_t75" style="position:absolute;left:3051;top:3458;width:2980;height:2175">
              <v:imagedata r:id="rId10" o:title=""/>
            </v:shape>
            <v:shape id="_x0000_s1032" style="position:absolute;left:5027;top:3458;width:4037;height:4037" coordorigin="5027,3458" coordsize="4037,4037" path="m7045,3458r-75,1l6895,3463r-75,7l6747,3480r-72,12l6603,3506r-71,18l6462,3543r-68,22l6326,3590r-66,26l6195,3645r-64,32l6068,3710r-62,35l5946,3783r-58,40l5831,3864r-56,43l5721,3953r-52,47l5618,4049r-49,51l5522,4152r-45,54l5433,4261r-41,57l5352,4377r-37,60l5279,4498r-33,63l5215,4625r-29,65l5159,4757r-24,67l5113,4893r-20,70l5076,5033r-15,72l5049,5178r-9,73l5033,5325r-4,75l5027,5476r2,76l5033,5626r7,75l5049,5774r12,73l5076,5918r17,71l5113,6059r22,68l5159,6195r27,66l5215,6327r31,64l5279,6453r36,62l5352,6575r40,58l5433,6690r44,56l5522,6800r47,52l5618,6903r51,49l5721,6999r54,45l5831,7088r57,41l5946,7169r60,37l6068,7242r63,33l6195,7306r65,29l6326,7362r68,24l6462,7408r70,20l6603,7445r72,15l6747,7472r73,9l6895,7488r75,4l7045,7494r76,-2l7196,7488r74,-7l7343,7472r73,-12l7488,7445r70,-17l7628,7408r69,-22l7764,7362r67,-27l7896,7306r64,-31l8023,7242r61,-36l8144,7169r59,-40l8260,7088r55,-44l8369,6999r53,-47l8472,6903r49,-51l8568,6800r46,-54l8657,6690r42,-57l8738,6575r38,-60l8811,6453r34,-62l8876,6327r29,-66l8931,6195r25,-68l8978,6059r19,-70l9015,5918r14,-71l9041,5774r10,-73l9058,5626r4,-74l9063,5476r-1,-76l9058,5325r-7,-74l9041,5178r-12,-73l9015,5033r-18,-70l8978,4893r-22,-69l8931,4757r-26,-67l8876,4625r-31,-64l8811,4498r-35,-61l8738,4377r-39,-59l8657,4261r-43,-55l8568,4152r-47,-52l8472,4049r-50,-49l8369,3953r-54,-46l8260,3864r-57,-41l8144,3783r-60,-38l8023,3710r-63,-33l7896,3645r-65,-29l7764,3590r-67,-25l7628,3543r-70,-19l7488,3506r-72,-14l7343,3480r-73,-10l7196,3463r-75,-4l7045,3458xe" fillcolor="#e88c60" stroked="f">
              <v:path arrowok="t"/>
            </v:shape>
            <v:shape id="_x0000_s1033" type="#_x0000_t75" style="position:absolute;left:5090;top:3520;width:3911;height:3911">
              <v:imagedata r:id="rId11" o:title=""/>
            </v:shape>
            <v:line id="_x0000_s1034" style="position:absolute" from="6991,0" to="6991,3461" strokecolor="#e88c60" strokeweight=".69286mm"/>
            <v:shape id="_x0000_s1035" type="#_x0000_t75" style="position:absolute;left:7800;top:5476;width:2526;height:1843">
              <v:imagedata r:id="rId10" o:title=""/>
            </v:shape>
            <w10:wrap anchorx="page" anchory="page"/>
          </v:group>
        </w:pict>
      </w: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BodyText"/>
        <w:rPr>
          <w:rFonts w:ascii="Times New Roman"/>
          <w:sz w:val="20"/>
        </w:rPr>
      </w:pPr>
    </w:p>
    <w:p w:rsidR="00D716B3" w:rsidRDefault="00D716B3">
      <w:pPr>
        <w:pStyle w:val="Heading1"/>
        <w:spacing w:line="1338" w:lineRule="exact"/>
        <w:ind w:left="216"/>
      </w:pPr>
      <w:r>
        <w:rPr>
          <w:rFonts w:hint="eastAsia"/>
          <w:color w:val="2C647F"/>
        </w:rPr>
        <w:t>我的简历</w:t>
      </w:r>
    </w:p>
    <w:p w:rsidR="00D716B3" w:rsidRDefault="00D716B3">
      <w:pPr>
        <w:spacing w:before="165" w:line="718" w:lineRule="exact"/>
        <w:ind w:left="106"/>
        <w:rPr>
          <w:rFonts w:ascii="方正中等线简体" w:eastAsia="方正中等线简体"/>
          <w:sz w:val="50"/>
        </w:rPr>
      </w:pPr>
      <w:r>
        <w:rPr>
          <w:rFonts w:ascii="方正中等线简体" w:eastAsia="方正中等线简体" w:hint="eastAsia"/>
          <w:color w:val="2C647F"/>
          <w:sz w:val="50"/>
        </w:rPr>
        <w:t>【姓名】甄美丽</w:t>
      </w:r>
    </w:p>
    <w:p w:rsidR="00D716B3" w:rsidRDefault="00D716B3">
      <w:pPr>
        <w:spacing w:line="700" w:lineRule="exact"/>
        <w:ind w:left="106"/>
        <w:rPr>
          <w:rFonts w:ascii="方正中等线简体" w:eastAsia="方正中等线简体"/>
          <w:sz w:val="50"/>
        </w:rPr>
      </w:pPr>
      <w:r>
        <w:rPr>
          <w:rFonts w:ascii="方正中等线简体" w:eastAsia="方正中等线简体" w:hint="eastAsia"/>
          <w:color w:val="2C647F"/>
          <w:sz w:val="50"/>
        </w:rPr>
        <w:t>【电话】</w:t>
      </w:r>
      <w:r>
        <w:rPr>
          <w:rFonts w:ascii="方正中等线简体" w:eastAsia="方正中等线简体"/>
          <w:color w:val="2C647F"/>
          <w:sz w:val="50"/>
          <w:lang w:eastAsia="zh-CN"/>
        </w:rPr>
        <w:t>1</w:t>
      </w:r>
      <w:r>
        <w:rPr>
          <w:rFonts w:ascii="方正中等线简体" w:eastAsia="方正中等线简体"/>
          <w:color w:val="2C647F"/>
          <w:sz w:val="50"/>
        </w:rPr>
        <w:t>3800000000</w:t>
      </w:r>
    </w:p>
    <w:p w:rsidR="00D716B3" w:rsidRDefault="00D716B3">
      <w:pPr>
        <w:spacing w:line="718" w:lineRule="exact"/>
        <w:ind w:left="106"/>
        <w:rPr>
          <w:rFonts w:ascii="方正中等线简体" w:eastAsia="方正中等线简体"/>
          <w:sz w:val="50"/>
        </w:rPr>
      </w:pPr>
      <w:r>
        <w:rPr>
          <w:rFonts w:ascii="方正中等线简体" w:eastAsia="方正中等线简体" w:hint="eastAsia"/>
          <w:color w:val="2C647F"/>
          <w:sz w:val="50"/>
        </w:rPr>
        <w:t>【</w:t>
      </w:r>
      <w:r>
        <w:rPr>
          <w:rFonts w:ascii="方正中等线简体" w:eastAsia="方正中等线简体" w:hint="eastAsia"/>
          <w:color w:val="2C647F"/>
          <w:sz w:val="50"/>
          <w:lang w:eastAsia="zh-CN"/>
        </w:rPr>
        <w:t>地址</w:t>
      </w:r>
      <w:r>
        <w:rPr>
          <w:rFonts w:ascii="方正中等线简体" w:eastAsia="方正中等线简体" w:hint="eastAsia"/>
          <w:color w:val="2C647F"/>
          <w:sz w:val="50"/>
        </w:rPr>
        <w:t>】上海市第十五小学</w:t>
      </w:r>
    </w:p>
    <w:p w:rsidR="00D716B3" w:rsidRDefault="00D716B3">
      <w:pPr>
        <w:spacing w:line="718" w:lineRule="exact"/>
        <w:rPr>
          <w:rFonts w:ascii="方正中等线简体" w:eastAsia="方正中等线简体"/>
          <w:sz w:val="50"/>
        </w:rPr>
        <w:sectPr w:rsidR="00D716B3">
          <w:type w:val="continuous"/>
          <w:pgSz w:w="11910" w:h="16840"/>
          <w:pgMar w:top="1580" w:right="1680" w:bottom="280" w:left="1340" w:header="720" w:footer="720" w:gutter="0"/>
          <w:cols w:space="720"/>
        </w:sectPr>
      </w:pPr>
    </w:p>
    <w:p w:rsidR="00D716B3" w:rsidRDefault="00D716B3">
      <w:pPr>
        <w:pStyle w:val="BodyText"/>
        <w:rPr>
          <w:rFonts w:ascii="方正中等线简体"/>
          <w:sz w:val="20"/>
        </w:rPr>
      </w:pPr>
      <w:r>
        <w:rPr>
          <w:noProof/>
          <w:lang w:eastAsia="zh-CN"/>
        </w:rPr>
        <w:pict>
          <v:group id="_x0000_s1036" style="position:absolute;margin-left:0;margin-top:0;width:595.3pt;height:841.9pt;z-index:-251647488;mso-position-horizontal-relative:page;mso-position-vertical-relative:page" coordsize="11906,16838">
            <v:shape id="_x0000_s1037" type="#_x0000_t75" style="position:absolute;width:11906;height:16838">
              <v:imagedata r:id="rId6" o:title=""/>
            </v:shape>
            <v:shape id="_x0000_s1038" type="#_x0000_t75" style="position:absolute;left:7335;top:1202;width:2526;height:1844">
              <v:imagedata r:id="rId10" o:title=""/>
            </v:shape>
            <v:shape id="_x0000_s1039" type="#_x0000_t75" style="position:absolute;left:8432;top:2124;width:2526;height:1844">
              <v:imagedata r:id="rId10" o:title=""/>
            </v:shape>
            <v:shape id="_x0000_s1040" type="#_x0000_t75" style="position:absolute;left:214;width:4800;height:4799">
              <v:imagedata r:id="rId12" o:title=""/>
            </v:shape>
            <v:shape id="_x0000_s1041" type="#_x0000_t75" style="position:absolute;left:1043;top:12097;width:4480;height:2553">
              <v:imagedata r:id="rId13" o:title=""/>
            </v:shape>
            <w10:wrap anchorx="page" anchory="page"/>
          </v:group>
        </w:pict>
      </w: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spacing w:before="8"/>
        <w:rPr>
          <w:rFonts w:ascii="方正中等线简体"/>
          <w:sz w:val="29"/>
        </w:rPr>
      </w:pPr>
    </w:p>
    <w:p w:rsidR="00D716B3" w:rsidRDefault="00D716B3">
      <w:pPr>
        <w:tabs>
          <w:tab w:val="left" w:pos="1199"/>
        </w:tabs>
        <w:spacing w:line="1177" w:lineRule="exact"/>
        <w:ind w:right="443"/>
        <w:jc w:val="center"/>
        <w:rPr>
          <w:rFonts w:ascii="方正毡笔黑简体" w:eastAsia="方正毡笔黑简体"/>
          <w:sz w:val="96"/>
        </w:rPr>
      </w:pPr>
      <w:r>
        <w:rPr>
          <w:rFonts w:ascii="方正毡笔黑简体" w:eastAsia="方正毡笔黑简体" w:hint="eastAsia"/>
          <w:color w:val="2C647F"/>
          <w:sz w:val="96"/>
        </w:rPr>
        <w:t>目</w:t>
      </w:r>
      <w:r>
        <w:rPr>
          <w:rFonts w:ascii="方正毡笔黑简体" w:eastAsia="方正毡笔黑简体"/>
          <w:color w:val="2C647F"/>
          <w:sz w:val="96"/>
        </w:rPr>
        <w:tab/>
      </w:r>
      <w:r>
        <w:rPr>
          <w:rFonts w:ascii="方正毡笔黑简体" w:eastAsia="方正毡笔黑简体" w:hint="eastAsia"/>
          <w:color w:val="2C647F"/>
          <w:sz w:val="96"/>
        </w:rPr>
        <w:t>录</w:t>
      </w:r>
    </w:p>
    <w:p w:rsidR="00D716B3" w:rsidRDefault="00D716B3">
      <w:pPr>
        <w:tabs>
          <w:tab w:val="left" w:pos="3017"/>
          <w:tab w:val="left" w:pos="4794"/>
        </w:tabs>
        <w:spacing w:before="509"/>
        <w:ind w:left="1240"/>
        <w:rPr>
          <w:rFonts w:ascii="方正中等线简体" w:eastAsia="方正中等线简体" w:hAnsi="方正中等线简体"/>
          <w:sz w:val="50"/>
        </w:rPr>
      </w:pPr>
      <w:r>
        <w:rPr>
          <w:rFonts w:ascii="方正中等线简体" w:eastAsia="方正中等线简体" w:hAnsi="方正中等线简体" w:hint="eastAsia"/>
          <w:color w:val="2C647F"/>
          <w:sz w:val="50"/>
        </w:rPr>
        <w:t>资料一</w:t>
      </w:r>
      <w:r>
        <w:rPr>
          <w:rFonts w:ascii="方正中等线简体" w:eastAsia="方正中等线简体" w:hAnsi="方正中等线简体"/>
          <w:color w:val="2C647F"/>
          <w:sz w:val="50"/>
        </w:rPr>
        <w:tab/>
      </w:r>
      <w:r>
        <w:rPr>
          <w:rFonts w:ascii="方正中等线简体" w:eastAsia="方正中等线简体" w:hAnsi="方正中等线简体" w:hint="eastAsia"/>
          <w:color w:val="2C647F"/>
          <w:sz w:val="50"/>
        </w:rPr>
        <w:t>………</w:t>
      </w:r>
      <w:r>
        <w:rPr>
          <w:rFonts w:ascii="方正中等线简体" w:eastAsia="方正中等线简体" w:hAnsi="方正中等线简体"/>
          <w:color w:val="2C647F"/>
          <w:sz w:val="50"/>
        </w:rPr>
        <w:tab/>
      </w:r>
      <w:r>
        <w:rPr>
          <w:rFonts w:ascii="方正中等线简体" w:eastAsia="方正中等线简体" w:hAnsi="方正中等线简体" w:hint="eastAsia"/>
          <w:color w:val="2C647F"/>
          <w:sz w:val="50"/>
        </w:rPr>
        <w:t>个人简历</w:t>
      </w:r>
    </w:p>
    <w:p w:rsidR="00D716B3" w:rsidRDefault="00D716B3">
      <w:pPr>
        <w:pStyle w:val="BodyText"/>
        <w:spacing w:before="1"/>
        <w:rPr>
          <w:rFonts w:ascii="方正中等线简体"/>
          <w:sz w:val="45"/>
        </w:rPr>
      </w:pPr>
    </w:p>
    <w:p w:rsidR="00D716B3" w:rsidRDefault="00D716B3">
      <w:pPr>
        <w:tabs>
          <w:tab w:val="left" w:pos="3017"/>
          <w:tab w:val="left" w:pos="4794"/>
        </w:tabs>
        <w:spacing w:line="456" w:lineRule="auto"/>
        <w:ind w:left="1240" w:right="749"/>
        <w:rPr>
          <w:rFonts w:ascii="方正中等线简体" w:eastAsia="方正中等线简体" w:hAnsi="方正中等线简体"/>
          <w:sz w:val="50"/>
        </w:rPr>
      </w:pPr>
      <w:r>
        <w:rPr>
          <w:rFonts w:ascii="方正中等线简体" w:eastAsia="方正中等线简体" w:hAnsi="方正中等线简体" w:hint="eastAsia"/>
          <w:color w:val="2C647F"/>
          <w:sz w:val="50"/>
        </w:rPr>
        <w:t>资料二</w:t>
      </w:r>
      <w:r>
        <w:rPr>
          <w:rFonts w:ascii="方正中等线简体" w:eastAsia="方正中等线简体" w:hAnsi="方正中等线简体"/>
          <w:color w:val="2C647F"/>
          <w:sz w:val="50"/>
        </w:rPr>
        <w:tab/>
      </w:r>
      <w:r>
        <w:rPr>
          <w:rFonts w:ascii="方正中等线简体" w:eastAsia="方正中等线简体" w:hAnsi="方正中等线简体" w:hint="eastAsia"/>
          <w:color w:val="2C647F"/>
          <w:sz w:val="50"/>
        </w:rPr>
        <w:t>………</w:t>
      </w:r>
      <w:r>
        <w:rPr>
          <w:rFonts w:ascii="方正中等线简体" w:eastAsia="方正中等线简体" w:hAnsi="方正中等线简体"/>
          <w:color w:val="2C647F"/>
          <w:sz w:val="50"/>
        </w:rPr>
        <w:tab/>
      </w:r>
      <w:r>
        <w:rPr>
          <w:rFonts w:ascii="方正中等线简体" w:eastAsia="方正中等线简体" w:hAnsi="方正中等线简体" w:hint="eastAsia"/>
          <w:color w:val="2C647F"/>
          <w:sz w:val="50"/>
        </w:rPr>
        <w:t>奖状以及证书资料三</w:t>
      </w:r>
      <w:r>
        <w:rPr>
          <w:rFonts w:ascii="方正中等线简体" w:eastAsia="方正中等线简体" w:hAnsi="方正中等线简体"/>
          <w:color w:val="2C647F"/>
          <w:sz w:val="50"/>
        </w:rPr>
        <w:tab/>
      </w:r>
      <w:r>
        <w:rPr>
          <w:rFonts w:ascii="方正中等线简体" w:eastAsia="方正中等线简体" w:hAnsi="方正中等线简体" w:hint="eastAsia"/>
          <w:color w:val="2C647F"/>
          <w:sz w:val="50"/>
        </w:rPr>
        <w:t>………</w:t>
      </w:r>
      <w:r>
        <w:rPr>
          <w:rFonts w:ascii="方正中等线简体" w:eastAsia="方正中等线简体" w:hAnsi="方正中等线简体"/>
          <w:color w:val="2C647F"/>
          <w:sz w:val="50"/>
        </w:rPr>
        <w:tab/>
      </w:r>
      <w:r>
        <w:rPr>
          <w:rFonts w:ascii="方正中等线简体" w:eastAsia="方正中等线简体" w:hAnsi="方正中等线简体" w:hint="eastAsia"/>
          <w:color w:val="2C647F"/>
          <w:sz w:val="50"/>
        </w:rPr>
        <w:t>兴趣特长</w:t>
      </w:r>
    </w:p>
    <w:p w:rsidR="00D716B3" w:rsidRDefault="00D716B3">
      <w:pPr>
        <w:tabs>
          <w:tab w:val="left" w:pos="3017"/>
          <w:tab w:val="left" w:pos="4794"/>
        </w:tabs>
        <w:spacing w:before="157" w:line="456" w:lineRule="auto"/>
        <w:ind w:left="1240" w:right="1749"/>
        <w:rPr>
          <w:rFonts w:ascii="方正中等线简体" w:eastAsia="方正中等线简体" w:hAnsi="方正中等线简体"/>
          <w:sz w:val="50"/>
        </w:rPr>
      </w:pPr>
      <w:r>
        <w:rPr>
          <w:rFonts w:ascii="方正中等线简体" w:eastAsia="方正中等线简体" w:hAnsi="方正中等线简体" w:hint="eastAsia"/>
          <w:color w:val="2C647F"/>
          <w:sz w:val="50"/>
        </w:rPr>
        <w:t>资料四</w:t>
      </w:r>
      <w:r>
        <w:rPr>
          <w:rFonts w:ascii="方正中等线简体" w:eastAsia="方正中等线简体" w:hAnsi="方正中等线简体"/>
          <w:color w:val="2C647F"/>
          <w:sz w:val="50"/>
        </w:rPr>
        <w:tab/>
      </w:r>
      <w:r>
        <w:rPr>
          <w:rFonts w:ascii="方正中等线简体" w:eastAsia="方正中等线简体" w:hAnsi="方正中等线简体" w:hint="eastAsia"/>
          <w:color w:val="2C647F"/>
          <w:sz w:val="50"/>
        </w:rPr>
        <w:t>………</w:t>
      </w:r>
      <w:r>
        <w:rPr>
          <w:rFonts w:ascii="方正中等线简体" w:eastAsia="方正中等线简体" w:hAnsi="方正中等线简体"/>
          <w:color w:val="2C647F"/>
          <w:sz w:val="50"/>
        </w:rPr>
        <w:tab/>
      </w:r>
      <w:r>
        <w:rPr>
          <w:rFonts w:ascii="方正中等线简体" w:eastAsia="方正中等线简体" w:hAnsi="方正中等线简体" w:hint="eastAsia"/>
          <w:color w:val="2C647F"/>
          <w:sz w:val="50"/>
        </w:rPr>
        <w:t>社会实践资料五</w:t>
      </w:r>
      <w:r>
        <w:rPr>
          <w:rFonts w:ascii="方正中等线简体" w:eastAsia="方正中等线简体" w:hAnsi="方正中等线简体"/>
          <w:color w:val="2C647F"/>
          <w:sz w:val="50"/>
        </w:rPr>
        <w:tab/>
      </w:r>
      <w:r>
        <w:rPr>
          <w:rFonts w:ascii="方正中等线简体" w:eastAsia="方正中等线简体" w:hAnsi="方正中等线简体" w:hint="eastAsia"/>
          <w:color w:val="2C647F"/>
          <w:sz w:val="50"/>
        </w:rPr>
        <w:t>………</w:t>
      </w:r>
      <w:r>
        <w:rPr>
          <w:rFonts w:ascii="方正中等线简体" w:eastAsia="方正中等线简体" w:hAnsi="方正中等线简体"/>
          <w:color w:val="2C647F"/>
          <w:sz w:val="50"/>
        </w:rPr>
        <w:tab/>
      </w:r>
      <w:r>
        <w:rPr>
          <w:rFonts w:ascii="方正中等线简体" w:eastAsia="方正中等线简体" w:hAnsi="方正中等线简体" w:hint="eastAsia"/>
          <w:color w:val="2C647F"/>
          <w:sz w:val="50"/>
        </w:rPr>
        <w:t>自荐信</w:t>
      </w:r>
    </w:p>
    <w:p w:rsidR="00D716B3" w:rsidRDefault="00D716B3">
      <w:pPr>
        <w:tabs>
          <w:tab w:val="left" w:pos="3017"/>
          <w:tab w:val="left" w:pos="4794"/>
        </w:tabs>
        <w:spacing w:before="157"/>
        <w:ind w:left="1240"/>
        <w:rPr>
          <w:rFonts w:ascii="方正中等线简体" w:eastAsia="方正中等线简体" w:hAnsi="方正中等线简体"/>
          <w:sz w:val="50"/>
        </w:rPr>
      </w:pPr>
      <w:r>
        <w:rPr>
          <w:rFonts w:ascii="方正中等线简体" w:eastAsia="方正中等线简体" w:hAnsi="方正中等线简体" w:hint="eastAsia"/>
          <w:color w:val="2C647F"/>
          <w:sz w:val="50"/>
        </w:rPr>
        <w:t>资料六</w:t>
      </w:r>
      <w:r>
        <w:rPr>
          <w:rFonts w:ascii="方正中等线简体" w:eastAsia="方正中等线简体" w:hAnsi="方正中等线简体"/>
          <w:color w:val="2C647F"/>
          <w:sz w:val="50"/>
        </w:rPr>
        <w:tab/>
      </w:r>
      <w:r>
        <w:rPr>
          <w:rFonts w:ascii="方正中等线简体" w:eastAsia="方正中等线简体" w:hAnsi="方正中等线简体" w:hint="eastAsia"/>
          <w:color w:val="2C647F"/>
          <w:sz w:val="50"/>
        </w:rPr>
        <w:t>………</w:t>
      </w:r>
      <w:r>
        <w:rPr>
          <w:rFonts w:ascii="方正中等线简体" w:eastAsia="方正中等线简体" w:hAnsi="方正中等线简体"/>
          <w:color w:val="2C647F"/>
          <w:sz w:val="50"/>
        </w:rPr>
        <w:tab/>
      </w:r>
      <w:r>
        <w:rPr>
          <w:rFonts w:ascii="方正中等线简体" w:eastAsia="方正中等线简体" w:hAnsi="方正中等线简体" w:hint="eastAsia"/>
          <w:color w:val="2C647F"/>
          <w:sz w:val="50"/>
        </w:rPr>
        <w:t>班主任推荐信</w:t>
      </w:r>
    </w:p>
    <w:p w:rsidR="00D716B3" w:rsidRDefault="00D716B3">
      <w:pPr>
        <w:rPr>
          <w:rFonts w:ascii="方正中等线简体" w:eastAsia="方正中等线简体" w:hAnsi="方正中等线简体"/>
          <w:sz w:val="50"/>
        </w:rPr>
        <w:sectPr w:rsidR="00D716B3">
          <w:pgSz w:w="11910" w:h="16840"/>
          <w:pgMar w:top="1580" w:right="1680" w:bottom="280" w:left="1680" w:header="720" w:footer="720" w:gutter="0"/>
          <w:cols w:space="720"/>
        </w:sect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spacing w:before="13"/>
        <w:rPr>
          <w:rFonts w:ascii="方正中等线简体"/>
          <w:sz w:val="23"/>
        </w:rPr>
      </w:pPr>
    </w:p>
    <w:p w:rsidR="00D716B3" w:rsidRDefault="00D716B3">
      <w:pPr>
        <w:spacing w:line="998" w:lineRule="exact"/>
        <w:ind w:left="291"/>
        <w:rPr>
          <w:rFonts w:ascii="方正毡笔黑简体" w:eastAsia="方正毡笔黑简体"/>
          <w:sz w:val="80"/>
        </w:rPr>
      </w:pPr>
      <w:r>
        <w:rPr>
          <w:noProof/>
          <w:lang w:eastAsia="zh-CN"/>
        </w:rPr>
        <w:pict>
          <v:group id="_x0000_s1043" style="position:absolute;left:0;text-align:left;margin-left:308.85pt;margin-top:-106.65pt;width:233.15pt;height:236.65pt;z-index:-251646464;mso-position-horizontal-relative:page" coordorigin="6177,-2133" coordsize="4663,4733">
            <v:line id="_x0000_s1044" style="position:absolute" from="9312,-2118" to="9312,434" strokecolor="#e88c60" strokeweight=".51083mm"/>
            <v:shape id="_x0000_s1045" type="#_x0000_t75" style="position:absolute;left:6177;top:-925;width:1863;height:1359">
              <v:imagedata r:id="rId10" o:title=""/>
            </v:shape>
            <v:shape id="_x0000_s1046" type="#_x0000_t75" style="position:absolute;left:7864;top:-377;width:2976;height:2976">
              <v:imagedata r:id="rId14" o:title=""/>
            </v:shape>
            <w10:wrap anchorx="page"/>
          </v:group>
        </w:pict>
      </w:r>
      <w:r>
        <w:rPr>
          <w:rFonts w:ascii="方正毡笔黑简体" w:eastAsia="方正毡笔黑简体" w:hint="eastAsia"/>
          <w:color w:val="2C647F"/>
          <w:sz w:val="80"/>
        </w:rPr>
        <w:t>个人简历</w:t>
      </w:r>
    </w:p>
    <w:p w:rsidR="00D716B3" w:rsidRDefault="00D716B3">
      <w:pPr>
        <w:spacing w:before="367"/>
        <w:ind w:left="131"/>
        <w:rPr>
          <w:rFonts w:ascii="方正中等线简体" w:eastAsia="方正中等线简体"/>
          <w:sz w:val="29"/>
        </w:rPr>
      </w:pPr>
      <w:r>
        <w:rPr>
          <w:rFonts w:ascii="方正中等线简体" w:eastAsia="方正中等线简体" w:hint="eastAsia"/>
          <w:color w:val="313132"/>
          <w:sz w:val="29"/>
        </w:rPr>
        <w:t>【基本情况】</w:t>
      </w:r>
    </w:p>
    <w:p w:rsidR="00D716B3" w:rsidRDefault="00D716B3">
      <w:pPr>
        <w:tabs>
          <w:tab w:val="left" w:pos="2513"/>
        </w:tabs>
        <w:spacing w:before="73"/>
        <w:ind w:left="452"/>
        <w:rPr>
          <w:rFonts w:ascii="方正中等线简体" w:eastAsia="方正中等线简体"/>
          <w:sz w:val="29"/>
        </w:rPr>
      </w:pPr>
      <w:r>
        <w:rPr>
          <w:rFonts w:ascii="方正中等线简体" w:eastAsia="方正中等线简体" w:hint="eastAsia"/>
          <w:color w:val="313132"/>
          <w:sz w:val="29"/>
        </w:rPr>
        <w:t>姓名：甄美丽</w:t>
      </w:r>
      <w:r>
        <w:rPr>
          <w:rFonts w:ascii="方正中等线简体" w:eastAsia="方正中等线简体"/>
          <w:color w:val="313132"/>
          <w:sz w:val="29"/>
        </w:rPr>
        <w:tab/>
      </w:r>
      <w:r>
        <w:rPr>
          <w:rFonts w:ascii="方正中等线简体" w:eastAsia="方正中等线简体" w:hint="eastAsia"/>
          <w:color w:val="313132"/>
          <w:sz w:val="29"/>
        </w:rPr>
        <w:t>性别：女</w:t>
      </w:r>
    </w:p>
    <w:p w:rsidR="00D716B3" w:rsidRDefault="00D716B3">
      <w:pPr>
        <w:tabs>
          <w:tab w:val="left" w:pos="3608"/>
        </w:tabs>
        <w:spacing w:before="73"/>
        <w:ind w:left="452"/>
        <w:rPr>
          <w:rFonts w:ascii="方正中等线简体" w:eastAsia="方正中等线简体"/>
          <w:sz w:val="29"/>
        </w:rPr>
      </w:pPr>
      <w:r>
        <w:rPr>
          <w:rFonts w:ascii="方正中等线简体" w:eastAsia="方正中等线简体" w:hint="eastAsia"/>
          <w:color w:val="313132"/>
          <w:sz w:val="29"/>
        </w:rPr>
        <w:t>出生年月：</w:t>
      </w:r>
      <w:r>
        <w:rPr>
          <w:rFonts w:ascii="方正中等线简体" w:eastAsia="方正中等线简体"/>
          <w:color w:val="313132"/>
          <w:sz w:val="29"/>
        </w:rPr>
        <w:t>2005</w:t>
      </w:r>
      <w:r>
        <w:rPr>
          <w:rFonts w:ascii="方正中等线简体" w:eastAsia="方正中等线简体" w:hint="eastAsia"/>
          <w:color w:val="313132"/>
          <w:sz w:val="29"/>
        </w:rPr>
        <w:t>年</w:t>
      </w:r>
      <w:r>
        <w:rPr>
          <w:rFonts w:ascii="方正中等线简体" w:eastAsia="方正中等线简体"/>
          <w:color w:val="313132"/>
          <w:sz w:val="29"/>
        </w:rPr>
        <w:t>6</w:t>
      </w:r>
      <w:r>
        <w:rPr>
          <w:rFonts w:ascii="方正中等线简体" w:eastAsia="方正中等线简体" w:hint="eastAsia"/>
          <w:color w:val="313132"/>
          <w:sz w:val="29"/>
        </w:rPr>
        <w:t>月</w:t>
      </w:r>
      <w:r>
        <w:rPr>
          <w:rFonts w:ascii="方正中等线简体" w:eastAsia="方正中等线简体"/>
          <w:color w:val="313132"/>
          <w:sz w:val="29"/>
        </w:rPr>
        <w:tab/>
      </w:r>
      <w:r>
        <w:rPr>
          <w:rFonts w:ascii="方正中等线简体" w:eastAsia="方正中等线简体" w:hint="eastAsia"/>
          <w:color w:val="313132"/>
          <w:sz w:val="29"/>
        </w:rPr>
        <w:t>户籍：上海市浦东新区</w:t>
      </w:r>
    </w:p>
    <w:p w:rsidR="00D716B3" w:rsidRDefault="00D716B3">
      <w:pPr>
        <w:tabs>
          <w:tab w:val="left" w:pos="4543"/>
        </w:tabs>
        <w:spacing w:before="73" w:line="280" w:lineRule="auto"/>
        <w:ind w:left="452" w:right="276"/>
        <w:rPr>
          <w:rFonts w:ascii="方正中等线简体" w:eastAsia="方正中等线简体"/>
          <w:sz w:val="29"/>
        </w:rPr>
      </w:pPr>
      <w:r>
        <w:rPr>
          <w:rFonts w:ascii="方正中等线简体" w:eastAsia="方正中等线简体" w:hint="eastAsia"/>
          <w:color w:val="313132"/>
          <w:sz w:val="29"/>
        </w:rPr>
        <w:t>就读小学：上海市第十五中学</w:t>
      </w:r>
      <w:r>
        <w:rPr>
          <w:rFonts w:ascii="方正中等线简体" w:eastAsia="方正中等线简体"/>
          <w:color w:val="313132"/>
          <w:sz w:val="29"/>
        </w:rPr>
        <w:tab/>
      </w:r>
      <w:r>
        <w:rPr>
          <w:rFonts w:ascii="方正中等线简体" w:eastAsia="方正中等线简体" w:hint="eastAsia"/>
          <w:color w:val="313132"/>
          <w:sz w:val="29"/>
        </w:rPr>
        <w:t>家庭住址：上海市浦东新区东方路</w:t>
      </w:r>
      <w:r>
        <w:rPr>
          <w:rFonts w:ascii="方正中等线简体" w:eastAsia="方正中等线简体"/>
          <w:color w:val="313132"/>
          <w:sz w:val="29"/>
        </w:rPr>
        <w:t>0000</w:t>
      </w:r>
      <w:r>
        <w:rPr>
          <w:rFonts w:ascii="方正中等线简体" w:eastAsia="方正中等线简体" w:hint="eastAsia"/>
          <w:color w:val="313132"/>
          <w:sz w:val="29"/>
        </w:rPr>
        <w:t>号身份证号：</w:t>
      </w:r>
      <w:r>
        <w:rPr>
          <w:rFonts w:ascii="方正中等线简体" w:eastAsia="方正中等线简体"/>
          <w:color w:val="313132"/>
          <w:sz w:val="29"/>
        </w:rPr>
        <w:t>123456400206060008</w:t>
      </w:r>
    </w:p>
    <w:p w:rsidR="00D716B3" w:rsidRDefault="00D716B3">
      <w:pPr>
        <w:pStyle w:val="BodyText"/>
        <w:spacing w:before="2"/>
        <w:rPr>
          <w:rFonts w:ascii="方正中等线简体"/>
          <w:sz w:val="16"/>
        </w:rPr>
      </w:pPr>
      <w:r>
        <w:rPr>
          <w:noProof/>
          <w:lang w:eastAsia="zh-CN"/>
        </w:rPr>
        <w:pict>
          <v:line id="_x0000_s1047" style="position:absolute;z-index:251641344;mso-wrap-distance-left:0;mso-wrap-distance-right:0;mso-position-horizontal-relative:page" from="55.55pt,14.6pt" to="546.5pt,14.6pt" strokecolor="white" strokeweight="1.5pt">
            <w10:wrap type="topAndBottom" anchorx="page"/>
          </v:line>
        </w:pict>
      </w:r>
    </w:p>
    <w:p w:rsidR="00D716B3" w:rsidRDefault="00D716B3">
      <w:pPr>
        <w:pStyle w:val="BodyText"/>
        <w:spacing w:before="6"/>
        <w:rPr>
          <w:rFonts w:ascii="方正中等线简体"/>
          <w:sz w:val="22"/>
        </w:rPr>
      </w:pPr>
    </w:p>
    <w:p w:rsidR="00D716B3" w:rsidRDefault="00D716B3">
      <w:pPr>
        <w:ind w:left="131"/>
        <w:rPr>
          <w:rFonts w:ascii="方正中等线简体" w:eastAsia="方正中等线简体"/>
          <w:sz w:val="29"/>
        </w:rPr>
      </w:pPr>
      <w:r>
        <w:rPr>
          <w:rFonts w:ascii="方正中等线简体" w:eastAsia="方正中等线简体" w:hint="eastAsia"/>
          <w:color w:val="313132"/>
          <w:sz w:val="29"/>
        </w:rPr>
        <w:t>【学习情况】</w:t>
      </w:r>
    </w:p>
    <w:p w:rsidR="00D716B3" w:rsidRDefault="00D716B3">
      <w:pPr>
        <w:spacing w:before="73" w:line="280" w:lineRule="auto"/>
        <w:ind w:left="131" w:right="112" w:firstLine="321"/>
        <w:rPr>
          <w:rFonts w:ascii="方正中等线简体" w:eastAsia="方正中等线简体" w:hAnsi="方正中等线简体"/>
          <w:sz w:val="29"/>
        </w:rPr>
      </w:pPr>
      <w:r>
        <w:rPr>
          <w:rFonts w:ascii="方正中等线简体" w:eastAsia="方正中等线简体" w:hAnsi="方正中等线简体" w:hint="eastAsia"/>
          <w:color w:val="313132"/>
          <w:sz w:val="29"/>
        </w:rPr>
        <w:t>勤奋学习，能独立思考学习问题，勤学好问，成绩优秀经常结合课堂外的拓展实践，汲取更多知识，不断开阔自己的视野，六年级上学期第一次统考考试总分全班排名第三每个学期都被评为“三好学生”，荣获“成绩优秀奖”</w:t>
      </w:r>
    </w:p>
    <w:p w:rsidR="00D716B3" w:rsidRDefault="00D716B3">
      <w:pPr>
        <w:pStyle w:val="BodyText"/>
        <w:spacing w:before="9"/>
        <w:rPr>
          <w:rFonts w:ascii="方正中等线简体"/>
          <w:sz w:val="18"/>
        </w:rPr>
      </w:pPr>
      <w:r>
        <w:rPr>
          <w:noProof/>
          <w:lang w:eastAsia="zh-CN"/>
        </w:rPr>
        <w:pict>
          <v:line id="_x0000_s1048" style="position:absolute;z-index:251642368;mso-wrap-distance-left:0;mso-wrap-distance-right:0;mso-position-horizontal-relative:page" from="55.55pt,16.45pt" to="546.5pt,16.45pt" strokecolor="white" strokeweight="1.5pt">
            <w10:wrap type="topAndBottom" anchorx="page"/>
          </v:line>
        </w:pict>
      </w:r>
    </w:p>
    <w:p w:rsidR="00D716B3" w:rsidRDefault="00D716B3">
      <w:pPr>
        <w:pStyle w:val="BodyText"/>
        <w:spacing w:before="1"/>
        <w:rPr>
          <w:rFonts w:ascii="方正中等线简体"/>
          <w:sz w:val="19"/>
        </w:rPr>
      </w:pPr>
    </w:p>
    <w:p w:rsidR="00D716B3" w:rsidRDefault="00D716B3">
      <w:pPr>
        <w:spacing w:line="427" w:lineRule="exact"/>
        <w:ind w:left="331"/>
        <w:rPr>
          <w:rFonts w:ascii="方正中等线简体" w:eastAsia="方正中等线简体"/>
          <w:sz w:val="29"/>
        </w:rPr>
      </w:pPr>
      <w:r>
        <w:rPr>
          <w:rFonts w:ascii="方正中等线简体" w:eastAsia="方正中等线简体" w:hint="eastAsia"/>
          <w:color w:val="313132"/>
          <w:sz w:val="29"/>
        </w:rPr>
        <w:t>【兴趣特长】</w:t>
      </w:r>
    </w:p>
    <w:p w:rsidR="00D716B3" w:rsidRDefault="00D716B3">
      <w:pPr>
        <w:spacing w:before="73" w:line="280" w:lineRule="auto"/>
        <w:ind w:left="652" w:right="2717"/>
        <w:rPr>
          <w:rFonts w:ascii="方正中等线简体" w:eastAsia="方正中等线简体"/>
          <w:sz w:val="29"/>
        </w:rPr>
      </w:pPr>
      <w:r>
        <w:rPr>
          <w:rFonts w:ascii="方正中等线简体" w:eastAsia="方正中等线简体" w:hint="eastAsia"/>
          <w:color w:val="313132"/>
          <w:sz w:val="29"/>
        </w:rPr>
        <w:t>喜爱钢琴，</w:t>
      </w:r>
      <w:r>
        <w:rPr>
          <w:rFonts w:ascii="方正中等线简体" w:eastAsia="方正中等线简体"/>
          <w:color w:val="313132"/>
          <w:sz w:val="29"/>
        </w:rPr>
        <w:t>2016</w:t>
      </w:r>
      <w:r>
        <w:rPr>
          <w:rFonts w:ascii="方正中等线简体" w:eastAsia="方正中等线简体" w:hint="eastAsia"/>
          <w:color w:val="313132"/>
          <w:sz w:val="29"/>
        </w:rPr>
        <w:t>年顺利通过国家考级委员会六级考核喜爱朗诵，在上海市第九届艺术比赛中获朗诵一等奖</w:t>
      </w:r>
    </w:p>
    <w:p w:rsidR="00D716B3" w:rsidRDefault="00D716B3">
      <w:pPr>
        <w:pStyle w:val="BodyText"/>
        <w:spacing w:before="3"/>
        <w:rPr>
          <w:rFonts w:ascii="方正中等线简体"/>
          <w:sz w:val="16"/>
        </w:rPr>
      </w:pPr>
      <w:r>
        <w:rPr>
          <w:noProof/>
          <w:lang w:eastAsia="zh-CN"/>
        </w:rPr>
        <w:pict>
          <v:line id="_x0000_s1049" style="position:absolute;z-index:251643392;mso-wrap-distance-left:0;mso-wrap-distance-right:0;mso-position-horizontal-relative:page" from="55.55pt,14.65pt" to="546.5pt,14.65pt" strokecolor="white" strokeweight="1.5pt">
            <w10:wrap type="topAndBottom" anchorx="page"/>
          </v:line>
        </w:pict>
      </w:r>
    </w:p>
    <w:p w:rsidR="00D716B3" w:rsidRDefault="00D716B3">
      <w:pPr>
        <w:pStyle w:val="BodyText"/>
        <w:spacing w:before="3"/>
        <w:rPr>
          <w:rFonts w:ascii="方正中等线简体"/>
          <w:sz w:val="18"/>
        </w:rPr>
      </w:pPr>
    </w:p>
    <w:p w:rsidR="00D716B3" w:rsidRDefault="00D716B3">
      <w:pPr>
        <w:ind w:left="131"/>
        <w:rPr>
          <w:rFonts w:ascii="方正中等线简体" w:eastAsia="方正中等线简体"/>
          <w:sz w:val="29"/>
        </w:rPr>
      </w:pPr>
      <w:r>
        <w:rPr>
          <w:rFonts w:ascii="方正中等线简体" w:eastAsia="方正中等线简体" w:hint="eastAsia"/>
          <w:color w:val="313132"/>
          <w:sz w:val="29"/>
        </w:rPr>
        <w:t>【主要获奖】</w:t>
      </w:r>
    </w:p>
    <w:p w:rsidR="00D716B3" w:rsidRDefault="00D716B3">
      <w:pPr>
        <w:spacing w:before="73"/>
        <w:ind w:left="452"/>
        <w:rPr>
          <w:rFonts w:ascii="方正中等线简体" w:eastAsia="方正中等线简体" w:hAnsi="方正中等线简体"/>
          <w:sz w:val="29"/>
        </w:rPr>
      </w:pPr>
      <w:r>
        <w:rPr>
          <w:rFonts w:ascii="方正中等线简体" w:eastAsia="方正中等线简体" w:hAnsi="方正中等线简体"/>
          <w:color w:val="313132"/>
          <w:sz w:val="29"/>
        </w:rPr>
        <w:t>2016</w:t>
      </w:r>
      <w:r>
        <w:rPr>
          <w:rFonts w:ascii="方正中等线简体" w:eastAsia="方正中等线简体" w:hAnsi="方正中等线简体" w:hint="eastAsia"/>
          <w:color w:val="313132"/>
          <w:sz w:val="29"/>
        </w:rPr>
        <w:t>年</w:t>
      </w:r>
      <w:r>
        <w:rPr>
          <w:rFonts w:ascii="方正中等线简体" w:eastAsia="方正中等线简体" w:hAnsi="方正中等线简体"/>
          <w:color w:val="313132"/>
          <w:sz w:val="29"/>
        </w:rPr>
        <w:t>09</w:t>
      </w:r>
      <w:r>
        <w:rPr>
          <w:rFonts w:ascii="方正中等线简体" w:eastAsia="方正中等线简体" w:hAnsi="方正中等线简体" w:hint="eastAsia"/>
          <w:color w:val="313132"/>
          <w:sz w:val="29"/>
        </w:rPr>
        <w:t>月</w:t>
      </w:r>
      <w:r>
        <w:rPr>
          <w:rFonts w:ascii="方正中等线简体" w:eastAsia="方正中等线简体" w:hAnsi="方正中等线简体"/>
          <w:color w:val="313132"/>
          <w:spacing w:val="79"/>
          <w:sz w:val="29"/>
        </w:rPr>
        <w:t xml:space="preserve"> </w:t>
      </w:r>
      <w:r>
        <w:rPr>
          <w:rFonts w:ascii="方正中等线简体" w:eastAsia="方正中等线简体" w:hAnsi="方正中等线简体" w:hint="eastAsia"/>
          <w:color w:val="313132"/>
          <w:sz w:val="29"/>
        </w:rPr>
        <w:t>在第六届小超人作文“全国总决赛”中获小学组作文一等奖</w:t>
      </w:r>
    </w:p>
    <w:p w:rsidR="00D716B3" w:rsidRDefault="00D716B3">
      <w:pPr>
        <w:spacing w:before="73"/>
        <w:ind w:left="452"/>
        <w:rPr>
          <w:rFonts w:ascii="方正中等线简体" w:eastAsia="方正中等线简体" w:hAnsi="方正中等线简体"/>
          <w:sz w:val="29"/>
        </w:rPr>
      </w:pPr>
      <w:r>
        <w:rPr>
          <w:rFonts w:ascii="方正中等线简体" w:eastAsia="方正中等线简体" w:hAnsi="方正中等线简体"/>
          <w:color w:val="313132"/>
          <w:sz w:val="29"/>
        </w:rPr>
        <w:t>2016</w:t>
      </w:r>
      <w:r>
        <w:rPr>
          <w:rFonts w:ascii="方正中等线简体" w:eastAsia="方正中等线简体" w:hAnsi="方正中等线简体" w:hint="eastAsia"/>
          <w:color w:val="313132"/>
          <w:sz w:val="29"/>
        </w:rPr>
        <w:t>年</w:t>
      </w:r>
      <w:r>
        <w:rPr>
          <w:rFonts w:ascii="方正中等线简体" w:eastAsia="方正中等线简体" w:hAnsi="方正中等线简体"/>
          <w:color w:val="313132"/>
          <w:sz w:val="29"/>
        </w:rPr>
        <w:t>12</w:t>
      </w:r>
      <w:r>
        <w:rPr>
          <w:rFonts w:ascii="方正中等线简体" w:eastAsia="方正中等线简体" w:hAnsi="方正中等线简体" w:hint="eastAsia"/>
          <w:color w:val="313132"/>
          <w:sz w:val="29"/>
        </w:rPr>
        <w:t>月</w:t>
      </w:r>
      <w:r>
        <w:rPr>
          <w:rFonts w:ascii="方正中等线简体" w:eastAsia="方正中等线简体" w:hAnsi="方正中等线简体"/>
          <w:color w:val="313132"/>
          <w:spacing w:val="79"/>
          <w:sz w:val="29"/>
        </w:rPr>
        <w:t xml:space="preserve"> </w:t>
      </w:r>
      <w:r>
        <w:rPr>
          <w:rFonts w:ascii="方正中等线简体" w:eastAsia="方正中等线简体" w:hAnsi="方正中等线简体" w:hint="eastAsia"/>
          <w:color w:val="313132"/>
          <w:sz w:val="29"/>
        </w:rPr>
        <w:t>上海杯“党在我心中”征文比赛三等奖</w:t>
      </w:r>
    </w:p>
    <w:p w:rsidR="00D716B3" w:rsidRDefault="00D716B3">
      <w:pPr>
        <w:spacing w:before="73"/>
        <w:ind w:left="452"/>
        <w:rPr>
          <w:rFonts w:ascii="方正中等线简体" w:eastAsia="方正中等线简体" w:hAnsi="方正中等线简体"/>
          <w:sz w:val="29"/>
        </w:rPr>
      </w:pPr>
      <w:r>
        <w:rPr>
          <w:rFonts w:ascii="方正中等线简体" w:eastAsia="方正中等线简体" w:hAnsi="方正中等线简体"/>
          <w:color w:val="313132"/>
          <w:sz w:val="29"/>
        </w:rPr>
        <w:t>2017</w:t>
      </w:r>
      <w:r>
        <w:rPr>
          <w:rFonts w:ascii="方正中等线简体" w:eastAsia="方正中等线简体" w:hAnsi="方正中等线简体" w:hint="eastAsia"/>
          <w:color w:val="313132"/>
          <w:sz w:val="29"/>
        </w:rPr>
        <w:t>年</w:t>
      </w:r>
      <w:r>
        <w:rPr>
          <w:rFonts w:ascii="方正中等线简体" w:eastAsia="方正中等线简体" w:hAnsi="方正中等线简体"/>
          <w:color w:val="313132"/>
          <w:sz w:val="29"/>
        </w:rPr>
        <w:t>03</w:t>
      </w:r>
      <w:r>
        <w:rPr>
          <w:rFonts w:ascii="方正中等线简体" w:eastAsia="方正中等线简体" w:hAnsi="方正中等线简体" w:hint="eastAsia"/>
          <w:color w:val="313132"/>
          <w:sz w:val="29"/>
        </w:rPr>
        <w:t>月</w:t>
      </w:r>
      <w:r>
        <w:rPr>
          <w:rFonts w:ascii="方正中等线简体" w:eastAsia="方正中等线简体" w:hAnsi="方正中等线简体"/>
          <w:color w:val="313132"/>
          <w:spacing w:val="79"/>
          <w:sz w:val="29"/>
        </w:rPr>
        <w:t xml:space="preserve"> </w:t>
      </w:r>
      <w:r>
        <w:rPr>
          <w:rFonts w:ascii="方正中等线简体" w:eastAsia="方正中等线简体" w:hAnsi="方正中等线简体" w:hint="eastAsia"/>
          <w:color w:val="313132"/>
          <w:sz w:val="29"/>
        </w:rPr>
        <w:t>上海市“心中的太阳”诗歌创作比赛中荣获一等奖</w:t>
      </w:r>
    </w:p>
    <w:p w:rsidR="00D716B3" w:rsidRDefault="00D716B3">
      <w:pPr>
        <w:pStyle w:val="BodyText"/>
        <w:spacing w:before="7"/>
        <w:rPr>
          <w:rFonts w:ascii="方正中等线简体"/>
          <w:sz w:val="26"/>
        </w:rPr>
      </w:pPr>
      <w:r>
        <w:rPr>
          <w:noProof/>
          <w:lang w:eastAsia="zh-CN"/>
        </w:rPr>
        <w:pict>
          <v:line id="_x0000_s1050" style="position:absolute;z-index:251644416;mso-wrap-distance-left:0;mso-wrap-distance-right:0;mso-position-horizontal-relative:page" from="55.55pt,22.25pt" to="546.5pt,22.25pt" strokecolor="white" strokeweight="1.5pt">
            <w10:wrap type="topAndBottom" anchorx="page"/>
          </v:line>
        </w:pict>
      </w:r>
    </w:p>
    <w:p w:rsidR="00D716B3" w:rsidRDefault="00D716B3">
      <w:pPr>
        <w:spacing w:before="211"/>
        <w:ind w:left="131"/>
        <w:rPr>
          <w:rFonts w:ascii="方正中等线简体" w:eastAsia="方正中等线简体"/>
          <w:sz w:val="29"/>
        </w:rPr>
      </w:pPr>
      <w:r>
        <w:rPr>
          <w:rFonts w:ascii="方正中等线简体" w:eastAsia="方正中等线简体" w:hint="eastAsia"/>
          <w:color w:val="313132"/>
          <w:sz w:val="29"/>
        </w:rPr>
        <w:t>【家庭情况】</w:t>
      </w:r>
    </w:p>
    <w:p w:rsidR="00D716B3" w:rsidRDefault="00D716B3">
      <w:pPr>
        <w:spacing w:before="73"/>
        <w:ind w:left="452"/>
        <w:rPr>
          <w:rFonts w:ascii="方正中等线简体" w:eastAsia="方正中等线简体"/>
          <w:sz w:val="29"/>
        </w:rPr>
      </w:pPr>
      <w:r>
        <w:rPr>
          <w:rFonts w:ascii="方正中等线简体" w:eastAsia="方正中等线简体" w:hint="eastAsia"/>
          <w:color w:val="313132"/>
          <w:sz w:val="29"/>
        </w:rPr>
        <w:t>父亲</w:t>
      </w:r>
      <w:r>
        <w:rPr>
          <w:rFonts w:ascii="方正中等线简体" w:eastAsia="方正中等线简体"/>
          <w:color w:val="313132"/>
          <w:sz w:val="29"/>
        </w:rPr>
        <w:t xml:space="preserve">  </w:t>
      </w:r>
      <w:r>
        <w:rPr>
          <w:rFonts w:ascii="方正中等线简体" w:eastAsia="方正中等线简体" w:hint="eastAsia"/>
          <w:color w:val="313132"/>
          <w:sz w:val="29"/>
        </w:rPr>
        <w:t>王先生</w:t>
      </w:r>
      <w:r>
        <w:rPr>
          <w:rFonts w:ascii="方正中等线简体" w:eastAsia="方正中等线简体"/>
          <w:color w:val="313132"/>
          <w:sz w:val="29"/>
        </w:rPr>
        <w:t xml:space="preserve">  </w:t>
      </w:r>
      <w:r>
        <w:rPr>
          <w:rFonts w:ascii="方正中等线简体" w:eastAsia="方正中等线简体" w:hint="eastAsia"/>
          <w:color w:val="313132"/>
          <w:sz w:val="29"/>
        </w:rPr>
        <w:t>上海市浦东新区人民政府</w:t>
      </w:r>
      <w:r>
        <w:rPr>
          <w:rFonts w:ascii="方正中等线简体" w:eastAsia="方正中等线简体"/>
          <w:color w:val="313132"/>
          <w:sz w:val="29"/>
        </w:rPr>
        <w:t xml:space="preserve">  137 0000 0000</w:t>
      </w:r>
    </w:p>
    <w:p w:rsidR="00D716B3" w:rsidRDefault="00D716B3">
      <w:pPr>
        <w:spacing w:before="73"/>
        <w:ind w:left="452"/>
        <w:rPr>
          <w:rFonts w:ascii="方正中等线简体" w:eastAsia="方正中等线简体"/>
          <w:sz w:val="29"/>
        </w:rPr>
      </w:pPr>
      <w:r>
        <w:rPr>
          <w:rFonts w:ascii="方正中等线简体" w:eastAsia="方正中等线简体" w:hint="eastAsia"/>
          <w:color w:val="313132"/>
          <w:sz w:val="29"/>
        </w:rPr>
        <w:t>母亲</w:t>
      </w:r>
      <w:r>
        <w:rPr>
          <w:rFonts w:ascii="方正中等线简体" w:eastAsia="方正中等线简体"/>
          <w:color w:val="313132"/>
          <w:sz w:val="29"/>
        </w:rPr>
        <w:t xml:space="preserve">  </w:t>
      </w:r>
      <w:r>
        <w:rPr>
          <w:rFonts w:ascii="方正中等线简体" w:eastAsia="方正中等线简体" w:hint="eastAsia"/>
          <w:color w:val="313132"/>
          <w:sz w:val="29"/>
        </w:rPr>
        <w:t>应女士</w:t>
      </w:r>
      <w:r>
        <w:rPr>
          <w:rFonts w:ascii="方正中等线简体" w:eastAsia="方正中等线简体"/>
          <w:color w:val="313132"/>
          <w:sz w:val="29"/>
        </w:rPr>
        <w:t xml:space="preserve">  </w:t>
      </w:r>
      <w:r>
        <w:rPr>
          <w:rFonts w:ascii="方正中等线简体" w:eastAsia="方正中等线简体" w:hint="eastAsia"/>
          <w:color w:val="313132"/>
          <w:sz w:val="29"/>
        </w:rPr>
        <w:t>上海市浦东新区地球小学</w:t>
      </w:r>
      <w:r>
        <w:rPr>
          <w:rFonts w:ascii="方正中等线简体" w:eastAsia="方正中等线简体"/>
          <w:color w:val="313132"/>
          <w:sz w:val="29"/>
        </w:rPr>
        <w:t xml:space="preserve">  136 1234 5678</w:t>
      </w:r>
    </w:p>
    <w:p w:rsidR="00D716B3" w:rsidRDefault="00D716B3">
      <w:pPr>
        <w:rPr>
          <w:rFonts w:ascii="方正中等线简体" w:eastAsia="方正中等线简体"/>
          <w:sz w:val="29"/>
        </w:rPr>
        <w:sectPr w:rsidR="00D716B3">
          <w:headerReference w:type="default" r:id="rId15"/>
          <w:pgSz w:w="11910" w:h="16840"/>
          <w:pgMar w:top="0" w:right="820" w:bottom="280" w:left="980" w:header="0" w:footer="0" w:gutter="0"/>
          <w:cols w:space="720"/>
        </w:sectPr>
      </w:pPr>
    </w:p>
    <w:p w:rsidR="00D716B3" w:rsidRDefault="00D716B3">
      <w:pPr>
        <w:pStyle w:val="BodyText"/>
        <w:ind w:left="7087"/>
        <w:rPr>
          <w:rFonts w:ascii="方正中等线简体"/>
          <w:sz w:val="20"/>
        </w:rPr>
      </w:pPr>
      <w:r w:rsidRPr="001079A3">
        <w:rPr>
          <w:rFonts w:ascii="方正中等线简体"/>
          <w:noProof/>
          <w:sz w:val="20"/>
          <w:lang w:eastAsia="zh-CN"/>
        </w:rPr>
        <w:pict>
          <v:shape id="image3.png" o:spid="_x0000_i1025" type="#_x0000_t75" style="width:85.5pt;height:147pt;visibility:visible">
            <v:imagedata r:id="rId8" o:title=""/>
          </v:shape>
        </w:pict>
      </w:r>
    </w:p>
    <w:p w:rsidR="00D716B3" w:rsidRDefault="00D716B3">
      <w:pPr>
        <w:tabs>
          <w:tab w:val="left" w:pos="1890"/>
        </w:tabs>
        <w:spacing w:line="355" w:lineRule="exact"/>
        <w:ind w:left="104"/>
        <w:rPr>
          <w:rFonts w:ascii="方正中等线简体" w:eastAsia="方正中等线简体" w:hAnsi="方正中等线简体"/>
          <w:sz w:val="29"/>
        </w:rPr>
      </w:pPr>
      <w:r>
        <w:rPr>
          <w:rFonts w:ascii="方正中等线简体" w:eastAsia="方正中等线简体" w:hAnsi="方正中等线简体"/>
          <w:color w:val="303131"/>
          <w:sz w:val="29"/>
        </w:rPr>
        <w:t>2015</w:t>
      </w:r>
      <w:r>
        <w:rPr>
          <w:rFonts w:ascii="方正中等线简体" w:eastAsia="方正中等线简体" w:hAnsi="方正中等线简体" w:hint="eastAsia"/>
          <w:color w:val="303131"/>
          <w:sz w:val="29"/>
        </w:rPr>
        <w:t>年</w:t>
      </w:r>
      <w:r>
        <w:rPr>
          <w:rFonts w:ascii="方正中等线简体" w:eastAsia="方正中等线简体" w:hAnsi="方正中等线简体"/>
          <w:color w:val="303131"/>
          <w:sz w:val="29"/>
        </w:rPr>
        <w:t>06</w:t>
      </w:r>
      <w:r>
        <w:rPr>
          <w:rFonts w:ascii="方正中等线简体" w:eastAsia="方正中等线简体" w:hAnsi="方正中等线简体" w:hint="eastAsia"/>
          <w:color w:val="303131"/>
          <w:sz w:val="29"/>
        </w:rPr>
        <w:t>月</w:t>
      </w:r>
      <w:r>
        <w:rPr>
          <w:rFonts w:ascii="方正中等线简体" w:eastAsia="方正中等线简体" w:hAnsi="方正中等线简体"/>
          <w:color w:val="303131"/>
          <w:sz w:val="29"/>
        </w:rPr>
        <w:tab/>
      </w:r>
      <w:r>
        <w:rPr>
          <w:rFonts w:ascii="方正中等线简体" w:eastAsia="方正中等线简体" w:hAnsi="方正中等线简体" w:hint="eastAsia"/>
          <w:color w:val="303131"/>
          <w:sz w:val="29"/>
        </w:rPr>
        <w:t>被上海市第十五小学评为“三好学生”</w:t>
      </w:r>
    </w:p>
    <w:p w:rsidR="00D716B3" w:rsidRDefault="00D716B3">
      <w:pPr>
        <w:tabs>
          <w:tab w:val="left" w:pos="1890"/>
        </w:tabs>
        <w:spacing w:before="253"/>
        <w:ind w:left="104"/>
        <w:rPr>
          <w:rFonts w:ascii="方正中等线简体" w:eastAsia="方正中等线简体" w:hAnsi="方正中等线简体"/>
          <w:sz w:val="29"/>
        </w:rPr>
      </w:pPr>
      <w:r>
        <w:rPr>
          <w:rFonts w:ascii="方正中等线简体" w:eastAsia="方正中等线简体" w:hAnsi="方正中等线简体"/>
          <w:color w:val="303131"/>
          <w:sz w:val="29"/>
        </w:rPr>
        <w:t>2016</w:t>
      </w:r>
      <w:r>
        <w:rPr>
          <w:rFonts w:ascii="方正中等线简体" w:eastAsia="方正中等线简体" w:hAnsi="方正中等线简体" w:hint="eastAsia"/>
          <w:color w:val="303131"/>
          <w:sz w:val="29"/>
        </w:rPr>
        <w:t>年</w:t>
      </w:r>
      <w:r>
        <w:rPr>
          <w:rFonts w:ascii="方正中等线简体" w:eastAsia="方正中等线简体" w:hAnsi="方正中等线简体"/>
          <w:color w:val="303131"/>
          <w:sz w:val="29"/>
        </w:rPr>
        <w:t>09</w:t>
      </w:r>
      <w:r>
        <w:rPr>
          <w:rFonts w:ascii="方正中等线简体" w:eastAsia="方正中等线简体" w:hAnsi="方正中等线简体" w:hint="eastAsia"/>
          <w:color w:val="303131"/>
          <w:sz w:val="29"/>
        </w:rPr>
        <w:t>月</w:t>
      </w:r>
      <w:r>
        <w:rPr>
          <w:rFonts w:ascii="方正中等线简体" w:eastAsia="方正中等线简体" w:hAnsi="方正中等线简体"/>
          <w:color w:val="303131"/>
          <w:sz w:val="29"/>
        </w:rPr>
        <w:tab/>
      </w:r>
      <w:r>
        <w:rPr>
          <w:rFonts w:ascii="方正中等线简体" w:eastAsia="方正中等线简体" w:hAnsi="方正中等线简体" w:hint="eastAsia"/>
          <w:color w:val="303131"/>
          <w:sz w:val="29"/>
        </w:rPr>
        <w:t>在第六届小超人作文“全国总决赛”中获小学组作文一等奖</w:t>
      </w:r>
    </w:p>
    <w:p w:rsidR="00D716B3" w:rsidRDefault="00D716B3">
      <w:pPr>
        <w:tabs>
          <w:tab w:val="left" w:pos="1890"/>
        </w:tabs>
        <w:spacing w:before="253"/>
        <w:ind w:left="104"/>
        <w:rPr>
          <w:rFonts w:ascii="方正中等线简体" w:eastAsia="方正中等线简体" w:hAnsi="方正中等线简体"/>
          <w:sz w:val="29"/>
        </w:rPr>
      </w:pPr>
      <w:r>
        <w:rPr>
          <w:rFonts w:ascii="方正中等线简体" w:eastAsia="方正中等线简体" w:hAnsi="方正中等线简体"/>
          <w:color w:val="303131"/>
          <w:sz w:val="29"/>
        </w:rPr>
        <w:t>2016</w:t>
      </w:r>
      <w:r>
        <w:rPr>
          <w:rFonts w:ascii="方正中等线简体" w:eastAsia="方正中等线简体" w:hAnsi="方正中等线简体" w:hint="eastAsia"/>
          <w:color w:val="303131"/>
          <w:sz w:val="29"/>
        </w:rPr>
        <w:t>年</w:t>
      </w:r>
      <w:r>
        <w:rPr>
          <w:rFonts w:ascii="方正中等线简体" w:eastAsia="方正中等线简体" w:hAnsi="方正中等线简体"/>
          <w:color w:val="303131"/>
          <w:sz w:val="29"/>
        </w:rPr>
        <w:t>12</w:t>
      </w:r>
      <w:r>
        <w:rPr>
          <w:rFonts w:ascii="方正中等线简体" w:eastAsia="方正中等线简体" w:hAnsi="方正中等线简体" w:hint="eastAsia"/>
          <w:color w:val="303131"/>
          <w:sz w:val="29"/>
        </w:rPr>
        <w:t>月</w:t>
      </w:r>
      <w:r>
        <w:rPr>
          <w:rFonts w:ascii="方正中等线简体" w:eastAsia="方正中等线简体" w:hAnsi="方正中等线简体"/>
          <w:color w:val="303131"/>
          <w:sz w:val="29"/>
        </w:rPr>
        <w:tab/>
      </w:r>
      <w:r>
        <w:rPr>
          <w:rFonts w:ascii="方正中等线简体" w:eastAsia="方正中等线简体" w:hAnsi="方正中等线简体" w:hint="eastAsia"/>
          <w:color w:val="303131"/>
          <w:sz w:val="29"/>
        </w:rPr>
        <w:t>上海杯“党在我心中”征文比赛三等奖</w:t>
      </w:r>
    </w:p>
    <w:p w:rsidR="00D716B3" w:rsidRDefault="00D716B3">
      <w:pPr>
        <w:tabs>
          <w:tab w:val="left" w:pos="1890"/>
        </w:tabs>
        <w:spacing w:before="253"/>
        <w:ind w:left="104"/>
        <w:rPr>
          <w:rFonts w:ascii="方正中等线简体" w:eastAsia="方正中等线简体" w:hAnsi="方正中等线简体"/>
          <w:sz w:val="29"/>
        </w:rPr>
      </w:pPr>
      <w:r>
        <w:rPr>
          <w:rFonts w:ascii="方正中等线简体" w:eastAsia="方正中等线简体" w:hAnsi="方正中等线简体"/>
          <w:color w:val="303131"/>
          <w:sz w:val="29"/>
        </w:rPr>
        <w:t>2017</w:t>
      </w:r>
      <w:r>
        <w:rPr>
          <w:rFonts w:ascii="方正中等线简体" w:eastAsia="方正中等线简体" w:hAnsi="方正中等线简体" w:hint="eastAsia"/>
          <w:color w:val="303131"/>
          <w:sz w:val="29"/>
        </w:rPr>
        <w:t>年</w:t>
      </w:r>
      <w:r>
        <w:rPr>
          <w:rFonts w:ascii="方正中等线简体" w:eastAsia="方正中等线简体" w:hAnsi="方正中等线简体"/>
          <w:color w:val="303131"/>
          <w:sz w:val="29"/>
        </w:rPr>
        <w:t>03</w:t>
      </w:r>
      <w:r>
        <w:rPr>
          <w:rFonts w:ascii="方正中等线简体" w:eastAsia="方正中等线简体" w:hAnsi="方正中等线简体" w:hint="eastAsia"/>
          <w:color w:val="303131"/>
          <w:sz w:val="29"/>
        </w:rPr>
        <w:t>月</w:t>
      </w:r>
      <w:r>
        <w:rPr>
          <w:rFonts w:ascii="方正中等线简体" w:eastAsia="方正中等线简体" w:hAnsi="方正中等线简体"/>
          <w:color w:val="303131"/>
          <w:sz w:val="29"/>
        </w:rPr>
        <w:tab/>
      </w:r>
      <w:r>
        <w:rPr>
          <w:rFonts w:ascii="方正中等线简体" w:eastAsia="方正中等线简体" w:hAnsi="方正中等线简体" w:hint="eastAsia"/>
          <w:color w:val="303131"/>
          <w:sz w:val="29"/>
        </w:rPr>
        <w:t>上海市“心中的太阳”诗歌创作比赛中荣获一等奖</w:t>
      </w:r>
    </w:p>
    <w:p w:rsidR="00D716B3" w:rsidRDefault="00D716B3">
      <w:pPr>
        <w:tabs>
          <w:tab w:val="left" w:pos="1890"/>
        </w:tabs>
        <w:spacing w:before="253"/>
        <w:ind w:left="104"/>
        <w:rPr>
          <w:rFonts w:ascii="方正中等线简体" w:eastAsia="方正中等线简体" w:hAnsi="方正中等线简体"/>
          <w:sz w:val="29"/>
        </w:rPr>
      </w:pPr>
      <w:r>
        <w:rPr>
          <w:rFonts w:ascii="方正中等线简体" w:eastAsia="方正中等线简体" w:hAnsi="方正中等线简体"/>
          <w:color w:val="303131"/>
          <w:sz w:val="29"/>
        </w:rPr>
        <w:t>2015</w:t>
      </w:r>
      <w:r>
        <w:rPr>
          <w:rFonts w:ascii="方正中等线简体" w:eastAsia="方正中等线简体" w:hAnsi="方正中等线简体" w:hint="eastAsia"/>
          <w:color w:val="303131"/>
          <w:sz w:val="29"/>
        </w:rPr>
        <w:t>年</w:t>
      </w:r>
      <w:r>
        <w:rPr>
          <w:rFonts w:ascii="方正中等线简体" w:eastAsia="方正中等线简体" w:hAnsi="方正中等线简体"/>
          <w:color w:val="303131"/>
          <w:sz w:val="29"/>
        </w:rPr>
        <w:t>06</w:t>
      </w:r>
      <w:r>
        <w:rPr>
          <w:rFonts w:ascii="方正中等线简体" w:eastAsia="方正中等线简体" w:hAnsi="方正中等线简体" w:hint="eastAsia"/>
          <w:color w:val="303131"/>
          <w:sz w:val="29"/>
        </w:rPr>
        <w:t>月</w:t>
      </w:r>
      <w:r>
        <w:rPr>
          <w:rFonts w:ascii="方正中等线简体" w:eastAsia="方正中等线简体" w:hAnsi="方正中等线简体"/>
          <w:color w:val="303131"/>
          <w:sz w:val="29"/>
        </w:rPr>
        <w:tab/>
      </w:r>
      <w:r>
        <w:rPr>
          <w:rFonts w:ascii="方正中等线简体" w:eastAsia="方正中等线简体" w:hAnsi="方正中等线简体" w:hint="eastAsia"/>
          <w:color w:val="303131"/>
          <w:sz w:val="29"/>
        </w:rPr>
        <w:t>被上海市第十五小学评为“三好学生”</w:t>
      </w:r>
    </w:p>
    <w:p w:rsidR="00D716B3" w:rsidRDefault="00D716B3">
      <w:pPr>
        <w:tabs>
          <w:tab w:val="left" w:pos="1890"/>
        </w:tabs>
        <w:spacing w:before="253"/>
        <w:ind w:left="104"/>
        <w:rPr>
          <w:rFonts w:ascii="方正中等线简体" w:eastAsia="方正中等线简体" w:hAnsi="方正中等线简体"/>
          <w:sz w:val="29"/>
        </w:rPr>
      </w:pPr>
      <w:r>
        <w:rPr>
          <w:rFonts w:ascii="方正中等线简体" w:eastAsia="方正中等线简体" w:hAnsi="方正中等线简体"/>
          <w:color w:val="303131"/>
          <w:sz w:val="29"/>
        </w:rPr>
        <w:t>2016</w:t>
      </w:r>
      <w:r>
        <w:rPr>
          <w:rFonts w:ascii="方正中等线简体" w:eastAsia="方正中等线简体" w:hAnsi="方正中等线简体" w:hint="eastAsia"/>
          <w:color w:val="303131"/>
          <w:sz w:val="29"/>
        </w:rPr>
        <w:t>年</w:t>
      </w:r>
      <w:r>
        <w:rPr>
          <w:rFonts w:ascii="方正中等线简体" w:eastAsia="方正中等线简体" w:hAnsi="方正中等线简体"/>
          <w:color w:val="303131"/>
          <w:sz w:val="29"/>
        </w:rPr>
        <w:t>09</w:t>
      </w:r>
      <w:r>
        <w:rPr>
          <w:rFonts w:ascii="方正中等线简体" w:eastAsia="方正中等线简体" w:hAnsi="方正中等线简体" w:hint="eastAsia"/>
          <w:color w:val="303131"/>
          <w:sz w:val="29"/>
        </w:rPr>
        <w:t>月</w:t>
      </w:r>
      <w:r>
        <w:rPr>
          <w:rFonts w:ascii="方正中等线简体" w:eastAsia="方正中等线简体" w:hAnsi="方正中等线简体"/>
          <w:color w:val="303131"/>
          <w:sz w:val="29"/>
        </w:rPr>
        <w:tab/>
      </w:r>
      <w:r>
        <w:rPr>
          <w:rFonts w:ascii="方正中等线简体" w:eastAsia="方正中等线简体" w:hAnsi="方正中等线简体" w:hint="eastAsia"/>
          <w:color w:val="303131"/>
          <w:sz w:val="29"/>
        </w:rPr>
        <w:t>在第六届小超人作文“全国总决赛”中获小学组作文一等奖</w:t>
      </w:r>
    </w:p>
    <w:p w:rsidR="00D716B3" w:rsidRDefault="00D716B3">
      <w:pPr>
        <w:tabs>
          <w:tab w:val="left" w:pos="1890"/>
        </w:tabs>
        <w:spacing w:before="253"/>
        <w:ind w:left="104"/>
        <w:rPr>
          <w:rFonts w:ascii="方正中等线简体" w:eastAsia="方正中等线简体" w:hAnsi="方正中等线简体"/>
          <w:sz w:val="29"/>
        </w:rPr>
      </w:pPr>
      <w:r>
        <w:rPr>
          <w:rFonts w:ascii="方正中等线简体" w:eastAsia="方正中等线简体" w:hAnsi="方正中等线简体"/>
          <w:color w:val="303131"/>
          <w:sz w:val="29"/>
        </w:rPr>
        <w:t>2016</w:t>
      </w:r>
      <w:r>
        <w:rPr>
          <w:rFonts w:ascii="方正中等线简体" w:eastAsia="方正中等线简体" w:hAnsi="方正中等线简体" w:hint="eastAsia"/>
          <w:color w:val="303131"/>
          <w:sz w:val="29"/>
        </w:rPr>
        <w:t>年</w:t>
      </w:r>
      <w:r>
        <w:rPr>
          <w:rFonts w:ascii="方正中等线简体" w:eastAsia="方正中等线简体" w:hAnsi="方正中等线简体"/>
          <w:color w:val="303131"/>
          <w:sz w:val="29"/>
        </w:rPr>
        <w:t>12</w:t>
      </w:r>
      <w:r>
        <w:rPr>
          <w:rFonts w:ascii="方正中等线简体" w:eastAsia="方正中等线简体" w:hAnsi="方正中等线简体" w:hint="eastAsia"/>
          <w:color w:val="303131"/>
          <w:sz w:val="29"/>
        </w:rPr>
        <w:t>月</w:t>
      </w:r>
      <w:r>
        <w:rPr>
          <w:rFonts w:ascii="方正中等线简体" w:eastAsia="方正中等线简体" w:hAnsi="方正中等线简体"/>
          <w:color w:val="303131"/>
          <w:sz w:val="29"/>
        </w:rPr>
        <w:tab/>
      </w:r>
      <w:r>
        <w:rPr>
          <w:rFonts w:ascii="方正中等线简体" w:eastAsia="方正中等线简体" w:hAnsi="方正中等线简体" w:hint="eastAsia"/>
          <w:color w:val="303131"/>
          <w:sz w:val="29"/>
        </w:rPr>
        <w:t>上海杯“党在我心中”征文比赛三等奖</w:t>
      </w: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spacing w:before="7"/>
        <w:rPr>
          <w:rFonts w:ascii="方正中等线简体"/>
          <w:sz w:val="28"/>
        </w:rPr>
      </w:pPr>
      <w:r>
        <w:rPr>
          <w:noProof/>
          <w:lang w:eastAsia="zh-CN"/>
        </w:rPr>
        <w:pict>
          <v:shape id="image10.jpeg" o:spid="_x0000_s1053" type="#_x0000_t75" style="position:absolute;margin-left:73pt;margin-top:22.95pt;width:198.85pt;height:132.7pt;z-index:251645440;visibility:visible;mso-wrap-distance-left:0;mso-wrap-distance-right:0;mso-position-horizontal-relative:page">
            <v:imagedata r:id="rId16" o:title=""/>
            <w10:wrap type="topAndBottom" anchorx="page"/>
          </v:shape>
        </w:pict>
      </w:r>
      <w:r>
        <w:rPr>
          <w:noProof/>
          <w:lang w:eastAsia="zh-CN"/>
        </w:rPr>
        <w:pict>
          <v:shape id="_x0000_s1054" type="#_x0000_t75" style="position:absolute;margin-left:323.75pt;margin-top:22.95pt;width:198.85pt;height:132.7pt;z-index:251646464;visibility:visible;mso-wrap-distance-left:0;mso-wrap-distance-right:0;mso-position-horizontal-relative:page">
            <v:imagedata r:id="rId16" o:title=""/>
            <w10:wrap type="topAndBottom" anchorx="page"/>
          </v:shape>
        </w:pict>
      </w:r>
    </w:p>
    <w:p w:rsidR="00D716B3" w:rsidRDefault="00D716B3">
      <w:pPr>
        <w:pStyle w:val="BodyText"/>
        <w:spacing w:before="1"/>
        <w:rPr>
          <w:rFonts w:ascii="方正中等线简体"/>
          <w:sz w:val="20"/>
        </w:rPr>
      </w:pPr>
    </w:p>
    <w:p w:rsidR="00D716B3" w:rsidRDefault="00D716B3">
      <w:pPr>
        <w:tabs>
          <w:tab w:val="left" w:pos="5637"/>
        </w:tabs>
        <w:ind w:left="784"/>
        <w:rPr>
          <w:rFonts w:ascii="方正中等线简体" w:eastAsia="方正中等线简体"/>
          <w:sz w:val="29"/>
        </w:rPr>
      </w:pPr>
      <w:r>
        <w:rPr>
          <w:rFonts w:ascii="方正中等线简体" w:eastAsia="方正中等线简体" w:hint="eastAsia"/>
          <w:color w:val="303131"/>
          <w:sz w:val="29"/>
        </w:rPr>
        <w:t>上海杯征文比赛一等奖</w:t>
      </w:r>
      <w:r>
        <w:rPr>
          <w:rFonts w:ascii="方正中等线简体" w:eastAsia="方正中等线简体"/>
          <w:color w:val="303131"/>
          <w:sz w:val="29"/>
        </w:rPr>
        <w:tab/>
      </w:r>
      <w:r>
        <w:rPr>
          <w:rFonts w:ascii="方正中等线简体" w:eastAsia="方正中等线简体" w:hint="eastAsia"/>
          <w:color w:val="303131"/>
          <w:sz w:val="29"/>
        </w:rPr>
        <w:t>上海杯征文比赛一等奖</w:t>
      </w: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rPr>
          <w:rFonts w:ascii="方正中等线简体"/>
          <w:sz w:val="17"/>
        </w:rPr>
      </w:pPr>
      <w:r>
        <w:rPr>
          <w:noProof/>
          <w:lang w:eastAsia="zh-CN"/>
        </w:rPr>
        <w:pict>
          <v:shape id="image11.jpeg" o:spid="_x0000_s1055" type="#_x0000_t75" style="position:absolute;margin-left:73pt;margin-top:14.5pt;width:198.85pt;height:132.7pt;z-index:251647488;visibility:visible;mso-wrap-distance-left:0;mso-wrap-distance-right:0;mso-position-horizontal-relative:page">
            <v:imagedata r:id="rId17" o:title=""/>
            <w10:wrap type="topAndBottom" anchorx="page"/>
          </v:shape>
        </w:pict>
      </w:r>
      <w:r>
        <w:rPr>
          <w:noProof/>
          <w:lang w:eastAsia="zh-CN"/>
        </w:rPr>
        <w:pict>
          <v:shape id="_x0000_s1056" type="#_x0000_t75" style="position:absolute;margin-left:323.75pt;margin-top:14.5pt;width:198.85pt;height:132.7pt;z-index:251648512;visibility:visible;mso-wrap-distance-left:0;mso-wrap-distance-right:0;mso-position-horizontal-relative:page">
            <v:imagedata r:id="rId17" o:title=""/>
            <w10:wrap type="topAndBottom" anchorx="page"/>
          </v:shape>
        </w:pict>
      </w:r>
    </w:p>
    <w:p w:rsidR="00D716B3" w:rsidRDefault="00D716B3">
      <w:pPr>
        <w:pStyle w:val="BodyText"/>
        <w:spacing w:before="7"/>
        <w:rPr>
          <w:rFonts w:ascii="方正中等线简体"/>
          <w:sz w:val="23"/>
        </w:rPr>
      </w:pPr>
    </w:p>
    <w:p w:rsidR="00D716B3" w:rsidRDefault="00D716B3">
      <w:pPr>
        <w:tabs>
          <w:tab w:val="left" w:pos="5639"/>
        </w:tabs>
        <w:spacing w:line="426" w:lineRule="exact"/>
        <w:ind w:left="624"/>
        <w:rPr>
          <w:rFonts w:ascii="方正中等线简体" w:eastAsia="方正中等线简体"/>
          <w:sz w:val="29"/>
        </w:rPr>
      </w:pPr>
      <w:r>
        <w:rPr>
          <w:rFonts w:ascii="方正中等线简体" w:eastAsia="方正中等线简体" w:hint="eastAsia"/>
          <w:color w:val="303131"/>
          <w:sz w:val="29"/>
        </w:rPr>
        <w:t>上海杯征文比赛一等奖</w:t>
      </w:r>
      <w:r>
        <w:rPr>
          <w:rFonts w:ascii="方正中等线简体" w:eastAsia="方正中等线简体"/>
          <w:color w:val="303131"/>
          <w:sz w:val="29"/>
        </w:rPr>
        <w:tab/>
      </w:r>
      <w:r>
        <w:rPr>
          <w:rFonts w:ascii="方正中等线简体" w:eastAsia="方正中等线简体" w:hint="eastAsia"/>
          <w:color w:val="303131"/>
          <w:sz w:val="29"/>
        </w:rPr>
        <w:t>上海杯征文比赛一等奖</w:t>
      </w:r>
    </w:p>
    <w:p w:rsidR="00D716B3" w:rsidRDefault="00D716B3">
      <w:pPr>
        <w:spacing w:line="426" w:lineRule="exact"/>
        <w:rPr>
          <w:rFonts w:ascii="方正中等线简体" w:eastAsia="方正中等线简体"/>
          <w:sz w:val="29"/>
        </w:rPr>
        <w:sectPr w:rsidR="00D716B3">
          <w:headerReference w:type="default" r:id="rId18"/>
          <w:pgSz w:w="11910" w:h="16840"/>
          <w:pgMar w:top="0" w:right="1000" w:bottom="280" w:left="1360" w:header="0" w:footer="0" w:gutter="0"/>
          <w:cols w:space="720"/>
        </w:sect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spacing w:before="14"/>
        <w:rPr>
          <w:rFonts w:ascii="方正中等线简体"/>
          <w:sz w:val="21"/>
        </w:rPr>
      </w:pPr>
    </w:p>
    <w:p w:rsidR="00D716B3" w:rsidRDefault="00D716B3">
      <w:pPr>
        <w:tabs>
          <w:tab w:val="left" w:pos="5835"/>
        </w:tabs>
        <w:ind w:left="820"/>
        <w:rPr>
          <w:rFonts w:ascii="方正中等线简体"/>
          <w:sz w:val="20"/>
        </w:rPr>
      </w:pPr>
      <w:r w:rsidRPr="001079A3">
        <w:rPr>
          <w:rFonts w:ascii="方正中等线简体"/>
          <w:noProof/>
          <w:sz w:val="20"/>
          <w:lang w:eastAsia="zh-CN"/>
        </w:rPr>
        <w:pict>
          <v:shape id="image10.jpeg" o:spid="_x0000_i1026" type="#_x0000_t75" style="width:198.75pt;height:132.75pt;visibility:visible">
            <v:imagedata r:id="rId16" o:title=""/>
          </v:shape>
        </w:pict>
      </w:r>
      <w:r>
        <w:rPr>
          <w:rFonts w:ascii="方正中等线简体"/>
          <w:sz w:val="20"/>
        </w:rPr>
        <w:tab/>
      </w:r>
      <w:r w:rsidRPr="001079A3">
        <w:rPr>
          <w:rFonts w:ascii="方正中等线简体"/>
          <w:noProof/>
          <w:sz w:val="20"/>
          <w:lang w:eastAsia="zh-CN"/>
        </w:rPr>
        <w:pict>
          <v:shape id="_x0000_i1027" type="#_x0000_t75" style="width:198.75pt;height:132.75pt;visibility:visible">
            <v:imagedata r:id="rId16" o:title=""/>
          </v:shape>
        </w:pict>
      </w:r>
    </w:p>
    <w:p w:rsidR="00D716B3" w:rsidRDefault="00D716B3">
      <w:pPr>
        <w:pStyle w:val="BodyText"/>
        <w:spacing w:before="10"/>
        <w:rPr>
          <w:rFonts w:ascii="方正中等线简体"/>
          <w:sz w:val="16"/>
        </w:rPr>
      </w:pPr>
    </w:p>
    <w:p w:rsidR="00D716B3" w:rsidRDefault="00D716B3">
      <w:pPr>
        <w:tabs>
          <w:tab w:val="left" w:pos="6357"/>
        </w:tabs>
        <w:spacing w:line="450" w:lineRule="exact"/>
        <w:ind w:left="1324"/>
        <w:rPr>
          <w:rFonts w:ascii="方正中等线简体" w:eastAsia="方正中等线简体"/>
          <w:sz w:val="31"/>
        </w:rPr>
      </w:pPr>
      <w:r>
        <w:rPr>
          <w:rFonts w:ascii="方正中等线简体" w:eastAsia="方正中等线简体" w:hint="eastAsia"/>
          <w:color w:val="303131"/>
          <w:sz w:val="31"/>
        </w:rPr>
        <w:t>上海杯征文比赛一等奖</w:t>
      </w:r>
      <w:r>
        <w:rPr>
          <w:rFonts w:ascii="方正中等线简体" w:eastAsia="方正中等线简体"/>
          <w:color w:val="303131"/>
          <w:sz w:val="31"/>
        </w:rPr>
        <w:tab/>
      </w:r>
      <w:r>
        <w:rPr>
          <w:rFonts w:ascii="方正中等线简体" w:eastAsia="方正中等线简体" w:hint="eastAsia"/>
          <w:color w:val="303131"/>
          <w:sz w:val="31"/>
        </w:rPr>
        <w:t>上海杯征文比赛一等奖</w:t>
      </w: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spacing w:before="13"/>
        <w:rPr>
          <w:rFonts w:ascii="方正中等线简体"/>
          <w:sz w:val="29"/>
        </w:rPr>
      </w:pPr>
      <w:r>
        <w:rPr>
          <w:noProof/>
          <w:lang w:eastAsia="zh-CN"/>
        </w:rPr>
        <w:pict>
          <v:shape id="image12.jpeg" o:spid="_x0000_s1057" type="#_x0000_t75" style="position:absolute;margin-left:56.65pt;margin-top:23.95pt;width:107.8pt;height:141.35pt;z-index:251649536;visibility:visible;mso-wrap-distance-left:0;mso-wrap-distance-right:0;mso-position-horizontal-relative:page">
            <v:imagedata r:id="rId19" o:title=""/>
            <w10:wrap type="topAndBottom" anchorx="page"/>
          </v:shape>
        </w:pict>
      </w:r>
      <w:r>
        <w:rPr>
          <w:noProof/>
          <w:lang w:eastAsia="zh-CN"/>
        </w:rPr>
        <w:pict>
          <v:shape id="_x0000_s1058" type="#_x0000_t75" style="position:absolute;margin-left:181.1pt;margin-top:23.95pt;width:107.8pt;height:141.35pt;z-index:251650560;visibility:visible;mso-wrap-distance-left:0;mso-wrap-distance-right:0;mso-position-horizontal-relative:page">
            <v:imagedata r:id="rId19" o:title=""/>
            <w10:wrap type="topAndBottom" anchorx="page"/>
          </v:shape>
        </w:pict>
      </w:r>
      <w:r>
        <w:rPr>
          <w:noProof/>
          <w:lang w:eastAsia="zh-CN"/>
        </w:rPr>
        <w:pict>
          <v:shape id="_x0000_s1059" type="#_x0000_t75" style="position:absolute;margin-left:305pt;margin-top:23.95pt;width:107.8pt;height:141.35pt;z-index:251651584;visibility:visible;mso-wrap-distance-left:0;mso-wrap-distance-right:0;mso-position-horizontal-relative:page">
            <v:imagedata r:id="rId19" o:title=""/>
            <w10:wrap type="topAndBottom" anchorx="page"/>
          </v:shape>
        </w:pict>
      </w:r>
      <w:r>
        <w:rPr>
          <w:noProof/>
          <w:lang w:eastAsia="zh-CN"/>
        </w:rPr>
        <w:pict>
          <v:shape id="_x0000_s1060" type="#_x0000_t75" style="position:absolute;margin-left:431.5pt;margin-top:23.95pt;width:107.8pt;height:141.35pt;z-index:251652608;visibility:visible;mso-wrap-distance-left:0;mso-wrap-distance-right:0;mso-position-horizontal-relative:page">
            <v:imagedata r:id="rId19" o:title=""/>
            <w10:wrap type="topAndBottom" anchorx="page"/>
          </v:shape>
        </w:pict>
      </w:r>
    </w:p>
    <w:p w:rsidR="00D716B3" w:rsidRDefault="00D716B3">
      <w:pPr>
        <w:pStyle w:val="BodyText"/>
        <w:spacing w:before="2"/>
        <w:rPr>
          <w:rFonts w:ascii="方正中等线简体"/>
          <w:sz w:val="23"/>
        </w:rPr>
      </w:pPr>
    </w:p>
    <w:p w:rsidR="00D716B3" w:rsidRDefault="00D716B3">
      <w:pPr>
        <w:tabs>
          <w:tab w:val="left" w:pos="3324"/>
          <w:tab w:val="left" w:pos="5743"/>
          <w:tab w:val="left" w:pos="8224"/>
        </w:tabs>
        <w:spacing w:line="469" w:lineRule="exact"/>
        <w:ind w:left="824"/>
        <w:rPr>
          <w:rFonts w:ascii="方正中等线简体" w:eastAsia="方正中等线简体"/>
          <w:sz w:val="31"/>
        </w:rPr>
      </w:pPr>
      <w:r>
        <w:rPr>
          <w:rFonts w:ascii="方正中等线简体" w:eastAsia="方正中等线简体" w:hint="eastAsia"/>
          <w:color w:val="303131"/>
          <w:sz w:val="31"/>
        </w:rPr>
        <w:t>钢琴等级证书</w:t>
      </w:r>
      <w:r>
        <w:rPr>
          <w:rFonts w:ascii="方正中等线简体" w:eastAsia="方正中等线简体"/>
          <w:color w:val="303131"/>
          <w:sz w:val="31"/>
        </w:rPr>
        <w:tab/>
      </w:r>
      <w:r>
        <w:rPr>
          <w:rFonts w:ascii="方正中等线简体" w:eastAsia="方正中等线简体" w:hint="eastAsia"/>
          <w:color w:val="303131"/>
          <w:position w:val="2"/>
          <w:sz w:val="31"/>
        </w:rPr>
        <w:t>钢琴等级证书</w:t>
      </w:r>
      <w:r>
        <w:rPr>
          <w:rFonts w:ascii="方正中等线简体" w:eastAsia="方正中等线简体"/>
          <w:color w:val="303131"/>
          <w:position w:val="2"/>
          <w:sz w:val="31"/>
        </w:rPr>
        <w:tab/>
      </w:r>
      <w:r>
        <w:rPr>
          <w:rFonts w:ascii="方正中等线简体" w:eastAsia="方正中等线简体" w:hint="eastAsia"/>
          <w:color w:val="303131"/>
          <w:position w:val="2"/>
          <w:sz w:val="31"/>
        </w:rPr>
        <w:t>钢琴等级证书</w:t>
      </w:r>
      <w:r>
        <w:rPr>
          <w:rFonts w:ascii="方正中等线简体" w:eastAsia="方正中等线简体"/>
          <w:color w:val="303131"/>
          <w:position w:val="2"/>
          <w:sz w:val="31"/>
        </w:rPr>
        <w:tab/>
      </w:r>
      <w:r>
        <w:rPr>
          <w:rFonts w:ascii="方正中等线简体" w:eastAsia="方正中等线简体" w:hint="eastAsia"/>
          <w:color w:val="303131"/>
          <w:position w:val="2"/>
          <w:sz w:val="31"/>
        </w:rPr>
        <w:t>钢琴等级证书</w:t>
      </w: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spacing w:before="4"/>
        <w:rPr>
          <w:rFonts w:ascii="方正中等线简体"/>
        </w:rPr>
      </w:pPr>
      <w:r>
        <w:rPr>
          <w:noProof/>
          <w:lang w:eastAsia="zh-CN"/>
        </w:rPr>
        <w:pict>
          <v:shape id="_x0000_s1061" type="#_x0000_t75" style="position:absolute;margin-left:323.75pt;margin-top:19.85pt;width:198.85pt;height:132.7pt;z-index:251653632;visibility:visible;mso-wrap-distance-left:0;mso-wrap-distance-right:0;mso-position-horizontal-relative:page">
            <v:imagedata r:id="rId17" o:title=""/>
            <w10:wrap type="topAndBottom" anchorx="page"/>
          </v:shape>
        </w:pict>
      </w:r>
    </w:p>
    <w:p w:rsidR="00D716B3" w:rsidRDefault="00D716B3">
      <w:pPr>
        <w:pStyle w:val="BodyText"/>
        <w:spacing w:before="14"/>
        <w:rPr>
          <w:rFonts w:ascii="方正中等线简体"/>
        </w:rPr>
      </w:pPr>
    </w:p>
    <w:p w:rsidR="00D716B3" w:rsidRDefault="00D716B3">
      <w:pPr>
        <w:spacing w:line="449" w:lineRule="exact"/>
        <w:ind w:left="6179"/>
        <w:rPr>
          <w:rFonts w:ascii="方正中等线简体" w:eastAsia="方正中等线简体"/>
          <w:sz w:val="31"/>
        </w:rPr>
      </w:pPr>
      <w:r>
        <w:rPr>
          <w:noProof/>
          <w:lang w:eastAsia="zh-CN"/>
        </w:rPr>
        <w:pict>
          <v:group id="_x0000_s1062" style="position:absolute;left:0;text-align:left;margin-left:37.4pt;margin-top:-152.55pt;width:234.15pt;height:245.1pt;z-index:251654656;mso-position-horizontal-relative:page" coordorigin="748,-3051" coordsize="4683,4902">
            <v:shape id="_x0000_s1063" type="#_x0000_t75" style="position:absolute;left:748;top:-1944;width:2193;height:3794">
              <v:imagedata r:id="rId20" o:title=""/>
            </v:shape>
            <v:shape id="_x0000_s1064" type="#_x0000_t75" style="position:absolute;left:1460;top:-3051;width:3970;height:2650">
              <v:imagedata r:id="rId1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style="position:absolute;left:1844;top:101;width:3100;height:349" filled="f" stroked="f">
              <v:textbox inset="0,0,0,0">
                <w:txbxContent>
                  <w:p w:rsidR="00D716B3" w:rsidRDefault="00D716B3">
                    <w:pPr>
                      <w:spacing w:line="349" w:lineRule="exact"/>
                      <w:rPr>
                        <w:rFonts w:ascii="方正中等线简体" w:eastAsia="方正中等线简体"/>
                        <w:sz w:val="31"/>
                      </w:rPr>
                    </w:pPr>
                    <w:r>
                      <w:rPr>
                        <w:rFonts w:ascii="方正中等线简体" w:eastAsia="方正中等线简体" w:hint="eastAsia"/>
                        <w:color w:val="303131"/>
                        <w:sz w:val="31"/>
                      </w:rPr>
                      <w:t>上海杯征文比赛一等奖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方正中等线简体" w:eastAsia="方正中等线简体" w:hint="eastAsia"/>
          <w:color w:val="303131"/>
          <w:sz w:val="31"/>
        </w:rPr>
        <w:t>上海杯征文比赛一等奖</w:t>
      </w:r>
    </w:p>
    <w:p w:rsidR="00D716B3" w:rsidRDefault="00D716B3">
      <w:pPr>
        <w:spacing w:line="449" w:lineRule="exact"/>
        <w:rPr>
          <w:rFonts w:ascii="方正中等线简体" w:eastAsia="方正中等线简体"/>
          <w:sz w:val="31"/>
        </w:rPr>
        <w:sectPr w:rsidR="00D716B3">
          <w:pgSz w:w="11910" w:h="16840"/>
          <w:pgMar w:top="2260" w:right="1020" w:bottom="0" w:left="640" w:header="0" w:footer="0" w:gutter="0"/>
          <w:cols w:space="720"/>
        </w:sect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spacing w:before="154"/>
        <w:ind w:left="2520"/>
        <w:rPr>
          <w:rFonts w:ascii="方正中等线简体" w:eastAsia="方正中等线简体"/>
          <w:sz w:val="36"/>
        </w:rPr>
      </w:pPr>
      <w:r>
        <w:rPr>
          <w:noProof/>
          <w:lang w:eastAsia="zh-CN"/>
        </w:rPr>
        <w:pict>
          <v:group id="_x0000_s1068" style="position:absolute;left:0;text-align:left;margin-left:38.7pt;margin-top:-147.25pt;width:132pt;height:219.45pt;z-index:-251645440;mso-position-horizontal-relative:page" coordorigin="774,-2945" coordsize="2640,4389">
            <v:shape id="_x0000_s1069" type="#_x0000_t75" style="position:absolute;left:774;top:-2945;width:1480;height:4389">
              <v:imagedata r:id="rId21" o:title=""/>
            </v:shape>
            <v:shape id="_x0000_s1070" type="#_x0000_t75" style="position:absolute;left:1814;top:-2945;width:1600;height:3409">
              <v:imagedata r:id="rId22" o:title=""/>
            </v:shape>
            <w10:wrap anchorx="page"/>
          </v:group>
        </w:pict>
      </w:r>
      <w:r>
        <w:rPr>
          <w:rFonts w:ascii="方正中等线简体" w:eastAsia="方正中等线简体" w:hint="eastAsia"/>
          <w:color w:val="303131"/>
          <w:sz w:val="36"/>
        </w:rPr>
        <w:t>吉他</w:t>
      </w:r>
      <w:r>
        <w:rPr>
          <w:rFonts w:ascii="方正中等线简体" w:eastAsia="方正中等线简体"/>
          <w:color w:val="303131"/>
          <w:sz w:val="36"/>
        </w:rPr>
        <w:t>/</w:t>
      </w:r>
      <w:r>
        <w:rPr>
          <w:rFonts w:ascii="方正中等线简体" w:eastAsia="方正中等线简体" w:hint="eastAsia"/>
          <w:color w:val="303131"/>
          <w:sz w:val="36"/>
        </w:rPr>
        <w:t>舞蹈</w:t>
      </w:r>
      <w:r>
        <w:rPr>
          <w:rFonts w:ascii="方正中等线简体" w:eastAsia="方正中等线简体"/>
          <w:color w:val="303131"/>
          <w:sz w:val="36"/>
        </w:rPr>
        <w:t>/</w:t>
      </w:r>
      <w:r>
        <w:rPr>
          <w:rFonts w:ascii="方正中等线简体" w:eastAsia="方正中等线简体" w:hint="eastAsia"/>
          <w:color w:val="303131"/>
          <w:sz w:val="36"/>
        </w:rPr>
        <w:t>古筝</w:t>
      </w:r>
      <w:r>
        <w:rPr>
          <w:rFonts w:ascii="方正中等线简体" w:eastAsia="方正中等线简体"/>
          <w:color w:val="303131"/>
          <w:sz w:val="36"/>
        </w:rPr>
        <w:t>/</w:t>
      </w:r>
      <w:r>
        <w:rPr>
          <w:rFonts w:ascii="方正中等线简体" w:eastAsia="方正中等线简体" w:hint="eastAsia"/>
          <w:color w:val="303131"/>
          <w:sz w:val="36"/>
        </w:rPr>
        <w:t>篮球</w:t>
      </w:r>
      <w:r>
        <w:rPr>
          <w:rFonts w:ascii="方正中等线简体" w:eastAsia="方正中等线简体"/>
          <w:color w:val="303131"/>
          <w:sz w:val="36"/>
        </w:rPr>
        <w:t>/</w:t>
      </w:r>
      <w:r>
        <w:rPr>
          <w:rFonts w:ascii="方正中等线简体" w:eastAsia="方正中等线简体" w:hint="eastAsia"/>
          <w:color w:val="303131"/>
          <w:sz w:val="36"/>
        </w:rPr>
        <w:t>钢琴</w:t>
      </w:r>
      <w:r>
        <w:rPr>
          <w:rFonts w:ascii="方正中等线简体" w:eastAsia="方正中等线简体"/>
          <w:color w:val="303131"/>
          <w:sz w:val="36"/>
        </w:rPr>
        <w:t>/</w:t>
      </w:r>
      <w:r>
        <w:rPr>
          <w:rFonts w:ascii="方正中等线简体" w:eastAsia="方正中等线简体" w:hint="eastAsia"/>
          <w:color w:val="303131"/>
          <w:sz w:val="36"/>
        </w:rPr>
        <w:t>小提琴</w:t>
      </w: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spacing w:before="8"/>
        <w:rPr>
          <w:rFonts w:ascii="方正中等线简体"/>
          <w:sz w:val="20"/>
        </w:rPr>
      </w:pPr>
      <w:r>
        <w:rPr>
          <w:noProof/>
          <w:lang w:eastAsia="zh-CN"/>
        </w:rPr>
        <w:pict>
          <v:shape id="image16.jpeg" o:spid="_x0000_s1071" type="#_x0000_t75" style="position:absolute;margin-left:50.7pt;margin-top:17.05pt;width:225.8pt;height:139.2pt;z-index:251655680;visibility:visible;mso-wrap-distance-left:0;mso-wrap-distance-right:0;mso-position-horizontal-relative:page">
            <v:imagedata r:id="rId23" o:title=""/>
            <w10:wrap type="topAndBottom" anchorx="page"/>
          </v:shape>
        </w:pict>
      </w:r>
      <w:r>
        <w:rPr>
          <w:noProof/>
          <w:lang w:eastAsia="zh-CN"/>
        </w:rPr>
        <w:pict>
          <v:shape id="image17.jpeg" o:spid="_x0000_s1072" type="#_x0000_t75" style="position:absolute;margin-left:308.85pt;margin-top:17.65pt;width:226.15pt;height:138.25pt;z-index:251656704;visibility:visible;mso-wrap-distance-left:0;mso-wrap-distance-right:0;mso-position-horizontal-relative:page">
            <v:imagedata r:id="rId24" o:title=""/>
            <w10:wrap type="topAndBottom" anchorx="page"/>
          </v:shape>
        </w:pict>
      </w: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spacing w:before="11"/>
        <w:rPr>
          <w:rFonts w:ascii="方正中等线简体"/>
          <w:sz w:val="27"/>
        </w:rPr>
      </w:pPr>
      <w:r>
        <w:rPr>
          <w:noProof/>
          <w:lang w:eastAsia="zh-CN"/>
        </w:rPr>
        <w:pict>
          <v:shape id="image18.jpeg" o:spid="_x0000_s1073" type="#_x0000_t75" style="position:absolute;margin-left:50.7pt;margin-top:22.4pt;width:225.75pt;height:138pt;z-index:251657728;visibility:visible;mso-wrap-distance-left:0;mso-wrap-distance-right:0;mso-position-horizontal-relative:page">
            <v:imagedata r:id="rId25" o:title=""/>
            <w10:wrap type="topAndBottom" anchorx="page"/>
          </v:shape>
        </w:pict>
      </w:r>
      <w:r>
        <w:rPr>
          <w:noProof/>
          <w:lang w:eastAsia="zh-CN"/>
        </w:rPr>
        <w:pict>
          <v:shape id="image19.jpeg" o:spid="_x0000_s1074" type="#_x0000_t75" style="position:absolute;margin-left:308.85pt;margin-top:22.4pt;width:225.75pt;height:138pt;z-index:251658752;visibility:visible;mso-wrap-distance-left:0;mso-wrap-distance-right:0;mso-position-horizontal-relative:page">
            <v:imagedata r:id="rId26" o:title=""/>
            <w10:wrap type="topAndBottom" anchorx="page"/>
          </v:shape>
        </w:pict>
      </w: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spacing w:before="9"/>
        <w:rPr>
          <w:rFonts w:ascii="方正中等线简体"/>
          <w:sz w:val="19"/>
        </w:rPr>
      </w:pPr>
      <w:r>
        <w:rPr>
          <w:noProof/>
          <w:lang w:eastAsia="zh-CN"/>
        </w:rPr>
        <w:pict>
          <v:shape id="image20.jpeg" o:spid="_x0000_s1075" type="#_x0000_t75" style="position:absolute;margin-left:50.7pt;margin-top:16.4pt;width:219.1pt;height:133.9pt;z-index:251659776;visibility:visible;mso-wrap-distance-left:0;mso-wrap-distance-right:0;mso-position-horizontal-relative:page">
            <v:imagedata r:id="rId27" o:title=""/>
            <w10:wrap type="topAndBottom" anchorx="page"/>
          </v:shape>
        </w:pict>
      </w:r>
      <w:r>
        <w:rPr>
          <w:noProof/>
          <w:lang w:eastAsia="zh-CN"/>
        </w:rPr>
        <w:pict>
          <v:shape id="image21.jpeg" o:spid="_x0000_s1076" type="#_x0000_t75" style="position:absolute;margin-left:308.85pt;margin-top:16.4pt;width:219.1pt;height:133.9pt;z-index:251660800;visibility:visible;mso-wrap-distance-left:0;mso-wrap-distance-right:0;mso-position-horizontal-relative:page">
            <v:imagedata r:id="rId28" o:title=""/>
            <w10:wrap type="topAndBottom" anchorx="page"/>
          </v:shape>
        </w:pict>
      </w:r>
    </w:p>
    <w:p w:rsidR="00D716B3" w:rsidRDefault="00D716B3">
      <w:pPr>
        <w:rPr>
          <w:rFonts w:ascii="方正中等线简体"/>
          <w:sz w:val="19"/>
        </w:rPr>
        <w:sectPr w:rsidR="00D716B3">
          <w:headerReference w:type="default" r:id="rId29"/>
          <w:pgSz w:w="11910" w:h="16840"/>
          <w:pgMar w:top="40" w:right="1100" w:bottom="280" w:left="660" w:header="0" w:footer="0" w:gutter="0"/>
          <w:cols w:space="720"/>
        </w:sect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rPr>
          <w:rFonts w:ascii="方正中等线简体"/>
          <w:sz w:val="20"/>
        </w:rPr>
      </w:pPr>
    </w:p>
    <w:p w:rsidR="00D716B3" w:rsidRDefault="00D716B3">
      <w:pPr>
        <w:pStyle w:val="BodyText"/>
        <w:spacing w:before="4"/>
        <w:rPr>
          <w:rFonts w:ascii="方正中等线简体"/>
          <w:sz w:val="10"/>
        </w:rPr>
      </w:pPr>
    </w:p>
    <w:p w:rsidR="00D716B3" w:rsidRDefault="00D716B3">
      <w:pPr>
        <w:tabs>
          <w:tab w:val="left" w:pos="5277"/>
        </w:tabs>
        <w:ind w:left="114"/>
        <w:rPr>
          <w:rFonts w:ascii="方正中等线简体"/>
          <w:sz w:val="20"/>
        </w:rPr>
      </w:pPr>
      <w:r>
        <w:rPr>
          <w:noProof/>
          <w:lang w:eastAsia="zh-CN"/>
        </w:rPr>
      </w:r>
      <w:r w:rsidRPr="004470FE">
        <w:rPr>
          <w:rFonts w:ascii="方正中等线简体"/>
          <w:sz w:val="20"/>
        </w:rPr>
        <w:pict>
          <v:group id="_x0000_s1079" style="width:225.5pt;height:139pt;mso-position-horizontal-relative:char;mso-position-vertical-relative:line" coordsize="4510,2780">
            <v:rect id="_x0000_s1080" style="position:absolute;width:4510;height:2780" fillcolor="#e4f3f2" stroked="f"/>
            <w10:anchorlock/>
          </v:group>
        </w:pict>
      </w:r>
      <w:r>
        <w:rPr>
          <w:rFonts w:ascii="方正中等线简体"/>
          <w:sz w:val="20"/>
        </w:rPr>
        <w:tab/>
      </w:r>
      <w:r>
        <w:rPr>
          <w:noProof/>
          <w:lang w:eastAsia="zh-CN"/>
        </w:rPr>
      </w:r>
      <w:r w:rsidRPr="0080725E">
        <w:rPr>
          <w:rFonts w:ascii="方正中等线简体"/>
          <w:position w:val="1"/>
          <w:sz w:val="20"/>
        </w:rPr>
        <w:pict>
          <v:group id="_x0000_s1083" style="width:225.5pt;height:137.85pt;mso-position-horizontal-relative:char;mso-position-vertical-relative:line" coordsize="4510,2757">
            <v:rect id="_x0000_s1084" style="position:absolute;width:4510;height:2757" fillcolor="#e4f3f2" stroked="f"/>
            <w10:anchorlock/>
          </v:group>
        </w:pict>
      </w:r>
    </w:p>
    <w:p w:rsidR="00D716B3" w:rsidRDefault="00D716B3">
      <w:pPr>
        <w:pStyle w:val="BodyText"/>
        <w:spacing w:before="7"/>
        <w:rPr>
          <w:rFonts w:ascii="方正中等线简体"/>
          <w:sz w:val="12"/>
        </w:rPr>
      </w:pPr>
    </w:p>
    <w:p w:rsidR="00D716B3" w:rsidRDefault="00D716B3">
      <w:pPr>
        <w:tabs>
          <w:tab w:val="left" w:pos="6217"/>
        </w:tabs>
        <w:spacing w:line="460" w:lineRule="exact"/>
        <w:ind w:left="1017"/>
        <w:rPr>
          <w:sz w:val="30"/>
        </w:rPr>
      </w:pPr>
      <w:r>
        <w:rPr>
          <w:rFonts w:hint="eastAsia"/>
          <w:color w:val="303131"/>
          <w:position w:val="-1"/>
          <w:sz w:val="30"/>
        </w:rPr>
        <w:t>请在此输入您的内容</w:t>
      </w:r>
      <w:r>
        <w:rPr>
          <w:color w:val="303131"/>
          <w:position w:val="-1"/>
          <w:sz w:val="30"/>
        </w:rPr>
        <w:tab/>
      </w:r>
      <w:r>
        <w:rPr>
          <w:rFonts w:hint="eastAsia"/>
          <w:color w:val="303131"/>
          <w:sz w:val="30"/>
        </w:rPr>
        <w:t>请在此输入您的内容</w:t>
      </w: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spacing w:before="12"/>
        <w:rPr>
          <w:sz w:val="21"/>
        </w:rPr>
      </w:pPr>
      <w:r>
        <w:rPr>
          <w:noProof/>
          <w:lang w:eastAsia="zh-CN"/>
        </w:rPr>
        <w:pict>
          <v:rect id="_x0000_s1087" style="position:absolute;margin-left:50.7pt;margin-top:18.1pt;width:225.5pt;height:137.85pt;z-index:251661824;mso-wrap-distance-left:0;mso-wrap-distance-right:0;mso-position-horizontal-relative:page" fillcolor="#e4f3f2" stroked="f">
            <w10:wrap type="topAndBottom" anchorx="page"/>
          </v:rect>
        </w:pict>
      </w:r>
      <w:r>
        <w:rPr>
          <w:noProof/>
          <w:lang w:eastAsia="zh-CN"/>
        </w:rPr>
        <w:pict>
          <v:rect id="_x0000_s1088" style="position:absolute;margin-left:308.85pt;margin-top:18.1pt;width:225.5pt;height:137.85pt;z-index:251662848;mso-wrap-distance-left:0;mso-wrap-distance-right:0;mso-position-horizontal-relative:page" fillcolor="#e4f3f2" stroked="f">
            <w10:wrap type="topAndBottom" anchorx="page"/>
          </v:rect>
        </w:pict>
      </w:r>
    </w:p>
    <w:p w:rsidR="00D716B3" w:rsidRDefault="00D716B3">
      <w:pPr>
        <w:pStyle w:val="BodyText"/>
        <w:spacing w:before="9"/>
        <w:rPr>
          <w:sz w:val="15"/>
        </w:rPr>
      </w:pPr>
    </w:p>
    <w:p w:rsidR="00D716B3" w:rsidRDefault="00D716B3">
      <w:pPr>
        <w:tabs>
          <w:tab w:val="left" w:pos="6217"/>
        </w:tabs>
        <w:spacing w:line="446" w:lineRule="exact"/>
        <w:ind w:left="1017"/>
        <w:rPr>
          <w:sz w:val="30"/>
        </w:rPr>
      </w:pPr>
      <w:r>
        <w:rPr>
          <w:rFonts w:hint="eastAsia"/>
          <w:color w:val="303131"/>
          <w:position w:val="1"/>
          <w:sz w:val="30"/>
        </w:rPr>
        <w:t>请在此输入您的内容</w:t>
      </w:r>
      <w:r>
        <w:rPr>
          <w:color w:val="303131"/>
          <w:position w:val="1"/>
          <w:sz w:val="30"/>
        </w:rPr>
        <w:tab/>
      </w:r>
      <w:r>
        <w:rPr>
          <w:rFonts w:hint="eastAsia"/>
          <w:color w:val="303131"/>
          <w:sz w:val="30"/>
        </w:rPr>
        <w:t>请在此输入您的内容</w:t>
      </w: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spacing w:before="11"/>
        <w:rPr>
          <w:sz w:val="12"/>
        </w:rPr>
      </w:pPr>
      <w:r>
        <w:rPr>
          <w:noProof/>
          <w:lang w:eastAsia="zh-CN"/>
        </w:rPr>
        <w:pict>
          <v:rect id="_x0000_s1089" style="position:absolute;margin-left:50.7pt;margin-top:11.4pt;width:225.5pt;height:137.85pt;z-index:251663872;mso-wrap-distance-left:0;mso-wrap-distance-right:0;mso-position-horizontal-relative:page" fillcolor="#e4f3f2" stroked="f">
            <w10:wrap type="topAndBottom" anchorx="page"/>
          </v:rect>
        </w:pict>
      </w:r>
      <w:r>
        <w:rPr>
          <w:noProof/>
          <w:lang w:eastAsia="zh-CN"/>
        </w:rPr>
        <w:pict>
          <v:rect id="_x0000_s1090" style="position:absolute;margin-left:308.85pt;margin-top:11.4pt;width:225.5pt;height:137.85pt;z-index:251664896;mso-wrap-distance-left:0;mso-wrap-distance-right:0;mso-position-horizontal-relative:page" fillcolor="#e4f3f2" stroked="f">
            <w10:wrap type="topAndBottom" anchorx="page"/>
          </v:rect>
        </w:pict>
      </w:r>
    </w:p>
    <w:p w:rsidR="00D716B3" w:rsidRDefault="00D716B3">
      <w:pPr>
        <w:pStyle w:val="BodyText"/>
        <w:spacing w:before="6"/>
        <w:rPr>
          <w:sz w:val="18"/>
        </w:rPr>
      </w:pPr>
    </w:p>
    <w:p w:rsidR="00D716B3" w:rsidRDefault="00D716B3">
      <w:pPr>
        <w:rPr>
          <w:sz w:val="18"/>
        </w:rPr>
        <w:sectPr w:rsidR="00D716B3">
          <w:headerReference w:type="default" r:id="rId30"/>
          <w:pgSz w:w="11910" w:h="16840"/>
          <w:pgMar w:top="2300" w:right="1100" w:bottom="280" w:left="900" w:header="1403" w:footer="0" w:gutter="0"/>
          <w:cols w:space="720"/>
        </w:sectPr>
      </w:pPr>
    </w:p>
    <w:p w:rsidR="00D716B3" w:rsidRDefault="00D716B3">
      <w:pPr>
        <w:spacing w:line="439" w:lineRule="exact"/>
        <w:ind w:left="1157"/>
        <w:rPr>
          <w:sz w:val="30"/>
        </w:rPr>
      </w:pPr>
      <w:r>
        <w:rPr>
          <w:rFonts w:hint="eastAsia"/>
          <w:color w:val="303131"/>
          <w:sz w:val="30"/>
        </w:rPr>
        <w:t>请在此输入您的内容</w:t>
      </w:r>
    </w:p>
    <w:p w:rsidR="00D716B3" w:rsidRDefault="00D716B3">
      <w:pPr>
        <w:spacing w:before="15"/>
        <w:ind w:left="1157"/>
        <w:rPr>
          <w:sz w:val="30"/>
        </w:rPr>
      </w:pPr>
      <w:r>
        <w:br w:type="column"/>
      </w:r>
      <w:r>
        <w:rPr>
          <w:rFonts w:hint="eastAsia"/>
          <w:color w:val="303131"/>
          <w:sz w:val="30"/>
        </w:rPr>
        <w:t>请在此输入您的内容</w:t>
      </w:r>
    </w:p>
    <w:p w:rsidR="00D716B3" w:rsidRDefault="00D716B3">
      <w:pPr>
        <w:rPr>
          <w:sz w:val="30"/>
        </w:rPr>
        <w:sectPr w:rsidR="00D716B3">
          <w:type w:val="continuous"/>
          <w:pgSz w:w="11910" w:h="16840"/>
          <w:pgMar w:top="1580" w:right="1100" w:bottom="280" w:left="900" w:header="720" w:footer="720" w:gutter="0"/>
          <w:cols w:num="2" w:space="720" w:equalWidth="0">
            <w:col w:w="3858" w:space="1202"/>
            <w:col w:w="4850"/>
          </w:cols>
        </w:sectPr>
      </w:pPr>
    </w:p>
    <w:p w:rsidR="00D716B3" w:rsidRDefault="00D716B3">
      <w:pPr>
        <w:pStyle w:val="BodyText"/>
        <w:ind w:left="384"/>
        <w:rPr>
          <w:sz w:val="20"/>
        </w:rPr>
      </w:pPr>
      <w:r w:rsidRPr="001079A3">
        <w:rPr>
          <w:noProof/>
          <w:sz w:val="20"/>
          <w:lang w:eastAsia="zh-CN"/>
        </w:rPr>
        <w:pict>
          <v:shape id="image5.png" o:spid="_x0000_i1030" type="#_x0000_t75" style="width:109.5pt;height:79.5pt;visibility:visible">
            <v:imagedata r:id="rId10" o:title=""/>
          </v:shape>
        </w:pict>
      </w: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spacing w:before="4"/>
        <w:rPr>
          <w:sz w:val="22"/>
        </w:rPr>
      </w:pPr>
    </w:p>
    <w:p w:rsidR="00D716B3" w:rsidRDefault="00D716B3">
      <w:pPr>
        <w:pStyle w:val="BodyText"/>
        <w:spacing w:before="16" w:line="271" w:lineRule="auto"/>
        <w:ind w:left="522" w:right="6161" w:hanging="420"/>
      </w:pPr>
      <w:r>
        <w:rPr>
          <w:noProof/>
          <w:lang w:eastAsia="zh-CN"/>
        </w:rPr>
        <w:pict>
          <v:shape id="image5.png" o:spid="_x0000_s1093" type="#_x0000_t75" style="position:absolute;left:0;text-align:left;margin-left:441.75pt;margin-top:-45.75pt;width:107.8pt;height:78.7pt;z-index:-251650560;visibility:visible;mso-wrap-distance-left:0;mso-wrap-distance-right:0;mso-position-horizontal-relative:page">
            <v:imagedata r:id="rId10" o:title=""/>
            <w10:wrap anchorx="page"/>
          </v:shape>
        </w:pict>
      </w:r>
      <w:r>
        <w:rPr>
          <w:rFonts w:hint="eastAsia"/>
          <w:color w:val="303131"/>
        </w:rPr>
        <w:t>尊敬的上海市第十六中学领导：您好！</w:t>
      </w:r>
    </w:p>
    <w:p w:rsidR="00D716B3" w:rsidRDefault="00D716B3">
      <w:pPr>
        <w:pStyle w:val="BodyText"/>
        <w:spacing w:before="10" w:line="271" w:lineRule="auto"/>
        <w:ind w:left="102" w:right="641" w:firstLine="420"/>
        <w:jc w:val="both"/>
      </w:pPr>
      <w:r>
        <w:rPr>
          <w:rFonts w:hint="eastAsia"/>
          <w:color w:val="303131"/>
        </w:rPr>
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这里是我梦寐以求的学习胜地！结合我的自身条件，我确信第六中学是最适合我的中学，我渴望能够成为贵校的一名学生，在贵校度过我的中学时光。</w:t>
      </w:r>
    </w:p>
    <w:p w:rsidR="00D716B3" w:rsidRDefault="00D716B3">
      <w:pPr>
        <w:pStyle w:val="BodyText"/>
        <w:spacing w:before="10" w:line="271" w:lineRule="auto"/>
        <w:ind w:left="102" w:right="641" w:firstLine="360"/>
      </w:pPr>
      <w:r>
        <w:rPr>
          <w:rFonts w:hint="eastAsia"/>
          <w:color w:val="303131"/>
        </w:rPr>
        <w:t>在小学六年里，我勤奋学习，能独立思考学习问题，勤学好问，成绩优秀。除了夯实课堂上的基础知识，还经常结合课堂外的拓展实践，开阔自己的视野。我不断充</w:t>
      </w:r>
    </w:p>
    <w:p w:rsidR="00D716B3" w:rsidRDefault="00D716B3">
      <w:pPr>
        <w:pStyle w:val="BodyText"/>
        <w:spacing w:before="10" w:line="271" w:lineRule="auto"/>
        <w:ind w:left="102" w:right="401"/>
      </w:pPr>
      <w:r>
        <w:rPr>
          <w:rFonts w:hint="eastAsia"/>
          <w:color w:val="303131"/>
        </w:rPr>
        <w:t>实自己，全面发展，赢得了老师和同学的信任和赞誉。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</w:r>
    </w:p>
    <w:p w:rsidR="00D716B3" w:rsidRDefault="00D716B3">
      <w:pPr>
        <w:pStyle w:val="BodyText"/>
        <w:spacing w:before="10" w:line="271" w:lineRule="auto"/>
        <w:ind w:left="102" w:right="641" w:firstLine="360"/>
      </w:pPr>
      <w:r>
        <w:rPr>
          <w:rFonts w:hint="eastAsia"/>
          <w:color w:val="303131"/>
        </w:rPr>
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处以身作则，为同学们树立了良好的学习榜样。</w:t>
      </w:r>
    </w:p>
    <w:p w:rsidR="00D716B3" w:rsidRDefault="00D716B3">
      <w:pPr>
        <w:pStyle w:val="BodyText"/>
        <w:spacing w:before="10" w:line="271" w:lineRule="auto"/>
        <w:ind w:left="102" w:right="651" w:firstLine="360"/>
      </w:pPr>
      <w:r>
        <w:rPr>
          <w:rFonts w:hint="eastAsia"/>
          <w:color w:val="303131"/>
        </w:rPr>
        <w:t>除了掌握丰富的学科知识以外，老师和家长从来也没放松对我综合素质方面的培养和教育。我喜爱钢琴，</w:t>
      </w:r>
      <w:r>
        <w:rPr>
          <w:color w:val="303131"/>
        </w:rPr>
        <w:t>2016</w:t>
      </w:r>
      <w:r>
        <w:rPr>
          <w:rFonts w:hint="eastAsia"/>
          <w:color w:val="303131"/>
        </w:rPr>
        <w:t>年顺利通过国家考级委员会六级考核，成绩优秀。今年</w:t>
      </w:r>
    </w:p>
    <w:p w:rsidR="00D716B3" w:rsidRDefault="00D716B3">
      <w:pPr>
        <w:pStyle w:val="BodyText"/>
        <w:spacing w:before="10" w:line="271" w:lineRule="auto"/>
        <w:ind w:left="102" w:right="401"/>
      </w:pPr>
      <w:r>
        <w:rPr>
          <w:rFonts w:hint="eastAsia"/>
          <w:color w:val="303131"/>
        </w:rPr>
        <w:t>四月通过艺术特长生钢琴考核。我喜爱朗诵，在北京第九届艺术比赛中获朗诵一等奖，北京市“祖国，我为您喝彩”朗诵比赛中获小学二等奖。</w:t>
      </w:r>
    </w:p>
    <w:p w:rsidR="00D716B3" w:rsidRDefault="00D716B3">
      <w:pPr>
        <w:pStyle w:val="BodyText"/>
        <w:spacing w:before="10" w:line="271" w:lineRule="auto"/>
        <w:ind w:left="102" w:right="521" w:firstLine="360"/>
      </w:pPr>
      <w:r>
        <w:rPr>
          <w:rFonts w:hint="eastAsia"/>
          <w:color w:val="303131"/>
        </w:rPr>
        <w:t>面对取得的这些成绩，我并没有骄傲，没有沉浸在自我陶醉之中，而是更加努力、刻苦地学习，时刻告诫自己：在人生的学习生涯中，自己才迈出一小步，要坚持不懈地努力朝自己的人生目标──成为一名一专多能的二十一世纪的新少年而奋进。</w:t>
      </w:r>
    </w:p>
    <w:p w:rsidR="00D716B3" w:rsidRDefault="00D716B3">
      <w:pPr>
        <w:pStyle w:val="BodyText"/>
        <w:spacing w:before="10" w:line="271" w:lineRule="auto"/>
        <w:ind w:left="102" w:right="641" w:firstLine="360"/>
      </w:pPr>
      <w:r>
        <w:rPr>
          <w:rFonts w:hint="eastAsia"/>
          <w:color w:val="303131"/>
        </w:rPr>
        <w:t>作为一名即将小学毕业的小学生，我的未来，还有很久的路要走。父母常说，宝剑锋从磨砺出，梅花香自苦寒来。我知道，想要达到目标，光有愿望是不够的，还要</w:t>
      </w:r>
    </w:p>
    <w:p w:rsidR="00D716B3" w:rsidRDefault="00D716B3">
      <w:pPr>
        <w:pStyle w:val="BodyText"/>
        <w:spacing w:before="10" w:line="271" w:lineRule="auto"/>
        <w:ind w:left="102" w:right="401"/>
      </w:pPr>
      <w:r>
        <w:rPr>
          <w:rFonts w:hint="eastAsia"/>
          <w:color w:val="303131"/>
        </w:rPr>
        <w:t>献出努力、汗水，并不断坚持。我会记住父母的话，坚持不懈地完善自己，挑战自己，每一天都比昨天进步一点。因此，我对我自己，对自己的未来充满了信心，也恳请第六中学能对我有信心，接纳我、培养我。我期待贵校的佳音</w:t>
      </w:r>
      <w:r>
        <w:rPr>
          <w:color w:val="303131"/>
        </w:rPr>
        <w:t>!</w:t>
      </w:r>
    </w:p>
    <w:p w:rsidR="00D716B3" w:rsidRDefault="00D716B3">
      <w:pPr>
        <w:pStyle w:val="BodyText"/>
        <w:spacing w:before="10" w:line="271" w:lineRule="auto"/>
        <w:ind w:left="102" w:right="8561" w:firstLine="480"/>
      </w:pPr>
      <w:r>
        <w:rPr>
          <w:rFonts w:hint="eastAsia"/>
          <w:color w:val="303131"/>
        </w:rPr>
        <w:t>此致敬礼！</w:t>
      </w:r>
    </w:p>
    <w:p w:rsidR="00D716B3" w:rsidRDefault="00D716B3">
      <w:pPr>
        <w:pStyle w:val="BodyText"/>
        <w:spacing w:before="10"/>
        <w:ind w:left="5022"/>
      </w:pPr>
      <w:r>
        <w:rPr>
          <w:rFonts w:hint="eastAsia"/>
          <w:color w:val="303131"/>
        </w:rPr>
        <w:t>上海市第十五小学六</w:t>
      </w:r>
      <w:r>
        <w:rPr>
          <w:color w:val="303131"/>
        </w:rPr>
        <w:t>(</w:t>
      </w:r>
      <w:r>
        <w:rPr>
          <w:rFonts w:hint="eastAsia"/>
          <w:color w:val="303131"/>
        </w:rPr>
        <w:t>八</w:t>
      </w:r>
      <w:r>
        <w:rPr>
          <w:color w:val="303131"/>
        </w:rPr>
        <w:t>)</w:t>
      </w:r>
      <w:r>
        <w:rPr>
          <w:rFonts w:hint="eastAsia"/>
          <w:color w:val="303131"/>
        </w:rPr>
        <w:t>班学生</w:t>
      </w:r>
      <w:r>
        <w:rPr>
          <w:color w:val="303131"/>
        </w:rPr>
        <w:t xml:space="preserve"> </w:t>
      </w:r>
      <w:r>
        <w:rPr>
          <w:rFonts w:hint="eastAsia"/>
          <w:color w:val="303131"/>
        </w:rPr>
        <w:t>甄美丽</w:t>
      </w:r>
    </w:p>
    <w:p w:rsidR="00D716B3" w:rsidRDefault="00D716B3">
      <w:pPr>
        <w:pStyle w:val="BodyText"/>
        <w:spacing w:before="45"/>
        <w:ind w:right="1534"/>
        <w:jc w:val="right"/>
      </w:pP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7"/>
        </w:smartTagPr>
        <w:r>
          <w:rPr>
            <w:color w:val="303131"/>
            <w:w w:val="95"/>
          </w:rPr>
          <w:t>2017</w:t>
        </w:r>
        <w:r>
          <w:rPr>
            <w:rFonts w:hint="eastAsia"/>
            <w:color w:val="303131"/>
            <w:w w:val="95"/>
          </w:rPr>
          <w:t>年</w:t>
        </w:r>
        <w:r>
          <w:rPr>
            <w:color w:val="303131"/>
            <w:w w:val="95"/>
          </w:rPr>
          <w:t>5</w:t>
        </w:r>
        <w:r>
          <w:rPr>
            <w:rFonts w:hint="eastAsia"/>
            <w:color w:val="303131"/>
            <w:w w:val="95"/>
          </w:rPr>
          <w:t>月</w:t>
        </w:r>
        <w:r>
          <w:rPr>
            <w:color w:val="303131"/>
            <w:w w:val="95"/>
          </w:rPr>
          <w:t>20</w:t>
        </w:r>
        <w:r>
          <w:rPr>
            <w:rFonts w:hint="eastAsia"/>
            <w:color w:val="303131"/>
            <w:w w:val="95"/>
          </w:rPr>
          <w:t>日</w:t>
        </w:r>
      </w:smartTag>
    </w:p>
    <w:p w:rsidR="00D716B3" w:rsidRDefault="00D716B3">
      <w:pPr>
        <w:jc w:val="right"/>
        <w:sectPr w:rsidR="00D716B3">
          <w:headerReference w:type="default" r:id="rId31"/>
          <w:pgSz w:w="11910" w:h="16840"/>
          <w:pgMar w:top="260" w:right="800" w:bottom="280" w:left="1480" w:header="63" w:footer="0" w:gutter="0"/>
          <w:cols w:space="720"/>
        </w:sectPr>
      </w:pPr>
    </w:p>
    <w:p w:rsidR="00D716B3" w:rsidRDefault="00D716B3">
      <w:pPr>
        <w:pStyle w:val="BodyText"/>
        <w:rPr>
          <w:sz w:val="20"/>
        </w:rPr>
      </w:pPr>
      <w:r>
        <w:rPr>
          <w:noProof/>
          <w:lang w:eastAsia="zh-CN"/>
        </w:rPr>
        <w:pict>
          <v:shape id="image4.png" o:spid="_x0000_s1096" type="#_x0000_t75" style="position:absolute;margin-left:445pt;margin-top:24.6pt;width:116.4pt;height:120.6pt;z-index:-251649536;visibility:visible;mso-wrap-distance-left:0;mso-wrap-distance-right:0;mso-position-horizontal-relative:page;mso-position-vertical-relative:page">
            <v:imagedata r:id="rId9" o:title=""/>
            <w10:wrap anchorx="page" anchory="page"/>
          </v:shape>
        </w:pict>
      </w:r>
    </w:p>
    <w:p w:rsidR="00D716B3" w:rsidRDefault="00D716B3">
      <w:pPr>
        <w:pStyle w:val="BodyText"/>
        <w:rPr>
          <w:sz w:val="14"/>
        </w:rPr>
      </w:pPr>
    </w:p>
    <w:p w:rsidR="00D716B3" w:rsidRDefault="00D716B3">
      <w:pPr>
        <w:spacing w:before="20" w:line="283" w:lineRule="auto"/>
        <w:ind w:left="447" w:right="6501" w:hanging="345"/>
        <w:rPr>
          <w:sz w:val="23"/>
        </w:rPr>
      </w:pPr>
      <w:r>
        <w:rPr>
          <w:rFonts w:hint="eastAsia"/>
          <w:color w:val="303131"/>
          <w:sz w:val="23"/>
        </w:rPr>
        <w:t>尊敬的上海市第十六中学领导：您好！</w:t>
      </w:r>
    </w:p>
    <w:p w:rsidR="00D716B3" w:rsidRDefault="00D716B3">
      <w:pPr>
        <w:spacing w:before="13" w:line="283" w:lineRule="auto"/>
        <w:ind w:left="102" w:right="981" w:firstLine="345"/>
        <w:jc w:val="both"/>
        <w:rPr>
          <w:sz w:val="23"/>
        </w:rPr>
      </w:pPr>
      <w:r>
        <w:rPr>
          <w:rFonts w:hint="eastAsia"/>
          <w:color w:val="303131"/>
          <w:sz w:val="23"/>
        </w:rPr>
        <w:t>作为甄美丽的语文老师、班主任，我很高兴将这个小姑娘推荐给贵校。同时感谢您在百忙之中阅读这篇推荐信。</w:t>
      </w:r>
      <w:r>
        <w:rPr>
          <w:color w:val="303131"/>
          <w:sz w:val="23"/>
        </w:rPr>
        <w:t xml:space="preserve">       </w:t>
      </w:r>
      <w:r>
        <w:rPr>
          <w:rFonts w:hint="eastAsia"/>
          <w:color w:val="303131"/>
          <w:sz w:val="23"/>
        </w:rPr>
        <w:t>甄美丽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，是班级乃至全校学生学习的好榜样。</w:t>
      </w:r>
    </w:p>
    <w:p w:rsidR="00D716B3" w:rsidRDefault="00D716B3">
      <w:pPr>
        <w:spacing w:before="13" w:line="283" w:lineRule="auto"/>
        <w:ind w:left="102" w:right="7881"/>
        <w:rPr>
          <w:sz w:val="23"/>
        </w:rPr>
      </w:pPr>
      <w:r>
        <w:rPr>
          <w:rFonts w:hint="eastAsia"/>
          <w:color w:val="303131"/>
          <w:sz w:val="23"/>
        </w:rPr>
        <w:t>下面向您简要介绍一下甄美丽同学：</w:t>
      </w:r>
    </w:p>
    <w:p w:rsidR="00D716B3" w:rsidRDefault="00D716B3">
      <w:pPr>
        <w:spacing w:before="13"/>
        <w:ind w:left="447"/>
        <w:rPr>
          <w:sz w:val="23"/>
        </w:rPr>
      </w:pPr>
      <w:r>
        <w:rPr>
          <w:rFonts w:hint="eastAsia"/>
          <w:color w:val="303131"/>
          <w:sz w:val="23"/>
        </w:rPr>
        <w:t>一、学习刻苦，成绩优异</w:t>
      </w:r>
    </w:p>
    <w:p w:rsidR="00D716B3" w:rsidRDefault="00D716B3">
      <w:pPr>
        <w:spacing w:before="60" w:line="283" w:lineRule="auto"/>
        <w:ind w:left="102" w:right="981" w:firstLine="345"/>
        <w:rPr>
          <w:sz w:val="23"/>
        </w:rPr>
      </w:pPr>
      <w:r>
        <w:rPr>
          <w:rFonts w:hint="eastAsia"/>
          <w:color w:val="303131"/>
          <w:sz w:val="23"/>
        </w:rPr>
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</w:t>
      </w:r>
      <w:r>
        <w:rPr>
          <w:color w:val="303131"/>
          <w:sz w:val="23"/>
        </w:rPr>
        <w:t>10</w:t>
      </w:r>
      <w:r>
        <w:rPr>
          <w:rFonts w:hint="eastAsia"/>
          <w:color w:val="303131"/>
          <w:sz w:val="23"/>
        </w:rPr>
        <w:t>名以内。</w:t>
      </w:r>
    </w:p>
    <w:p w:rsidR="00D716B3" w:rsidRDefault="00D716B3">
      <w:pPr>
        <w:spacing w:before="13"/>
        <w:ind w:left="447"/>
        <w:rPr>
          <w:sz w:val="23"/>
        </w:rPr>
      </w:pPr>
      <w:r>
        <w:rPr>
          <w:rFonts w:hint="eastAsia"/>
          <w:color w:val="303131"/>
          <w:sz w:val="23"/>
        </w:rPr>
        <w:t>二、品学兼优，乐于助人</w:t>
      </w:r>
    </w:p>
    <w:p w:rsidR="00D716B3" w:rsidRDefault="00D716B3">
      <w:pPr>
        <w:spacing w:before="60" w:line="283" w:lineRule="auto"/>
        <w:ind w:left="102" w:right="981" w:firstLine="345"/>
        <w:rPr>
          <w:sz w:val="23"/>
        </w:rPr>
      </w:pPr>
      <w:r>
        <w:rPr>
          <w:rFonts w:hint="eastAsia"/>
          <w:color w:val="303131"/>
          <w:sz w:val="23"/>
        </w:rPr>
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</w:r>
    </w:p>
    <w:p w:rsidR="00D716B3" w:rsidRDefault="00D716B3">
      <w:pPr>
        <w:spacing w:before="13"/>
        <w:ind w:left="447"/>
        <w:rPr>
          <w:sz w:val="23"/>
        </w:rPr>
      </w:pPr>
      <w:r>
        <w:rPr>
          <w:rFonts w:hint="eastAsia"/>
          <w:color w:val="303131"/>
          <w:sz w:val="23"/>
        </w:rPr>
        <w:t>三、尊敬师长，团结同学</w:t>
      </w:r>
    </w:p>
    <w:p w:rsidR="00D716B3" w:rsidRDefault="00D716B3">
      <w:pPr>
        <w:spacing w:before="60" w:line="283" w:lineRule="auto"/>
        <w:ind w:left="102" w:right="981" w:firstLine="345"/>
        <w:rPr>
          <w:sz w:val="23"/>
        </w:rPr>
      </w:pPr>
      <w:r>
        <w:rPr>
          <w:rFonts w:hint="eastAsia"/>
          <w:color w:val="303131"/>
          <w:sz w:val="23"/>
        </w:rPr>
        <w:t>一直担任班干部。在工作中，一尽心尽责，每天帮助老师组织管理班级事务及各项活动，积极主动地做好每件事，也经常协助老师完成校内各种公益工作，具有很强的组织能力，深得老师和同学们的喜爱。作为一名少先队员，能团结同学，关心集体，和同</w:t>
      </w:r>
    </w:p>
    <w:p w:rsidR="00D716B3" w:rsidRDefault="00D716B3">
      <w:pPr>
        <w:spacing w:before="13" w:line="283" w:lineRule="auto"/>
        <w:ind w:left="447" w:right="751" w:hanging="345"/>
        <w:rPr>
          <w:sz w:val="23"/>
        </w:rPr>
      </w:pPr>
      <w:r>
        <w:rPr>
          <w:rFonts w:hint="eastAsia"/>
          <w:color w:val="303131"/>
          <w:sz w:val="23"/>
        </w:rPr>
        <w:t>学相处融洽，经常组织同学们参加一些有益的课外活动，在班级同学心中有很高的威信。四、兴趣广泛，全面发展</w:t>
      </w:r>
    </w:p>
    <w:p w:rsidR="00D716B3" w:rsidRDefault="00D716B3">
      <w:pPr>
        <w:spacing w:before="13" w:line="283" w:lineRule="auto"/>
        <w:ind w:left="102" w:right="693" w:firstLine="287"/>
        <w:rPr>
          <w:sz w:val="23"/>
        </w:rPr>
      </w:pPr>
      <w:r>
        <w:rPr>
          <w:rFonts w:hint="eastAsia"/>
          <w:color w:val="303131"/>
          <w:sz w:val="23"/>
        </w:rPr>
        <w:t>该生兴趣爱好广泛，喜爱阅读，学校图书室的书大部分都看过，知识面较宽。乒乓球、跑步、听音乐也是该生课余时间娱乐锻炼的喜爱项目。软笔书法达到中国美术学院社会</w:t>
      </w:r>
    </w:p>
    <w:p w:rsidR="00D716B3" w:rsidRDefault="00D716B3">
      <w:pPr>
        <w:spacing w:before="13" w:line="283" w:lineRule="auto"/>
        <w:ind w:left="102" w:right="981"/>
        <w:rPr>
          <w:sz w:val="23"/>
        </w:rPr>
      </w:pPr>
      <w:r>
        <w:rPr>
          <w:rFonts w:hint="eastAsia"/>
          <w:color w:val="303131"/>
          <w:sz w:val="23"/>
        </w:rPr>
        <w:t>美术七级，钢琴、游泳、围棋等项目均有较高水平。该生具有优秀的综合素质，是一名德、智、体、美、劳全面发展的好学生。</w:t>
      </w:r>
    </w:p>
    <w:p w:rsidR="00D716B3" w:rsidRDefault="00D716B3">
      <w:pPr>
        <w:spacing w:before="13" w:line="283" w:lineRule="auto"/>
        <w:ind w:left="102" w:right="8916" w:firstLine="345"/>
        <w:rPr>
          <w:sz w:val="23"/>
        </w:rPr>
      </w:pPr>
      <w:r>
        <w:rPr>
          <w:rFonts w:hint="eastAsia"/>
          <w:color w:val="303131"/>
          <w:sz w:val="23"/>
        </w:rPr>
        <w:t>此致敬礼</w:t>
      </w:r>
      <w:r>
        <w:rPr>
          <w:color w:val="303131"/>
          <w:sz w:val="23"/>
        </w:rPr>
        <w:t>!</w:t>
      </w:r>
    </w:p>
    <w:p w:rsidR="00D716B3" w:rsidRDefault="00D716B3">
      <w:pPr>
        <w:spacing w:before="13" w:line="283" w:lineRule="auto"/>
        <w:ind w:left="6312" w:right="929" w:hanging="1265"/>
        <w:rPr>
          <w:sz w:val="23"/>
        </w:rPr>
      </w:pPr>
      <w:r>
        <w:rPr>
          <w:rFonts w:hint="eastAsia"/>
          <w:color w:val="303131"/>
          <w:sz w:val="23"/>
        </w:rPr>
        <w:t>上海市第十五小学六</w:t>
      </w:r>
      <w:r>
        <w:rPr>
          <w:color w:val="303131"/>
          <w:sz w:val="23"/>
        </w:rPr>
        <w:t>(</w:t>
      </w:r>
      <w:r>
        <w:rPr>
          <w:rFonts w:hint="eastAsia"/>
          <w:color w:val="303131"/>
          <w:sz w:val="23"/>
        </w:rPr>
        <w:t>八</w:t>
      </w:r>
      <w:r>
        <w:rPr>
          <w:color w:val="303131"/>
          <w:sz w:val="23"/>
        </w:rPr>
        <w:t>)</w:t>
      </w:r>
      <w:r>
        <w:rPr>
          <w:rFonts w:hint="eastAsia"/>
          <w:color w:val="303131"/>
          <w:sz w:val="23"/>
        </w:rPr>
        <w:t>班班主任</w:t>
      </w:r>
      <w:r>
        <w:rPr>
          <w:color w:val="303131"/>
          <w:sz w:val="23"/>
        </w:rPr>
        <w:t xml:space="preserve"> </w:t>
      </w:r>
      <w:r>
        <w:rPr>
          <w:rFonts w:hint="eastAsia"/>
          <w:color w:val="303131"/>
          <w:sz w:val="23"/>
        </w:rPr>
        <w:t>伯乐</w:t>
      </w:r>
      <w:r>
        <w:rPr>
          <w:color w:val="303131"/>
          <w:sz w:val="23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7"/>
        </w:smartTagPr>
        <w:r>
          <w:rPr>
            <w:color w:val="303131"/>
            <w:sz w:val="23"/>
          </w:rPr>
          <w:t>2017</w:t>
        </w:r>
        <w:r>
          <w:rPr>
            <w:rFonts w:hint="eastAsia"/>
            <w:color w:val="303131"/>
            <w:sz w:val="23"/>
          </w:rPr>
          <w:t>年</w:t>
        </w:r>
        <w:r>
          <w:rPr>
            <w:color w:val="303131"/>
            <w:sz w:val="23"/>
          </w:rPr>
          <w:t>5</w:t>
        </w:r>
        <w:r>
          <w:rPr>
            <w:rFonts w:hint="eastAsia"/>
            <w:color w:val="303131"/>
            <w:sz w:val="23"/>
          </w:rPr>
          <w:t>月</w:t>
        </w:r>
        <w:r>
          <w:rPr>
            <w:color w:val="303131"/>
            <w:sz w:val="23"/>
          </w:rPr>
          <w:t>20</w:t>
        </w:r>
        <w:r>
          <w:rPr>
            <w:rFonts w:hint="eastAsia"/>
            <w:color w:val="303131"/>
            <w:sz w:val="23"/>
          </w:rPr>
          <w:t>日</w:t>
        </w:r>
      </w:smartTag>
    </w:p>
    <w:p w:rsidR="00D716B3" w:rsidRDefault="00D716B3">
      <w:pPr>
        <w:spacing w:line="283" w:lineRule="auto"/>
        <w:rPr>
          <w:sz w:val="23"/>
        </w:rPr>
        <w:sectPr w:rsidR="00D716B3">
          <w:headerReference w:type="default" r:id="rId32"/>
          <w:pgSz w:w="11910" w:h="16840"/>
          <w:pgMar w:top="2120" w:right="560" w:bottom="280" w:left="1520" w:header="1232" w:footer="0" w:gutter="0"/>
          <w:cols w:space="720"/>
        </w:sectPr>
      </w:pPr>
    </w:p>
    <w:p w:rsidR="00D716B3" w:rsidRDefault="00D716B3">
      <w:pPr>
        <w:pStyle w:val="BodyText"/>
        <w:rPr>
          <w:sz w:val="20"/>
        </w:rPr>
      </w:pPr>
      <w:r>
        <w:rPr>
          <w:noProof/>
          <w:lang w:eastAsia="zh-CN"/>
        </w:rPr>
        <w:pict>
          <v:group id="_x0000_s1097" style="position:absolute;margin-left:0;margin-top:-.95pt;width:595.3pt;height:842.9pt;z-index:-251644416;mso-position-horizontal-relative:page;mso-position-vertical-relative:page" coordorigin=",-19" coordsize="11906,16858">
            <v:shape id="_x0000_s1098" type="#_x0000_t75" style="position:absolute;top:1;width:11906;height:16837">
              <v:imagedata r:id="rId6" o:title=""/>
            </v:shape>
            <v:shape id="_x0000_s1099" type="#_x0000_t75" style="position:absolute;left:7908;width:2480;height:4249">
              <v:imagedata r:id="rId8" o:title=""/>
            </v:shape>
            <v:shape id="_x0000_s1100" type="#_x0000_t75" style="position:absolute;left:2058;top:5257;width:2980;height:2175">
              <v:imagedata r:id="rId10" o:title=""/>
            </v:shape>
            <v:shape id="_x0000_s1101" style="position:absolute;left:3935;top:3459;width:4037;height:4036" coordorigin="3935,3459" coordsize="4037,4036" path="m5953,3459r-76,1l5802,3464r-74,7l5655,3480r-73,13l5510,3507r-70,17l5370,3544r-69,22l5234,3590r-67,27l5102,3646r-64,31l4975,3711r-61,35l4854,3784r-59,39l4738,3865r-55,43l4629,3954r-53,47l4526,4050r-49,50l4430,4153r-46,54l4341,4262r-42,57l4260,4378r-38,60l4187,4499r-33,63l4122,4626r-29,65l4067,4757r-25,68l4020,4894r-19,69l3983,5034r-14,72l3957,5178r-10,74l3940,5326r-4,75l3935,5477r1,75l3940,5627r7,74l3957,5775r12,72l3983,5919r18,71l4020,6059r22,69l4067,6196r26,66l4122,6327r32,64l4187,6454r35,61l4260,6575r39,59l4341,6691r43,56l4430,6801r47,52l4526,6904r50,48l4629,7000r54,45l4738,7088r57,42l4854,7169r60,38l4975,7242r63,34l5102,7307r65,29l5234,7363r67,24l5370,7409r70,20l5510,7446r72,15l5655,7473r73,9l5802,7489r75,4l5953,7495r75,-2l6103,7489r75,-7l6251,7473r73,-12l6395,7446r71,-17l6536,7409r68,-22l6672,7363r66,-27l6804,7307r64,-31l6930,7242r62,-35l7052,7169r58,-39l7167,7088r56,-43l7277,7000r52,-48l7380,6904r49,-51l7476,6801r45,-54l7565,6691r41,-57l7646,6575r37,-60l7719,6454r33,-63l7783,6327r29,-65l7839,6196r24,-68l7885,6059r20,-69l7922,5919r15,-72l7949,5775r9,-74l7965,5627r4,-75l7971,5477r-2,-76l7965,5326r-7,-74l7949,5178r-12,-72l7922,5034r-17,-71l7885,4894r-22,-69l7839,4757r-27,-66l7783,4626r-31,-64l7719,4499r-36,-61l7646,4378r-40,-59l7565,4262r-44,-55l7476,4153r-47,-53l7380,4050r-51,-49l7277,3954r-54,-46l7167,3865r-57,-42l7052,3784r-60,-38l6930,3711r-62,-34l6804,3646r-66,-29l6672,3590r-68,-24l6536,3544r-70,-20l6395,3507r-71,-14l6251,3480r-73,-9l6103,3464r-75,-4l5953,3459xe" fillcolor="#e88c60" stroked="f">
              <v:path arrowok="t"/>
            </v:shape>
            <v:shape id="_x0000_s1102" type="#_x0000_t75" style="position:absolute;left:3997;top:3521;width:3911;height:3911">
              <v:imagedata r:id="rId33" o:title=""/>
            </v:shape>
            <v:line id="_x0000_s1103" style="position:absolute" from="5898,1" to="5898,3461" strokecolor="#e88c60" strokeweight=".69286mm"/>
            <v:shape id="_x0000_s1104" type="#_x0000_t75" style="position:absolute;left:8555;top:3461;width:2526;height:1843">
              <v:imagedata r:id="rId10" o:title=""/>
            </v:shape>
            <v:shape id="_x0000_s1105" type="#_x0000_t75" style="position:absolute;left:290;width:5107;height:5062">
              <v:imagedata r:id="rId34" o:title=""/>
            </v:shape>
            <w10:wrap anchorx="page" anchory="page"/>
          </v:group>
        </w:pict>
      </w: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rPr>
          <w:sz w:val="20"/>
        </w:rPr>
      </w:pPr>
    </w:p>
    <w:p w:rsidR="00D716B3" w:rsidRDefault="00D716B3">
      <w:pPr>
        <w:pStyle w:val="BodyText"/>
        <w:spacing w:before="10"/>
        <w:rPr>
          <w:sz w:val="17"/>
        </w:rPr>
      </w:pPr>
    </w:p>
    <w:p w:rsidR="00D716B3" w:rsidRDefault="00D716B3">
      <w:pPr>
        <w:spacing w:before="42" w:line="1080" w:lineRule="exact"/>
        <w:ind w:left="3127" w:right="1365" w:hanging="1350"/>
        <w:rPr>
          <w:rFonts w:ascii="方正毡笔黑简体" w:eastAsia="方正毡笔黑简体"/>
          <w:sz w:val="90"/>
        </w:rPr>
      </w:pPr>
      <w:r>
        <w:rPr>
          <w:rFonts w:ascii="方正毡笔黑简体" w:eastAsia="方正毡笔黑简体" w:hint="eastAsia"/>
          <w:color w:val="2C647F"/>
          <w:sz w:val="90"/>
        </w:rPr>
        <w:t>感谢您的审阅辛苦了</w:t>
      </w:r>
    </w:p>
    <w:sectPr w:rsidR="00D716B3" w:rsidSect="0080725E">
      <w:headerReference w:type="default" r:id="rId35"/>
      <w:pgSz w:w="11910" w:h="16840"/>
      <w:pgMar w:top="1580" w:right="168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6B3" w:rsidRDefault="00D716B3" w:rsidP="0080725E">
      <w:r>
        <w:separator/>
      </w:r>
    </w:p>
  </w:endnote>
  <w:endnote w:type="continuationSeparator" w:id="1">
    <w:p w:rsidR="00D716B3" w:rsidRDefault="00D716B3" w:rsidP="008072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准圆简体">
    <w:altName w:val="方正准圆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毡笔黑简体">
    <w:altName w:val="方正毡笔黑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方正中等线简体">
    <w:altName w:val="方正中等线简体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6B3" w:rsidRDefault="00D716B3" w:rsidP="0080725E">
      <w:r>
        <w:separator/>
      </w:r>
    </w:p>
  </w:footnote>
  <w:footnote w:type="continuationSeparator" w:id="1">
    <w:p w:rsidR="00D716B3" w:rsidRDefault="00D716B3" w:rsidP="008072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6B3" w:rsidRDefault="00D716B3">
    <w:pPr>
      <w:pStyle w:val="BodyText"/>
      <w:spacing w:line="14" w:lineRule="auto"/>
      <w:rPr>
        <w:sz w:val="2"/>
      </w:rPr>
    </w:pPr>
    <w:r>
      <w:rPr>
        <w:noProof/>
        <w:lang w:eastAsia="zh-CN"/>
      </w:rPr>
      <w:pict>
        <v:rect id="_x0000_s2049" style="position:absolute;margin-left:0;margin-top:0;width:595.3pt;height:841.9pt;z-index:-251658240;mso-position-horizontal-relative:page;mso-position-vertical-relative:page" fillcolor="#a7d6e4" stroked="f"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6B3" w:rsidRDefault="00D716B3">
    <w:pPr>
      <w:pStyle w:val="BodyText"/>
      <w:spacing w:line="14" w:lineRule="auto"/>
      <w:rPr>
        <w:sz w:val="2"/>
      </w:rPr>
    </w:pPr>
    <w:r>
      <w:rPr>
        <w:noProof/>
        <w:lang w:eastAsia="zh-CN"/>
      </w:rPr>
      <w:pict>
        <v:rect id="_x0000_s2050" style="position:absolute;margin-left:0;margin-top:0;width:595.3pt;height:841.9pt;z-index:-251656192;mso-position-horizontal-relative:page;mso-position-vertical-relative:page" fillcolor="#a7d6e4" stroked="f">
          <w10:wrap anchorx="page" anchory="page"/>
        </v:rect>
      </w:pict>
    </w: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6.1pt;margin-top:69.4pt;width:202pt;height:46.85pt;z-index:-251655168;mso-position-horizontal-relative:page;mso-position-vertical-relative:page" filled="f" stroked="f">
          <v:textbox inset="0,0,0,0">
            <w:txbxContent>
              <w:p w:rsidR="00D716B3" w:rsidRDefault="00D716B3">
                <w:pPr>
                  <w:spacing w:line="917" w:lineRule="exact"/>
                  <w:ind w:left="20"/>
                  <w:rPr>
                    <w:rFonts w:ascii="方正毡笔黑简体" w:eastAsia="方正毡笔黑简体"/>
                    <w:sz w:val="80"/>
                  </w:rPr>
                </w:pPr>
                <w:r>
                  <w:rPr>
                    <w:rFonts w:ascii="方正毡笔黑简体" w:eastAsia="方正毡笔黑简体" w:hint="eastAsia"/>
                    <w:color w:val="2C647F"/>
                    <w:sz w:val="80"/>
                  </w:rPr>
                  <w:t>奖状及证书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6B3" w:rsidRDefault="00D716B3">
    <w:pPr>
      <w:pStyle w:val="BodyText"/>
      <w:spacing w:line="14" w:lineRule="auto"/>
      <w:rPr>
        <w:sz w:val="4"/>
      </w:rPr>
    </w:pPr>
    <w:r>
      <w:rPr>
        <w:noProof/>
        <w:lang w:eastAsia="zh-CN"/>
      </w:rPr>
      <w:pict>
        <v:rect id="_x0000_s2052" style="position:absolute;margin-left:0;margin-top:0;width:595.3pt;height:841.9pt;z-index:-251653120;mso-position-horizontal-relative:page;mso-position-vertical-relative:page" fillcolor="#a7d6e4" stroked="f">
          <w10:wrap anchorx="page" anchory="page"/>
        </v:rect>
      </w:pict>
    </w: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87.5pt;margin-top:69.15pt;width:202pt;height:46.85pt;z-index:-251652096;mso-position-horizontal-relative:page;mso-position-vertical-relative:page" filled="f" stroked="f">
          <v:textbox inset="0,0,0,0">
            <w:txbxContent>
              <w:p w:rsidR="00D716B3" w:rsidRDefault="00D716B3">
                <w:pPr>
                  <w:spacing w:line="917" w:lineRule="exact"/>
                  <w:ind w:left="20"/>
                  <w:rPr>
                    <w:rFonts w:ascii="方正毡笔黑简体" w:eastAsia="方正毡笔黑简体"/>
                    <w:sz w:val="80"/>
                  </w:rPr>
                </w:pPr>
                <w:r>
                  <w:rPr>
                    <w:rFonts w:ascii="方正毡笔黑简体" w:eastAsia="方正毡笔黑简体" w:hint="eastAsia"/>
                    <w:color w:val="2C647F"/>
                    <w:sz w:val="80"/>
                  </w:rPr>
                  <w:t>兴趣及爱好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6B3" w:rsidRDefault="00D716B3">
    <w:pPr>
      <w:pStyle w:val="BodyText"/>
      <w:spacing w:line="14" w:lineRule="auto"/>
      <w:rPr>
        <w:sz w:val="20"/>
      </w:rPr>
    </w:pPr>
    <w:r>
      <w:rPr>
        <w:noProof/>
        <w:lang w:eastAsia="zh-CN"/>
      </w:rPr>
      <w:pict>
        <v:rect id="_x0000_s2058" style="position:absolute;margin-left:0;margin-top:0;width:595.3pt;height:840.9pt;z-index:-251643904;mso-position-horizontal-relative:page;mso-position-vertical-relative:page" fillcolor="#a7d6e4" stroked="f">
          <w10:wrap anchorx="page" anchory="page"/>
        </v:rect>
      </w:pict>
    </w: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03.15pt;margin-top:69.15pt;width:162pt;height:46.85pt;z-index:-251642880;mso-position-horizontal-relative:page;mso-position-vertical-relative:page" filled="f" stroked="f">
          <v:textbox inset="0,0,0,0">
            <w:txbxContent>
              <w:p w:rsidR="00D716B3" w:rsidRDefault="00D716B3">
                <w:pPr>
                  <w:spacing w:line="917" w:lineRule="exact"/>
                  <w:ind w:left="20"/>
                  <w:rPr>
                    <w:rFonts w:ascii="方正毡笔黑简体" w:eastAsia="方正毡笔黑简体"/>
                    <w:sz w:val="80"/>
                  </w:rPr>
                </w:pPr>
                <w:r>
                  <w:rPr>
                    <w:rFonts w:ascii="方正毡笔黑简体" w:eastAsia="方正毡笔黑简体" w:hint="eastAsia"/>
                    <w:color w:val="2C647F"/>
                    <w:sz w:val="80"/>
                  </w:rPr>
                  <w:t>社会实践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6B3" w:rsidRDefault="00D716B3">
    <w:pPr>
      <w:pStyle w:val="BodyText"/>
      <w:spacing w:line="14" w:lineRule="auto"/>
      <w:rPr>
        <w:sz w:val="20"/>
      </w:rPr>
    </w:pPr>
    <w:r>
      <w:rPr>
        <w:noProof/>
        <w:lang w:eastAsia="zh-CN"/>
      </w:rPr>
      <w:pict>
        <v:rect id="_x0000_s2060" style="position:absolute;margin-left:0;margin-top:0;width:595.3pt;height:841.9pt;z-index:-251640832;mso-position-horizontal-relative:page;mso-position-vertical-relative:page" fillcolor="#a7d6e4" stroked="f">
          <w10:wrap anchorx="page" anchory="page"/>
        </v:rect>
      </w:pict>
    </w: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35.8pt;margin-top:56.6pt;width:122pt;height:46.85pt;z-index:-251639808;mso-position-horizontal-relative:page;mso-position-vertical-relative:page" filled="f" stroked="f">
          <v:textbox inset="0,0,0,0">
            <w:txbxContent>
              <w:p w:rsidR="00D716B3" w:rsidRDefault="00D716B3">
                <w:pPr>
                  <w:spacing w:line="917" w:lineRule="exact"/>
                  <w:ind w:left="20"/>
                  <w:rPr>
                    <w:rFonts w:ascii="方正毡笔黑简体" w:eastAsia="方正毡笔黑简体"/>
                    <w:sz w:val="80"/>
                  </w:rPr>
                </w:pPr>
                <w:r>
                  <w:rPr>
                    <w:rFonts w:ascii="方正毡笔黑简体" w:eastAsia="方正毡笔黑简体" w:hint="eastAsia"/>
                    <w:color w:val="2C647F"/>
                    <w:sz w:val="80"/>
                  </w:rPr>
                  <w:t>自荐信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6B3" w:rsidRDefault="00D716B3">
    <w:pPr>
      <w:pStyle w:val="BodyText"/>
      <w:spacing w:line="14" w:lineRule="auto"/>
      <w:rPr>
        <w:sz w:val="20"/>
      </w:rPr>
    </w:pPr>
    <w:r>
      <w:rPr>
        <w:noProof/>
        <w:lang w:eastAsia="zh-CN"/>
      </w:rPr>
      <w:pict>
        <v:rect id="_x0000_s2062" style="position:absolute;margin-left:0;margin-top:0;width:595.3pt;height:841.9pt;z-index:-251637760;mso-position-horizontal-relative:page;mso-position-vertical-relative:page" fillcolor="#a7d6e4" stroked="f">
          <w10:wrap anchorx="page" anchory="page"/>
        </v:rect>
      </w:pict>
    </w: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191.55pt;margin-top:60.6pt;width:242pt;height:46.85pt;z-index:-251636736;mso-position-horizontal-relative:page;mso-position-vertical-relative:page" filled="f" stroked="f">
          <v:textbox inset="0,0,0,0">
            <w:txbxContent>
              <w:p w:rsidR="00D716B3" w:rsidRDefault="00D716B3">
                <w:pPr>
                  <w:spacing w:line="917" w:lineRule="exact"/>
                  <w:ind w:left="20"/>
                  <w:rPr>
                    <w:rFonts w:ascii="方正毡笔黑简体" w:eastAsia="方正毡笔黑简体"/>
                    <w:sz w:val="80"/>
                  </w:rPr>
                </w:pPr>
                <w:r>
                  <w:rPr>
                    <w:rFonts w:ascii="方正毡笔黑简体" w:eastAsia="方正毡笔黑简体" w:hint="eastAsia"/>
                    <w:color w:val="2C647F"/>
                    <w:sz w:val="80"/>
                  </w:rPr>
                  <w:t>班主任推荐信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6B3" w:rsidRDefault="00D716B3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6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725E"/>
    <w:rsid w:val="001079A3"/>
    <w:rsid w:val="0034674B"/>
    <w:rsid w:val="004470FE"/>
    <w:rsid w:val="0080725E"/>
    <w:rsid w:val="00D71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6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25E"/>
    <w:pPr>
      <w:widowControl w:val="0"/>
      <w:autoSpaceDE w:val="0"/>
      <w:autoSpaceDN w:val="0"/>
    </w:pPr>
    <w:rPr>
      <w:rFonts w:ascii="方正准圆简体" w:eastAsia="方正准圆简体" w:hAnsi="方正准圆简体" w:cs="方正准圆简体"/>
      <w:kern w:val="0"/>
      <w:sz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0725E"/>
    <w:pPr>
      <w:spacing w:line="1177" w:lineRule="exact"/>
      <w:outlineLvl w:val="0"/>
    </w:pPr>
    <w:rPr>
      <w:rFonts w:ascii="方正毡笔黑简体" w:eastAsia="方正毡笔黑简体" w:hAnsi="方正毡笔黑简体" w:cs="方正毡笔黑简体"/>
      <w:sz w:val="96"/>
      <w:szCs w:val="96"/>
    </w:rPr>
  </w:style>
  <w:style w:type="paragraph" w:styleId="Heading2">
    <w:name w:val="heading 2"/>
    <w:basedOn w:val="Normal"/>
    <w:link w:val="Heading2Char"/>
    <w:uiPriority w:val="99"/>
    <w:qFormat/>
    <w:rsid w:val="0080725E"/>
    <w:pPr>
      <w:spacing w:line="917" w:lineRule="exact"/>
      <w:ind w:left="20"/>
      <w:outlineLvl w:val="1"/>
    </w:pPr>
    <w:rPr>
      <w:rFonts w:ascii="方正毡笔黑简体" w:eastAsia="方正毡笔黑简体" w:hAnsi="方正毡笔黑简体" w:cs="方正毡笔黑简体"/>
      <w:sz w:val="80"/>
      <w:szCs w:val="8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98E"/>
    <w:rPr>
      <w:rFonts w:ascii="方正准圆简体" w:eastAsia="方正准圆简体" w:hAnsi="方正准圆简体" w:cs="方正准圆简体"/>
      <w:b/>
      <w:bCs/>
      <w:kern w:val="44"/>
      <w:sz w:val="44"/>
      <w:szCs w:val="4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98E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80725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E098E"/>
    <w:rPr>
      <w:rFonts w:ascii="方正准圆简体" w:eastAsia="方正准圆简体" w:hAnsi="方正准圆简体" w:cs="方正准圆简体"/>
      <w:kern w:val="0"/>
      <w:sz w:val="22"/>
      <w:lang w:eastAsia="en-US"/>
    </w:rPr>
  </w:style>
  <w:style w:type="paragraph" w:styleId="ListParagraph">
    <w:name w:val="List Paragraph"/>
    <w:basedOn w:val="Normal"/>
    <w:uiPriority w:val="99"/>
    <w:qFormat/>
    <w:rsid w:val="0080725E"/>
  </w:style>
  <w:style w:type="paragraph" w:customStyle="1" w:styleId="TableParagraph">
    <w:name w:val="Table Paragraph"/>
    <w:basedOn w:val="Normal"/>
    <w:uiPriority w:val="99"/>
    <w:rsid w:val="008072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2.xml"/><Relationship Id="rId26" Type="http://schemas.openxmlformats.org/officeDocument/2006/relationships/image" Target="media/image19.jpe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3.png"/><Relationship Id="rId29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7.jpeg"/><Relationship Id="rId32" Type="http://schemas.openxmlformats.org/officeDocument/2006/relationships/header" Target="header6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31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header" Target="header4.xml"/><Relationship Id="rId35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10</Pages>
  <Words>454</Words>
  <Characters>2588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小升初12</dc:title>
  <dc:subject/>
  <dc:creator/>
  <cp:keywords/>
  <dc:description/>
  <cp:lastModifiedBy>雨林木风</cp:lastModifiedBy>
  <cp:revision>2</cp:revision>
  <dcterms:created xsi:type="dcterms:W3CDTF">2017-11-06T21:58:00Z</dcterms:created>
  <dcterms:modified xsi:type="dcterms:W3CDTF">2017-11-06T14:00:00Z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CS4</vt:lpwstr>
  </property>
</Properties>
</file>