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D0B0E6" w14:textId="77777777" w:rsidR="00147E41" w:rsidRDefault="00000000">
      <w:r>
        <w:rPr>
          <w:rFonts w:hint="eastAsia"/>
          <w:noProof/>
        </w:rPr>
        <w:drawing>
          <wp:anchor distT="0" distB="0" distL="114300" distR="114300" simplePos="0" relativeHeight="251654656" behindDoc="0" locked="0" layoutInCell="1" allowOverlap="1" wp14:anchorId="6D4F3632" wp14:editId="409E2C18">
            <wp:simplePos x="0" y="0"/>
            <wp:positionH relativeFrom="column">
              <wp:posOffset>-102870</wp:posOffset>
            </wp:positionH>
            <wp:positionV relativeFrom="paragraph">
              <wp:posOffset>-43180</wp:posOffset>
            </wp:positionV>
            <wp:extent cx="7914005" cy="10732770"/>
            <wp:effectExtent l="0" t="0" r="0" b="0"/>
            <wp:wrapNone/>
            <wp:docPr id="1" name="图片 2" descr="C:\Users\kedao\Desktop\图片111.jpg图片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C:\Users\kedao\Desktop\图片111.jpg图片1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14005" cy="10732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31F521A" w14:textId="77777777" w:rsidR="00147E41" w:rsidRDefault="00147E41"/>
    <w:p w14:paraId="239D9487" w14:textId="77777777" w:rsidR="00147E41" w:rsidRDefault="00147E41"/>
    <w:p w14:paraId="6F57B3CA" w14:textId="77777777" w:rsidR="00147E41" w:rsidRDefault="00147E41"/>
    <w:p w14:paraId="129947CB" w14:textId="77777777" w:rsidR="00147E41" w:rsidRDefault="00147E41"/>
    <w:p w14:paraId="1D63F085" w14:textId="77777777" w:rsidR="00147E41" w:rsidRDefault="00147E41"/>
    <w:p w14:paraId="4622A7BF" w14:textId="77777777" w:rsidR="00147E41" w:rsidRDefault="00147E41"/>
    <w:p w14:paraId="3A8A213B" w14:textId="77777777" w:rsidR="00147E41" w:rsidRDefault="00147E41"/>
    <w:p w14:paraId="770EB89F" w14:textId="77777777" w:rsidR="00147E41" w:rsidRDefault="00000000">
      <w:r>
        <w:rPr>
          <w:rFonts w:hint="eastAsia"/>
          <w:noProof/>
        </w:rPr>
        <w:drawing>
          <wp:anchor distT="0" distB="0" distL="114300" distR="114300" simplePos="0" relativeHeight="251656704" behindDoc="0" locked="0" layoutInCell="1" allowOverlap="1" wp14:anchorId="10174486" wp14:editId="36D9BF73">
            <wp:simplePos x="0" y="0"/>
            <wp:positionH relativeFrom="column">
              <wp:posOffset>1381760</wp:posOffset>
            </wp:positionH>
            <wp:positionV relativeFrom="paragraph">
              <wp:posOffset>59690</wp:posOffset>
            </wp:positionV>
            <wp:extent cx="5017770" cy="1435735"/>
            <wp:effectExtent l="0" t="0" r="0" b="0"/>
            <wp:wrapNone/>
            <wp:docPr id="2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图片1"/>
                    <pic:cNvPicPr>
                      <a:picLocks noChangeAspect="1"/>
                    </pic:cNvPicPr>
                  </pic:nvPicPr>
                  <pic:blipFill>
                    <a:blip r:embed="rId6"/>
                    <a:srcRect t="32578" r="22159" b="-1694"/>
                    <a:stretch>
                      <a:fillRect/>
                    </a:stretch>
                  </pic:blipFill>
                  <pic:spPr>
                    <a:xfrm>
                      <a:off x="0" y="0"/>
                      <a:ext cx="5017770" cy="1435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FA68B99" w14:textId="77777777" w:rsidR="00147E41" w:rsidRDefault="00147E41"/>
    <w:p w14:paraId="63467121" w14:textId="77777777" w:rsidR="00147E41" w:rsidRDefault="00147E41"/>
    <w:p w14:paraId="206EE545" w14:textId="77777777" w:rsidR="00147E41" w:rsidRDefault="00147E41"/>
    <w:p w14:paraId="27E51501" w14:textId="52171A05" w:rsidR="00147E4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5CD716" wp14:editId="410A4CFC">
                <wp:simplePos x="0" y="0"/>
                <wp:positionH relativeFrom="column">
                  <wp:posOffset>1061720</wp:posOffset>
                </wp:positionH>
                <wp:positionV relativeFrom="paragraph">
                  <wp:posOffset>139065</wp:posOffset>
                </wp:positionV>
                <wp:extent cx="5734685" cy="44132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685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725589" w14:textId="77777777" w:rsidR="00147E41" w:rsidRDefault="00000000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36"/>
                                <w:szCs w:val="44"/>
                              </w:rPr>
                              <w:t xml:space="preserve">我一直在努力  MY PERSONAL RESUME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5CD716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83.6pt;margin-top:10.95pt;width:451.55pt;height:34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" filled="f" stroked="f" strokeweight=".5pt">
                <v:textbox>
                  <w:txbxContent>
                    <w:p w14:paraId="32725589" w14:textId="77777777" w:rsidR="00147E41" w:rsidRDefault="00000000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color w:val="0BAFD3"/>
                          <w:sz w:val="36"/>
                          <w:szCs w:val="4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BAFD3"/>
                          <w:sz w:val="36"/>
                          <w:szCs w:val="44"/>
                        </w:rPr>
                        <w:t xml:space="preserve">我一直在努力  MY PERSONAL RESUME </w:t>
                      </w:r>
                    </w:p>
                  </w:txbxContent>
                </v:textbox>
              </v:shape>
            </w:pict>
          </mc:Fallback>
        </mc:AlternateContent>
      </w:r>
    </w:p>
    <w:p w14:paraId="1A637D04" w14:textId="77777777" w:rsidR="00147E41" w:rsidRDefault="00147E41"/>
    <w:p w14:paraId="75BFB806" w14:textId="77777777" w:rsidR="00147E41" w:rsidRDefault="00147E41"/>
    <w:p w14:paraId="5703B983" w14:textId="77777777" w:rsidR="00147E41" w:rsidRDefault="00147E41"/>
    <w:p w14:paraId="44F0AFD4" w14:textId="77777777" w:rsidR="00147E41" w:rsidRDefault="00147E41"/>
    <w:p w14:paraId="60963EAA" w14:textId="77777777" w:rsidR="00147E4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510D294" wp14:editId="5CBF7680">
                <wp:simplePos x="0" y="0"/>
                <wp:positionH relativeFrom="column">
                  <wp:posOffset>3037840</wp:posOffset>
                </wp:positionH>
                <wp:positionV relativeFrom="paragraph">
                  <wp:posOffset>8890</wp:posOffset>
                </wp:positionV>
                <wp:extent cx="2773045" cy="1959610"/>
                <wp:effectExtent l="0" t="0" r="0" b="0"/>
                <wp:wrapNone/>
                <wp:docPr id="15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045" cy="1959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6141BAD" w14:textId="61E0037F" w:rsidR="00147E41" w:rsidRDefault="00000000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BAFD3"/>
                                <w:sz w:val="28"/>
                                <w:szCs w:val="28"/>
                              </w:rPr>
                              <w:t>姓名：</w:t>
                            </w:r>
                            <w:r w:rsidR="002120A3"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  <w:p w14:paraId="5C76A160" w14:textId="19F3998D" w:rsidR="00147E41" w:rsidRDefault="00000000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BAFD3"/>
                                <w:sz w:val="28"/>
                                <w:szCs w:val="28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  <w:t>186</w:t>
                            </w:r>
                            <w:r w:rsidR="00DE18A8"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  <w:t>66666666</w:t>
                            </w:r>
                          </w:p>
                          <w:p w14:paraId="4E19BE6F" w14:textId="78499E78" w:rsidR="00147E41" w:rsidRDefault="00000000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BAFD3"/>
                                <w:sz w:val="28"/>
                                <w:szCs w:val="28"/>
                              </w:rPr>
                              <w:t>邮箱：</w:t>
                            </w:r>
                            <w:r w:rsidR="00FB4E9E"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  <w:t>123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  <w:t>@163.com</w:t>
                            </w:r>
                          </w:p>
                          <w:p w14:paraId="4CAB8B01" w14:textId="77777777" w:rsidR="00147E41" w:rsidRDefault="00000000">
                            <w:pPr>
                              <w:snapToGrid w:val="0"/>
                              <w:spacing w:line="336" w:lineRule="auto"/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BAFD3"/>
                                <w:sz w:val="28"/>
                                <w:szCs w:val="28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  <w:t>金融/银行职位</w:t>
                            </w:r>
                          </w:p>
                          <w:p w14:paraId="6C0087AB" w14:textId="77777777" w:rsidR="00147E41" w:rsidRDefault="00147E41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BAFD3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510D294" id="文本框 18" o:spid="_x0000_s1027" type="#_x0000_t202" style="position:absolute;left:0;text-align:left;margin-left:239.2pt;margin-top:.7pt;width:218.35pt;height:154.3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" filled="f" stroked="f">
                <v:textbox>
                  <w:txbxContent>
                    <w:p w14:paraId="56141BAD" w14:textId="61E0037F" w:rsidR="00147E41" w:rsidRDefault="00000000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BAFD3"/>
                          <w:sz w:val="28"/>
                          <w:szCs w:val="28"/>
                        </w:rPr>
                        <w:t>姓名：</w:t>
                      </w:r>
                      <w:r w:rsidR="002120A3"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  <w:t>小豆</w:t>
                      </w:r>
                    </w:p>
                    <w:p w14:paraId="5C76A160" w14:textId="19F3998D" w:rsidR="00147E41" w:rsidRDefault="00000000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BAFD3"/>
                          <w:sz w:val="28"/>
                          <w:szCs w:val="28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  <w:t>186</w:t>
                      </w:r>
                      <w:r w:rsidR="00DE18A8"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  <w:t>66666666</w:t>
                      </w:r>
                    </w:p>
                    <w:p w14:paraId="4E19BE6F" w14:textId="78499E78" w:rsidR="00147E41" w:rsidRDefault="00000000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BAFD3"/>
                          <w:sz w:val="28"/>
                          <w:szCs w:val="28"/>
                        </w:rPr>
                        <w:t>邮箱：</w:t>
                      </w:r>
                      <w:r w:rsidR="00FB4E9E"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  <w:t>123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  <w:t>@163.com</w:t>
                      </w:r>
                    </w:p>
                    <w:p w14:paraId="4CAB8B01" w14:textId="77777777" w:rsidR="00147E41" w:rsidRDefault="00000000">
                      <w:pPr>
                        <w:snapToGrid w:val="0"/>
                        <w:spacing w:line="336" w:lineRule="auto"/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BAFD3"/>
                          <w:sz w:val="28"/>
                          <w:szCs w:val="28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  <w:t>金融/银行职位</w:t>
                      </w:r>
                    </w:p>
                    <w:p w14:paraId="6C0087AB" w14:textId="77777777" w:rsidR="00147E41" w:rsidRDefault="00147E41">
                      <w:pPr>
                        <w:rPr>
                          <w:rFonts w:ascii="微软雅黑" w:eastAsia="微软雅黑" w:hAnsi="微软雅黑" w:cs="微软雅黑" w:hint="eastAsia"/>
                          <w:color w:val="0BAFD3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90D482F" wp14:editId="43382A66">
                <wp:simplePos x="0" y="0"/>
                <wp:positionH relativeFrom="column">
                  <wp:posOffset>2710815</wp:posOffset>
                </wp:positionH>
                <wp:positionV relativeFrom="paragraph">
                  <wp:posOffset>56515</wp:posOffset>
                </wp:positionV>
                <wp:extent cx="286385" cy="288925"/>
                <wp:effectExtent l="0" t="0" r="18415" b="15875"/>
                <wp:wrapNone/>
                <wp:docPr id="5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85" cy="288925"/>
                          <a:chOff x="0" y="0"/>
                          <a:chExt cx="454" cy="454"/>
                        </a:xfrm>
                        <a:effectLst/>
                      </wpg:grpSpPr>
                      <wps:wsp>
                        <wps:cNvPr id="9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0BAFD3"/>
                          </a:solidFill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19028E6D" w14:textId="77777777" w:rsidR="00147E41" w:rsidRDefault="00147E41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10" name="方形小人2 1235"/>
                        <wps:cNvSpPr/>
                        <wps:spPr>
                          <a:xfrm>
                            <a:off x="113" y="114"/>
                            <a:ext cx="226" cy="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19050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0D482F" id="组合 4" o:spid="_x0000_s1028" style="position:absolute;left:0;text-align:left;margin-left:213.45pt;margin-top:4.45pt;width:22.55pt;height:22.75pt;z-index:251659776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">
                <v:oval id="正圆 1244" o:spid="_x0000_s1029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" fillcolor="#0bafd3" stroked="f">
                  <v:textbox inset="2.49997mm,1.31mm,2.49997mm,1.31mm">
                    <w:txbxContent>
                      <w:p w14:paraId="19028E6D" w14:textId="77777777" w:rsidR="00147E41" w:rsidRDefault="00147E41"/>
                    </w:txbxContent>
                  </v:textbox>
                </v:oval>
                <v:shape id="方形小人2 1235" o:spid="_x0000_s1030" style="position:absolute;left:113;top:114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d="f" strokeweight="1.5pt">
                  <v:path arrowok="t" textboxrect="0,0,1520415,1755576"/>
                </v:shape>
              </v:group>
            </w:pict>
          </mc:Fallback>
        </mc:AlternateContent>
      </w:r>
    </w:p>
    <w:p w14:paraId="7EEEFA1D" w14:textId="3999504D" w:rsidR="00147E41" w:rsidRDefault="00E7770D"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37FC717D" wp14:editId="4E9EE403">
                <wp:simplePos x="0" y="0"/>
                <wp:positionH relativeFrom="column">
                  <wp:posOffset>2722880</wp:posOffset>
                </wp:positionH>
                <wp:positionV relativeFrom="paragraph">
                  <wp:posOffset>256540</wp:posOffset>
                </wp:positionV>
                <wp:extent cx="287020" cy="288925"/>
                <wp:effectExtent l="0" t="0" r="0" b="0"/>
                <wp:wrapNone/>
                <wp:docPr id="11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8925"/>
                          <a:chOff x="0" y="0"/>
                          <a:chExt cx="566" cy="566"/>
                        </a:xfrm>
                        <a:effectLst/>
                      </wpg:grpSpPr>
                      <wps:wsp>
                        <wps:cNvPr id="12" name="椭圆 8"/>
                        <wps:cNvSpPr/>
                        <wps:spPr>
                          <a:xfrm>
                            <a:off x="0" y="0"/>
                            <a:ext cx="567" cy="567"/>
                          </a:xfrm>
                          <a:prstGeom prst="ellipse">
                            <a:avLst/>
                          </a:prstGeom>
                          <a:solidFill>
                            <a:srgbClr val="0BAFD3"/>
                          </a:solidFill>
                          <a:ln w="9525">
                            <a:noFill/>
                          </a:ln>
                          <a:effectLst/>
                        </wps:spPr>
                        <wps:bodyPr vert="horz" wrap="square" anchor="ctr" upright="1"/>
                      </wps:wsp>
                      <wps:wsp>
                        <wps:cNvPr id="7" name="电话2 855"/>
                        <wps:cNvSpPr/>
                        <wps:spPr>
                          <a:xfrm>
                            <a:off x="114" y="114"/>
                            <a:ext cx="341" cy="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2225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ACCC4E" id="组合 7" o:spid="_x0000_s1026" style="position:absolute;margin-left:214.4pt;margin-top:20.2pt;width:22.6pt;height:22.75pt;z-index:251656192" coordsize="566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">
                <v:oval id="椭圆 8" o:spid="_x0000_s1027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" fillcolor="#0bafd3" stroked="f"/>
                <v:shape id="电话2 855" o:spid="_x0000_s1028" style="position:absolute;left:114;top:114;width:341;height:34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d="f" strokeweight="1.75pt">
                  <v:path arrowok="t" textboxrect="0,0,396520,469210"/>
                </v:shape>
              </v:group>
            </w:pict>
          </mc:Fallback>
        </mc:AlternateContent>
      </w:r>
    </w:p>
    <w:p w14:paraId="30FE1C21" w14:textId="3CC701B5" w:rsidR="00147E41" w:rsidRDefault="00147E41"/>
    <w:p w14:paraId="1F89DF8E" w14:textId="3D000AB7" w:rsidR="00147E41" w:rsidRDefault="00E7770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7D40DA" wp14:editId="5A927E76">
                <wp:simplePos x="0" y="0"/>
                <wp:positionH relativeFrom="column">
                  <wp:posOffset>2716530</wp:posOffset>
                </wp:positionH>
                <wp:positionV relativeFrom="paragraph">
                  <wp:posOffset>140970</wp:posOffset>
                </wp:positionV>
                <wp:extent cx="294005" cy="295910"/>
                <wp:effectExtent l="0" t="0" r="0" b="8890"/>
                <wp:wrapNone/>
                <wp:docPr id="14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005" cy="295910"/>
                          <a:chOff x="0" y="0"/>
                          <a:chExt cx="465" cy="465"/>
                        </a:xfrm>
                        <a:effectLst/>
                      </wpg:grpSpPr>
                      <wps:wsp>
                        <wps:cNvPr id="13" name="正圆 415"/>
                        <wps:cNvSpPr/>
                        <wps:spPr>
                          <a:xfrm>
                            <a:off x="0" y="0"/>
                            <a:ext cx="465" cy="465"/>
                          </a:xfrm>
                          <a:prstGeom prst="ellipse">
                            <a:avLst/>
                          </a:prstGeom>
                          <a:solidFill>
                            <a:srgbClr val="0BAFD3"/>
                          </a:solidFill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3BB26E9C" w14:textId="77777777" w:rsidR="00147E41" w:rsidRDefault="00147E41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16" name="信息3 417"/>
                        <wps:cNvSpPr/>
                        <wps:spPr>
                          <a:xfrm>
                            <a:off x="78" y="138"/>
                            <a:ext cx="318" cy="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7D40DA" id="组合 10" o:spid="_x0000_s1031" style="position:absolute;left:0;text-align:left;margin-left:213.9pt;margin-top:11.1pt;width:23.15pt;height:23.3pt;z-index:251659264" coordsize="465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">
                <v:oval id="正圆 415" o:spid="_x0000_s1032" style="position:absolute;width:465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" fillcolor="#0bafd3" stroked="f">
                  <v:textbox inset="2.49997mm,1.31mm,2.49997mm,1.31mm">
                    <w:txbxContent>
                      <w:p w14:paraId="3BB26E9C" w14:textId="77777777" w:rsidR="00147E41" w:rsidRDefault="00147E41"/>
                    </w:txbxContent>
                  </v:textbox>
                </v:oval>
                <v:shape id="信息3 417" o:spid="_x0000_s1033" style="position:absolute;left:78;top:138;width:318;height:179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" path="m1897867,1805825r587870,509909l3073607,1805825,4820061,3320682r-4668648,l1897867,1805825xm,159634l1788328,1710812,,3261996,,159634xm4974795,156753r,3108119l3183146,1710812,4974795,156753xm35040,l4936434,,2485737,2125709,35040,xe" stroked="f" strokeweight="1.5pt">
                  <v:path arrowok="t" textboxrect="0,0,4974795,3320682"/>
                </v:shape>
              </v:group>
            </w:pict>
          </mc:Fallback>
        </mc:AlternateContent>
      </w:r>
    </w:p>
    <w:p w14:paraId="0751FB98" w14:textId="1E5D0422" w:rsidR="00147E41" w:rsidRDefault="00E7770D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9796A19" wp14:editId="0F0E68DE">
                <wp:simplePos x="0" y="0"/>
                <wp:positionH relativeFrom="column">
                  <wp:posOffset>2722880</wp:posOffset>
                </wp:positionH>
                <wp:positionV relativeFrom="paragraph">
                  <wp:posOffset>333375</wp:posOffset>
                </wp:positionV>
                <wp:extent cx="287020" cy="287655"/>
                <wp:effectExtent l="0" t="0" r="0" b="0"/>
                <wp:wrapNone/>
                <wp:docPr id="17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020" cy="287655"/>
                          <a:chOff x="0" y="0"/>
                          <a:chExt cx="454" cy="454"/>
                        </a:xfrm>
                        <a:effectLst/>
                      </wpg:grpSpPr>
                      <wps:wsp>
                        <wps:cNvPr id="18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0BAFD3"/>
                          </a:solidFill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0353AD5A" w14:textId="77777777" w:rsidR="00147E41" w:rsidRDefault="00147E41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19" name="搜索2 423"/>
                        <wps:cNvSpPr/>
                        <wps:spPr>
                          <a:xfrm>
                            <a:off x="108" y="124"/>
                            <a:ext cx="222" cy="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557" h="1124410">
                                <a:moveTo>
                                  <a:pt x="319502" y="42976"/>
                                </a:moveTo>
                                <a:cubicBezTo>
                                  <a:pt x="167768" y="42976"/>
                                  <a:pt x="44763" y="161072"/>
                                  <a:pt x="44763" y="306750"/>
                                </a:cubicBezTo>
                                <a:cubicBezTo>
                                  <a:pt x="44763" y="452429"/>
                                  <a:pt x="167768" y="570525"/>
                                  <a:pt x="319502" y="570525"/>
                                </a:cubicBezTo>
                                <a:cubicBezTo>
                                  <a:pt x="471237" y="570525"/>
                                  <a:pt x="594242" y="452429"/>
                                  <a:pt x="594242" y="306750"/>
                                </a:cubicBezTo>
                                <a:cubicBezTo>
                                  <a:pt x="594242" y="161072"/>
                                  <a:pt x="471237" y="42976"/>
                                  <a:pt x="319502" y="42976"/>
                                </a:cubicBezTo>
                                <a:close/>
                                <a:moveTo>
                                  <a:pt x="319502" y="0"/>
                                </a:moveTo>
                                <a:cubicBezTo>
                                  <a:pt x="495959" y="0"/>
                                  <a:pt x="639005" y="137337"/>
                                  <a:pt x="639005" y="306750"/>
                                </a:cubicBezTo>
                                <a:cubicBezTo>
                                  <a:pt x="639005" y="405310"/>
                                  <a:pt x="590590" y="493013"/>
                                  <a:pt x="515156" y="548896"/>
                                </a:cubicBezTo>
                                <a:lnTo>
                                  <a:pt x="582115" y="648710"/>
                                </a:lnTo>
                                <a:lnTo>
                                  <a:pt x="602593" y="634624"/>
                                </a:lnTo>
                                <a:cubicBezTo>
                                  <a:pt x="861748" y="850694"/>
                                  <a:pt x="940987" y="1016410"/>
                                  <a:pt x="924472" y="1076071"/>
                                </a:cubicBezTo>
                                <a:cubicBezTo>
                                  <a:pt x="918911" y="1116496"/>
                                  <a:pt x="880404" y="1127298"/>
                                  <a:pt x="856539" y="1123792"/>
                                </a:cubicBezTo>
                                <a:cubicBezTo>
                                  <a:pt x="699114" y="1087767"/>
                                  <a:pt x="580304" y="803802"/>
                                  <a:pt x="527916" y="685990"/>
                                </a:cubicBezTo>
                                <a:lnTo>
                                  <a:pt x="547442" y="672559"/>
                                </a:lnTo>
                                <a:lnTo>
                                  <a:pt x="479840" y="571786"/>
                                </a:lnTo>
                                <a:cubicBezTo>
                                  <a:pt x="432836" y="598404"/>
                                  <a:pt x="378006" y="613501"/>
                                  <a:pt x="319502" y="613501"/>
                                </a:cubicBezTo>
                                <a:cubicBezTo>
                                  <a:pt x="143046" y="613501"/>
                                  <a:pt x="0" y="476164"/>
                                  <a:pt x="0" y="306750"/>
                                </a:cubicBezTo>
                                <a:cubicBezTo>
                                  <a:pt x="0" y="137337"/>
                                  <a:pt x="143046" y="0"/>
                                  <a:pt x="3195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796A19" id="组合 13" o:spid="_x0000_s1034" style="position:absolute;left:0;text-align:left;margin-left:214.4pt;margin-top:26.25pt;width:22.6pt;height:22.65pt;z-index:251658240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">
                <v:oval id="正圆 1244" o:spid="_x0000_s1035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" fillcolor="#0bafd3" stroked="f">
                  <v:textbox inset="2.49997mm,1.31mm,2.49997mm,1.31mm">
                    <w:txbxContent>
                      <w:p w14:paraId="0353AD5A" w14:textId="77777777" w:rsidR="00147E41" w:rsidRDefault="00147E41"/>
                    </w:txbxContent>
                  </v:textbox>
                </v:oval>
                <v:shape id="搜索2 423" o:spid="_x0000_s1036" style="position:absolute;left:108;top:124;width:222;height:228;visibility:visible;mso-wrap-style:square;v-text-anchor:middle" coordsize="926557,1124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" path="m319502,42976c167768,42976,44763,161072,44763,306750v,145679,123005,263775,274739,263775c471237,570525,594242,452429,594242,306750,594242,161072,471237,42976,319502,42976xm319502,c495959,,639005,137337,639005,306750v,98560,-48415,186263,-123849,242146l582115,648710r20478,-14086c861748,850694,940987,1016410,924472,1076071v-5561,40425,-44068,51227,-67933,47721c699114,1087767,580304,803802,527916,685990r19526,-13431l479840,571786v-47004,26618,-101834,41715,-160338,41715c143046,613501,,476164,,306750,,137337,143046,,319502,xe" stroked="f" strokeweight="1.5pt">
                  <v:path arrowok="t" textboxrect="0,0,926557,1124410"/>
                </v:shape>
              </v:group>
            </w:pict>
          </mc:Fallback>
        </mc:AlternateContent>
      </w:r>
    </w:p>
    <w:p w14:paraId="6F2DA1C0" w14:textId="600AEE18" w:rsidR="00147E41" w:rsidRDefault="00147E41"/>
    <w:p w14:paraId="44A3310B" w14:textId="7DE1AE8F" w:rsidR="00147E41" w:rsidRDefault="00147E41"/>
    <w:p w14:paraId="439D5B39" w14:textId="77777777" w:rsidR="00147E41" w:rsidRDefault="00147E41"/>
    <w:p w14:paraId="06C16696" w14:textId="77777777" w:rsidR="00147E41" w:rsidRDefault="00147E41"/>
    <w:p w14:paraId="448949E8" w14:textId="77777777" w:rsidR="00147E41" w:rsidRDefault="00147E41"/>
    <w:p w14:paraId="575B86CC" w14:textId="77777777" w:rsidR="00147E41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B8F58C2" wp14:editId="3831F879">
                <wp:simplePos x="0" y="0"/>
                <wp:positionH relativeFrom="column">
                  <wp:posOffset>7612380</wp:posOffset>
                </wp:positionH>
                <wp:positionV relativeFrom="paragraph">
                  <wp:posOffset>9174480</wp:posOffset>
                </wp:positionV>
                <wp:extent cx="114300" cy="913765"/>
                <wp:effectExtent l="0" t="0" r="0" b="63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13765"/>
                        </a:xfrm>
                        <a:prstGeom prst="rect">
                          <a:avLst/>
                        </a:prstGeom>
                        <a:solidFill>
                          <a:srgbClr val="8FBF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189634" id="矩形 31" o:spid="_x0000_s1026" style="position:absolute;margin-left:599.4pt;margin-top:722.4pt;width:9pt;height:71.9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" fillcolor="#8fbff0" stroked="f" strokeweight="1pt"/>
            </w:pict>
          </mc:Fallback>
        </mc:AlternateContent>
      </w:r>
    </w:p>
    <w:sectPr w:rsidR="00147E41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EC875E5"/>
    <w:rsid w:val="00147E41"/>
    <w:rsid w:val="002120A3"/>
    <w:rsid w:val="003A2D1F"/>
    <w:rsid w:val="00475B8D"/>
    <w:rsid w:val="00534362"/>
    <w:rsid w:val="00DE18A8"/>
    <w:rsid w:val="00E7770D"/>
    <w:rsid w:val="00FB4E9E"/>
    <w:rsid w:val="018B5299"/>
    <w:rsid w:val="08944E48"/>
    <w:rsid w:val="1316169B"/>
    <w:rsid w:val="1C1A7AA9"/>
    <w:rsid w:val="39652DC6"/>
    <w:rsid w:val="3A2270A5"/>
    <w:rsid w:val="4CFF6E62"/>
    <w:rsid w:val="6D740BA3"/>
    <w:rsid w:val="6EC875E5"/>
    <w:rsid w:val="7A8D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8FF27E1"/>
  <w15:docId w15:val="{965A8C06-DED2-4D51-B682-CE6348BA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rPr>
      <w:color w:val="3665C3"/>
      <w:u w:val="none"/>
    </w:rPr>
  </w:style>
  <w:style w:type="character" w:styleId="a6">
    <w:name w:val="Emphasis"/>
    <w:basedOn w:val="a0"/>
    <w:qFormat/>
  </w:style>
  <w:style w:type="character" w:styleId="HTML0">
    <w:name w:val="HTML Definition"/>
    <w:basedOn w:val="a0"/>
    <w:qFormat/>
  </w:style>
  <w:style w:type="character" w:styleId="HTML1">
    <w:name w:val="HTML Variable"/>
    <w:basedOn w:val="a0"/>
    <w:qFormat/>
  </w:style>
  <w:style w:type="character" w:styleId="a7">
    <w:name w:val="Hyperlink"/>
    <w:basedOn w:val="a0"/>
    <w:qFormat/>
    <w:rPr>
      <w:color w:val="3665C3"/>
      <w:u w:val="none"/>
    </w:rPr>
  </w:style>
  <w:style w:type="character" w:styleId="HTML2">
    <w:name w:val="HTML Code"/>
    <w:basedOn w:val="a0"/>
    <w:qFormat/>
    <w:rPr>
      <w:rFonts w:ascii="Courier New" w:hAnsi="Courier New"/>
      <w:sz w:val="20"/>
    </w:rPr>
  </w:style>
  <w:style w:type="character" w:styleId="HTML3">
    <w:name w:val="HTML Cite"/>
    <w:basedOn w:val="a0"/>
    <w:qFormat/>
  </w:style>
  <w:style w:type="character" w:customStyle="1" w:styleId="nav">
    <w:name w:val="nav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3553;&#38754;+&#33258;&#33616;&#20070;+&#31616;&#21382;+&#23553;&#24213;&#12305;&#21019;&#24847;&#34013;&#33394;&#31616;&#32422;&#31616;&#21382;&#27169;&#26495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【封面+自荐书+简历+封底】创意蓝色简约简历模板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5</cp:revision>
  <dcterms:created xsi:type="dcterms:W3CDTF">2017-07-07T10:09:00Z</dcterms:created>
  <dcterms:modified xsi:type="dcterms:W3CDTF">2025-06-04T08:39:00Z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