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B0A9B" w:rsidRDefault="00ED54B0">
      <w:r w:rsidRPr="00ED54B0">
        <w:rPr>
          <w:noProof/>
        </w:rPr>
        <mc:AlternateContent>
          <mc:Choice Requires="wps">
            <w:drawing>
              <wp:anchor distT="0" distB="0" distL="114300" distR="114300" simplePos="0" relativeHeight="251658236" behindDoc="0" locked="0" layoutInCell="1" allowOverlap="1" wp14:anchorId="0366618C" wp14:editId="09B8FC0C">
                <wp:simplePos x="0" y="0"/>
                <wp:positionH relativeFrom="column">
                  <wp:posOffset>79375</wp:posOffset>
                </wp:positionH>
                <wp:positionV relativeFrom="paragraph">
                  <wp:posOffset>168275</wp:posOffset>
                </wp:positionV>
                <wp:extent cx="1649730" cy="1007745"/>
                <wp:effectExtent l="0" t="0" r="26670" b="20955"/>
                <wp:wrapNone/>
                <wp:docPr id="285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1007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pattFill prst="pct30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  <a:ln w="15875">
                          <a:solidFill>
                            <a:schemeClr val="accent3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6.25pt;margin-top:13.25pt;width:129.9pt;height:79.35pt;z-index: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bbb59 [3206]" strokeweight="1.25pt">
                <v:fill r:id="rId6" o:title="" color2="white [3212]" type="pattern"/>
                <v:stroke dashstyle="3 1"/>
                <v:path arrowok="t"/>
              </v:shape>
            </w:pict>
          </mc:Fallback>
        </mc:AlternateContent>
      </w:r>
      <w:r w:rsidR="00E64D14">
        <w:rPr>
          <w:noProof/>
        </w:rPr>
        <mc:AlternateContent>
          <mc:Choice Requires="wpg">
            <w:drawing>
              <wp:anchor distT="0" distB="0" distL="114300" distR="114300" simplePos="0" relativeHeight="251670271" behindDoc="0" locked="0" layoutInCell="1" allowOverlap="1" wp14:anchorId="0A4967CF" wp14:editId="3D203549">
                <wp:simplePos x="0" y="0"/>
                <wp:positionH relativeFrom="column">
                  <wp:posOffset>860192</wp:posOffset>
                </wp:positionH>
                <wp:positionV relativeFrom="paragraph">
                  <wp:posOffset>5471795</wp:posOffset>
                </wp:positionV>
                <wp:extent cx="3301365" cy="3290570"/>
                <wp:effectExtent l="0" t="0" r="0" b="508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1365" cy="3290570"/>
                          <a:chOff x="0" y="0"/>
                          <a:chExt cx="4004175" cy="3989705"/>
                        </a:xfrm>
                      </wpg:grpSpPr>
                      <wpg:grpSp>
                        <wpg:cNvPr id="18" name="组合 18"/>
                        <wpg:cNvGrpSpPr/>
                        <wpg:grpSpPr>
                          <a:xfrm>
                            <a:off x="1828800" y="1285875"/>
                            <a:ext cx="1031875" cy="2703830"/>
                            <a:chOff x="0" y="0"/>
                            <a:chExt cx="1032238" cy="2703921"/>
                          </a:xfrm>
                        </wpg:grpSpPr>
                        <wps:wsp>
                          <wps:cNvPr id="14" name="梯形 14"/>
                          <wps:cNvSpPr/>
                          <wps:spPr>
                            <a:xfrm>
                              <a:off x="109020" y="1031966"/>
                              <a:ext cx="846108" cy="1671955"/>
                            </a:xfrm>
                            <a:prstGeom prst="trapezoid">
                              <a:avLst>
                                <a:gd name="adj" fmla="val 18438"/>
                              </a:avLst>
                            </a:prstGeom>
                            <a:solidFill>
                              <a:srgbClr val="532C1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等腰三角形 16"/>
                          <wps:cNvSpPr/>
                          <wps:spPr>
                            <a:xfrm rot="2525773">
                              <a:off x="653143" y="248195"/>
                              <a:ext cx="379095" cy="1069975"/>
                            </a:xfrm>
                            <a:prstGeom prst="triangle">
                              <a:avLst/>
                            </a:prstGeom>
                            <a:solidFill>
                              <a:srgbClr val="532C1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等腰三角形 17"/>
                          <wps:cNvSpPr/>
                          <wps:spPr>
                            <a:xfrm rot="20182194" flipH="1">
                              <a:off x="0" y="0"/>
                              <a:ext cx="590261" cy="1158330"/>
                            </a:xfrm>
                            <a:prstGeom prst="triangle">
                              <a:avLst/>
                            </a:prstGeom>
                            <a:solidFill>
                              <a:srgbClr val="532C1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" name="组合 39"/>
                        <wpg:cNvGrpSpPr/>
                        <wpg:grpSpPr>
                          <a:xfrm>
                            <a:off x="0" y="0"/>
                            <a:ext cx="4004175" cy="3090335"/>
                            <a:chOff x="0" y="0"/>
                            <a:chExt cx="4004175" cy="3090335"/>
                          </a:xfrm>
                        </wpg:grpSpPr>
                        <wps:wsp>
                          <wps:cNvPr id="19" name="椭圆 19"/>
                          <wps:cNvSpPr/>
                          <wps:spPr>
                            <a:xfrm>
                              <a:off x="1571625" y="828675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2228850" y="914400"/>
                              <a:ext cx="678815" cy="678815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1057275" y="2071688"/>
                              <a:ext cx="777875" cy="777875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椭圆 22"/>
                          <wps:cNvSpPr/>
                          <wps:spPr>
                            <a:xfrm>
                              <a:off x="1700213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2857500" y="2085975"/>
                              <a:ext cx="666206" cy="666206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3128963" y="1057275"/>
                              <a:ext cx="875212" cy="875212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椭圆 25"/>
                          <wps:cNvSpPr/>
                          <wps:spPr>
                            <a:xfrm>
                              <a:off x="528638" y="1257300"/>
                              <a:ext cx="721995" cy="721995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弧形 26"/>
                          <wps:cNvSpPr/>
                          <wps:spPr>
                            <a:xfrm>
                              <a:off x="2386013" y="1214438"/>
                              <a:ext cx="1371600" cy="1216025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椭圆 27"/>
                          <wps:cNvSpPr/>
                          <wps:spPr>
                            <a:xfrm>
                              <a:off x="1371600" y="1071563"/>
                              <a:ext cx="478790" cy="47879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1585913" y="1714500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3043238" y="742950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2400300" y="1671638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3657600" y="2057400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2671763" y="242888"/>
                              <a:ext cx="499745" cy="499745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椭圆 34"/>
                          <wps:cNvSpPr/>
                          <wps:spPr>
                            <a:xfrm>
                              <a:off x="985838" y="485775"/>
                              <a:ext cx="485775" cy="485775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弧形 35"/>
                          <wps:cNvSpPr/>
                          <wps:spPr>
                            <a:xfrm rot="14068344">
                              <a:off x="2007394" y="78581"/>
                              <a:ext cx="1371600" cy="1216025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弧形 36"/>
                          <wps:cNvSpPr/>
                          <wps:spPr>
                            <a:xfrm rot="14068344">
                              <a:off x="1300163" y="2171700"/>
                              <a:ext cx="973866" cy="863404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弧形 37"/>
                          <wps:cNvSpPr/>
                          <wps:spPr>
                            <a:xfrm rot="1645271">
                              <a:off x="0" y="1214438"/>
                              <a:ext cx="973866" cy="863404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弧形 38"/>
                          <wps:cNvSpPr/>
                          <wps:spPr>
                            <a:xfrm rot="1645271">
                              <a:off x="1700213" y="885825"/>
                              <a:ext cx="973866" cy="863404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0" o:spid="_x0000_s1026" style="position:absolute;left:0;text-align:left;margin-left:67.75pt;margin-top:430.85pt;width:259.95pt;height:259.1pt;z-index:251670271;mso-width-relative:margin;mso-height-relative:margin" coordsize="40041,39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">
                <v:group id="组合 18" o:spid="_x0000_s1027" style="position:absolute;left:18288;top:12858;width:10318;height:27039" coordsize="10322,270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梯形 14" o:spid="_x0000_s1028" style="position:absolute;left:1090;top:10319;width:8461;height:16720;visibility:visible;mso-wrap-style:square;v-text-anchor:middle" coordsize="846108,1671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DHUsEA&#10;AADbAAAADwAAAGRycy9kb3ducmV2LnhtbERP3WrCMBS+H/gO4QjezdThxqxGkYEowgarfYBjc2yL&#10;zUlNYlvffhkMdnc+vt+z2gymER05X1tWMJsmIIgLq2suFeSn3fM7CB+QNTaWScGDPGzWo6cVptr2&#10;/E1dFkoRQ9inqKAKoU2l9EVFBv3UtsSRu1hnMEToSqkd9jHcNPIlSd6kwZpjQ4UtfVRUXLO7UbB7&#10;7d3NLfLj/HN7zkN33H9ltFdqMh62SxCBhvAv/nMfdJw/h99f4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wx1LBAAAA2wAAAA8AAAAAAAAAAAAAAAAAmAIAAGRycy9kb3du&#10;cmV2LnhtbFBLBQYAAAAABAAEAPUAAACGAwAAAAA=&#10;" path="m,1671955l156005,,690103,,846108,1671955,,1671955xe" fillcolor="#532c1d" stroked="f" strokeweight="2pt">
                    <v:path arrowok="t" o:connecttype="custom" o:connectlocs="0,1671955;156005,0;690103,0;846108,1671955;0,1671955" o:connectangles="0,0,0,0,0"/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等腰三角形 16" o:spid="_x0000_s1029" type="#_x0000_t5" style="position:absolute;left:6531;top:2481;width:3791;height:10700;rotation:275881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y1l8IA&#10;AADbAAAADwAAAGRycy9kb3ducmV2LnhtbERPS4vCMBC+L/gfwgje1tQHotUou8rCelmoD9Db0Ixt&#10;tZmUJmr99xtB8DYf33Nmi8aU4ka1Kywr6HUjEMSp1QVnCnbbn88xCOeRNZaWScGDHCzmrY8Zxtre&#10;OaHbxmcihLCLUUHufRVL6dKcDLqurYgDd7K1QR9gnUld4z2Em1L2o2gkDRYcGnKsaJlTetlcjQLe&#10;09CXx+XhIJO/QX+yPo+/k5VSnXbzNQXhqfFv8cv9q8P8ETx/C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3LWXwgAAANsAAAAPAAAAAAAAAAAAAAAAAJgCAABkcnMvZG93&#10;bnJldi54bWxQSwUGAAAAAAQABAD1AAAAhwMAAAAA&#10;" fillcolor="#532c1d" stroked="f" strokeweight="2pt"/>
                  <v:shape id="等腰三角形 17" o:spid="_x0000_s1030" type="#_x0000_t5" style="position:absolute;width:5902;height:11583;rotation:1548622fd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FgjMMA&#10;AADbAAAADwAAAGRycy9kb3ducmV2LnhtbERPTWvCQBC9F/wPywheRDf2oCW6igQE2+KhmqLeptlp&#10;EszOhuxq4r93C0Jv83ifs1h1phI3alxpWcFkHIEgzqwuOVeQHjajNxDOI2usLJOCOzlYLXsvC4y1&#10;bfmLbnufixDCLkYFhfd1LKXLCjLoxrYmDtyvbQz6AJtc6gbbEG4q+RpFU2mw5NBQYE1JQdllfzUK&#10;urQ8fnyb4ee5fU92P5ejbZP0pNSg363nIDx1/l/8dG91mD+Dv1/C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FgjMMAAADbAAAADwAAAAAAAAAAAAAAAACYAgAAZHJzL2Rv&#10;d25yZXYueG1sUEsFBgAAAAAEAAQA9QAAAIgDAAAAAA==&#10;" fillcolor="#532c1d" stroked="f" strokeweight="2pt"/>
                </v:group>
                <v:group id="组合 39" o:spid="_x0000_s1031" style="position:absolute;width:40041;height:30903" coordsize="40041,30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oval id="椭圆 19" o:spid="_x0000_s1032" style="position:absolute;left:15716;top:8286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02cMA&#10;AADbAAAADwAAAGRycy9kb3ducmV2LnhtbERPTWvCQBC9C/6HZYTe6kZLtUZXiYoolArVQvU2ZMck&#10;mp0N2a2m/74rFLzN433OZNaYUlypdoVlBb1uBII4tbrgTMHXfvX8BsJ5ZI2lZVLwSw5m03ZrgrG2&#10;N/6k685nIoSwi1FB7n0VS+nSnAy6rq2IA3eytUEfYJ1JXeMthJtS9qNoIA0WHBpyrGiRU3rZ/RgF&#10;nHwf0iHq5L338TJ/3Z6Xaz6elXrqNMkYhKfGP8T/7o0O80dw/yUcIK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q02cMAAADbAAAADwAAAAAAAAAAAAAAAACYAgAAZHJzL2Rv&#10;d25yZXYueG1sUEsFBgAAAAAEAAQA9QAAAIgDAAAAAA==&#10;" fillcolor="#62b931" stroked="f" strokeweight="2pt"/>
                  <v:oval id="椭圆 20" o:spid="_x0000_s1033" style="position:absolute;left:22288;top:9144;width:6788;height:6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8P5sEA&#10;AADbAAAADwAAAGRycy9kb3ducmV2LnhtbERPy2rCQBTdF/yH4Qru6ky0tZI6EWlV6tJHweUlc5sE&#10;M3dCZmLSv3cWhS4P571aD7YWd2p95VhDMlUgiHNnKi40XM675yUIH5AN1o5Jwy95WGejpxWmxvV8&#10;pPspFCKGsE9RQxlCk0rp85Is+qlriCP341qLIcK2kKbFPobbWs6UWkiLFceGEhv6KCm/nTqr4XCc&#10;f5vXt/6FO3X9tEpe9l2y1XoyHjbvIAIN4V/85/4yGmZxffwSf4D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/D+bBAAAA2wAAAA8AAAAAAAAAAAAAAAAAmAIAAGRycy9kb3du&#10;cmV2LnhtbFBLBQYAAAAABAAEAPUAAACGAwAAAAA=&#10;" fillcolor="#82c836" stroked="f" strokeweight="2pt"/>
                  <v:oval id="椭圆 21" o:spid="_x0000_s1034" style="position:absolute;left:10572;top:20716;width:7779;height:77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yYsUA&#10;AADbAAAADwAAAGRycy9kb3ducmV2LnhtbESPQWvCQBSE74L/YXlCb7qJUi3RVaJSLJQWagvq7ZF9&#10;JtHs25BdNf333YLgcZiZb5jZojWVuFLjSssK4kEEgjizuuRcwc/3a/8FhPPIGivLpOCXHCzm3c4M&#10;E21v/EXXrc9FgLBLUEHhfZ1I6bKCDLqBrYmDd7SNQR9kk0vd4C3ATSWHUTSWBksOCwXWtCooO28v&#10;RgGnu302QZ2+xx+j5fPnab3hw0mpp16bTkF4av0jfG+/aQXDGP6/h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oHJixQAAANsAAAAPAAAAAAAAAAAAAAAAAJgCAABkcnMv&#10;ZG93bnJldi54bWxQSwUGAAAAAAQABAD1AAAAigMAAAAA&#10;" fillcolor="#62b931" stroked="f" strokeweight="2pt"/>
                  <v:oval id="椭圆 22" o:spid="_x0000_s1035" style="position:absolute;left:1700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LsFcUA&#10;AADbAAAADwAAAGRycy9kb3ducmV2LnhtbESPQWvCQBSE74X+h+UJ3urGFFuJrpK2SAVRMAqtt0f2&#10;mcRm34bsVuO/d4VCj8PMfMNM552pxZlaV1lWMBxEIIhzqysuFOx3i6cxCOeRNdaWScGVHMxnjw9T&#10;TLS98JbOmS9EgLBLUEHpfZNI6fKSDLqBbYiDd7StQR9kW0jd4iXATS3jKHqRBisOCyU29F5S/pP9&#10;GgWcfn3nr6jT1XD9/DbanD4++XBSqt/r0gkIT53/D/+1l1pBHMP9S/g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uwVxQAAANsAAAAPAAAAAAAAAAAAAAAAAJgCAABkcnMv&#10;ZG93bnJldi54bWxQSwUGAAAAAAQABAD1AAAAigMAAAAA&#10;" fillcolor="#62b931" stroked="f" strokeweight="2pt"/>
                  <v:oval id="椭圆 23" o:spid="_x0000_s1036" style="position:absolute;left:28575;top:20859;width:6662;height:6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2RkcMA&#10;AADbAAAADwAAAGRycy9kb3ducmV2LnhtbESPS2vDMBCE74X+B7GF3BopzxbXcihtEpJjHoUeF2tr&#10;m1orY8mx8++jQKHHYWa+YdLVYGtxodZXjjVMxgoEce5MxYWG82nz/ArCB2SDtWPScCUPq+zxIcXE&#10;uJ4PdDmGQkQI+wQ1lCE0iZQ+L8miH7uGOHo/rrUYomwLaVrsI9zWcqrUUlqsOC6U2NBHSfnvsbMa&#10;9ofZl1m89HPu1PenVfK87SZrrUdPw/sbiEBD+A//tXdGw3QG9y/xB8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2RkcMAAADbAAAADwAAAAAAAAAAAAAAAACYAgAAZHJzL2Rv&#10;d25yZXYueG1sUEsFBgAAAAAEAAQA9QAAAIgDAAAAAA==&#10;" fillcolor="#82c836" stroked="f" strokeweight="2pt"/>
                  <v:oval id="椭圆 24" o:spid="_x0000_s1037" style="position:absolute;left:31289;top:10572;width:8752;height:8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R+sUA&#10;AADbAAAADwAAAGRycy9kb3ducmV2LnhtbESPQWvCQBSE7wX/w/IKvZmNVqukrhIVaUFaqAra2yP7&#10;mkSzb0N2q/HfdwWhx2FmvmEms9ZU4kyNKy0r6EUxCOLM6pJzBbvtqjsG4TyyxsoyKbiSg9m08zDB&#10;RNsLf9F543MRIOwSVFB4XydSuqwggy6yNXHwfmxj0AfZ5FI3eAlwU8l+HL9IgyWHhQJrWhSUnTa/&#10;RgGn+0M2Qp2uex/P8+HncfnG30elnh7b9BWEp9b/h+/td62gP4Dbl/AD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19H6xQAAANsAAAAPAAAAAAAAAAAAAAAAAJgCAABkcnMv&#10;ZG93bnJldi54bWxQSwUGAAAAAAQABAD1AAAAigMAAAAA&#10;" fillcolor="#62b931" stroked="f" strokeweight="2pt"/>
                  <v:oval id="椭圆 25" o:spid="_x0000_s1038" style="position:absolute;left:5286;top:12573;width:7220;height:7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sfsMA&#10;AADbAAAADwAAAGRycy9kb3ducmV2LnhtbESPT2vCQBTE70K/w/IK3nRXrVVSVyn+ox61Ch4f2dck&#10;NPs2ZDcm/fZuQfA4zMxvmMWqs6W4Ue0LxxpGQwWCOHWm4EzD+Xs3mIPwAdlg6Zg0/JGH1fKlt8DE&#10;uJaPdDuFTEQI+wQ15CFUiZQ+zcmiH7qKOHo/rrYYoqwzaWpsI9yWcqzUu7RYcFzIsaJ1TunvqbEa&#10;DsfJxUxn7Rs36rqxSp73zWirdf+1+/wAEagLz/Cj/WU0jKfw/yX+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isfsMAAADbAAAADwAAAAAAAAAAAAAAAACYAgAAZHJzL2Rv&#10;d25yZXYueG1sUEsFBgAAAAAEAAQA9QAAAIgDAAAAAA==&#10;" fillcolor="#82c836" stroked="f" strokeweight="2pt"/>
                  <v:shape id="弧形 26" o:spid="_x0000_s1039" style="position:absolute;left:23860;top:12144;width:13716;height:12160;visibility:visible;mso-wrap-style:square;v-text-anchor:middle" coordsize="1371600,1216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JOsEA&#10;AADbAAAADwAAAGRycy9kb3ducmV2LnhtbESPQYvCMBSE78L+h/AWvGmiB5FqlEXYRcRLtXh+NM82&#10;2ryUJmvrv98sCB6HmfmGWW8H14gHdcF61jCbKhDEpTeWKw3F+XuyBBEissHGM2l4UoDt5mO0xsz4&#10;nnN6nGIlEoRDhhrqGNtMylDW5DBMfUucvKvvHMYku0qaDvsEd42cK7WQDi2nhRpb2tVU3k+/TkN/&#10;y/fXGVbF0R52eal+lB0uhdbjz+FrBSLSEN/hV3tvNMwX8P8l/QC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xyTrBAAAA2wAAAA8AAAAAAAAAAAAAAAAAmAIAAGRycy9kb3du&#10;cmV2LnhtbFBLBQYAAAAABAAEAPUAAACGAwAAAAA=&#10;" path="m977859,57891nsc1192182,147327,1339273,328489,1366915,537063l685800,608013,977859,57891xem977859,57891nfc1192182,147327,1339273,328489,1366915,537063e" filled="f" strokecolor="#92d050" strokeweight="3.5pt">
                    <v:path arrowok="t" o:connecttype="custom" o:connectlocs="977859,57891;1366915,537063" o:connectangles="0,0"/>
                  </v:shape>
                  <v:oval id="椭圆 27" o:spid="_x0000_s1040" style="position:absolute;left:13716;top:10715;width:4787;height:4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VPjcUA&#10;AADbAAAADwAAAGRycy9kb3ducmV2LnhtbESPQWvCQBSE74L/YXmCN91EqUp0I2lLaUEUqoL29si+&#10;JrHZtyG71fTfdwtCj8PMfMOs1p2pxZVaV1lWEI8jEMS51RUXCo6Hl9EChPPIGmvLpOCHHKzTfm+F&#10;ibY3fqfr3hciQNglqKD0vkmkdHlJBt3YNsTB+7StQR9kW0jd4i3ATS0nUTSTBisOCyU29FRS/rX/&#10;Ngo4O53zOepsE2+njw+7y/Mrf1yUGg66bAnCU+f/w/f2m1YwmcP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BU+NxQAAANsAAAAPAAAAAAAAAAAAAAAAAJgCAABkcnMv&#10;ZG93bnJldi54bWxQSwUGAAAAAAQABAD1AAAAigMAAAAA&#10;" fillcolor="#62b931" stroked="f" strokeweight="2pt"/>
                  <v:oval id="椭圆 29" o:spid="_x0000_s1041" style="position:absolute;left:15859;top:17145;width:2603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LKxcQA&#10;AADbAAAADwAAAGRycy9kb3ducmV2LnhtbESPS4sCMRCE7wv+h9CCl8XJKIvoaBRRfIAnH+C1mfQ8&#10;dNIZJ1Fn//1mYWGPRVV9Rc0WranEixpXWlYwiGIQxKnVJecKLudNfwzCeWSNlWVS8E0OFvPOxwwT&#10;bd98pNfJ5yJA2CWooPC+TqR0aUEGXWRr4uBltjHog2xyqRt8B7ip5DCOR9JgyWGhwJpWBaX309Mo&#10;OOjV7vrwlcy2n+11/XW/lfvHTalet11OQXhq/X/4r73XCoYT+P0Sfo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ysXEAAAA2wAAAA8AAAAAAAAAAAAAAAAAmAIAAGRycy9k&#10;b3ducmV2LnhtbFBLBQYAAAAABAAEAPUAAACJAwAAAAA=&#10;" fillcolor="#9bbb59 [3206]" stroked="f" strokeweight="2pt"/>
                  <v:oval id="椭圆 30" o:spid="_x0000_s1042" style="position:absolute;left:30432;top:7429;width:2603;height:26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ZO8EA&#10;AADbAAAADwAAAGRycy9kb3ducmV2LnhtbERPy2rCQBTdC/2H4Ra6qzPRPiR1IsWq6DLWgstL5jYJ&#10;zdwJmYlJ/95ZCC4P571cjbYRF+p87VhDMlUgiAtnai41nL63zwsQPiAbbByThn/ysMoeJktMjRs4&#10;p8sxlCKGsE9RQxVCm0rpi4os+qlriSP36zqLIcKulKbDIYbbRs6UepMWa44NFba0rqj4O/ZWwyGf&#10;/5jX9+GFe3X+skqedn2y0frpcfz8ABFoDHfxzb03GuZxffwSf4DM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mmTvBAAAA2wAAAA8AAAAAAAAAAAAAAAAAmAIAAGRycy9kb3du&#10;cmV2LnhtbFBLBQYAAAAABAAEAPUAAACGAwAAAAA=&#10;" fillcolor="#82c836" stroked="f" strokeweight="2pt"/>
                  <v:oval id="椭圆 31" o:spid="_x0000_s1043" style="position:absolute;left:24003;top:16716;width:2603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nkv8UA&#10;AADbAAAADwAAAGRycy9kb3ducmV2LnhtbESPQWvCQBSE74L/YXmCN91EqZboKlGRFkoLtQX19sg+&#10;k2j2bchuNf333YLgcZiZb5j5sjWVuFLjSssK4mEEgjizuuRcwffXdvAMwnlkjZVlUvBLDpaLbmeO&#10;ibY3/qTrzuciQNglqKDwvk6kdFlBBt3Q1sTBO9nGoA+yyaVu8BbgppKjKJpIgyWHhQJrWheUXXY/&#10;RgGn+0M2RZ2+xe/j1dPHefPCx7NS/V6bzkB4av0jfG+/agXjGP6/h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eS/xQAAANsAAAAPAAAAAAAAAAAAAAAAAJgCAABkcnMv&#10;ZG93bnJldi54bWxQSwUGAAAAAAQABAD1AAAAigMAAAAA&#10;" fillcolor="#62b931" stroked="f" strokeweight="2pt"/>
                  <v:oval id="椭圆 32" o:spid="_x0000_s1044" style="position:absolute;left:36576;top:20574;width:2603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i18MA&#10;AADbAAAADwAAAGRycy9kb3ducmV2LnhtbESPS2vDMBCE74X+B7GF3BopzxbXcihtEpJjHoUeF2tr&#10;m1orY8mx8++jQKHHYWa+YdLVYGtxodZXjjVMxgoEce5MxYWG82nz/ArCB2SDtWPScCUPq+zxIcXE&#10;uJ4PdDmGQkQI+wQ1lCE0iZQ+L8miH7uGOHo/rrUYomwLaVrsI9zWcqrUUlqsOC6U2NBHSfnvsbMa&#10;9ofZl1m89HPu1PenVfK87SZrrUdPw/sbiEBD+A//tXdGw2wK9y/xB8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ii18MAAADbAAAADwAAAAAAAAAAAAAAAACYAgAAZHJzL2Rv&#10;d25yZXYueG1sUEsFBgAAAAAEAAQA9QAAAIgDAAAAAA==&#10;" fillcolor="#82c836" stroked="f" strokeweight="2pt"/>
                  <v:oval id="椭圆 33" o:spid="_x0000_s1045" style="position:absolute;left:26717;top:2428;width:4998;height:49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uwgcIA&#10;AADbAAAADwAAAGRycy9kb3ducmV2LnhtbESP0YrCMBRE3xf8h3AF39ZUC9LtGmWRFQWfVv2AS3Nt&#10;wzY3Nclq+/dGEPZxmJkzzHLd21bcyAfjWMFsmoEgrpw2XCs4n7bvBYgQkTW2jknBQAHWq9HbEkvt&#10;7vxDt2OsRYJwKFFBE2NXShmqhiyGqeuIk3dx3mJM0tdSe7wnuG3lPMsW0qLhtNBgR5uGqt/jn1Uw&#10;35+L67DLC/w2/vDhL2aozUapybj/+gQRqY//4Vd7rxXkOTy/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27CBwgAAANsAAAAPAAAAAAAAAAAAAAAAAJgCAABkcnMvZG93&#10;bnJldi54bWxQSwUGAAAAAAQABAD1AAAAhwMAAAAA&#10;" fillcolor="#c2d69b [1942]" stroked="f" strokeweight="2pt"/>
                  <v:oval id="椭圆 34" o:spid="_x0000_s1046" style="position:absolute;left:9858;top:4857;width:4858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Io9cIA&#10;AADbAAAADwAAAGRycy9kb3ducmV2LnhtbESP0WoCMRRE3wv+Q7iCbzWrlrJdjVJEUfCp1g+4bK67&#10;wc3NmqS6+/eNIPg4zMwZZrHqbCNu5INxrGAyzkAQl04brhScfrfvOYgQkTU2jklBTwFWy8HbAgvt&#10;7vxDt2OsRIJwKFBBHWNbSBnKmiyGsWuJk3d23mJM0ldSe7wnuG3kNMs+pUXDaaHGltY1lZfjn1Uw&#10;3Z/ya7+b5bgx/vDlz6avzFqp0bD7noOI1MVX+NneawWzD3h8ST9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Mij1wgAAANsAAAAPAAAAAAAAAAAAAAAAAJgCAABkcnMvZG93&#10;bnJldi54bWxQSwUGAAAAAAQABAD1AAAAhwMAAAAA&#10;" fillcolor="#c2d69b [1942]" stroked="f" strokeweight="2pt"/>
                  <v:shape id="弧形 35" o:spid="_x0000_s1047" style="position:absolute;left:20074;top:784;width:13716;height:12161;rotation:-8226577fd;visibility:visible;mso-wrap-style:square;v-text-anchor:middle" coordsize="1371600,1216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PylsUA&#10;AADbAAAADwAAAGRycy9kb3ducmV2LnhtbESPS2vDMBCE74X+B7GF3hrZzbOulRACJTml5EWvi7V+&#10;tNbKsdTEya+vCoEch5n5hklnnanFiVpXWVYQ9yIQxJnVFRcK9ruPlwkI55E11pZJwYUczKaPDykm&#10;2p55Q6etL0SAsEtQQel9k0jpspIMup5tiIOX29agD7ItpG7xHOCmlq9RNJIGKw4LJTa0KCn72f6a&#10;QFlvxtfj2+h7Obh+ydwePuN9lSv1/NTN30F46vw9fGuvtIL+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I/KWxQAAANsAAAAPAAAAAAAAAAAAAAAAAJgCAABkcnMv&#10;ZG93bnJldi54bWxQSwUGAAAAAAQABAD1AAAAigMAAAAA&#10;" path="m977859,57891nsc1192182,147327,1339273,328489,1366915,537063l685800,608013,977859,57891xem977859,57891nfc1192182,147327,1339273,328489,1366915,537063e" filled="f" strokecolor="#c2d69b [1942]" strokeweight="3.5pt">
                    <v:path arrowok="t" o:connecttype="custom" o:connectlocs="977859,57891;1366915,537063" o:connectangles="0,0"/>
                  </v:shape>
                  <v:shape id="弧形 36" o:spid="_x0000_s1048" style="position:absolute;left:13000;top:21717;width:9739;height:8634;rotation:-8226577fd;visibility:visible;mso-wrap-style:square;v-text-anchor:middle" coordsize="973866,863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Do2cUA&#10;AADbAAAADwAAAGRycy9kb3ducmV2LnhtbESPwWrDMBBE74X+g9hCLiGRW0NwnSghFApNDoE6OfS4&#10;WFvb1FoZSbWVv48KhRyHmXnDbHbR9GIk5zvLCp6XGQji2uqOGwWX8/uiAOEDssbeMim4kofd9vFh&#10;g6W2E3/SWIVGJAj7EhW0IQyllL5uyaBf2oE4ed/WGQxJukZqh1OCm16+ZNlKGuw4LbQ40FtL9U/1&#10;axRksnDRv37tj3F+GA+nKS+qea7U7Cnu1yACxXAP/7c/tIJ8BX9f0g+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OjZxQAAANsAAAAPAAAAAAAAAAAAAAAAAJgCAABkcnMv&#10;ZG93bnJldi54bWxQSwUGAAAAAAQABAD1AAAAigMAAAAA&#10;" path="m694301,41104nsc846475,104605,950913,233234,970539,381326l486933,431702,694301,41104xem694301,41104nfc846475,104605,950913,233234,970539,381326e" filled="f" strokecolor="#c2d69b [1942]" strokeweight="3.5pt">
                    <v:path arrowok="t" o:connecttype="custom" o:connectlocs="694301,41104;970539,381326" o:connectangles="0,0"/>
                  </v:shape>
                  <v:shape id="弧形 37" o:spid="_x0000_s1049" style="position:absolute;top:12144;width:9738;height:8634;rotation:1797075fd;visibility:visible;mso-wrap-style:square;v-text-anchor:middle" coordsize="973866,863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qBMQA&#10;AADbAAAADwAAAGRycy9kb3ducmV2LnhtbESP0WrCQBRE3wX/YblC33SjBS2pq6itIO2DNu0HXHZv&#10;k7TZuyG7JrFf3xUEH4eZOcMs172tREuNLx0rmE4SEMTamZJzBV+f+/ETCB+QDVaOScGFPKxXw8ES&#10;U+M6/qA2C7mIEPYpKihCqFMpvS7Iop+4mjh6366xGKJscmka7CLcVnKWJHNpseS4UGBNu4L0b3a2&#10;CvTx8v5Sa/n3Ov3ZYlsidnx6U+ph1G+eQQTqwz18ax+MgscFXL/EH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26gTEAAAA2wAAAA8AAAAAAAAAAAAAAAAAmAIAAGRycy9k&#10;b3ducmV2LnhtbFBLBQYAAAAABAAEAPUAAACJAwAAAAA=&#10;" path="m694301,41104nsc846475,104605,950913,233234,970539,381326l486933,431702,694301,41104xem694301,41104nfc846475,104605,950913,233234,970539,381326e" filled="f" strokecolor="#d6e3bc [1302]" strokeweight="3.5pt">
                    <v:path arrowok="t" o:connecttype="custom" o:connectlocs="694301,41104;970539,381326" o:connectangles="0,0"/>
                  </v:shape>
                  <v:shape id="弧形 38" o:spid="_x0000_s1050" style="position:absolute;left:17002;top:8858;width:9738;height:8634;rotation:1797075fd;visibility:visible;mso-wrap-style:square;v-text-anchor:middle" coordsize="973866,863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uYML8A&#10;AADbAAAADwAAAGRycy9kb3ducmV2LnhtbERPTYvCMBC9C/6HMII3Ta0g0jXKIgh6UVZFPA7NbFO2&#10;mdQm1uqv3xwEj4/3vVh1thItNb50rGAyTkAQ506XXCg4nzajOQgfkDVWjknBkzyslv3eAjPtHvxD&#10;7TEUIoawz1CBCaHOpPS5IYt+7GriyP26xmKIsCmkbvARw20l0ySZSYslxwaDNa0N5X/Hu1Wwk+Z1&#10;vufV3rTpPr3eZpfngVOlhoPu+wtEoC58xG/3ViuYxrHxS/wBcv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G5gwvwAAANsAAAAPAAAAAAAAAAAAAAAAAJgCAABkcnMvZG93bnJl&#10;di54bWxQSwUGAAAAAAQABAD1AAAAhAMAAAAA&#10;" path="m694301,41104nsc846475,104605,950913,233234,970539,381326l486933,431702,694301,41104xem694301,41104nfc846475,104605,950913,233234,970539,381326e" filled="f" strokecolor="#eaf1dd [662]" strokeweight="3.5pt">
                    <v:path arrowok="t" o:connecttype="custom" o:connectlocs="694301,41104;970539,381326" o:connectangles="0,0"/>
                  </v:shape>
                </v:group>
              </v:group>
            </w:pict>
          </mc:Fallback>
        </mc:AlternateContent>
      </w:r>
      <w:r w:rsidR="008847D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473DED" wp14:editId="111F9061">
                <wp:simplePos x="0" y="0"/>
                <wp:positionH relativeFrom="column">
                  <wp:posOffset>803275</wp:posOffset>
                </wp:positionH>
                <wp:positionV relativeFrom="paragraph">
                  <wp:posOffset>2964180</wp:posOffset>
                </wp:positionV>
                <wp:extent cx="504190" cy="488950"/>
                <wp:effectExtent l="0" t="0" r="48260" b="44450"/>
                <wp:wrapNone/>
                <wp:docPr id="1" name="五角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1540">
                          <a:off x="0" y="0"/>
                          <a:ext cx="504190" cy="488950"/>
                        </a:xfrm>
                        <a:prstGeom prst="star5">
                          <a:avLst>
                            <a:gd name="adj" fmla="val 26193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五角星 1" o:spid="_x0000_s1026" style="position:absolute;left:0;text-align:left;margin-left:63.25pt;margin-top:233.4pt;width:39.7pt;height:38.5pt;rotation:-2947438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190,488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" path="m1,186762l170476,155735,252095,r81619,155735l504189,186762,384157,314038r23741,174911l252095,411875,96292,488949,120033,314038,1,186762xe" fillcolor="#92d050" stroked="f" strokeweight="2pt">
                <v:path arrowok="t" o:connecttype="custom" o:connectlocs="1,186762;170476,155735;252095,0;333714,155735;504189,186762;384157,314038;407898,488949;252095,411875;96292,488949;120033,314038;1,186762" o:connectangles="0,0,0,0,0,0,0,0,0,0,0"/>
              </v:shape>
            </w:pict>
          </mc:Fallback>
        </mc:AlternateContent>
      </w:r>
      <w:r w:rsidR="008847D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F2A691" wp14:editId="31ECCD89">
                <wp:simplePos x="0" y="0"/>
                <wp:positionH relativeFrom="column">
                  <wp:posOffset>4243070</wp:posOffset>
                </wp:positionH>
                <wp:positionV relativeFrom="paragraph">
                  <wp:posOffset>3607435</wp:posOffset>
                </wp:positionV>
                <wp:extent cx="280670" cy="272415"/>
                <wp:effectExtent l="19050" t="0" r="5080" b="32385"/>
                <wp:wrapNone/>
                <wp:docPr id="8" name="五角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1253">
                          <a:off x="0" y="0"/>
                          <a:ext cx="280670" cy="272415"/>
                        </a:xfrm>
                        <a:prstGeom prst="star5">
                          <a:avLst>
                            <a:gd name="adj" fmla="val 26193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62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五角星 8" o:spid="_x0000_s1026" style="position:absolute;left:0;text-align:left;margin-left:334.1pt;margin-top:284.05pt;width:22.1pt;height:21.45pt;rotation:2032985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670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" path="m,104053l94900,86766,140335,r45435,86766l280670,104053r-66819,70911l227067,272414,140335,229473,53603,272414,66819,174964,,104053xe" fillcolor="#62b931" stroked="f" strokeweight="2pt">
                <v:path arrowok="t" o:connecttype="custom" o:connectlocs="0,104053;94900,86766;140335,0;185770,86766;280670,104053;213851,174964;227067,272414;140335,229473;53603,272414;66819,174964;0,104053" o:connectangles="0,0,0,0,0,0,0,0,0,0,0"/>
              </v:shape>
            </w:pict>
          </mc:Fallback>
        </mc:AlternateContent>
      </w:r>
      <w:r w:rsidR="008847D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5D7D6" wp14:editId="63862021">
                <wp:simplePos x="0" y="0"/>
                <wp:positionH relativeFrom="column">
                  <wp:posOffset>2117725</wp:posOffset>
                </wp:positionH>
                <wp:positionV relativeFrom="paragraph">
                  <wp:posOffset>3796665</wp:posOffset>
                </wp:positionV>
                <wp:extent cx="1423670" cy="73025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16" w:rsidRPr="000E2760" w:rsidRDefault="00FC5C16" w:rsidP="00FC5C16">
                            <w:pPr>
                              <w:jc w:val="distribute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56"/>
                                <w:szCs w:val="56"/>
                              </w:rPr>
                            </w:pPr>
                            <w:r w:rsidRPr="000E2760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56"/>
                                <w:szCs w:val="56"/>
                              </w:rPr>
                              <w:t>郝优秀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6.75pt;margin-top:298.95pt;width:112.1pt;height:5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" filled="f" stroked="f">
                <v:textbox>
                  <w:txbxContent>
                    <w:p w:rsidR="00FC5C16" w:rsidRPr="000E2760" w:rsidRDefault="00FC5C16" w:rsidP="00FC5C16">
                      <w:pPr>
                        <w:jc w:val="distribute"/>
                        <w:rPr>
                          <w:rFonts w:ascii="微软雅黑" w:eastAsia="微软雅黑" w:hAnsi="微软雅黑"/>
                          <w:color w:val="595959" w:themeColor="text1" w:themeTint="A6"/>
                          <w:sz w:val="56"/>
                          <w:szCs w:val="56"/>
                        </w:rPr>
                      </w:pPr>
                      <w:r w:rsidRPr="000E2760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56"/>
                          <w:szCs w:val="56"/>
                        </w:rPr>
                        <w:t>郝优秀</w:t>
                      </w:r>
                    </w:p>
                  </w:txbxContent>
                </v:textbox>
              </v:shape>
            </w:pict>
          </mc:Fallback>
        </mc:AlternateContent>
      </w:r>
      <w:r w:rsidR="008847D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8B87B4" wp14:editId="22E1C595">
                <wp:simplePos x="0" y="0"/>
                <wp:positionH relativeFrom="column">
                  <wp:posOffset>1532890</wp:posOffset>
                </wp:positionH>
                <wp:positionV relativeFrom="paragraph">
                  <wp:posOffset>4391660</wp:posOffset>
                </wp:positionV>
                <wp:extent cx="2781935" cy="1403985"/>
                <wp:effectExtent l="0" t="0" r="0" b="254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1B1" w:rsidRDefault="00F831B1">
                            <w:pP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F831B1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北京市朝阳区第一实验小学</w:t>
                            </w:r>
                          </w:p>
                          <w:p w:rsidR="00F831B1" w:rsidRPr="00F831B1" w:rsidRDefault="00F831B1">
                            <w:pP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联系电话：158000080000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0.7pt;margin-top:345.8pt;width:219.0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" filled="f" stroked="f">
                <v:textbox style="mso-fit-shape-to-text:t">
                  <w:txbxContent>
                    <w:p w:rsidR="00F831B1" w:rsidRDefault="00F831B1">
                      <w:pPr>
                        <w:rPr>
                          <w:rFonts w:ascii="微软雅黑" w:eastAsia="微软雅黑" w:hAnsi="微软雅黑"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F831B1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北京市朝阳区第一实验小学</w:t>
                      </w:r>
                    </w:p>
                    <w:p w:rsidR="00F831B1" w:rsidRPr="00F831B1" w:rsidRDefault="00F831B1">
                      <w:pPr>
                        <w:rPr>
                          <w:rFonts w:ascii="微软雅黑" w:eastAsia="微软雅黑" w:hAnsi="微软雅黑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联系电话：158000080000</w:t>
                      </w:r>
                    </w:p>
                  </w:txbxContent>
                </v:textbox>
              </v:shape>
            </w:pict>
          </mc:Fallback>
        </mc:AlternateContent>
      </w:r>
      <w:r w:rsidR="008847DD">
        <w:rPr>
          <w:noProof/>
        </w:rPr>
        <mc:AlternateContent>
          <mc:Choice Requires="wps">
            <w:drawing>
              <wp:anchor distT="0" distB="0" distL="114300" distR="114300" simplePos="0" relativeHeight="251671039" behindDoc="0" locked="0" layoutInCell="1" allowOverlap="1" wp14:anchorId="4A6599A7" wp14:editId="36C4822C">
                <wp:simplePos x="0" y="0"/>
                <wp:positionH relativeFrom="column">
                  <wp:posOffset>-1168400</wp:posOffset>
                </wp:positionH>
                <wp:positionV relativeFrom="paragraph">
                  <wp:posOffset>8072755</wp:posOffset>
                </wp:positionV>
                <wp:extent cx="7589520" cy="2350135"/>
                <wp:effectExtent l="0" t="0" r="0" b="0"/>
                <wp:wrapNone/>
                <wp:docPr id="12" name="流程图: 文档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89520" cy="2350135"/>
                        </a:xfrm>
                        <a:prstGeom prst="flowChartDocumen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流程图: 文档 12" o:spid="_x0000_s1026" type="#_x0000_t114" style="position:absolute;left:0;text-align:left;margin-left:-92pt;margin-top:635.65pt;width:597.6pt;height:185.05pt;flip:y;z-index:2516710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" fillcolor="#92d050" stroked="f" strokeweight="2pt"/>
            </w:pict>
          </mc:Fallback>
        </mc:AlternateContent>
      </w:r>
      <w:r w:rsidR="008847DD">
        <w:rPr>
          <w:noProof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2BC2980B" wp14:editId="634FB177">
                <wp:simplePos x="0" y="0"/>
                <wp:positionH relativeFrom="column">
                  <wp:posOffset>-1168400</wp:posOffset>
                </wp:positionH>
                <wp:positionV relativeFrom="paragraph">
                  <wp:posOffset>8759825</wp:posOffset>
                </wp:positionV>
                <wp:extent cx="7589520" cy="1251585"/>
                <wp:effectExtent l="0" t="0" r="0" b="5715"/>
                <wp:wrapNone/>
                <wp:docPr id="13" name="流程图: 文档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89520" cy="1251585"/>
                        </a:xfrm>
                        <a:prstGeom prst="flowChartDocument">
                          <a:avLst/>
                        </a:prstGeom>
                        <a:solidFill>
                          <a:srgbClr val="62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13" o:spid="_x0000_s1026" type="#_x0000_t114" style="position:absolute;left:0;text-align:left;margin-left:-92pt;margin-top:689.75pt;width:597.6pt;height:98.55pt;flip:x y;z-index:2516725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" fillcolor="#62b931" stroked="f" strokeweight="2pt"/>
            </w:pict>
          </mc:Fallback>
        </mc:AlternateContent>
      </w:r>
      <w:r w:rsidR="000B0A9B">
        <w:rPr>
          <w:rFonts w:hint="eastAsia"/>
        </w:rPr>
        <w:t xml:space="preserve">                                                                                                      </w:t>
      </w:r>
    </w:p>
    <w:p w:rsidR="00326778" w:rsidRPr="00292996" w:rsidRDefault="00ED54B0" w:rsidP="00292996">
      <w:pPr>
        <w:widowControl/>
        <w:jc w:val="left"/>
      </w:pPr>
      <w:r w:rsidRPr="00E64D14">
        <w:rPr>
          <w:noProof/>
        </w:rPr>
        <mc:AlternateContent>
          <mc:Choice Requires="wpg">
            <w:drawing>
              <wp:anchor distT="0" distB="0" distL="114300" distR="114300" simplePos="0" relativeHeight="251678718" behindDoc="0" locked="0" layoutInCell="1" allowOverlap="1" wp14:anchorId="27381DFF" wp14:editId="2EE38ADE">
                <wp:simplePos x="0" y="0"/>
                <wp:positionH relativeFrom="column">
                  <wp:posOffset>3201745</wp:posOffset>
                </wp:positionH>
                <wp:positionV relativeFrom="paragraph">
                  <wp:posOffset>71120</wp:posOffset>
                </wp:positionV>
                <wp:extent cx="1370330" cy="1370330"/>
                <wp:effectExtent l="0" t="0" r="1270" b="1270"/>
                <wp:wrapNone/>
                <wp:docPr id="53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19344">
                          <a:off x="0" y="0"/>
                          <a:ext cx="1370330" cy="1370330"/>
                          <a:chOff x="0" y="0"/>
                          <a:chExt cx="1875041" cy="1874313"/>
                        </a:xfrm>
                        <a:solidFill>
                          <a:srgbClr val="FFC000"/>
                        </a:solidFill>
                        <a:effectLst/>
                      </wpg:grpSpPr>
                      <wps:wsp>
                        <wps:cNvPr id="54" name="椭圆 30"/>
                        <wps:cNvSpPr/>
                        <wps:spPr>
                          <a:xfrm>
                            <a:off x="431383" y="432048"/>
                            <a:ext cx="1008112" cy="100811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168" h="1512168">
                                <a:moveTo>
                                  <a:pt x="756084" y="144016"/>
                                </a:moveTo>
                                <a:cubicBezTo>
                                  <a:pt x="418048" y="144016"/>
                                  <a:pt x="144016" y="418048"/>
                                  <a:pt x="144016" y="756084"/>
                                </a:cubicBezTo>
                                <a:cubicBezTo>
                                  <a:pt x="144016" y="1094120"/>
                                  <a:pt x="418048" y="1368152"/>
                                  <a:pt x="756084" y="1368152"/>
                                </a:cubicBezTo>
                                <a:cubicBezTo>
                                  <a:pt x="1094120" y="1368152"/>
                                  <a:pt x="1368152" y="1094120"/>
                                  <a:pt x="1368152" y="756084"/>
                                </a:cubicBezTo>
                                <a:cubicBezTo>
                                  <a:pt x="1368152" y="418048"/>
                                  <a:pt x="1094120" y="144016"/>
                                  <a:pt x="756084" y="144016"/>
                                </a:cubicBezTo>
                                <a:close/>
                                <a:moveTo>
                                  <a:pt x="756084" y="0"/>
                                </a:moveTo>
                                <a:cubicBezTo>
                                  <a:pt x="1173658" y="0"/>
                                  <a:pt x="1512168" y="338510"/>
                                  <a:pt x="1512168" y="756084"/>
                                </a:cubicBezTo>
                                <a:cubicBezTo>
                                  <a:pt x="1512168" y="1173658"/>
                                  <a:pt x="1173658" y="1512168"/>
                                  <a:pt x="756084" y="1512168"/>
                                </a:cubicBezTo>
                                <a:cubicBezTo>
                                  <a:pt x="338510" y="1512168"/>
                                  <a:pt x="0" y="1173658"/>
                                  <a:pt x="0" y="756084"/>
                                </a:cubicBezTo>
                                <a:cubicBezTo>
                                  <a:pt x="0" y="338510"/>
                                  <a:pt x="338510" y="0"/>
                                  <a:pt x="756084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55" name="组合 55"/>
                        <wpg:cNvGrpSpPr/>
                        <wpg:grpSpPr>
                          <a:xfrm>
                            <a:off x="832608" y="0"/>
                            <a:ext cx="144017" cy="1872208"/>
                            <a:chOff x="832608" y="0"/>
                            <a:chExt cx="144017" cy="1872208"/>
                          </a:xfrm>
                          <a:grpFill/>
                        </wpg:grpSpPr>
                        <wps:wsp>
                          <wps:cNvPr id="56" name="圆角矩形 56"/>
                          <wps:cNvSpPr/>
                          <wps:spPr>
                            <a:xfrm flipH="1">
                              <a:off x="832608" y="0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7" name="圆角矩形 57"/>
                          <wps:cNvSpPr/>
                          <wps:spPr>
                            <a:xfrm flipH="1">
                              <a:off x="832608" y="1512168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58" name="组合 58"/>
                        <wpg:cNvGrpSpPr/>
                        <wpg:grpSpPr>
                          <a:xfrm rot="1800000">
                            <a:off x="832608" y="0"/>
                            <a:ext cx="144017" cy="1872208"/>
                            <a:chOff x="832608" y="0"/>
                            <a:chExt cx="144017" cy="1872208"/>
                          </a:xfrm>
                          <a:grpFill/>
                        </wpg:grpSpPr>
                        <wps:wsp>
                          <wps:cNvPr id="59" name="圆角矩形 59"/>
                          <wps:cNvSpPr/>
                          <wps:spPr>
                            <a:xfrm flipH="1">
                              <a:off x="832608" y="0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0" name="圆角矩形 60"/>
                          <wps:cNvSpPr/>
                          <wps:spPr>
                            <a:xfrm flipH="1">
                              <a:off x="832608" y="1512168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1" name="组合 61"/>
                        <wpg:cNvGrpSpPr/>
                        <wpg:grpSpPr>
                          <a:xfrm rot="3600000">
                            <a:off x="864662" y="405"/>
                            <a:ext cx="144017" cy="1872208"/>
                            <a:chOff x="864662" y="405"/>
                            <a:chExt cx="144017" cy="1872208"/>
                          </a:xfrm>
                          <a:grpFill/>
                        </wpg:grpSpPr>
                        <wps:wsp>
                          <wps:cNvPr id="62" name="圆角矩形 62"/>
                          <wps:cNvSpPr/>
                          <wps:spPr>
                            <a:xfrm flipH="1">
                              <a:off x="864662" y="405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3" name="圆角矩形 63"/>
                          <wps:cNvSpPr/>
                          <wps:spPr>
                            <a:xfrm flipH="1">
                              <a:off x="864662" y="1512573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56" name="组合 256"/>
                        <wpg:cNvGrpSpPr/>
                        <wpg:grpSpPr>
                          <a:xfrm rot="5400000">
                            <a:off x="864095" y="-162"/>
                            <a:ext cx="144017" cy="1872208"/>
                            <a:chOff x="864095" y="-162"/>
                            <a:chExt cx="144017" cy="1872208"/>
                          </a:xfrm>
                          <a:grpFill/>
                        </wpg:grpSpPr>
                        <wps:wsp>
                          <wps:cNvPr id="257" name="圆角矩形 257"/>
                          <wps:cNvSpPr/>
                          <wps:spPr>
                            <a:xfrm flipH="1">
                              <a:off x="864095" y="-162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58" name="圆角矩形 258"/>
                          <wps:cNvSpPr/>
                          <wps:spPr>
                            <a:xfrm flipH="1">
                              <a:off x="864095" y="1512006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59" name="组合 259"/>
                        <wpg:cNvGrpSpPr/>
                        <wpg:grpSpPr>
                          <a:xfrm rot="7200000">
                            <a:off x="866928" y="-727"/>
                            <a:ext cx="144017" cy="1872208"/>
                            <a:chOff x="866928" y="-727"/>
                            <a:chExt cx="144017" cy="1872208"/>
                          </a:xfrm>
                          <a:grpFill/>
                        </wpg:grpSpPr>
                        <wps:wsp>
                          <wps:cNvPr id="260" name="圆角矩形 260"/>
                          <wps:cNvSpPr/>
                          <wps:spPr>
                            <a:xfrm flipH="1">
                              <a:off x="866928" y="-727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1" name="圆角矩形 261"/>
                          <wps:cNvSpPr/>
                          <wps:spPr>
                            <a:xfrm flipH="1">
                              <a:off x="866928" y="1511441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62" name="组合 262"/>
                        <wpg:cNvGrpSpPr/>
                        <wpg:grpSpPr>
                          <a:xfrm rot="9000000">
                            <a:off x="873160" y="2105"/>
                            <a:ext cx="144017" cy="1872208"/>
                            <a:chOff x="873160" y="2105"/>
                            <a:chExt cx="144017" cy="1872208"/>
                          </a:xfrm>
                          <a:grpFill/>
                        </wpg:grpSpPr>
                        <wps:wsp>
                          <wps:cNvPr id="263" name="圆角矩形 263"/>
                          <wps:cNvSpPr/>
                          <wps:spPr>
                            <a:xfrm flipH="1">
                              <a:off x="873160" y="2105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4" name="圆角矩形 264"/>
                          <wps:cNvSpPr/>
                          <wps:spPr>
                            <a:xfrm flipH="1">
                              <a:off x="873160" y="1514273"/>
                              <a:ext cx="144017" cy="36004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60" o:spid="_x0000_s1026" style="position:absolute;left:0;text-align:left;margin-left:252.1pt;margin-top:5.6pt;width:107.9pt;height:107.9pt;rotation:-1289591fd;z-index:251678718;mso-width-relative:margin;mso-height-relative:margin" coordsize="18750,18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">
                <v:shape id="椭圆 30" o:spid="_x0000_s1027" style="position:absolute;left:4313;top:4320;width:10081;height:10081;visibility:visible;mso-wrap-style:square;v-text-anchor:middle" coordsize="1512168,151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kv8MUA&#10;AADbAAAADwAAAGRycy9kb3ducmV2LnhtbESP3WrCQBSE7wXfYTmF3ohulKbYNKuoxSqFUhpLrw/Z&#10;kx/Mng3ZVdO37wqCl8PMfMOky9404kydqy0rmE4iEMS51TWXCn4O2/EchPPIGhvLpOCPHCwXw0GK&#10;ibYX/qZz5ksRIOwSVFB53yZSurwig25iW+LgFbYz6IPsSqk7vAS4aeQsip6lwZrDQoUtbSrKj9nJ&#10;KPgdTd8/i68dvn0c1u1LncclNrFSjw/96hWEp97fw7f2XiuIn+D6JfwA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CS/wxQAAANsAAAAPAAAAAAAAAAAAAAAAAJgCAABkcnMv&#10;ZG93bnJldi54bWxQSwUGAAAAAAQABAD1AAAAigMAAAAA&#10;" path="m756084,144016v-338036,,-612068,274032,-612068,612068c144016,1094120,418048,1368152,756084,1368152v338036,,612068,-274032,612068,-612068c1368152,418048,1094120,144016,756084,144016xm756084,v417574,,756084,338510,756084,756084c1512168,1173658,1173658,1512168,756084,1512168,338510,1512168,,1173658,,756084,,338510,338510,,756084,xe" filled="f" stroked="f" strokeweight="2pt">
                  <v:path arrowok="t"/>
                </v:shape>
                <v:group id="组合 55" o:spid="_x0000_s1028" style="position:absolute;left:8326;width:1440;height:18722" coordorigin="8326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roundrect id="圆角矩形 56" o:spid="_x0000_s1029" style="position:absolute;left:8326;width:1440;height:3600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KVSsQA&#10;AADbAAAADwAAAGRycy9kb3ducmV2LnhtbESPQWvCQBSE7wX/w/IK3uomEUWiqxShoiAt2qLXR/aZ&#10;TZt9m2ZXTf+9KxQ8DjPzDTNbdLYWF2p95VhBOkhAEBdOV1wq+Pp8e5mA8AFZY+2YFPyRh8W89zTD&#10;XLsr7+iyD6WIEPY5KjAhNLmUvjBk0Q9cQxy9k2sthijbUuoWrxFua5klyVharDguGGxoaaj42Z+t&#10;gg+TZudfI983x8P3pNw2WTpcrZTqP3evUxCBuvAI/7fXWsFoDPcv8Q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ilUrEAAAA2wAAAA8AAAAAAAAAAAAAAAAAmAIAAGRycy9k&#10;b3ducmV2LnhtbFBLBQYAAAAABAAEAPUAAACJAwAAAAA=&#10;" filled="f" stroked="f" strokeweight="2pt"/>
                  <v:roundrect id="圆角矩形 57" o:spid="_x0000_s1030" style="position:absolute;left:8326;top:15121;width:1440;height:3601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4w0cYA&#10;AADbAAAADwAAAGRycy9kb3ducmV2LnhtbESPW2vCQBSE3wv+h+UIfaubpHghukopVCqUihf09ZA9&#10;ZmOzZ9Psqum/7wqFPg4z8w0zW3S2FldqfeVYQTpIQBAXTldcKtjv3p4mIHxA1lg7JgU/5GEx7z3M&#10;MNfuxhu6bkMpIoR9jgpMCE0upS8MWfQD1xBH7+RaiyHKtpS6xVuE21pmSTKSFiuOCwYbejVUfG0v&#10;VsHapNnl28jP1fFwnpQfTZY+L5dKPfa7lymIQF34D/+137WC4RjuX+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4w0cYAAADbAAAADwAAAAAAAAAAAAAAAACYAgAAZHJz&#10;L2Rvd25yZXYueG1sUEsFBgAAAAAEAAQA9QAAAIsDAAAAAA==&#10;" filled="f" stroked="f" strokeweight="2pt"/>
                </v:group>
                <v:group id="组合 58" o:spid="_x0000_s1031" style="position:absolute;left:8326;width:1440;height:18722;rotation:30" coordorigin="8326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5sKEpwAAAANsAAAAPAAAA&#10;AAAAAAAAAAAAAKoCAABkcnMvZG93bnJldi54bWxQSwUGAAAAAAQABAD6AAAAlwMAAAAA&#10;">
                  <v:roundrect id="圆角矩形 59" o:spid="_x0000_s1032" style="position:absolute;left:8326;width:1440;height:3600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0BOMUA&#10;AADbAAAADwAAAGRycy9kb3ducmV2LnhtbESP3WrCQBSE74W+w3IK3ukmkRZNXUWESgvF4g96e8ie&#10;ZtNmz6bZVePbu0Khl8PMfMNM552txZlaXzlWkA4TEMSF0xWXCva718EYhA/IGmvHpOBKHuazh94U&#10;c+0uvKHzNpQiQtjnqMCE0ORS+sKQRT90DXH0vlxrMUTZllK3eIlwW8ssSZ6lxYrjgsGGloaKn+3J&#10;Kvg0aXb6NXL9fjx8j8uPJktHq5VS/cdu8QIiUBf+w3/tN63gaQL3L/EH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QE4xQAAANsAAAAPAAAAAAAAAAAAAAAAAJgCAABkcnMv&#10;ZG93bnJldi54bWxQSwUGAAAAAAQABAD1AAAAigMAAAAA&#10;" filled="f" stroked="f" strokeweight="2pt"/>
                  <v:roundrect id="圆角矩形 60" o:spid="_x0000_s1033" style="position:absolute;left:8326;top:15121;width:1440;height:3601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tiGMEA&#10;AADbAAAADwAAAGRycy9kb3ducmV2LnhtbERPXWvCMBR9H/gfwhX2NtNWEKlGEUGZMBxT0ddLc22q&#10;zU3XRK3/fnkY+Hg439N5Z2txp9ZXjhWkgwQEceF0xaWCw371MQbhA7LG2jEpeJKH+az3NsVcuwf/&#10;0H0XShFD2OeowITQ5FL6wpBFP3ANceTOrrUYImxLqVt8xHBbyyxJRtJixbHBYENLQ8V1d7MKvk2a&#10;3X6N3G5Ox8u4/GqydLheK/Xe7xYTEIG68BL/uz+1glFcH7/EHyB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rYhjBAAAA2wAAAA8AAAAAAAAAAAAAAAAAmAIAAGRycy9kb3du&#10;cmV2LnhtbFBLBQYAAAAABAAEAPUAAACGAwAAAAA=&#10;" filled="f" stroked="f" strokeweight="2pt"/>
                </v:group>
                <v:group id="组合 61" o:spid="_x0000_s1034" style="position:absolute;left:8646;top:4;width:1440;height:18722;rotation:60" coordorigin="8646,4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/wH0gwwAAANsAAAAP&#10;AAAAAAAAAAAAAAAAAKoCAABkcnMvZG93bnJldi54bWxQSwUGAAAAAAQABAD6AAAAmgMAAAAA&#10;">
                  <v:roundrect id="圆角矩形 62" o:spid="_x0000_s1035" style="position:absolute;left:8646;top:4;width:1440;height:3600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VZ9MQA&#10;AADbAAAADwAAAGRycy9kb3ducmV2LnhtbESPQWvCQBSE74L/YXmCN90kgkjqKqWgKJSKtrTXR/Y1&#10;mzb7NmZXjf/eFQSPw8x8w8yXna3FmVpfOVaQjhMQxIXTFZcKvj5XoxkIH5A11o5JwZU8LBf93hxz&#10;7S68p/MhlCJC2OeowITQ5FL6wpBFP3YNcfR+XWsxRNmWUrd4iXBbyyxJptJixXHBYENvhor/w8kq&#10;2Jk0Ox2N/Nj+fP/NyvcmSyfrtVLDQff6AiJQF57hR3ujFUwz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1WfTEAAAA2wAAAA8AAAAAAAAAAAAAAAAAmAIAAGRycy9k&#10;b3ducmV2LnhtbFBLBQYAAAAABAAEAPUAAACJAwAAAAA=&#10;" filled="f" stroked="f" strokeweight="2pt"/>
                  <v:roundrect id="圆角矩形 63" o:spid="_x0000_s1036" style="position:absolute;left:8646;top:15125;width:1440;height:3601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n8b8QA&#10;AADbAAAADwAAAGRycy9kb3ducmV2LnhtbESPQWvCQBSE7wX/w/IKvdVNIohEV5GCYqG0aEWvj+wz&#10;G82+jdlV4793C0KPw8x8w0xmna3FlVpfOVaQ9hMQxIXTFZcKtr+L9xEIH5A11o5JwZ08zKa9lwnm&#10;2t14TddNKEWEsM9RgQmhyaX0hSGLvu8a4ugdXGsxRNmWUrd4i3BbyyxJhtJixXHBYEMfhorT5mIV&#10;/Jg0u5yN/P7c746j8qvJ0sFyqdTbazcfgwjUhf/ws73SCoYD+PsSf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5/G/EAAAA2wAAAA8AAAAAAAAAAAAAAAAAmAIAAGRycy9k&#10;b3ducmV2LnhtbFBLBQYAAAAABAAEAPUAAACJAwAAAAA=&#10;" filled="f" stroked="f" strokeweight="2pt"/>
                </v:group>
                <v:group id="组合 256" o:spid="_x0000_s1037" style="position:absolute;left:8641;top:-2;width:1440;height:18722;rotation:90" coordorigin="8640,-1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hp0OsQAAADcAAAA&#10;DwAAAAAAAAAAAAAAAACqAgAAZHJzL2Rvd25yZXYueG1sUEsFBgAAAAAEAAQA+gAAAJsDAAAAAA==&#10;">
                  <v:roundrect id="圆角矩形 257" o:spid="_x0000_s1038" style="position:absolute;left:8640;top:-1;width:1441;height:3599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3sA8YA&#10;AADcAAAADwAAAGRycy9kb3ducmV2LnhtbESPW2vCQBSE3wv+h+UIfaubpHghukopVCqUihf09ZA9&#10;ZmOzZ9Psqum/7wqFPg4z8w0zW3S2FldqfeVYQTpIQBAXTldcKtjv3p4mIHxA1lg7JgU/5GEx7z3M&#10;MNfuxhu6bkMpIoR9jgpMCE0upS8MWfQD1xBH7+RaiyHKtpS6xVuE21pmSTKSFiuOCwYbejVUfG0v&#10;VsHapNnl28jP1fFwnpQfTZY+L5dKPfa7lymIQF34D/+137WCbDiG+5l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3sA8YAAADcAAAADwAAAAAAAAAAAAAAAACYAgAAZHJz&#10;L2Rvd25yZXYueG1sUEsFBgAAAAAEAAQA9QAAAIsDAAAAAA==&#10;" filled="f" stroked="f" strokeweight="2pt"/>
                  <v:roundrect id="圆角矩形 258" o:spid="_x0000_s1039" style="position:absolute;left:8640;top:15120;width:1441;height:3600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4ccMA&#10;AADcAAAADwAAAGRycy9kb3ducmV2LnhtbERPXWvCMBR9F/Yfwh3sTdN2KFKNZQxWNhDH3NDXS3Nt&#10;qs1N10St/355EPZ4ON/LYrCtuFDvG8cK0kkCgrhyuuFawc/323gOwgdkja1jUnAjD8XqYbTEXLsr&#10;f9FlG2oRQ9jnqMCE0OVS+sqQRT9xHXHkDq63GCLsa6l7vMZw28osSWbSYsOxwWBHr4aq0/ZsFXya&#10;NDv/Grn52O+O83rdZelzWSr19Di8LEAEGsK/+O5+1wqyaVwb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J4ccMAAADcAAAADwAAAAAAAAAAAAAAAACYAgAAZHJzL2Rv&#10;d25yZXYueG1sUEsFBgAAAAAEAAQA9QAAAIgDAAAAAA==&#10;" filled="f" stroked="f" strokeweight="2pt"/>
                </v:group>
                <v:group id="组合 259" o:spid="_x0000_s1040" style="position:absolute;left:8669;top:-8;width:1440;height:18722;rotation:120" coordorigin="8669,-7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JTB6xgAAANwA&#10;AAAPAAAAAAAAAAAAAAAAAKoCAABkcnMvZG93bnJldi54bWxQSwUGAAAAAAQABAD6AAAAnQMAAAAA&#10;">
                  <v:roundrect id="圆角矩形 260" o:spid="_x0000_s1041" style="position:absolute;left:8669;top:-7;width:1440;height:3600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i+ysIA&#10;AADcAAAADwAAAGRycy9kb3ducmV2LnhtbERPXWvCMBR9H/gfwhX2NtNWEKlGEUGZMBxT0ddLc22q&#10;zU3XRK3/fnkY+Hg439N5Z2txp9ZXjhWkgwQEceF0xaWCw371MQbhA7LG2jEpeJKH+az3NsVcuwf/&#10;0H0XShFD2OeowITQ5FL6wpBFP3ANceTOrrUYImxLqVt8xHBbyyxJRtJixbHBYENLQ8V1d7MKvk2a&#10;3X6N3G5Ox8u4/GqydLheK/Xe7xYTEIG68BL/uz+1gmwU58cz8Qj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L7KwgAAANwAAAAPAAAAAAAAAAAAAAAAAJgCAABkcnMvZG93&#10;bnJldi54bWxQSwUGAAAAAAQABAD1AAAAhwMAAAAA&#10;" filled="f" stroked="f" strokeweight="2pt"/>
                  <v:roundrect id="圆角矩形 261" o:spid="_x0000_s1042" style="position:absolute;left:8669;top:15114;width:1440;height:3600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bUcUA&#10;AADcAAAADwAAAGRycy9kb3ducmV2LnhtbESP3WrCQBSE74W+w3IK3ukmEUSiqxSh0oJY/MHeHrKn&#10;2dTs2TS7anx7tyB4OczMN8xs0dlaXKj1lWMF6TABQVw4XXGp4LB/H0xA+ICssXZMCm7kYTF/6c0w&#10;1+7KW7rsQikihH2OCkwITS6lLwxZ9EPXEEfvx7UWQ5RtKXWL1wi3tcySZCwtVhwXDDa0NFScdmer&#10;4Muk2fnPyM3n9/F3Uq6bLB2tVkr1X7u3KYhAXXiGH+0PrSAbp/B/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BtRxQAAANwAAAAPAAAAAAAAAAAAAAAAAJgCAABkcnMv&#10;ZG93bnJldi54bWxQSwUGAAAAAAQABAD1AAAAigMAAAAA&#10;" filled="f" stroked="f" strokeweight="2pt"/>
                </v:group>
                <v:group id="组合 262" o:spid="_x0000_s1043" style="position:absolute;left:8731;top:21;width:1440;height:18722;rotation:150" coordorigin="8731,21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WVLfFAAAA3AAA&#10;AA8AAAAAAAAAAAAAAAAAqgIAAGRycy9kb3ducmV2LnhtbFBLBQYAAAAABAAEAPoAAACcAwAAAAA=&#10;">
                  <v:roundrect id="圆角矩形 263" o:spid="_x0000_s1044" style="position:absolute;left:8731;top:21;width:1440;height:3600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gvcYA&#10;AADcAAAADwAAAGRycy9kb3ducmV2LnhtbESP3WrCQBSE7wXfYTmF3ukmEURSN0EKSgulxR/s7SF7&#10;mk3Nnk2zq6Zv3y0IXg4z8w2zLAfbigv1vnGsIJ0mIIgrpxuuFRz268kChA/IGlvHpOCXPJTFeLTE&#10;XLsrb+myC7WIEPY5KjAhdLmUvjJk0U9dRxy9L9dbDFH2tdQ9XiPctjJLkrm02HBcMNjRs6HqtDtb&#10;BR8mzc4/Rr6/fh6/F/Vbl6WzzUapx4dh9QQi0BDu4Vv7RSvI5jP4PxOPgC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ogvcYAAADcAAAADwAAAAAAAAAAAAAAAACYAgAAZHJz&#10;L2Rvd25yZXYueG1sUEsFBgAAAAAEAAQA9QAAAIsDAAAAAA==&#10;" filled="f" stroked="f" strokeweight="2pt"/>
                  <v:roundrect id="圆角矩形 264" o:spid="_x0000_s1045" style="position:absolute;left:8731;top:15142;width:1440;height:3601;flip:x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O4ycYA&#10;AADcAAAADwAAAGRycy9kb3ducmV2LnhtbESPQWvCQBSE70L/w/KE3nSTtEhIXUUKSgtFqUp7fWRf&#10;s9Hs25hdNf77bkHocZiZb5jpvLeNuFDna8cK0nECgrh0uuZKwX63HOUgfEDW2DgmBTfyMJ89DKZY&#10;aHflT7psQyUihH2BCkwIbSGlLw1Z9GPXEkfvx3UWQ5RdJXWH1wi3jcySZCIt1hwXDLb0aqg8bs9W&#10;wcak2flk5Pr9++uQVx9tlj6tVko9DvvFC4hAffgP39tvWkE2eYa/M/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O4ycYAAADcAAAADwAAAAAAAAAAAAAAAACYAgAAZHJz&#10;L2Rvd25yZXYueG1sUEsFBgAAAAAEAAQA9QAAAIsDAAAAAA==&#10;" filled="f" stroked="f" strokeweight="2pt"/>
                </v:group>
              </v:group>
            </w:pict>
          </mc:Fallback>
        </mc:AlternateContent>
      </w:r>
      <w:r w:rsidRPr="00ED54B0">
        <w:rPr>
          <w:noProof/>
        </w:rPr>
        <mc:AlternateContent>
          <mc:Choice Requires="wps">
            <w:drawing>
              <wp:anchor distT="0" distB="0" distL="114300" distR="114300" simplePos="0" relativeHeight="251659261" behindDoc="0" locked="0" layoutInCell="1" allowOverlap="1" wp14:anchorId="6310A8F5" wp14:editId="112EB8B1">
                <wp:simplePos x="0" y="0"/>
                <wp:positionH relativeFrom="column">
                  <wp:posOffset>687070</wp:posOffset>
                </wp:positionH>
                <wp:positionV relativeFrom="paragraph">
                  <wp:posOffset>408144</wp:posOffset>
                </wp:positionV>
                <wp:extent cx="1370965" cy="837565"/>
                <wp:effectExtent l="0" t="0" r="19685" b="19685"/>
                <wp:wrapNone/>
                <wp:docPr id="28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965" cy="837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pattFill prst="openDmnd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  <a:ln w="15875">
                          <a:solidFill>
                            <a:srgbClr val="92D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style="position:absolute;left:0;text-align:left;margin-left:54.1pt;margin-top:32.15pt;width:107.95pt;height:65.95pt;z-index:251659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2d050" strokeweight="1.25pt">
                <v:fill r:id="rId7" o:title="" color2="white [3212]" type="pattern"/>
                <v:stroke dashstyle="3 1"/>
                <v:path arrowok="t"/>
              </v:shape>
            </w:pict>
          </mc:Fallback>
        </mc:AlternateContent>
      </w:r>
      <w:r w:rsidR="005361C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70112D" wp14:editId="0E4FD201">
                <wp:simplePos x="0" y="0"/>
                <wp:positionH relativeFrom="column">
                  <wp:posOffset>1399054</wp:posOffset>
                </wp:positionH>
                <wp:positionV relativeFrom="paragraph">
                  <wp:posOffset>2667223</wp:posOffset>
                </wp:positionV>
                <wp:extent cx="2847340" cy="140398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16" w:rsidRPr="008847DD" w:rsidRDefault="00FC5C16" w:rsidP="00FC5C16">
                            <w:pPr>
                              <w:jc w:val="distribute"/>
                              <w:rPr>
                                <w:rFonts w:ascii="华康雅宋体W9(P)" w:eastAsia="华康雅宋体W9(P)"/>
                                <w:color w:val="62B931"/>
                                <w:sz w:val="96"/>
                                <w:szCs w:val="96"/>
                              </w:rPr>
                            </w:pPr>
                            <w:r w:rsidRPr="008847DD">
                              <w:rPr>
                                <w:rFonts w:ascii="华康雅宋体W9(P)" w:eastAsia="华康雅宋体W9(P)" w:hint="eastAsia"/>
                                <w:color w:val="62B931"/>
                                <w:sz w:val="96"/>
                                <w:szCs w:val="96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10.15pt;margin-top:210pt;width:224.2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" filled="f" stroked="f">
                <v:textbox style="mso-fit-shape-to-text:t">
                  <w:txbxContent>
                    <w:p w:rsidR="00FC5C16" w:rsidRPr="008847DD" w:rsidRDefault="00FC5C16" w:rsidP="00FC5C16">
                      <w:pPr>
                        <w:jc w:val="distribute"/>
                        <w:rPr>
                          <w:rFonts w:ascii="华康雅宋体W9(P)" w:eastAsia="华康雅宋体W9(P)"/>
                          <w:color w:val="62B931"/>
                          <w:sz w:val="96"/>
                          <w:szCs w:val="96"/>
                        </w:rPr>
                      </w:pPr>
                      <w:r w:rsidRPr="008847DD">
                        <w:rPr>
                          <w:rFonts w:ascii="华康雅宋体W9(P)" w:eastAsia="华康雅宋体W9(P)" w:hint="eastAsia"/>
                          <w:color w:val="62B931"/>
                          <w:sz w:val="96"/>
                          <w:szCs w:val="96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 w:rsidR="005361C4">
        <w:rPr>
          <w:noProof/>
        </w:rPr>
        <mc:AlternateContent>
          <mc:Choice Requires="wpg">
            <w:drawing>
              <wp:anchor distT="0" distB="0" distL="114300" distR="114300" simplePos="0" relativeHeight="251680767" behindDoc="0" locked="0" layoutInCell="1" allowOverlap="1" wp14:anchorId="083A6117" wp14:editId="42AB73FE">
                <wp:simplePos x="0" y="0"/>
                <wp:positionH relativeFrom="column">
                  <wp:posOffset>1658620</wp:posOffset>
                </wp:positionH>
                <wp:positionV relativeFrom="paragraph">
                  <wp:posOffset>443230</wp:posOffset>
                </wp:positionV>
                <wp:extent cx="2298700" cy="2298700"/>
                <wp:effectExtent l="0" t="0" r="6350" b="635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700" cy="2298700"/>
                          <a:chOff x="0" y="0"/>
                          <a:chExt cx="2298700" cy="2298700"/>
                        </a:xfrm>
                      </wpg:grpSpPr>
                      <wps:wsp>
                        <wps:cNvPr id="7" name="椭圆 3"/>
                        <wps:cNvSpPr/>
                        <wps:spPr>
                          <a:xfrm>
                            <a:off x="0" y="0"/>
                            <a:ext cx="2298700" cy="2298700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84" t="17332" r="52698" b="58190"/>
                          <a:stretch/>
                        </pic:blipFill>
                        <pic:spPr bwMode="auto">
                          <a:xfrm>
                            <a:off x="65315" y="65315"/>
                            <a:ext cx="2168434" cy="2168434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4" o:spid="_x0000_s1026" style="position:absolute;left:0;text-align:left;margin-left:130.6pt;margin-top:34.9pt;width:181pt;height:181pt;z-index:251680767" coordsize="22987,2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">
                <v:oval id="椭圆 3" o:spid="_x0000_s1027" style="position:absolute;width:22987;height:22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1EsEA&#10;AADaAAAADwAAAGRycy9kb3ducmV2LnhtbESPQWsCMRSE7wX/Q3iCt5pVocjWKKUgCl50be/Pzesm&#10;uHlZN3F3/femUOhxmJlvmNVmcLXoqA3Ws4LZNANBXHptuVLwdd6+LkGEiKyx9kwKHhRgsx69rDDX&#10;vucTdUWsRIJwyFGBibHJpQylIYdh6hvi5P341mFMsq2kbrFPcFfLeZa9SYeW04LBhj4Nldfi7hRk&#10;x0O4FLbrJdWmvF2/d/Z22Sk1GQ8f7yAiDfE//NfeawUL+L2Sb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atRLBAAAA2gAAAA8AAAAAAAAAAAAAAAAAmAIAAGRycy9kb3du&#10;cmV2LnhtbFBLBQYAAAAABAAEAPUAAACGAwAAAAA=&#10;" fillcolor="#92d050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8" type="#_x0000_t75" style="position:absolute;left:653;top:653;width:21684;height:21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KztnAAAAA2gAAAA8AAABkcnMvZG93bnJldi54bWxEj92KwjAUhO8F3yEcYe80teAP1ShVELwQ&#10;YdUHODbHttqclCba7tsbYcHLYWa+YZbrzlTiRY0rLSsYjyIQxJnVJecKLufdcA7CeWSNlWVS8EcO&#10;1qt+b4mJti3/0uvkcxEg7BJUUHhfJ1K6rCCDbmRr4uDdbGPQB9nkUjfYBripZBxFU2mw5LBQYE3b&#10;grLH6WkU3I763h5jZw5yM0O5maTddZcq9TPo0gUIT53/hv/be60ghs+VcAPk6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YrO2cAAAADaAAAADwAAAAAAAAAAAAAAAACfAgAA&#10;ZHJzL2Rvd25yZXYueG1sUEsFBgAAAAAEAAQA9wAAAIwDAAAAAA==&#10;">
                  <v:imagedata r:id="rId9" o:title="" croptop="11359f" cropbottom="38135f" cropleft="6871f" cropright="34536f"/>
                  <v:path arrowok="t"/>
                </v:shape>
              </v:group>
            </w:pict>
          </mc:Fallback>
        </mc:AlternateContent>
      </w:r>
      <w:r w:rsidR="000B0A9B">
        <w:br w:type="page"/>
      </w:r>
      <w:r w:rsidR="000B0A9B" w:rsidRPr="00C512EE">
        <w:rPr>
          <w:rFonts w:ascii="微软雅黑" w:eastAsia="微软雅黑" w:hAnsi="微软雅黑"/>
          <w:b/>
          <w:color w:val="0070C0"/>
          <w:sz w:val="56"/>
          <w:szCs w:val="56"/>
        </w:rPr>
        <w:lastRenderedPageBreak/>
        <w:t>【基本信息】</w:t>
      </w:r>
    </w:p>
    <w:p w:rsidR="000B0A9B" w:rsidRDefault="006C78B7" w:rsidP="00C512EE">
      <w:pPr>
        <w:pStyle w:val="a7"/>
        <w:spacing w:line="360" w:lineRule="auto"/>
      </w:pPr>
      <w:r>
        <w:rPr>
          <w:rFonts w:ascii="微软雅黑" w:eastAsia="微软雅黑" w:hAnsi="微软雅黑"/>
          <w:b/>
          <w:noProof/>
          <w:color w:val="595959" w:themeColor="text1" w:themeTint="A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6607" behindDoc="0" locked="0" layoutInCell="1" allowOverlap="1" wp14:anchorId="236759E2" wp14:editId="4EEFE694">
                <wp:simplePos x="0" y="0"/>
                <wp:positionH relativeFrom="column">
                  <wp:posOffset>502510</wp:posOffset>
                </wp:positionH>
                <wp:positionV relativeFrom="paragraph">
                  <wp:posOffset>-2024381</wp:posOffset>
                </wp:positionV>
                <wp:extent cx="860198" cy="1448161"/>
                <wp:effectExtent l="0" t="8255" r="8255" b="8255"/>
                <wp:wrapNone/>
                <wp:docPr id="286" name="五边形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0198" cy="1448161"/>
                        </a:xfrm>
                        <a:prstGeom prst="homePlate">
                          <a:avLst>
                            <a:gd name="adj" fmla="val 25269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边形 286" o:spid="_x0000_s1026" type="#_x0000_t15" style="position:absolute;left:0;text-align:left;margin-left:39.55pt;margin-top:-159.4pt;width:67.75pt;height:114.05pt;rotation:90;z-index:251716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" adj="16142" fillcolor="#92d050" stroked="f" strokeweight="2pt"/>
            </w:pict>
          </mc:Fallback>
        </mc:AlternateContent>
      </w:r>
      <w:r w:rsidR="00292996" w:rsidRPr="000B0A9B">
        <w:rPr>
          <w:rFonts w:ascii="微软雅黑" w:eastAsia="微软雅黑" w:hAnsi="微软雅黑"/>
          <w:noProof/>
          <w:color w:val="595959" w:themeColor="text1" w:themeTint="A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48FC5C7E" wp14:editId="14751987">
                <wp:simplePos x="0" y="0"/>
                <wp:positionH relativeFrom="column">
                  <wp:posOffset>53788</wp:posOffset>
                </wp:positionH>
                <wp:positionV relativeFrom="paragraph">
                  <wp:posOffset>-147021</wp:posOffset>
                </wp:positionV>
                <wp:extent cx="1922930" cy="128270"/>
                <wp:effectExtent l="0" t="0" r="1270" b="50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930" cy="1282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0A9B" w:rsidRDefault="000B0A9B" w:rsidP="000B0A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29" style="position:absolute;left:0;text-align:left;margin-left:4.25pt;margin-top:-11.6pt;width:151.4pt;height:10.1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" fillcolor="#92d050" stroked="f" strokeweight="2pt">
                <v:textbox>
                  <w:txbxContent>
                    <w:p w:rsidR="000B0A9B" w:rsidRDefault="000B0A9B" w:rsidP="000B0A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92996">
        <w:rPr>
          <w:rFonts w:hint="eastAsia"/>
          <w:noProof/>
        </w:rPr>
        <w:drawing>
          <wp:anchor distT="0" distB="0" distL="114300" distR="114300" simplePos="0" relativeHeight="251682815" behindDoc="0" locked="0" layoutInCell="1" allowOverlap="1" wp14:anchorId="6B611C05" wp14:editId="077CCCB4">
            <wp:simplePos x="0" y="0"/>
            <wp:positionH relativeFrom="margin">
              <wp:posOffset>4000500</wp:posOffset>
            </wp:positionH>
            <wp:positionV relativeFrom="margin">
              <wp:posOffset>-28575</wp:posOffset>
            </wp:positionV>
            <wp:extent cx="1685925" cy="2099945"/>
            <wp:effectExtent l="57150" t="57150" r="66675" b="527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tong_wenhua_jiaoyu_qingjing-01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1" t="17849" r="54686" b="57229"/>
                    <a:stretch/>
                  </pic:blipFill>
                  <pic:spPr bwMode="auto">
                    <a:xfrm>
                      <a:off x="0" y="0"/>
                      <a:ext cx="1685925" cy="2099945"/>
                    </a:xfrm>
                    <a:prstGeom prst="rect">
                      <a:avLst/>
                    </a:prstGeom>
                    <a:ln w="50800" cap="flat" cmpd="sng" algn="ctr">
                      <a:solidFill>
                        <a:srgbClr val="92D05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9B">
        <w:rPr>
          <w:rFonts w:hint="eastAsia"/>
        </w:rPr>
        <w:t>名</w:t>
      </w:r>
      <w:r w:rsidR="00292996">
        <w:rPr>
          <w:rFonts w:hint="eastAsia"/>
        </w:rPr>
        <w:t xml:space="preserve">    </w:t>
      </w:r>
      <w:r w:rsidR="000B0A9B">
        <w:rPr>
          <w:rFonts w:hint="eastAsia"/>
        </w:rPr>
        <w:t>字</w:t>
      </w:r>
      <w:r w:rsidR="000B0A9B" w:rsidRPr="000B0A9B">
        <w:rPr>
          <w:rFonts w:hint="eastAsia"/>
        </w:rPr>
        <w:t>：</w:t>
      </w:r>
      <w:r w:rsidR="000B0A9B">
        <w:rPr>
          <w:rFonts w:hint="eastAsia"/>
        </w:rPr>
        <w:t>郝优秀</w:t>
      </w:r>
    </w:p>
    <w:p w:rsidR="00292996" w:rsidRDefault="00292996" w:rsidP="00C512EE">
      <w:pPr>
        <w:pStyle w:val="a7"/>
        <w:spacing w:line="360" w:lineRule="auto"/>
      </w:pPr>
      <w:r>
        <w:rPr>
          <w:rFonts w:hint="eastAsia"/>
        </w:rPr>
        <w:t>性</w:t>
      </w:r>
      <w:r>
        <w:rPr>
          <w:rFonts w:hint="eastAsia"/>
        </w:rPr>
        <w:t xml:space="preserve">    </w:t>
      </w:r>
      <w:r>
        <w:rPr>
          <w:rFonts w:hint="eastAsia"/>
        </w:rPr>
        <w:t>别：女</w:t>
      </w:r>
      <w:r>
        <w:rPr>
          <w:rFonts w:hint="eastAsia"/>
        </w:rPr>
        <w:t xml:space="preserve">      </w:t>
      </w:r>
      <w:r>
        <w:rPr>
          <w:rFonts w:hint="eastAsia"/>
        </w:rPr>
        <w:t>身</w:t>
      </w:r>
      <w:r>
        <w:rPr>
          <w:rFonts w:hint="eastAsia"/>
        </w:rPr>
        <w:t xml:space="preserve">   </w:t>
      </w:r>
      <w:r>
        <w:rPr>
          <w:rFonts w:hint="eastAsia"/>
        </w:rPr>
        <w:t>高：</w:t>
      </w:r>
      <w:r>
        <w:rPr>
          <w:rFonts w:hint="eastAsia"/>
        </w:rPr>
        <w:t>156cm</w:t>
      </w:r>
    </w:p>
    <w:p w:rsidR="000B0A9B" w:rsidRPr="000B0A9B" w:rsidRDefault="000B0A9B" w:rsidP="00C512EE">
      <w:pPr>
        <w:pStyle w:val="a7"/>
        <w:spacing w:line="360" w:lineRule="auto"/>
      </w:pPr>
      <w:r>
        <w:rPr>
          <w:rFonts w:hint="eastAsia"/>
        </w:rPr>
        <w:t>出生年月：</w:t>
      </w:r>
      <w:r>
        <w:rPr>
          <w:rFonts w:hint="eastAsia"/>
        </w:rPr>
        <w:t>2004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</w:t>
      </w:r>
    </w:p>
    <w:p w:rsidR="00292996" w:rsidRDefault="000B0A9B" w:rsidP="00C512EE">
      <w:pPr>
        <w:pStyle w:val="a7"/>
        <w:spacing w:line="360" w:lineRule="auto"/>
      </w:pPr>
      <w:r>
        <w:rPr>
          <w:rFonts w:hint="eastAsia"/>
        </w:rPr>
        <w:t>所在小学</w:t>
      </w:r>
      <w:r w:rsidRPr="000B0A9B">
        <w:rPr>
          <w:rFonts w:hint="eastAsia"/>
        </w:rPr>
        <w:t>：</w:t>
      </w:r>
      <w:r>
        <w:rPr>
          <w:rFonts w:hint="eastAsia"/>
        </w:rPr>
        <w:t>北京市朝阳区实验第一小学</w:t>
      </w:r>
    </w:p>
    <w:p w:rsidR="00043A9D" w:rsidRPr="000B0A9B" w:rsidRDefault="00043A9D" w:rsidP="00C512EE">
      <w:pPr>
        <w:pStyle w:val="a7"/>
        <w:spacing w:line="360" w:lineRule="auto"/>
      </w:pPr>
      <w:r>
        <w:rPr>
          <w:rFonts w:hint="eastAsia"/>
        </w:rPr>
        <w:t>户口所在地</w:t>
      </w:r>
      <w:r w:rsidRPr="000B0A9B">
        <w:rPr>
          <w:rFonts w:hint="eastAsia"/>
        </w:rPr>
        <w:t>：北京市朝阳区</w:t>
      </w:r>
    </w:p>
    <w:p w:rsidR="00292996" w:rsidRPr="00043A9D" w:rsidRDefault="00C512EE">
      <w:pPr>
        <w:widowControl/>
        <w:jc w:val="left"/>
        <w:rPr>
          <w:rFonts w:ascii="汉仪仿宋简" w:eastAsia="汉仪仿宋简"/>
          <w:color w:val="404040"/>
          <w:sz w:val="32"/>
          <w:szCs w:val="32"/>
        </w:rPr>
      </w:pPr>
      <w:r w:rsidRPr="00C512EE">
        <w:rPr>
          <w:rFonts w:ascii="微软雅黑" w:eastAsia="微软雅黑" w:hAnsi="微软雅黑"/>
          <w:b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1535" behindDoc="0" locked="0" layoutInCell="1" allowOverlap="1" wp14:anchorId="3FDDF090" wp14:editId="40629888">
                <wp:simplePos x="0" y="0"/>
                <wp:positionH relativeFrom="column">
                  <wp:posOffset>-19685</wp:posOffset>
                </wp:positionH>
                <wp:positionV relativeFrom="paragraph">
                  <wp:posOffset>294640</wp:posOffset>
                </wp:positionV>
                <wp:extent cx="1495425" cy="1403985"/>
                <wp:effectExtent l="0" t="0" r="0" b="0"/>
                <wp:wrapNone/>
                <wp:docPr id="3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2EE" w:rsidRPr="00C512EE" w:rsidRDefault="00C512EE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512EE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1.55pt;margin-top:23.2pt;width:117.75pt;height:110.55pt;z-index:2518415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" filled="f" stroked="f">
                <v:textbox style="mso-fit-shape-to-text:t">
                  <w:txbxContent>
                    <w:p w:rsidR="00C512EE" w:rsidRPr="00C512EE" w:rsidRDefault="00C512EE"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C512EE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</w:p>
    <w:p w:rsidR="00292996" w:rsidRPr="00C512EE" w:rsidRDefault="00C512EE" w:rsidP="00C512EE">
      <w:pPr>
        <w:rPr>
          <w:rFonts w:ascii="微软雅黑" w:eastAsia="微软雅黑" w:hAnsi="微软雅黑"/>
          <w:b/>
          <w:color w:val="FFFFFF" w:themeColor="background1"/>
          <w:sz w:val="40"/>
          <w:szCs w:val="40"/>
        </w:rPr>
      </w:pPr>
      <w:r w:rsidRPr="00C512EE">
        <w:rPr>
          <w:rFonts w:ascii="微软雅黑" w:eastAsia="微软雅黑" w:hAnsi="微软雅黑"/>
          <w:b/>
          <w:noProof/>
          <w:color w:val="FFFFFF" w:themeColor="background1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839487" behindDoc="1" locked="0" layoutInCell="1" allowOverlap="1" wp14:anchorId="24DDC02E" wp14:editId="6A226200">
                <wp:simplePos x="0" y="0"/>
                <wp:positionH relativeFrom="column">
                  <wp:posOffset>-133350</wp:posOffset>
                </wp:positionH>
                <wp:positionV relativeFrom="paragraph">
                  <wp:posOffset>87630</wp:posOffset>
                </wp:positionV>
                <wp:extent cx="1943100" cy="361838"/>
                <wp:effectExtent l="0" t="0" r="0" b="635"/>
                <wp:wrapNone/>
                <wp:docPr id="310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361838"/>
                          <a:chOff x="0" y="0"/>
                          <a:chExt cx="1943222" cy="361950"/>
                        </a:xfrm>
                      </wpg:grpSpPr>
                      <wps:wsp>
                        <wps:cNvPr id="311" name="平行四边形 311"/>
                        <wps:cNvSpPr/>
                        <wps:spPr>
                          <a:xfrm>
                            <a:off x="0" y="0"/>
                            <a:ext cx="1500505" cy="361950"/>
                          </a:xfrm>
                          <a:prstGeom prst="parallelogram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平行四边形 312"/>
                        <wps:cNvSpPr/>
                        <wps:spPr>
                          <a:xfrm>
                            <a:off x="553281" y="295366"/>
                            <a:ext cx="1389941" cy="65362"/>
                          </a:xfrm>
                          <a:prstGeom prst="parallelogram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1" o:spid="_x0000_s1026" style="position:absolute;left:0;text-align:left;margin-left:-10.5pt;margin-top:6.9pt;width:153pt;height:28.5pt;z-index:-251476993;mso-width-relative:margin;mso-height-relative:margin" coordsize="1943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平行四边形 311" o:spid="_x0000_s1027" type="#_x0000_t7" style="position:absolute;width:15005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qycQA&#10;AADcAAAADwAAAGRycy9kb3ducmV2LnhtbESPUUvDMBSF3wX/Q7iCby7tpCLdsqETQTYUOv0Bl+au&#10;KW1uShO77N8vg8EeD+ec73CW62h7MdHoW8cK8lkGgrh2uuVGwd/v59MrCB+QNfaOScGJPKxX93dL&#10;LLU7ckXTPjQiQdiXqMCEMJRS+tqQRT9zA3HyDm60GJIcG6lHPCa47eU8y16kxZbTgsGBNobqbv9v&#10;FcTKTNnu+73b/lTFhz0Vse8Ko9TjQ3xbgAgUwy18bX9pBc95Dpcz6QjI1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hKsnEAAAA3AAAAA8AAAAAAAAAAAAAAAAAmAIAAGRycy9k&#10;b3ducmV2LnhtbFBLBQYAAAAABAAEAPUAAACJAwAAAAA=&#10;" adj="1303" fillcolor="#ffc000" stroked="f" strokeweight="2pt"/>
                <v:shape id="平行四边形 312" o:spid="_x0000_s1028" type="#_x0000_t7" style="position:absolute;left:5532;top:2953;width:13900;height: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Z+sQA&#10;AADcAAAADwAAAGRycy9kb3ducmV2LnhtbESPQWvCQBSE7wX/w/KE3uomsRWJriJqS6GnqAePj+wz&#10;G8y+Ddk1pv++WxA8DjPzDbNcD7YRPXW+dqwgnSQgiEuna64UnI6fb3MQPiBrbByTgl/ysF6NXpaY&#10;a3fngvpDqESEsM9RgQmhzaX0pSGLfuJa4uhdXGcxRNlVUnd4j3DbyCxJZtJizXHBYEtbQ+X1cLMK&#10;eJ4O7+f92cmfnSn6bFdWH19eqdfxsFmACDSEZ/jR/tYKpmkG/2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2frEAAAA3AAAAA8AAAAAAAAAAAAAAAAAmAIAAGRycy9k&#10;b3ducmV2LnhtbFBLBQYAAAAABAAEAPUAAACJAwAAAAA=&#10;" adj="254" fillcolor="#ffc000" stroked="f" strokeweight="2pt"/>
              </v:group>
            </w:pict>
          </mc:Fallback>
        </mc:AlternateContent>
      </w:r>
      <w:r w:rsidR="00E15541"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1" behindDoc="0" locked="0" layoutInCell="1" allowOverlap="1" wp14:anchorId="44168A2B" wp14:editId="2FBF6A3D">
                <wp:simplePos x="0" y="0"/>
                <wp:positionH relativeFrom="column">
                  <wp:posOffset>1322070</wp:posOffset>
                </wp:positionH>
                <wp:positionV relativeFrom="paragraph">
                  <wp:posOffset>501015</wp:posOffset>
                </wp:positionV>
                <wp:extent cx="1052830" cy="401320"/>
                <wp:effectExtent l="0" t="0" r="0" b="0"/>
                <wp:wrapNone/>
                <wp:docPr id="2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姓    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04.1pt;margin-top:39.45pt;width:82.9pt;height:31.6pt;z-index:251692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" filled="f" stroked="f">
                <v:textbox>
                  <w:txbxContent>
                    <w:p w:rsidR="00565117" w:rsidRPr="00565117" w:rsidRDefault="0056511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姓    名</w:t>
                      </w:r>
                    </w:p>
                  </w:txbxContent>
                </v:textbox>
              </v:shape>
            </w:pict>
          </mc:Fallback>
        </mc:AlternateContent>
      </w:r>
      <w:r w:rsidR="00E15541"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79" behindDoc="0" locked="0" layoutInCell="1" allowOverlap="1" wp14:anchorId="5D5B7F19" wp14:editId="1A27D33A">
                <wp:simplePos x="0" y="0"/>
                <wp:positionH relativeFrom="column">
                  <wp:posOffset>2657475</wp:posOffset>
                </wp:positionH>
                <wp:positionV relativeFrom="paragraph">
                  <wp:posOffset>502920</wp:posOffset>
                </wp:positionV>
                <wp:extent cx="1714500" cy="401320"/>
                <wp:effectExtent l="0" t="0" r="0" b="0"/>
                <wp:wrapNone/>
                <wp:docPr id="2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 w:rsidP="00565117">
                            <w:pPr>
                              <w:jc w:val="distribute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工作单位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09.25pt;margin-top:39.6pt;width:135pt;height:31.6pt;z-index:251694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" filled="f" stroked="f">
                <v:textbox>
                  <w:txbxContent>
                    <w:p w:rsidR="00565117" w:rsidRPr="00565117" w:rsidRDefault="00565117" w:rsidP="00565117">
                      <w:pPr>
                        <w:jc w:val="distribute"/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工作单位</w:t>
                      </w:r>
                    </w:p>
                  </w:txbxContent>
                </v:textbox>
              </v:shape>
            </w:pict>
          </mc:Fallback>
        </mc:AlternateContent>
      </w:r>
      <w:r w:rsidR="00E15541"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04DF1631" wp14:editId="7D62F92A">
                <wp:simplePos x="0" y="0"/>
                <wp:positionH relativeFrom="column">
                  <wp:posOffset>4777105</wp:posOffset>
                </wp:positionH>
                <wp:positionV relativeFrom="paragraph">
                  <wp:posOffset>497205</wp:posOffset>
                </wp:positionV>
                <wp:extent cx="1052830" cy="401320"/>
                <wp:effectExtent l="0" t="0" r="0" b="0"/>
                <wp:wrapNone/>
                <wp:docPr id="2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 w:rsidP="0056511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联系电话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76.15pt;margin-top:39.15pt;width:82.9pt;height:31.6pt;z-index:251698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" filled="f" stroked="f">
                <v:textbox>
                  <w:txbxContent>
                    <w:p w:rsidR="00565117" w:rsidRPr="00565117" w:rsidRDefault="00565117" w:rsidP="0056511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联系电话</w:t>
                      </w:r>
                    </w:p>
                  </w:txbxContent>
                </v:textbox>
              </v:shape>
            </w:pict>
          </mc:Fallback>
        </mc:AlternateContent>
      </w:r>
      <w:r w:rsidR="00E15541"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58FDB645" wp14:editId="18465234">
                <wp:simplePos x="0" y="0"/>
                <wp:positionH relativeFrom="column">
                  <wp:posOffset>4658360</wp:posOffset>
                </wp:positionH>
                <wp:positionV relativeFrom="paragraph">
                  <wp:posOffset>579120</wp:posOffset>
                </wp:positionV>
                <wp:extent cx="1228725" cy="342900"/>
                <wp:effectExtent l="0" t="0" r="9525" b="0"/>
                <wp:wrapNone/>
                <wp:docPr id="267" name="矩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4290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117" w:rsidRDefault="00565117" w:rsidP="005651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67" o:spid="_x0000_s1034" style="position:absolute;left:0;text-align:left;margin-left:366.8pt;margin-top:45.6pt;width:96.75pt;height:27pt;z-index:2516961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" fillcolor="#80c535" stroked="f" strokeweight="2pt">
                <v:textbox>
                  <w:txbxContent>
                    <w:p w:rsidR="00565117" w:rsidRDefault="00565117" w:rsidP="0056511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15541"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5CCC6643" wp14:editId="287BFC39">
                <wp:simplePos x="0" y="0"/>
                <wp:positionH relativeFrom="column">
                  <wp:posOffset>1191260</wp:posOffset>
                </wp:positionH>
                <wp:positionV relativeFrom="paragraph">
                  <wp:posOffset>579120</wp:posOffset>
                </wp:positionV>
                <wp:extent cx="1228725" cy="342900"/>
                <wp:effectExtent l="0" t="0" r="9525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42900"/>
                        </a:xfrm>
                        <a:prstGeom prst="rect">
                          <a:avLst/>
                        </a:prstGeom>
                        <a:solidFill>
                          <a:srgbClr val="78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86D" w:rsidRDefault="0063386D" w:rsidP="006338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" o:spid="_x0000_s1035" style="position:absolute;left:0;text-align:left;margin-left:93.8pt;margin-top:45.6pt;width:96.75pt;height:27pt;z-index:251685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" fillcolor="#78b931" stroked="f" strokeweight="2pt">
                <v:textbox>
                  <w:txbxContent>
                    <w:p w:rsidR="0063386D" w:rsidRDefault="0063386D" w:rsidP="006338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15541"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3787CF0E" wp14:editId="701F1656">
                <wp:simplePos x="0" y="0"/>
                <wp:positionH relativeFrom="column">
                  <wp:posOffset>-80645</wp:posOffset>
                </wp:positionH>
                <wp:positionV relativeFrom="paragraph">
                  <wp:posOffset>581660</wp:posOffset>
                </wp:positionV>
                <wp:extent cx="1228725" cy="342900"/>
                <wp:effectExtent l="0" t="0" r="9525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42900"/>
                        </a:xfrm>
                        <a:prstGeom prst="rect">
                          <a:avLst/>
                        </a:prstGeom>
                        <a:solidFill>
                          <a:srgbClr val="69A1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2E9D" w:rsidRPr="0063386D" w:rsidRDefault="00482E9D" w:rsidP="0063386D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0" o:spid="_x0000_s1036" style="position:absolute;left:0;text-align:left;margin-left:-6.35pt;margin-top:45.8pt;width:96.75pt;height:27pt;z-index:2516838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" fillcolor="#69a12b" stroked="f" strokeweight="2pt">
                <v:textbox>
                  <w:txbxContent>
                    <w:p w:rsidR="00482E9D" w:rsidRPr="0063386D" w:rsidRDefault="00482E9D" w:rsidP="0063386D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65117" w:rsidRPr="00C512EE">
        <w:rPr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73A8E1AB" wp14:editId="30E643D9">
                <wp:simplePos x="0" y="0"/>
                <wp:positionH relativeFrom="column">
                  <wp:posOffset>151130</wp:posOffset>
                </wp:positionH>
                <wp:positionV relativeFrom="paragraph">
                  <wp:posOffset>492277</wp:posOffset>
                </wp:positionV>
                <wp:extent cx="899160" cy="140398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86D" w:rsidRPr="00565117" w:rsidRDefault="0063386D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家 </w:t>
                            </w:r>
                            <w:r w:rsidR="00565117"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1.9pt;margin-top:38.75pt;width:70.8pt;height:110.55pt;z-index:2516879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" filled="f" stroked="f">
                <v:textbox style="mso-fit-shape-to-text:t">
                  <w:txbxContent>
                    <w:p w:rsidR="0063386D" w:rsidRPr="00565117" w:rsidRDefault="0063386D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家 </w:t>
                      </w:r>
                      <w:r w:rsidR="00565117"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长</w:t>
                      </w:r>
                    </w:p>
                  </w:txbxContent>
                </v:textbox>
              </v:shape>
            </w:pict>
          </mc:Fallback>
        </mc:AlternateContent>
      </w:r>
      <w:r w:rsidR="00565117"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3" behindDoc="0" locked="0" layoutInCell="1" allowOverlap="1" wp14:anchorId="0CC5B6E0" wp14:editId="18055717">
                <wp:simplePos x="0" y="0"/>
                <wp:positionH relativeFrom="column">
                  <wp:posOffset>2467051</wp:posOffset>
                </wp:positionH>
                <wp:positionV relativeFrom="paragraph">
                  <wp:posOffset>580339</wp:posOffset>
                </wp:positionV>
                <wp:extent cx="2147011" cy="342900"/>
                <wp:effectExtent l="0" t="0" r="5715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011" cy="34290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117" w:rsidRDefault="00565117" w:rsidP="005651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8" o:spid="_x0000_s1038" style="position:absolute;left:0;text-align:left;margin-left:194.25pt;margin-top:45.7pt;width:169.05pt;height:27pt;z-index:2516899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" fillcolor="#80c535" stroked="f" strokeweight="2pt">
                <v:textbox>
                  <w:txbxContent>
                    <w:p w:rsidR="00565117" w:rsidRDefault="00565117" w:rsidP="0056511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92996" w:rsidRDefault="00C512EE">
      <w:pPr>
        <w:widowControl/>
        <w:jc w:val="left"/>
        <w:rPr>
          <w:rFonts w:ascii="汉仪仿宋简" w:eastAsia="汉仪仿宋简"/>
          <w:color w:val="404040"/>
          <w:sz w:val="32"/>
          <w:szCs w:val="32"/>
        </w:rPr>
      </w:pP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7" behindDoc="0" locked="0" layoutInCell="1" allowOverlap="1" wp14:anchorId="3D7DB825" wp14:editId="1B0E302C">
                <wp:simplePos x="0" y="0"/>
                <wp:positionH relativeFrom="column">
                  <wp:posOffset>74295</wp:posOffset>
                </wp:positionH>
                <wp:positionV relativeFrom="paragraph">
                  <wp:posOffset>3211195</wp:posOffset>
                </wp:positionV>
                <wp:extent cx="1481455" cy="1403985"/>
                <wp:effectExtent l="0" t="0" r="0" b="0"/>
                <wp:wrapNone/>
                <wp:docPr id="2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512EE" w:rsidRDefault="00FF6D72" w:rsidP="00380FC1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512EE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五</w:t>
                            </w:r>
                            <w:r w:rsidR="00380FC1" w:rsidRPr="00C512EE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年级成绩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5.85pt;margin-top:252.85pt;width:116.65pt;height:110.55pt;z-index:25173708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" filled="f" stroked="f">
                <v:textbox style="mso-fit-shape-to-text:t">
                  <w:txbxContent>
                    <w:p w:rsidR="00380FC1" w:rsidRPr="00C512EE" w:rsidRDefault="00FF6D72" w:rsidP="00380FC1"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C512EE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五</w:t>
                      </w:r>
                      <w:r w:rsidR="00380FC1" w:rsidRPr="00C512EE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年级成绩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微软雅黑" w:eastAsia="微软雅黑" w:hAnsi="微软雅黑"/>
          <w:b/>
          <w:noProof/>
          <w:color w:val="FFFFFF" w:themeColor="background1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845631" behindDoc="1" locked="0" layoutInCell="1" allowOverlap="1" wp14:anchorId="58D581C3" wp14:editId="11DFF24E">
                <wp:simplePos x="0" y="0"/>
                <wp:positionH relativeFrom="column">
                  <wp:posOffset>0</wp:posOffset>
                </wp:positionH>
                <wp:positionV relativeFrom="paragraph">
                  <wp:posOffset>3285490</wp:posOffset>
                </wp:positionV>
                <wp:extent cx="1943100" cy="361315"/>
                <wp:effectExtent l="0" t="0" r="0" b="635"/>
                <wp:wrapNone/>
                <wp:docPr id="317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361315"/>
                          <a:chOff x="0" y="0"/>
                          <a:chExt cx="1943222" cy="361950"/>
                        </a:xfrm>
                        <a:solidFill>
                          <a:srgbClr val="EB6603"/>
                        </a:solidFill>
                      </wpg:grpSpPr>
                      <wps:wsp>
                        <wps:cNvPr id="318" name="平行四边形 318"/>
                        <wps:cNvSpPr/>
                        <wps:spPr>
                          <a:xfrm>
                            <a:off x="0" y="0"/>
                            <a:ext cx="1500505" cy="361950"/>
                          </a:xfrm>
                          <a:prstGeom prst="parallelogram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平行四边形 319"/>
                        <wps:cNvSpPr/>
                        <wps:spPr>
                          <a:xfrm>
                            <a:off x="553281" y="295366"/>
                            <a:ext cx="1389941" cy="65362"/>
                          </a:xfrm>
                          <a:prstGeom prst="parallelogram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1" o:spid="_x0000_s1026" style="position:absolute;left:0;text-align:left;margin-left:0;margin-top:258.7pt;width:153pt;height:28.45pt;z-index:-251470849;mso-width-relative:margin;mso-height-relative:margin" coordsize="1943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">
                <v:shape id="平行四边形 318" o:spid="_x0000_s1027" type="#_x0000_t7" style="position:absolute;width:15005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9QiMAA&#10;AADcAAAADwAAAGRycy9kb3ducmV2LnhtbERPzYrCMBC+C75DGGFvmtoFka5RRFlYEFmt+wBDMzbV&#10;ZlKbWOvbm8OCx4/vf7HqbS06an3lWMF0koAgLpyuuFTwd/oez0H4gKyxdkwKnuRhtRwOFphp9+Aj&#10;dXkoRQxhn6ECE0KTSekLQxb9xDXEkTu71mKIsC2lbvERw20t0ySZSYsVxwaDDW0MFdf8bhVcnvvL&#10;adfNcn01lIbf7eGW8lqpj1G//gIRqA9v8b/7Ryv4nMa1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9QiMAAAADcAAAADwAAAAAAAAAAAAAAAACYAgAAZHJzL2Rvd25y&#10;ZXYueG1sUEsFBgAAAAAEAAQA9QAAAIUDAAAAAA==&#10;" adj="1303" filled="f" stroked="f" strokeweight="2pt"/>
                <v:shape id="平行四边形 319" o:spid="_x0000_s1028" type="#_x0000_t7" style="position:absolute;left:5532;top:2953;width:13900;height: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LIbsYA&#10;AADcAAAADwAAAGRycy9kb3ducmV2LnhtbESPQWvCQBSE70L/w/IKvZlNFKJN3YQiCFaoaFrq9ZF9&#10;TUKzb0N2q+m/7wqCx2FmvmFWxWg6cabBtZYVJFEMgriyuuVawefHZroE4Tyyxs4yKfgjB0X+MFlh&#10;pu2Fj3QufS0ChF2GChrv+0xKVzVk0EW2Jw7etx0M+iCHWuoBLwFuOjmL41QabDksNNjTuqHqp/w1&#10;Cmj/vjuUyWGxSylt519vp+26Pin19Di+voDwNPp7+NbeagXz5BmuZ8IRk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LIbsYAAADcAAAADwAAAAAAAAAAAAAAAACYAgAAZHJz&#10;L2Rvd25yZXYueG1sUEsFBgAAAAAEAAQA9QAAAIsDAAAAAA==&#10;" adj="254" filled="f" stroked="f" strokeweight="2pt"/>
              </v:group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5" behindDoc="0" locked="0" layoutInCell="1" allowOverlap="1" wp14:anchorId="575F535B" wp14:editId="7F0DACA9">
                <wp:simplePos x="0" y="0"/>
                <wp:positionH relativeFrom="column">
                  <wp:posOffset>-7620</wp:posOffset>
                </wp:positionH>
                <wp:positionV relativeFrom="paragraph">
                  <wp:posOffset>1447800</wp:posOffset>
                </wp:positionV>
                <wp:extent cx="1481455" cy="1403985"/>
                <wp:effectExtent l="0" t="0" r="0" b="0"/>
                <wp:wrapNone/>
                <wp:docPr id="2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8B7" w:rsidRPr="00C512EE" w:rsidRDefault="00380FC1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512EE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四年级</w:t>
                            </w:r>
                            <w:r w:rsidR="006C78B7" w:rsidRPr="00C512EE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-.6pt;margin-top:114pt;width:116.65pt;height:110.55pt;z-index:25171865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" filled="f" stroked="f">
                <v:textbox style="mso-fit-shape-to-text:t">
                  <w:txbxContent>
                    <w:p w:rsidR="006C78B7" w:rsidRPr="00C512EE" w:rsidRDefault="00380FC1"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C512EE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四年级</w:t>
                      </w:r>
                      <w:r w:rsidR="006C78B7" w:rsidRPr="00C512EE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成绩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微软雅黑" w:eastAsia="微软雅黑" w:hAnsi="微软雅黑"/>
          <w:b/>
          <w:noProof/>
          <w:color w:val="FFFFFF" w:themeColor="background1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843583" behindDoc="1" locked="0" layoutInCell="1" allowOverlap="1" wp14:anchorId="4AA5D118" wp14:editId="56536FBE">
                <wp:simplePos x="0" y="0"/>
                <wp:positionH relativeFrom="column">
                  <wp:posOffset>-57150</wp:posOffset>
                </wp:positionH>
                <wp:positionV relativeFrom="paragraph">
                  <wp:posOffset>1503680</wp:posOffset>
                </wp:positionV>
                <wp:extent cx="1943100" cy="361315"/>
                <wp:effectExtent l="0" t="0" r="0" b="635"/>
                <wp:wrapNone/>
                <wp:docPr id="314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361315"/>
                          <a:chOff x="0" y="0"/>
                          <a:chExt cx="1943222" cy="361950"/>
                        </a:xfrm>
                        <a:solidFill>
                          <a:srgbClr val="00B0F0"/>
                        </a:solidFill>
                      </wpg:grpSpPr>
                      <wps:wsp>
                        <wps:cNvPr id="315" name="平行四边形 315"/>
                        <wps:cNvSpPr/>
                        <wps:spPr>
                          <a:xfrm>
                            <a:off x="0" y="0"/>
                            <a:ext cx="1500505" cy="361950"/>
                          </a:xfrm>
                          <a:prstGeom prst="parallelogram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平行四边形 316"/>
                        <wps:cNvSpPr/>
                        <wps:spPr>
                          <a:xfrm>
                            <a:off x="553281" y="295366"/>
                            <a:ext cx="1389941" cy="65362"/>
                          </a:xfrm>
                          <a:prstGeom prst="parallelogram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1" o:spid="_x0000_s1026" style="position:absolute;left:0;text-align:left;margin-left:-4.5pt;margin-top:118.4pt;width:153pt;height:28.45pt;z-index:-251472897;mso-width-relative:margin;mso-height-relative:margin" coordsize="1943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">
                <v:shape id="平行四边形 315" o:spid="_x0000_s1027" type="#_x0000_t7" style="position:absolute;width:15005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7/FsQA&#10;AADcAAAADwAAAGRycy9kb3ducmV2LnhtbESP0WrCQBRE3wv9h+UKvtWNEUVSV5EWQRCxxn7AJXvN&#10;RrN30+wa49+7hUIfh5k5wyxWva1FR62vHCsYjxIQxIXTFZcKvk+btzkIH5A11o5JwYM8rJavLwvM&#10;tLvzkbo8lCJC2GeowITQZFL6wpBFP3INcfTOrrUYomxLqVu8R7itZZokM2mx4rhgsKEPQ8U1v1kF&#10;l8f+ctp1s1xfDaXh8Pn1k/JaqeGgX7+DCNSH//Bfe6sVTMZT+D0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+/xbEAAAA3AAAAA8AAAAAAAAAAAAAAAAAmAIAAGRycy9k&#10;b3ducmV2LnhtbFBLBQYAAAAABAAEAPUAAACJAwAAAAA=&#10;" adj="1303" filled="f" stroked="f" strokeweight="2pt"/>
                <v:shape id="平行四边形 316" o:spid="_x0000_s1028" type="#_x0000_t7" style="position:absolute;left:5532;top:2953;width:13900;height: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1cHMQA&#10;AADcAAAADwAAAGRycy9kb3ducmV2LnhtbESPQYvCMBSE7wv7H8Jb8KZpV6hSjbIICyooWkWvj+bZ&#10;FpuX0mS1/nsjCHscZuYbZjrvTC1u1LrKsoJ4EIEgzq2uuFBwPPz2xyCcR9ZYWyYFD3Iwn31+TDHV&#10;9s57umW+EAHCLkUFpfdNKqXLSzLoBrYhDt7FtgZ9kG0hdYv3ADe1/I6iRBqsOCyU2NCipPya/RkF&#10;tN2sd1m8G60TSqrhaXVeLoqzUr2v7mcCwlPn/8Pv9lIrGMYJ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NXBzEAAAA3AAAAA8AAAAAAAAAAAAAAAAAmAIAAGRycy9k&#10;b3ducmV2LnhtbFBLBQYAAAAABAAEAPUAAACJAwAAAAA=&#10;" adj="254" filled="f" stroked="f" strokeweight="2pt"/>
              </v:group>
            </w:pict>
          </mc:Fallback>
        </mc:AlternateContent>
      </w:r>
      <w:r w:rsidR="00FF6D72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59F2A6AF" wp14:editId="4CF17F89">
                <wp:simplePos x="0" y="0"/>
                <wp:positionH relativeFrom="column">
                  <wp:posOffset>-14605</wp:posOffset>
                </wp:positionH>
                <wp:positionV relativeFrom="paragraph">
                  <wp:posOffset>4478020</wp:posOffset>
                </wp:positionV>
                <wp:extent cx="6000750" cy="419100"/>
                <wp:effectExtent l="0" t="0" r="0" b="0"/>
                <wp:wrapNone/>
                <wp:docPr id="3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6C78B7" w:rsidRDefault="00FF6D72" w:rsidP="00FF6D72">
                            <w:pPr>
                              <w:ind w:firstLineChars="50" w:firstLine="140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下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期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98              95              93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6C78B7" w:rsidRDefault="00FF6D72" w:rsidP="00FF6D72">
                            <w:p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1.15pt;margin-top:352.6pt;width:472.5pt;height:33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" filled="f" stroked="f">
                <v:textbox>
                  <w:txbxContent>
                    <w:p w:rsidR="00FF6D72" w:rsidRPr="006C78B7" w:rsidRDefault="00FF6D72" w:rsidP="00FF6D72">
                      <w:pPr>
                        <w:ind w:firstLineChars="50" w:firstLine="140"/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下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学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期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     98              95              93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6C78B7" w:rsidRDefault="00FF6D72" w:rsidP="00FF6D72">
                      <w:pPr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D72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7" behindDoc="0" locked="0" layoutInCell="1" allowOverlap="1" wp14:anchorId="67B67D30" wp14:editId="5EED9325">
                <wp:simplePos x="0" y="0"/>
                <wp:positionH relativeFrom="column">
                  <wp:posOffset>-82180</wp:posOffset>
                </wp:positionH>
                <wp:positionV relativeFrom="paragraph">
                  <wp:posOffset>4484772</wp:posOffset>
                </wp:positionV>
                <wp:extent cx="5905500" cy="0"/>
                <wp:effectExtent l="0" t="0" r="19050" b="19050"/>
                <wp:wrapNone/>
                <wp:docPr id="303" name="直接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3" o:spid="_x0000_s1026" style="position:absolute;left:0;text-align:left;z-index:251747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353.15pt" to="458.55pt,3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" strokecolor="#69a12b" strokeweight="1pt">
                <v:stroke dashstyle="3 1"/>
              </v:line>
            </w:pict>
          </mc:Fallback>
        </mc:AlternateContent>
      </w:r>
      <w:r w:rsidR="00FF6D72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5" behindDoc="0" locked="0" layoutInCell="1" allowOverlap="1" wp14:anchorId="5B32E42E" wp14:editId="4A68AE93">
                <wp:simplePos x="0" y="0"/>
                <wp:positionH relativeFrom="column">
                  <wp:posOffset>-60960</wp:posOffset>
                </wp:positionH>
                <wp:positionV relativeFrom="paragraph">
                  <wp:posOffset>4897120</wp:posOffset>
                </wp:positionV>
                <wp:extent cx="5905500" cy="0"/>
                <wp:effectExtent l="0" t="0" r="19050" b="19050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1" o:spid="_x0000_s1026" style="position:absolute;left:0;text-align:left;z-index:251744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385.6pt" to="460.2pt,3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" strokecolor="#69a12b" strokeweight="1pt">
                <v:stroke dashstyle="3 1"/>
              </v:line>
            </w:pict>
          </mc:Fallback>
        </mc:AlternateContent>
      </w:r>
      <w:r w:rsidR="00FF6D72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79" behindDoc="0" locked="0" layoutInCell="1" allowOverlap="1" wp14:anchorId="2CFE0C87" wp14:editId="293369B1">
                <wp:simplePos x="0" y="0"/>
                <wp:positionH relativeFrom="column">
                  <wp:posOffset>-2886</wp:posOffset>
                </wp:positionH>
                <wp:positionV relativeFrom="paragraph">
                  <wp:posOffset>4061790</wp:posOffset>
                </wp:positionV>
                <wp:extent cx="6000750" cy="419100"/>
                <wp:effectExtent l="0" t="0" r="0" b="0"/>
                <wp:wrapNone/>
                <wp:docPr id="3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6C78B7" w:rsidRDefault="00FF6D72" w:rsidP="00FF6D72">
                            <w:pPr>
                              <w:ind w:firstLineChars="50" w:firstLine="140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上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期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98              95              93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6C78B7" w:rsidRDefault="00FF6D72" w:rsidP="00FF6D72">
                            <w:p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.25pt;margin-top:319.85pt;width:472.5pt;height:33pt;z-index:251745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" filled="f" stroked="f">
                <v:textbox>
                  <w:txbxContent>
                    <w:p w:rsidR="00FF6D72" w:rsidRPr="006C78B7" w:rsidRDefault="00FF6D72" w:rsidP="00FF6D72">
                      <w:pPr>
                        <w:ind w:firstLineChars="50" w:firstLine="140"/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上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学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期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     98              95              93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6C78B7" w:rsidRDefault="00FF6D72" w:rsidP="00FF6D72">
                      <w:pPr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D72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3" behindDoc="0" locked="0" layoutInCell="1" allowOverlap="1" wp14:anchorId="346A6C31" wp14:editId="71C552D0">
                <wp:simplePos x="0" y="0"/>
                <wp:positionH relativeFrom="column">
                  <wp:posOffset>4482296</wp:posOffset>
                </wp:positionH>
                <wp:positionV relativeFrom="paragraph">
                  <wp:posOffset>3715666</wp:posOffset>
                </wp:positionV>
                <wp:extent cx="1379799" cy="342900"/>
                <wp:effectExtent l="0" t="0" r="0" b="0"/>
                <wp:wrapNone/>
                <wp:docPr id="283" name="矩形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799" cy="34290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83" o:spid="_x0000_s1043" style="position:absolute;margin-left:352.95pt;margin-top:292.55pt;width:108.65pt;height:27pt;z-index:2517155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" fillcolor="#80c535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F6D72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59" behindDoc="0" locked="0" layoutInCell="1" allowOverlap="1" wp14:anchorId="3A06EC8D" wp14:editId="36ADA1C8">
                <wp:simplePos x="0" y="0"/>
                <wp:positionH relativeFrom="column">
                  <wp:posOffset>2987675</wp:posOffset>
                </wp:positionH>
                <wp:positionV relativeFrom="paragraph">
                  <wp:posOffset>3715385</wp:posOffset>
                </wp:positionV>
                <wp:extent cx="1433195" cy="342900"/>
                <wp:effectExtent l="0" t="0" r="0" b="0"/>
                <wp:wrapNone/>
                <wp:docPr id="282" name="矩形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195" cy="34290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82" o:spid="_x0000_s1044" style="position:absolute;margin-left:235.25pt;margin-top:292.55pt;width:112.85pt;height:27pt;z-index:251714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" fillcolor="#80c535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F6D72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5" behindDoc="0" locked="0" layoutInCell="1" allowOverlap="1" wp14:anchorId="3E245737" wp14:editId="13329F7E">
                <wp:simplePos x="0" y="0"/>
                <wp:positionH relativeFrom="column">
                  <wp:posOffset>1449705</wp:posOffset>
                </wp:positionH>
                <wp:positionV relativeFrom="paragraph">
                  <wp:posOffset>3715385</wp:posOffset>
                </wp:positionV>
                <wp:extent cx="1492250" cy="342900"/>
                <wp:effectExtent l="0" t="0" r="0" b="0"/>
                <wp:wrapNone/>
                <wp:docPr id="279" name="矩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342900"/>
                        </a:xfrm>
                        <a:prstGeom prst="rect">
                          <a:avLst/>
                        </a:prstGeom>
                        <a:solidFill>
                          <a:srgbClr val="78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9" o:spid="_x0000_s1045" style="position:absolute;margin-left:114.15pt;margin-top:292.55pt;width:117.5pt;height:27pt;z-index:251713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" fillcolor="#78b931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F6D72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1" behindDoc="0" locked="0" layoutInCell="1" allowOverlap="1" wp14:anchorId="181D5554" wp14:editId="385F45F7">
                <wp:simplePos x="0" y="0"/>
                <wp:positionH relativeFrom="column">
                  <wp:posOffset>-101600</wp:posOffset>
                </wp:positionH>
                <wp:positionV relativeFrom="paragraph">
                  <wp:posOffset>3715385</wp:posOffset>
                </wp:positionV>
                <wp:extent cx="1515745" cy="342900"/>
                <wp:effectExtent l="0" t="0" r="8255" b="0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745" cy="342900"/>
                        </a:xfrm>
                        <a:prstGeom prst="rect">
                          <a:avLst/>
                        </a:prstGeom>
                        <a:solidFill>
                          <a:srgbClr val="69A1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63386D" w:rsidRDefault="006C78B7" w:rsidP="006C78B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8" o:spid="_x0000_s1046" style="position:absolute;margin-left:-8pt;margin-top:292.55pt;width:119.35pt;height:27pt;z-index:2517125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" fillcolor="#69a12b" stroked="f" strokeweight="2pt">
                <v:textbox>
                  <w:txbxContent>
                    <w:p w:rsidR="006C78B7" w:rsidRPr="0063386D" w:rsidRDefault="006C78B7" w:rsidP="006C78B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0FC1"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7" behindDoc="0" locked="0" layoutInCell="1" allowOverlap="1" wp14:anchorId="3A0BF563" wp14:editId="77D1BCF0">
                <wp:simplePos x="0" y="0"/>
                <wp:positionH relativeFrom="column">
                  <wp:posOffset>4638675</wp:posOffset>
                </wp:positionH>
                <wp:positionV relativeFrom="paragraph">
                  <wp:posOffset>3641725</wp:posOffset>
                </wp:positionV>
                <wp:extent cx="1052830" cy="401320"/>
                <wp:effectExtent l="0" t="0" r="0" b="0"/>
                <wp:wrapNone/>
                <wp:docPr id="3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65.25pt;margin-top:286.75pt;width:82.9pt;height:31.6pt;z-index:251742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="00380FC1"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3" behindDoc="0" locked="0" layoutInCell="1" allowOverlap="1" wp14:anchorId="444A4B8F" wp14:editId="714176E7">
                <wp:simplePos x="0" y="0"/>
                <wp:positionH relativeFrom="column">
                  <wp:posOffset>3190240</wp:posOffset>
                </wp:positionH>
                <wp:positionV relativeFrom="paragraph">
                  <wp:posOffset>3643630</wp:posOffset>
                </wp:positionV>
                <wp:extent cx="1052830" cy="401320"/>
                <wp:effectExtent l="0" t="0" r="0" b="0"/>
                <wp:wrapNone/>
                <wp:docPr id="2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251.2pt;margin-top:286.9pt;width:82.9pt;height:31.6pt;z-index:251741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="00380FC1"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59" behindDoc="0" locked="0" layoutInCell="1" allowOverlap="1" wp14:anchorId="777B6078" wp14:editId="5330D2CE">
                <wp:simplePos x="0" y="0"/>
                <wp:positionH relativeFrom="column">
                  <wp:posOffset>1649095</wp:posOffset>
                </wp:positionH>
                <wp:positionV relativeFrom="paragraph">
                  <wp:posOffset>3657600</wp:posOffset>
                </wp:positionV>
                <wp:extent cx="1052830" cy="401320"/>
                <wp:effectExtent l="0" t="0" r="0" b="0"/>
                <wp:wrapNone/>
                <wp:docPr id="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29.85pt;margin-top:4in;width:82.9pt;height:31.6pt;z-index:251740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="00380FC1"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13140261" wp14:editId="01ABF90A">
                <wp:simplePos x="0" y="0"/>
                <wp:positionH relativeFrom="column">
                  <wp:posOffset>234950</wp:posOffset>
                </wp:positionH>
                <wp:positionV relativeFrom="paragraph">
                  <wp:posOffset>3626975</wp:posOffset>
                </wp:positionV>
                <wp:extent cx="899160" cy="1403985"/>
                <wp:effectExtent l="0" t="0" r="0" b="0"/>
                <wp:wrapNone/>
                <wp:docPr id="2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18.5pt;margin-top:285.6pt;width:70.8pt;height:110.55pt;z-index:2517391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" filled="f" stroked="f">
                <v:textbox style="mso-fit-shape-to-text:t"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="00380FC1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39" behindDoc="0" locked="0" layoutInCell="1" allowOverlap="1" wp14:anchorId="0CF8A376" wp14:editId="39A390A7">
                <wp:simplePos x="0" y="0"/>
                <wp:positionH relativeFrom="column">
                  <wp:posOffset>76200</wp:posOffset>
                </wp:positionH>
                <wp:positionV relativeFrom="paragraph">
                  <wp:posOffset>2708130</wp:posOffset>
                </wp:positionV>
                <wp:extent cx="6000750" cy="419100"/>
                <wp:effectExtent l="0" t="0" r="0" b="0"/>
                <wp:wrapNone/>
                <wp:docPr id="2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6C78B7" w:rsidRDefault="00380FC1" w:rsidP="00380FC1">
                            <w:pPr>
                              <w:ind w:firstLineChars="50" w:firstLine="140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下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期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98              95              93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6C78B7" w:rsidRDefault="00380FC1" w:rsidP="00380FC1">
                            <w:p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6pt;margin-top:213.25pt;width:472.5pt;height:33pt;z-index:251735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" filled="f" stroked="f">
                <v:textbox>
                  <w:txbxContent>
                    <w:p w:rsidR="00380FC1" w:rsidRPr="006C78B7" w:rsidRDefault="00380FC1" w:rsidP="00380FC1">
                      <w:pPr>
                        <w:ind w:firstLineChars="50" w:firstLine="140"/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下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学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期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     98              95              93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6C78B7" w:rsidRDefault="00380FC1" w:rsidP="00380FC1">
                      <w:pPr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0FC1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1" behindDoc="0" locked="0" layoutInCell="1" allowOverlap="1" wp14:anchorId="1024E41C" wp14:editId="724FC782">
                <wp:simplePos x="0" y="0"/>
                <wp:positionH relativeFrom="column">
                  <wp:posOffset>53862</wp:posOffset>
                </wp:positionH>
                <wp:positionV relativeFrom="paragraph">
                  <wp:posOffset>2292985</wp:posOffset>
                </wp:positionV>
                <wp:extent cx="6000750" cy="419100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6C78B7" w:rsidRDefault="00380FC1" w:rsidP="00380FC1">
                            <w:pPr>
                              <w:ind w:firstLineChars="50" w:firstLine="140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上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期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98              95              93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6C78B7" w:rsidRDefault="00380FC1" w:rsidP="00380FC1">
                            <w:p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4.25pt;margin-top:180.55pt;width:472.5pt;height:33pt;z-index:251732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" filled="f" stroked="f">
                <v:textbox>
                  <w:txbxContent>
                    <w:p w:rsidR="00380FC1" w:rsidRPr="006C78B7" w:rsidRDefault="00380FC1" w:rsidP="00380FC1">
                      <w:pPr>
                        <w:ind w:firstLineChars="50" w:firstLine="140"/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上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学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期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     98              95              93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6C78B7" w:rsidRDefault="00380FC1" w:rsidP="00380FC1">
                      <w:pPr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3" behindDoc="0" locked="0" layoutInCell="1" allowOverlap="1" wp14:anchorId="463EE144" wp14:editId="7554CDC2">
                <wp:simplePos x="0" y="0"/>
                <wp:positionH relativeFrom="column">
                  <wp:posOffset>-4445</wp:posOffset>
                </wp:positionH>
                <wp:positionV relativeFrom="paragraph">
                  <wp:posOffset>3128645</wp:posOffset>
                </wp:positionV>
                <wp:extent cx="5905500" cy="0"/>
                <wp:effectExtent l="0" t="0" r="19050" b="19050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3" o:spid="_x0000_s1026" style="position:absolute;left:0;text-align:left;z-index:2517309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246.35pt" to="464.65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" strokecolor="#69a12b" strokeweight="1pt">
                <v:stroke dashstyle="3 1"/>
              </v:line>
            </w:pict>
          </mc:Fallback>
        </mc:AlternateContent>
      </w:r>
      <w:r w:rsid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5" behindDoc="0" locked="0" layoutInCell="1" allowOverlap="1" wp14:anchorId="4E4A9690" wp14:editId="1E7EF3CC">
                <wp:simplePos x="0" y="0"/>
                <wp:positionH relativeFrom="column">
                  <wp:posOffset>-26035</wp:posOffset>
                </wp:positionH>
                <wp:positionV relativeFrom="paragraph">
                  <wp:posOffset>2687320</wp:posOffset>
                </wp:positionV>
                <wp:extent cx="5905500" cy="0"/>
                <wp:effectExtent l="0" t="0" r="19050" b="19050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2" o:spid="_x0000_s1026" style="position:absolute;left:0;text-align:left;z-index:2517288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211.6pt" to="462.95pt,2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" strokecolor="#69a12b" strokeweight="1pt">
                <v:stroke dashstyle="3 1"/>
              </v:line>
            </w:pict>
          </mc:Fallback>
        </mc:AlternateContent>
      </w:r>
      <w:r w:rsidR="003068D7"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847" behindDoc="0" locked="0" layoutInCell="1" allowOverlap="1" wp14:anchorId="05A799BB" wp14:editId="09C150D0">
                <wp:simplePos x="0" y="0"/>
                <wp:positionH relativeFrom="column">
                  <wp:posOffset>4650740</wp:posOffset>
                </wp:positionH>
                <wp:positionV relativeFrom="paragraph">
                  <wp:posOffset>1881995</wp:posOffset>
                </wp:positionV>
                <wp:extent cx="1052830" cy="401320"/>
                <wp:effectExtent l="0" t="0" r="0" b="0"/>
                <wp:wrapNone/>
                <wp:docPr id="2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366.2pt;margin-top:148.2pt;width:82.9pt;height:31.6pt;z-index:251726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="003068D7"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5845DFAD" wp14:editId="0BA2DED2">
                <wp:simplePos x="0" y="0"/>
                <wp:positionH relativeFrom="column">
                  <wp:posOffset>3202305</wp:posOffset>
                </wp:positionH>
                <wp:positionV relativeFrom="paragraph">
                  <wp:posOffset>1883900</wp:posOffset>
                </wp:positionV>
                <wp:extent cx="1052830" cy="401320"/>
                <wp:effectExtent l="0" t="0" r="0" b="0"/>
                <wp:wrapNone/>
                <wp:docPr id="2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252.15pt;margin-top:148.35pt;width:82.9pt;height:31.6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="003068D7"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2751" behindDoc="0" locked="0" layoutInCell="1" allowOverlap="1" wp14:anchorId="024AD225" wp14:editId="0B6C7D3B">
                <wp:simplePos x="0" y="0"/>
                <wp:positionH relativeFrom="column">
                  <wp:posOffset>1661160</wp:posOffset>
                </wp:positionH>
                <wp:positionV relativeFrom="paragraph">
                  <wp:posOffset>1897524</wp:posOffset>
                </wp:positionV>
                <wp:extent cx="1052830" cy="401320"/>
                <wp:effectExtent l="0" t="0" r="0" b="0"/>
                <wp:wrapNone/>
                <wp:docPr id="2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130.8pt;margin-top:149.4pt;width:82.9pt;height:31.6pt;z-index:251722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="003068D7" w:rsidRPr="003068D7">
        <w:rPr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0703" behindDoc="0" locked="0" layoutInCell="1" allowOverlap="1" wp14:anchorId="5C0D0538" wp14:editId="7A8E1C6F">
                <wp:simplePos x="0" y="0"/>
                <wp:positionH relativeFrom="column">
                  <wp:posOffset>247208</wp:posOffset>
                </wp:positionH>
                <wp:positionV relativeFrom="paragraph">
                  <wp:posOffset>1866265</wp:posOffset>
                </wp:positionV>
                <wp:extent cx="899160" cy="1403985"/>
                <wp:effectExtent l="0" t="0" r="0" b="0"/>
                <wp:wrapNone/>
                <wp:docPr id="2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margin-left:19.45pt;margin-top:146.95pt;width:70.8pt;height:110.55pt;z-index:25172070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" filled="f" stroked="f">
                <v:textbox style="mso-fit-shape-to-text:t"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="003068D7"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0463" behindDoc="0" locked="0" layoutInCell="1" allowOverlap="1" wp14:anchorId="46532B15" wp14:editId="7FA89AA5">
                <wp:simplePos x="0" y="0"/>
                <wp:positionH relativeFrom="column">
                  <wp:posOffset>4493871</wp:posOffset>
                </wp:positionH>
                <wp:positionV relativeFrom="paragraph">
                  <wp:posOffset>1956314</wp:posOffset>
                </wp:positionV>
                <wp:extent cx="1379766" cy="342900"/>
                <wp:effectExtent l="0" t="0" r="0" b="0"/>
                <wp:wrapNone/>
                <wp:docPr id="277" name="矩形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766" cy="34290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7" o:spid="_x0000_s1057" style="position:absolute;margin-left:353.85pt;margin-top:154.05pt;width:108.65pt;height:27pt;z-index:251710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" fillcolor="#80c535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068D7"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7391" behindDoc="0" locked="0" layoutInCell="1" allowOverlap="1" wp14:anchorId="024199DE" wp14:editId="29B878BF">
                <wp:simplePos x="0" y="0"/>
                <wp:positionH relativeFrom="column">
                  <wp:posOffset>-78129</wp:posOffset>
                </wp:positionH>
                <wp:positionV relativeFrom="paragraph">
                  <wp:posOffset>1956314</wp:posOffset>
                </wp:positionV>
                <wp:extent cx="1481559" cy="342900"/>
                <wp:effectExtent l="0" t="0" r="4445" b="0"/>
                <wp:wrapNone/>
                <wp:docPr id="274" name="矩形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559" cy="342900"/>
                        </a:xfrm>
                        <a:prstGeom prst="rect">
                          <a:avLst/>
                        </a:prstGeom>
                        <a:solidFill>
                          <a:srgbClr val="69A1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63386D" w:rsidRDefault="006C78B7" w:rsidP="006C78B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4" o:spid="_x0000_s1058" style="position:absolute;margin-left:-6.15pt;margin-top:154.05pt;width:116.65pt;height:27pt;z-index:2517073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" fillcolor="#69a12b" stroked="f" strokeweight="2pt">
                <v:textbox>
                  <w:txbxContent>
                    <w:p w:rsidR="006C78B7" w:rsidRPr="0063386D" w:rsidRDefault="006C78B7" w:rsidP="006C78B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068D7"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8415" behindDoc="0" locked="0" layoutInCell="1" allowOverlap="1" wp14:anchorId="24FCF97A" wp14:editId="17FB8FBF">
                <wp:simplePos x="0" y="0"/>
                <wp:positionH relativeFrom="column">
                  <wp:posOffset>1471930</wp:posOffset>
                </wp:positionH>
                <wp:positionV relativeFrom="paragraph">
                  <wp:posOffset>1954530</wp:posOffset>
                </wp:positionV>
                <wp:extent cx="1469390" cy="342900"/>
                <wp:effectExtent l="0" t="0" r="0" b="0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9390" cy="342900"/>
                        </a:xfrm>
                        <a:prstGeom prst="rect">
                          <a:avLst/>
                        </a:prstGeom>
                        <a:solidFill>
                          <a:srgbClr val="78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5" o:spid="_x0000_s1059" style="position:absolute;margin-left:115.9pt;margin-top:153.9pt;width:115.7pt;height:27pt;z-index:251708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" fillcolor="#78b931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068D7"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9439" behindDoc="0" locked="0" layoutInCell="1" allowOverlap="1" wp14:anchorId="28C63E5F" wp14:editId="58538DE3">
                <wp:simplePos x="0" y="0"/>
                <wp:positionH relativeFrom="column">
                  <wp:posOffset>3000375</wp:posOffset>
                </wp:positionH>
                <wp:positionV relativeFrom="paragraph">
                  <wp:posOffset>1955800</wp:posOffset>
                </wp:positionV>
                <wp:extent cx="1433830" cy="342900"/>
                <wp:effectExtent l="0" t="0" r="0" b="0"/>
                <wp:wrapNone/>
                <wp:docPr id="276" name="矩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830" cy="34290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6" o:spid="_x0000_s1060" style="position:absolute;margin-left:236.25pt;margin-top:154pt;width:112.9pt;height:27pt;z-index:251709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" fillcolor="#80c535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15541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3" behindDoc="0" locked="0" layoutInCell="1" allowOverlap="1" wp14:anchorId="1575F5A5" wp14:editId="695D73A9">
                <wp:simplePos x="0" y="0"/>
                <wp:positionH relativeFrom="column">
                  <wp:posOffset>133350</wp:posOffset>
                </wp:positionH>
                <wp:positionV relativeFrom="paragraph">
                  <wp:posOffset>813435</wp:posOffset>
                </wp:positionV>
                <wp:extent cx="6000750" cy="419100"/>
                <wp:effectExtent l="0" t="0" r="0" b="0"/>
                <wp:wrapNone/>
                <wp:docPr id="2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6C78B7" w:rsidRDefault="00E15541" w:rsidP="00E15541">
                            <w:p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母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亲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代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用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名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北京市某银行某分行营业部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13600008000</w:t>
                            </w:r>
                          </w:p>
                          <w:p w:rsidR="00E15541" w:rsidRPr="006C78B7" w:rsidRDefault="00E15541" w:rsidP="00E15541">
                            <w:p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10.5pt;margin-top:64.05pt;width:472.5pt;height:33pt;z-index:251705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" filled="f" stroked="f">
                <v:textbox>
                  <w:txbxContent>
                    <w:p w:rsidR="00E15541" w:rsidRPr="006C78B7" w:rsidRDefault="00E15541" w:rsidP="00E15541">
                      <w:pPr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母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亲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    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代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用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名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北京市某银行某分行营业部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13600008000</w:t>
                      </w:r>
                    </w:p>
                    <w:p w:rsidR="00E15541" w:rsidRPr="006C78B7" w:rsidRDefault="00E15541" w:rsidP="00E15541">
                      <w:pPr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5117"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5" behindDoc="0" locked="0" layoutInCell="1" allowOverlap="1" wp14:anchorId="0E0FE7D9" wp14:editId="133E34FE">
                <wp:simplePos x="0" y="0"/>
                <wp:positionH relativeFrom="column">
                  <wp:posOffset>133350</wp:posOffset>
                </wp:positionH>
                <wp:positionV relativeFrom="paragraph">
                  <wp:posOffset>327660</wp:posOffset>
                </wp:positionV>
                <wp:extent cx="6000750" cy="419100"/>
                <wp:effectExtent l="0" t="0" r="0" b="0"/>
                <wp:wrapNone/>
                <wp:docPr id="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6C78B7" w:rsidRDefault="00D672B1" w:rsidP="00E15541">
                            <w:p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父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亲</w:t>
                            </w:r>
                            <w:r w:rsidR="00E15541"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Pr="006C78B7">
                              <w:rPr>
                                <w:rFonts w:hint="eastAsia"/>
                                <w:vanish/>
                                <w:color w:val="595959" w:themeColor="text1" w:themeTint="A6"/>
                                <w:sz w:val="28"/>
                                <w:szCs w:val="28"/>
                              </w:rPr>
                              <w:pgNum/>
                            </w:r>
                            <w:r w:rsidR="00565117"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代</w:t>
                            </w:r>
                            <w:r w:rsidR="00E15541"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用</w:t>
                            </w:r>
                            <w:r w:rsidR="00E15541"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名</w:t>
                            </w:r>
                            <w:r w:rsidR="00E15541"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15541"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北京市某信息科技有限公司</w:t>
                            </w:r>
                            <w:r w:rsidR="00E15541" w:rsidRPr="006C78B7">
                              <w:rPr>
                                <w:rFonts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 13600008000</w:t>
                            </w:r>
                          </w:p>
                          <w:p w:rsidR="00565117" w:rsidRPr="006C78B7" w:rsidRDefault="00565117">
                            <w:p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10.5pt;margin-top:25.8pt;width:472.5pt;height:33pt;z-index:251703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" filled="f" stroked="f">
                <v:textbox>
                  <w:txbxContent>
                    <w:p w:rsidR="00E15541" w:rsidRPr="006C78B7" w:rsidRDefault="00D672B1" w:rsidP="00E15541">
                      <w:pPr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父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</w:t>
                      </w:r>
                      <w:r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亲</w:t>
                      </w:r>
                      <w:r w:rsidR="00E15541"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    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Pr="006C78B7">
                        <w:rPr>
                          <w:rFonts w:hint="eastAsia"/>
                          <w:vanish/>
                          <w:color w:val="595959" w:themeColor="text1" w:themeTint="A6"/>
                          <w:sz w:val="28"/>
                          <w:szCs w:val="28"/>
                        </w:rPr>
                        <w:pgNum/>
                      </w:r>
                      <w:r w:rsidR="00565117"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代</w:t>
                      </w:r>
                      <w:r w:rsidR="00E15541"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 w:rsidR="00565117"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用</w:t>
                      </w:r>
                      <w:r w:rsidR="00E15541"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r w:rsidR="00565117"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名</w:t>
                      </w:r>
                      <w:r w:rsidR="00E15541"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 </w:t>
                      </w:r>
                      <w:r w:rsidR="00E15541"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>北京市某信息科技有限公司</w:t>
                      </w:r>
                      <w:r w:rsidR="00E15541" w:rsidRPr="006C78B7">
                        <w:rPr>
                          <w:rFonts w:hint="eastAsia"/>
                          <w:color w:val="595959" w:themeColor="text1" w:themeTint="A6"/>
                          <w:sz w:val="28"/>
                          <w:szCs w:val="28"/>
                        </w:rPr>
                        <w:t xml:space="preserve">  13600008000</w:t>
                      </w:r>
                    </w:p>
                    <w:p w:rsidR="00565117" w:rsidRPr="006C78B7" w:rsidRDefault="00565117">
                      <w:pPr>
                        <w:rPr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7" behindDoc="0" locked="0" layoutInCell="1" allowOverlap="1" wp14:anchorId="7C84C0EB" wp14:editId="0BE9F03C">
                <wp:simplePos x="0" y="0"/>
                <wp:positionH relativeFrom="column">
                  <wp:posOffset>-38100</wp:posOffset>
                </wp:positionH>
                <wp:positionV relativeFrom="paragraph">
                  <wp:posOffset>1251585</wp:posOffset>
                </wp:positionV>
                <wp:extent cx="5905500" cy="0"/>
                <wp:effectExtent l="0" t="0" r="19050" b="19050"/>
                <wp:wrapNone/>
                <wp:docPr id="270" name="直接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0" o:spid="_x0000_s1026" style="position:absolute;left:0;text-align:left;z-index:251701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98.55pt" to="462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" strokecolor="#69a12b" strokeweight="1pt">
                <v:stroke dashstyle="3 1"/>
              </v:line>
            </w:pict>
          </mc:Fallback>
        </mc:AlternateContent>
      </w:r>
      <w:r w:rsid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3E864C18" wp14:editId="4121FF46">
                <wp:simplePos x="0" y="0"/>
                <wp:positionH relativeFrom="column">
                  <wp:posOffset>-38100</wp:posOffset>
                </wp:positionH>
                <wp:positionV relativeFrom="paragraph">
                  <wp:posOffset>756285</wp:posOffset>
                </wp:positionV>
                <wp:extent cx="5905500" cy="0"/>
                <wp:effectExtent l="0" t="0" r="19050" b="19050"/>
                <wp:wrapNone/>
                <wp:docPr id="269" name="直接连接符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9" o:spid="_x0000_s1026" style="position:absolute;left:0;text-align:left;z-index:2516991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59.55pt" to="462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" strokecolor="#69a12b" strokeweight="1pt">
                <v:stroke dashstyle="3 1"/>
              </v:line>
            </w:pict>
          </mc:Fallback>
        </mc:AlternateContent>
      </w:r>
      <w:r w:rsidR="00292996">
        <w:rPr>
          <w:rFonts w:ascii="汉仪仿宋简" w:eastAsia="汉仪仿宋简"/>
          <w:color w:val="404040"/>
          <w:sz w:val="32"/>
          <w:szCs w:val="32"/>
        </w:rPr>
        <w:br w:type="page"/>
      </w:r>
    </w:p>
    <w:p w:rsidR="003A3EEC" w:rsidRPr="003864C9" w:rsidRDefault="003864C9" w:rsidP="003864C9">
      <w:pPr>
        <w:rPr>
          <w:rFonts w:ascii="微软雅黑" w:eastAsia="微软雅黑" w:hAnsi="微软雅黑"/>
          <w:b/>
          <w:color w:val="9BBB59" w:themeColor="accent3"/>
          <w:sz w:val="56"/>
          <w:szCs w:val="56"/>
        </w:rPr>
      </w:pPr>
      <w:r w:rsidRPr="003864C9">
        <w:rPr>
          <w:rFonts w:ascii="汉仪仿宋简" w:eastAsia="汉仪仿宋简"/>
          <w:b/>
          <w:noProof/>
          <w:color w:val="404040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46050529" wp14:editId="49A3DE92">
                <wp:simplePos x="0" y="0"/>
                <wp:positionH relativeFrom="column">
                  <wp:posOffset>-213610</wp:posOffset>
                </wp:positionH>
                <wp:positionV relativeFrom="paragraph">
                  <wp:posOffset>734518</wp:posOffset>
                </wp:positionV>
                <wp:extent cx="5816184" cy="7785735"/>
                <wp:effectExtent l="0" t="0" r="13335" b="24765"/>
                <wp:wrapNone/>
                <wp:docPr id="305" name="矩形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184" cy="77857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05" o:spid="_x0000_s1026" style="position:absolute;left:0;text-align:left;margin-left:-16.8pt;margin-top:57.85pt;width:457.95pt;height:613.0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" fillcolor="#eeece1 [3214]" strokecolor="#9bbb59 [3206]" strokeweight="1.5pt">
                <v:stroke dashstyle="dash"/>
              </v:rect>
            </w:pict>
          </mc:Fallback>
        </mc:AlternateContent>
      </w:r>
      <w:r w:rsidRPr="003864C9">
        <w:rPr>
          <w:rFonts w:ascii="微软雅黑" w:eastAsia="微软雅黑" w:hAnsi="微软雅黑"/>
          <w:b/>
          <w:noProof/>
          <w:color w:val="9BBB59" w:themeColor="accent3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47679" behindDoc="0" locked="0" layoutInCell="1" allowOverlap="1" wp14:anchorId="564A1CF8" wp14:editId="74462823">
                <wp:simplePos x="0" y="0"/>
                <wp:positionH relativeFrom="column">
                  <wp:posOffset>753745</wp:posOffset>
                </wp:positionH>
                <wp:positionV relativeFrom="paragraph">
                  <wp:posOffset>-232181</wp:posOffset>
                </wp:positionV>
                <wp:extent cx="1045210" cy="615315"/>
                <wp:effectExtent l="0" t="0" r="21590" b="13335"/>
                <wp:wrapNone/>
                <wp:docPr id="320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210" cy="615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pattFill prst="pct30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  <a:ln w="15875">
                          <a:solidFill>
                            <a:schemeClr val="accent3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59.35pt;margin-top:-18.3pt;width:82.3pt;height:48.45pt;z-index:251847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bbb59 [3206]" strokeweight="1.25pt">
                <v:fill r:id="rId6" o:title="" color2="white [3212]" type="pattern"/>
                <v:stroke dashstyle="3 1"/>
                <v:path arrowok="t"/>
              </v:shape>
            </w:pict>
          </mc:Fallback>
        </mc:AlternateContent>
      </w:r>
      <w:r w:rsidRPr="003864C9">
        <w:rPr>
          <w:rFonts w:ascii="微软雅黑" w:eastAsia="微软雅黑" w:hAnsi="微软雅黑"/>
          <w:b/>
          <w:noProof/>
          <w:color w:val="9BBB59" w:themeColor="accent3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48703" behindDoc="0" locked="0" layoutInCell="1" allowOverlap="1" wp14:anchorId="427EC2F2" wp14:editId="14099E0D">
                <wp:simplePos x="0" y="0"/>
                <wp:positionH relativeFrom="column">
                  <wp:posOffset>1339850</wp:posOffset>
                </wp:positionH>
                <wp:positionV relativeFrom="paragraph">
                  <wp:posOffset>9525</wp:posOffset>
                </wp:positionV>
                <wp:extent cx="836930" cy="511175"/>
                <wp:effectExtent l="0" t="0" r="20320" b="22225"/>
                <wp:wrapNone/>
                <wp:docPr id="321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930" cy="511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pattFill prst="openDmnd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  <a:ln w="15875">
                          <a:solidFill>
                            <a:srgbClr val="92D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105.5pt;margin-top:.75pt;width:65.9pt;height:40.25pt;z-index:2518487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2d050" strokeweight="1.25pt">
                <v:fill r:id="rId7" o:title="" color2="white [3212]" type="pattern"/>
                <v:stroke dashstyle="3 1"/>
                <v:path arrowok="t"/>
              </v:shape>
            </w:pict>
          </mc:Fallback>
        </mc:AlternateContent>
      </w:r>
      <w:r w:rsidRPr="003864C9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52799" behindDoc="0" locked="0" layoutInCell="1" allowOverlap="1" wp14:anchorId="50010DEC" wp14:editId="537FEF39">
                <wp:simplePos x="0" y="0"/>
                <wp:positionH relativeFrom="column">
                  <wp:posOffset>2094865</wp:posOffset>
                </wp:positionH>
                <wp:positionV relativeFrom="paragraph">
                  <wp:posOffset>-132080</wp:posOffset>
                </wp:positionV>
                <wp:extent cx="1712595" cy="699135"/>
                <wp:effectExtent l="0" t="0" r="0" b="5715"/>
                <wp:wrapNone/>
                <wp:docPr id="3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4C9" w:rsidRDefault="003864C9">
                            <w:r w:rsidRPr="003864C9">
                              <w:rPr>
                                <w:rFonts w:ascii="微软雅黑" w:eastAsia="微软雅黑" w:hAnsi="微软雅黑"/>
                                <w:b/>
                                <w:color w:val="9BBB59" w:themeColor="accent3"/>
                                <w:sz w:val="56"/>
                                <w:szCs w:val="56"/>
                              </w:rPr>
                              <w:t>自</w:t>
                            </w:r>
                            <w:r w:rsidRPr="003864C9">
                              <w:rPr>
                                <w:rFonts w:ascii="微软雅黑" w:eastAsia="微软雅黑" w:hAnsi="微软雅黑" w:hint="eastAsia"/>
                                <w:b/>
                                <w:color w:val="9BBB59" w:themeColor="accent3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3864C9">
                              <w:rPr>
                                <w:rFonts w:ascii="微软雅黑" w:eastAsia="微软雅黑" w:hAnsi="微软雅黑"/>
                                <w:b/>
                                <w:color w:val="9BBB59" w:themeColor="accent3"/>
                                <w:sz w:val="56"/>
                                <w:szCs w:val="56"/>
                              </w:rPr>
                              <w:t>荐</w:t>
                            </w:r>
                            <w:r w:rsidRPr="003864C9">
                              <w:rPr>
                                <w:rFonts w:ascii="微软雅黑" w:eastAsia="微软雅黑" w:hAnsi="微软雅黑" w:hint="eastAsia"/>
                                <w:b/>
                                <w:color w:val="9BBB59" w:themeColor="accent3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3864C9">
                              <w:rPr>
                                <w:rFonts w:ascii="微软雅黑" w:eastAsia="微软雅黑" w:hAnsi="微软雅黑"/>
                                <w:b/>
                                <w:color w:val="9BBB59" w:themeColor="accent3"/>
                                <w:sz w:val="56"/>
                                <w:szCs w:val="56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164.95pt;margin-top:-10.4pt;width:134.85pt;height:55.05pt;z-index:251852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" filled="f" stroked="f">
                <v:textbox>
                  <w:txbxContent>
                    <w:p w:rsidR="003864C9" w:rsidRDefault="003864C9">
                      <w:r w:rsidRPr="003864C9">
                        <w:rPr>
                          <w:rFonts w:ascii="微软雅黑" w:eastAsia="微软雅黑" w:hAnsi="微软雅黑"/>
                          <w:b/>
                          <w:color w:val="9BBB59" w:themeColor="accent3"/>
                          <w:sz w:val="56"/>
                          <w:szCs w:val="56"/>
                        </w:rPr>
                        <w:t>自</w:t>
                      </w:r>
                      <w:r w:rsidRPr="003864C9">
                        <w:rPr>
                          <w:rFonts w:ascii="微软雅黑" w:eastAsia="微软雅黑" w:hAnsi="微软雅黑" w:hint="eastAsia"/>
                          <w:b/>
                          <w:color w:val="9BBB59" w:themeColor="accent3"/>
                          <w:sz w:val="56"/>
                          <w:szCs w:val="56"/>
                        </w:rPr>
                        <w:t xml:space="preserve"> </w:t>
                      </w:r>
                      <w:r w:rsidRPr="003864C9">
                        <w:rPr>
                          <w:rFonts w:ascii="微软雅黑" w:eastAsia="微软雅黑" w:hAnsi="微软雅黑"/>
                          <w:b/>
                          <w:color w:val="9BBB59" w:themeColor="accent3"/>
                          <w:sz w:val="56"/>
                          <w:szCs w:val="56"/>
                        </w:rPr>
                        <w:t>荐</w:t>
                      </w:r>
                      <w:r w:rsidRPr="003864C9">
                        <w:rPr>
                          <w:rFonts w:ascii="微软雅黑" w:eastAsia="微软雅黑" w:hAnsi="微软雅黑" w:hint="eastAsia"/>
                          <w:b/>
                          <w:color w:val="9BBB59" w:themeColor="accent3"/>
                          <w:sz w:val="56"/>
                          <w:szCs w:val="56"/>
                        </w:rPr>
                        <w:t xml:space="preserve"> </w:t>
                      </w:r>
                      <w:r w:rsidRPr="003864C9">
                        <w:rPr>
                          <w:rFonts w:ascii="微软雅黑" w:eastAsia="微软雅黑" w:hAnsi="微软雅黑"/>
                          <w:b/>
                          <w:color w:val="9BBB59" w:themeColor="accent3"/>
                          <w:sz w:val="56"/>
                          <w:szCs w:val="56"/>
                        </w:rPr>
                        <w:t>信</w:t>
                      </w:r>
                    </w:p>
                  </w:txbxContent>
                </v:textbox>
              </v:shape>
            </w:pict>
          </mc:Fallback>
        </mc:AlternateContent>
      </w:r>
      <w:r w:rsidRPr="003864C9">
        <w:rPr>
          <w:rFonts w:ascii="微软雅黑" w:eastAsia="微软雅黑" w:hAnsi="微软雅黑"/>
          <w:b/>
          <w:noProof/>
          <w:color w:val="595959" w:themeColor="text1" w:themeTint="A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54847" behindDoc="0" locked="0" layoutInCell="1" allowOverlap="1" wp14:anchorId="6E094B66" wp14:editId="759E8542">
                <wp:simplePos x="0" y="0"/>
                <wp:positionH relativeFrom="column">
                  <wp:posOffset>4103557</wp:posOffset>
                </wp:positionH>
                <wp:positionV relativeFrom="paragraph">
                  <wp:posOffset>284813</wp:posOffset>
                </wp:positionV>
                <wp:extent cx="3386997" cy="242570"/>
                <wp:effectExtent l="0" t="0" r="4445" b="5080"/>
                <wp:wrapNone/>
                <wp:docPr id="324" name="五边形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997" cy="242570"/>
                        </a:xfrm>
                        <a:prstGeom prst="homePlate">
                          <a:avLst>
                            <a:gd name="adj" fmla="val 17713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边形 324" o:spid="_x0000_s1026" type="#_x0000_t15" style="position:absolute;left:0;text-align:left;margin-left:323.1pt;margin-top:22.45pt;width:266.7pt;height:19.1pt;z-index:251854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" adj="21326" fillcolor="#92d050" stroked="f" strokeweight="2pt"/>
            </w:pict>
          </mc:Fallback>
        </mc:AlternateContent>
      </w:r>
      <w:r w:rsidRPr="003864C9">
        <w:rPr>
          <w:rFonts w:ascii="微软雅黑" w:eastAsia="微软雅黑" w:hAnsi="微软雅黑"/>
          <w:b/>
          <w:noProof/>
          <w:color w:val="595959" w:themeColor="text1" w:themeTint="A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50751" behindDoc="0" locked="0" layoutInCell="1" allowOverlap="1" wp14:anchorId="5D6B22E5" wp14:editId="72269703">
                <wp:simplePos x="0" y="0"/>
                <wp:positionH relativeFrom="column">
                  <wp:posOffset>-1136561</wp:posOffset>
                </wp:positionH>
                <wp:positionV relativeFrom="paragraph">
                  <wp:posOffset>283335</wp:posOffset>
                </wp:positionV>
                <wp:extent cx="1757967" cy="242946"/>
                <wp:effectExtent l="0" t="0" r="0" b="5080"/>
                <wp:wrapNone/>
                <wp:docPr id="322" name="五边形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967" cy="242946"/>
                        </a:xfrm>
                        <a:prstGeom prst="homePlate">
                          <a:avLst>
                            <a:gd name="adj" fmla="val 17713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五边形 322" o:spid="_x0000_s1026" type="#_x0000_t15" style="position:absolute;left:0;text-align:left;margin-left:-89.5pt;margin-top:22.3pt;width:138.4pt;height:19.15pt;z-index:251850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" adj="21071" fillcolor="#92d050" stroked="f" strokeweight="2pt"/>
            </w:pict>
          </mc:Fallback>
        </mc:AlternateContent>
      </w:r>
      <w:r w:rsidR="003A3EEC" w:rsidRPr="003864C9">
        <w:rPr>
          <w:rFonts w:ascii="微软雅黑" w:eastAsia="微软雅黑" w:hAnsi="微软雅黑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1423" behindDoc="0" locked="0" layoutInCell="1" allowOverlap="1" wp14:anchorId="4D7C368A" wp14:editId="31452E11">
                <wp:simplePos x="0" y="0"/>
                <wp:positionH relativeFrom="column">
                  <wp:posOffset>241935</wp:posOffset>
                </wp:positionH>
                <wp:positionV relativeFrom="paragraph">
                  <wp:posOffset>831099</wp:posOffset>
                </wp:positionV>
                <wp:extent cx="5250872" cy="7786254"/>
                <wp:effectExtent l="0" t="0" r="0" b="5715"/>
                <wp:wrapNone/>
                <wp:docPr id="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72" cy="77862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EEC" w:rsidRPr="003A3EEC" w:rsidRDefault="003A3EEC" w:rsidP="003A3EEC">
                            <w:pPr>
                              <w:spacing w:line="480" w:lineRule="auto"/>
                              <w:ind w:firstLineChars="450" w:firstLine="1080"/>
                              <w:rPr>
                                <w:sz w:val="24"/>
                                <w:szCs w:val="24"/>
                              </w:rPr>
                            </w:pP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我是来自北京市玉林小学的郝优秀，我的名字十分易懂</w:t>
                            </w: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--</w:t>
                            </w: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天天快乐。我的性格可以用人如其名来形容，活波、开朗、乐观、向上，总用积极的心态去面对这复杂多变的世界。我的座右铭是“好好学习，天天快乐”。</w:t>
                            </w:r>
                          </w:p>
                          <w:p w:rsidR="003A3EEC" w:rsidRPr="003A3EEC" w:rsidRDefault="003A3EEC" w:rsidP="003A3EEC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虽然我是个外向的女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      </w:r>
                          </w:p>
                          <w:p w:rsidR="003A3EEC" w:rsidRPr="003A3EEC" w:rsidRDefault="003A3EEC" w:rsidP="003A3EEC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已经</w:t>
                            </w: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12</w:t>
                            </w: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岁的我，懂得了亲情的温暖、友情的珍贵，能与大家分享成功的经验和失败的教训，知道感谢大自然的恩赐，知道对亲人、师友、社会怀着感恩之心，更知道我们肩负的责任与重担</w:t>
                            </w: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--</w:t>
                            </w: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为亲人、民族、社会能拥有更美好的明天而努力学习！</w:t>
                            </w:r>
                          </w:p>
                          <w:p w:rsidR="003A3EEC" w:rsidRPr="003A3EEC" w:rsidRDefault="003A3EEC" w:rsidP="003A3EEC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      </w:r>
                          </w:p>
                          <w:p w:rsidR="003A3EEC" w:rsidRDefault="003A3EEC" w:rsidP="003A3EEC">
                            <w:pPr>
                              <w:spacing w:line="480" w:lineRule="auto"/>
                              <w:ind w:firstLine="480"/>
                              <w:rPr>
                                <w:sz w:val="24"/>
                                <w:szCs w:val="24"/>
                              </w:rPr>
                            </w:pP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“吾日三省吾身”，每天我都会想一想今天的收获与不足，也同时感受到时间飞快地流逝，童年很快就会过去，令人期待的“大人”就要来到。</w:t>
                            </w:r>
                          </w:p>
                          <w:p w:rsidR="003A3EEC" w:rsidRPr="003A3EEC" w:rsidRDefault="003A3EEC" w:rsidP="003A3EEC">
                            <w:pPr>
                              <w:spacing w:line="480" w:lineRule="auto"/>
                              <w:ind w:firstLine="480"/>
                              <w:rPr>
                                <w:sz w:val="24"/>
                                <w:szCs w:val="24"/>
                              </w:rPr>
                            </w:pPr>
                            <w:r w:rsidRPr="003A3E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19.05pt;margin-top:65.45pt;width:413.45pt;height:613.1pt;z-index:251751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" filled="f" stroked="f">
                <v:textbox>
                  <w:txbxContent>
                    <w:p w:rsidR="003A3EEC" w:rsidRPr="003A3EEC" w:rsidRDefault="003A3EEC" w:rsidP="003A3EEC">
                      <w:pPr>
                        <w:spacing w:line="480" w:lineRule="auto"/>
                        <w:ind w:firstLineChars="450" w:firstLine="1080"/>
                        <w:rPr>
                          <w:sz w:val="24"/>
                          <w:szCs w:val="24"/>
                        </w:rPr>
                      </w:pP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>我是来自北京市玉林小学的郝优秀，我的名字十分易懂</w:t>
                      </w: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>--</w:t>
                      </w: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>天天快乐。我的性格可以用人如其名来形容，活波、开朗、乐观、向上，总用积极的心态去面对这复杂多变的世界。我的座右铭是“好好学习，天天快乐”。</w:t>
                      </w:r>
                    </w:p>
                    <w:p w:rsidR="003A3EEC" w:rsidRPr="003A3EEC" w:rsidRDefault="003A3EEC" w:rsidP="003A3EEC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>虽然我是个外向的女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</w:r>
                    </w:p>
                    <w:p w:rsidR="003A3EEC" w:rsidRPr="003A3EEC" w:rsidRDefault="003A3EEC" w:rsidP="003A3EEC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 xml:space="preserve">　　已经</w:t>
                      </w: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>12</w:t>
                      </w: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>岁的我，懂得了亲情的温暖、友情的珍贵，能与大家分享成功的经验和失败的教训，知道感谢大自然的恩赐，知道对亲人、师友、社会怀着感恩之心，更知道我们肩负的责任与重担</w:t>
                      </w: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>--</w:t>
                      </w: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>为亲人、民族、社会能拥有更美好的明天而努力学习！</w:t>
                      </w:r>
                    </w:p>
                    <w:p w:rsidR="003A3EEC" w:rsidRPr="003A3EEC" w:rsidRDefault="003A3EEC" w:rsidP="003A3EEC">
                      <w:p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</w:r>
                    </w:p>
                    <w:p w:rsidR="003A3EEC" w:rsidRDefault="003A3EEC" w:rsidP="003A3EEC">
                      <w:pPr>
                        <w:spacing w:line="480" w:lineRule="auto"/>
                        <w:ind w:firstLine="480"/>
                        <w:rPr>
                          <w:sz w:val="24"/>
                          <w:szCs w:val="24"/>
                        </w:rPr>
                      </w:pP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>“吾日三省吾身”，每天我都会想一想今天的收获与不足，也同时感受到时间飞快地流逝，童年很快就会过去，令人期待的“大人”就要来到。</w:t>
                      </w:r>
                    </w:p>
                    <w:p w:rsidR="003A3EEC" w:rsidRPr="003A3EEC" w:rsidRDefault="003A3EEC" w:rsidP="003A3EEC">
                      <w:pPr>
                        <w:spacing w:line="480" w:lineRule="auto"/>
                        <w:ind w:firstLine="480"/>
                        <w:rPr>
                          <w:sz w:val="24"/>
                          <w:szCs w:val="24"/>
                        </w:rPr>
                      </w:pPr>
                      <w:r w:rsidRPr="003A3EEC">
                        <w:rPr>
                          <w:rFonts w:hint="eastAsia"/>
                          <w:sz w:val="24"/>
                          <w:szCs w:val="24"/>
                        </w:rPr>
                        <w:t xml:space="preserve">　　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</w:r>
                    </w:p>
                  </w:txbxContent>
                </v:textbox>
              </v:shape>
            </w:pict>
          </mc:Fallback>
        </mc:AlternateContent>
      </w:r>
      <w:r w:rsidRPr="003864C9">
        <w:rPr>
          <w:rFonts w:ascii="汉仪仿宋简" w:eastAsia="汉仪仿宋简"/>
          <w:b/>
          <w:noProof/>
          <w:color w:val="404040"/>
          <w:sz w:val="56"/>
          <w:szCs w:val="56"/>
        </w:rPr>
        <w:t xml:space="preserve"> </w:t>
      </w:r>
      <w:r w:rsidR="003A3EEC" w:rsidRPr="003864C9">
        <w:rPr>
          <w:rFonts w:ascii="微软雅黑" w:eastAsia="微软雅黑" w:hAnsi="微软雅黑" w:hint="eastAsia"/>
          <w:b/>
          <w:color w:val="9BBB59" w:themeColor="accent3"/>
          <w:sz w:val="56"/>
          <w:szCs w:val="56"/>
        </w:rPr>
        <w:t xml:space="preserve">            </w:t>
      </w:r>
    </w:p>
    <w:p w:rsidR="000B0A9B" w:rsidRPr="00EC5923" w:rsidRDefault="003864C9" w:rsidP="00EC5923">
      <w:pPr>
        <w:widowControl/>
        <w:jc w:val="left"/>
        <w:rPr>
          <w:rFonts w:ascii="微软雅黑" w:eastAsia="微软雅黑" w:hAnsi="微软雅黑"/>
          <w:b/>
          <w:color w:val="9BBB59" w:themeColor="accent3"/>
          <w:sz w:val="72"/>
          <w:szCs w:val="72"/>
        </w:rPr>
      </w:pPr>
      <w:r w:rsidRPr="003864C9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7211" behindDoc="0" locked="0" layoutInCell="1" allowOverlap="1" wp14:anchorId="3FAE67E7" wp14:editId="20D4D92B">
                <wp:simplePos x="0" y="0"/>
                <wp:positionH relativeFrom="column">
                  <wp:posOffset>-1136015</wp:posOffset>
                </wp:positionH>
                <wp:positionV relativeFrom="paragraph">
                  <wp:posOffset>8119745</wp:posOffset>
                </wp:positionV>
                <wp:extent cx="7589520" cy="1251585"/>
                <wp:effectExtent l="0" t="0" r="0" b="5715"/>
                <wp:wrapNone/>
                <wp:docPr id="326" name="流程图: 文档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89520" cy="1251585"/>
                        </a:xfrm>
                        <a:prstGeom prst="flowChartDocument">
                          <a:avLst/>
                        </a:prstGeom>
                        <a:solidFill>
                          <a:srgbClr val="62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流程图: 文档 326" o:spid="_x0000_s1026" type="#_x0000_t114" style="position:absolute;left:0;text-align:left;margin-left:-89.45pt;margin-top:639.35pt;width:597.6pt;height:98.55pt;flip:y;z-index:2516572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" fillcolor="#62b931" stroked="f" strokeweight="2pt"/>
            </w:pict>
          </mc:Fallback>
        </mc:AlternateContent>
      </w:r>
      <w:r w:rsidRPr="003864C9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6187" behindDoc="1" locked="0" layoutInCell="1" allowOverlap="1" wp14:anchorId="209C0EB4" wp14:editId="1DECDF31">
                <wp:simplePos x="0" y="0"/>
                <wp:positionH relativeFrom="column">
                  <wp:posOffset>-1136015</wp:posOffset>
                </wp:positionH>
                <wp:positionV relativeFrom="paragraph">
                  <wp:posOffset>7432675</wp:posOffset>
                </wp:positionV>
                <wp:extent cx="7589520" cy="2350135"/>
                <wp:effectExtent l="0" t="0" r="0" b="0"/>
                <wp:wrapNone/>
                <wp:docPr id="325" name="流程图: 文档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89520" cy="2350135"/>
                        </a:xfrm>
                        <a:prstGeom prst="flowChartDocumen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325" o:spid="_x0000_s1026" type="#_x0000_t114" style="position:absolute;left:0;text-align:left;margin-left:-89.45pt;margin-top:585.25pt;width:597.6pt;height:185.05pt;flip:x y;z-index:-25166029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" fillcolor="#92d050" stroked="f" strokeweight="2pt"/>
            </w:pict>
          </mc:Fallback>
        </mc:AlternateContent>
      </w:r>
      <w:r w:rsidR="003A3EEC">
        <w:rPr>
          <w:rFonts w:ascii="微软雅黑" w:eastAsia="微软雅黑" w:hAnsi="微软雅黑"/>
          <w:b/>
          <w:color w:val="9BBB59" w:themeColor="accent3"/>
          <w:sz w:val="72"/>
          <w:szCs w:val="72"/>
        </w:rPr>
        <w:br w:type="page"/>
      </w:r>
      <w:r w:rsidR="003A3EEC" w:rsidRPr="00EC5923">
        <w:rPr>
          <w:rFonts w:ascii="微软雅黑" w:eastAsia="微软雅黑" w:hAnsi="微软雅黑" w:hint="eastAsia"/>
          <w:b/>
          <w:color w:val="FFFFFF" w:themeColor="background1"/>
          <w:sz w:val="48"/>
          <w:szCs w:val="48"/>
        </w:rPr>
        <w:lastRenderedPageBreak/>
        <w:t>奖</w:t>
      </w:r>
      <w:r w:rsidR="000D3244">
        <w:rPr>
          <w:rFonts w:ascii="微软雅黑" w:eastAsia="微软雅黑" w:hAnsi="微软雅黑" w:hint="eastAsia"/>
          <w:b/>
          <w:color w:val="FFFFFF" w:themeColor="background1"/>
          <w:sz w:val="48"/>
          <w:szCs w:val="48"/>
        </w:rPr>
        <w:t xml:space="preserve">          获奖</w:t>
      </w:r>
      <w:r w:rsidR="00EC5923" w:rsidRPr="00EC5923">
        <w:rPr>
          <w:rFonts w:ascii="微软雅黑" w:eastAsia="微软雅黑" w:hAnsi="微软雅黑" w:hint="eastAsia"/>
          <w:b/>
          <w:color w:val="FFFFFF" w:themeColor="background1"/>
          <w:sz w:val="48"/>
          <w:szCs w:val="48"/>
        </w:rPr>
        <w:t>及证书</w:t>
      </w:r>
    </w:p>
    <w:p w:rsidR="000D3244" w:rsidRDefault="00B369C0" w:rsidP="00B369C0">
      <w:pPr>
        <w:ind w:left="720" w:hangingChars="300" w:hanging="72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71231" behindDoc="0" locked="0" layoutInCell="1" allowOverlap="1" wp14:anchorId="75324F3A" wp14:editId="261650B8">
                <wp:simplePos x="0" y="0"/>
                <wp:positionH relativeFrom="column">
                  <wp:posOffset>-1021195</wp:posOffset>
                </wp:positionH>
                <wp:positionV relativeFrom="paragraph">
                  <wp:posOffset>-291641</wp:posOffset>
                </wp:positionV>
                <wp:extent cx="2053652" cy="225601"/>
                <wp:effectExtent l="0" t="0" r="3810" b="3175"/>
                <wp:wrapNone/>
                <wp:docPr id="407" name="组合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053652" cy="225601"/>
                          <a:chOff x="0" y="0"/>
                          <a:chExt cx="2053652" cy="225601"/>
                        </a:xfrm>
                      </wpg:grpSpPr>
                      <wps:wsp>
                        <wps:cNvPr id="408" name="矩形 408"/>
                        <wps:cNvSpPr/>
                        <wps:spPr>
                          <a:xfrm>
                            <a:off x="0" y="0"/>
                            <a:ext cx="2038662" cy="45719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矩形 409"/>
                        <wps:cNvSpPr/>
                        <wps:spPr>
                          <a:xfrm>
                            <a:off x="14990" y="89941"/>
                            <a:ext cx="2038662" cy="45719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矩形 410"/>
                        <wps:cNvSpPr/>
                        <wps:spPr>
                          <a:xfrm>
                            <a:off x="14990" y="179882"/>
                            <a:ext cx="2038662" cy="45719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07" o:spid="_x0000_s1026" style="position:absolute;left:0;text-align:left;margin-left:-80.4pt;margin-top:-22.95pt;width:161.7pt;height:17.75pt;flip:x;z-index:251871231" coordsize="20536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">
                <v:rect id="矩形 408" o:spid="_x0000_s1027" style="position:absolute;width:20386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2l7cQA&#10;AADcAAAADwAAAGRycy9kb3ducmV2LnhtbERPTWvCQBC9F/wPywi9NRultJJmlSIWehCCxlK9Ddkx&#10;CWZn0+yapP317qHg8fG+09VoGtFT52rLCmZRDIK4sLrmUsEh/3hagHAeWWNjmRT8koPVcvKQYqLt&#10;wDvq974UIYRdggoq79tESldUZNBFtiUO3Nl2Bn2AXSl1h0MIN42cx/GLNFhzaKiwpXVFxWV/NQqy&#10;bZ+vf+bHryK7vp4u39u/M21ypR6n4/sbCE+jv4v/3Z9awXMc1oY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9pe3EAAAA3AAAAA8AAAAAAAAAAAAAAAAAmAIAAGRycy9k&#10;b3ducmV2LnhtbFBLBQYAAAAABAAEAPUAAACJAwAAAAA=&#10;" fillcolor="#f79646 [3209]" stroked="f" strokeweight="2pt"/>
                <v:rect id="矩形 409" o:spid="_x0000_s1028" style="position:absolute;left:149;top:899;width:2038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EAdsYA&#10;AADcAAAADwAAAGRycy9kb3ducmV2LnhtbESPQWvCQBSE70L/w/IK3nRTEW1TVymi4EGQGqV6e2Sf&#10;STD7Ns2uMfrru4LQ4zAz3zCTWWtK0VDtCssK3voRCOLU6oIzBbtk2XsH4TyyxtIyKbiRg9n0pTPB&#10;WNsrf1Oz9ZkIEHYxKsi9r2IpXZqTQde3FXHwTrY26IOsM6lrvAa4KeUgikbSYMFhIceK5jml5+3F&#10;KNism2T+Ozjs081lfDz/rO8nWiRKdV/br08Qnlr/H362V1rBMPqAx5lw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EAdsYAAADcAAAADwAAAAAAAAAAAAAAAACYAgAAZHJz&#10;L2Rvd25yZXYueG1sUEsFBgAAAAAEAAQA9QAAAIsDAAAAAA==&#10;" fillcolor="#f79646 [3209]" stroked="f" strokeweight="2pt"/>
                <v:rect id="矩形 410" o:spid="_x0000_s1029" style="position:absolute;left:149;top:1798;width:20387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/NsMA&#10;AADcAAAADwAAAGRycy9kb3ducmV2LnhtbERPTYvCMBC9L/gfwgh7W1NFdqUaRUTBgyBaRb0NzdgW&#10;m0ltYu3urzeHBY+P9z2ZtaYUDdWusKyg34tAEKdWF5wpOCSrrxEI55E1lpZJwS85mE07HxOMtX3y&#10;jpq9z0QIYRejgtz7KpbSpTkZdD1bEQfuamuDPsA6k7rGZwg3pRxE0bc0WHBoyLGiRU7pbf8wCrab&#10;JlncB+djun38XG6nzd+VlolSn912PgbhqfVv8b97rRUM+2F+OBOOgJ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I/NsMAAADcAAAADwAAAAAAAAAAAAAAAACYAgAAZHJzL2Rv&#10;d25yZXYueG1sUEsFBgAAAAAEAAQA9QAAAIgDAAAAAA==&#10;" fillcolor="#f79646 [3209]" stroked="f" strokeweight="2pt"/>
              </v:group>
            </w:pict>
          </mc:Fallback>
        </mc:AlternateContent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9183" behindDoc="0" locked="0" layoutInCell="1" allowOverlap="1" wp14:anchorId="05E6C01E" wp14:editId="0064EFD5">
                <wp:simplePos x="0" y="0"/>
                <wp:positionH relativeFrom="column">
                  <wp:posOffset>4268449</wp:posOffset>
                </wp:positionH>
                <wp:positionV relativeFrom="paragraph">
                  <wp:posOffset>-264576</wp:posOffset>
                </wp:positionV>
                <wp:extent cx="2053652" cy="225601"/>
                <wp:effectExtent l="0" t="0" r="3810" b="3175"/>
                <wp:wrapNone/>
                <wp:docPr id="406" name="组合 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3652" cy="225601"/>
                          <a:chOff x="0" y="0"/>
                          <a:chExt cx="2053652" cy="225601"/>
                        </a:xfrm>
                      </wpg:grpSpPr>
                      <wps:wsp>
                        <wps:cNvPr id="403" name="矩形 403"/>
                        <wps:cNvSpPr/>
                        <wps:spPr>
                          <a:xfrm>
                            <a:off x="0" y="0"/>
                            <a:ext cx="2038662" cy="45719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矩形 404"/>
                        <wps:cNvSpPr/>
                        <wps:spPr>
                          <a:xfrm>
                            <a:off x="14990" y="89941"/>
                            <a:ext cx="2038662" cy="45719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矩形 405"/>
                        <wps:cNvSpPr/>
                        <wps:spPr>
                          <a:xfrm>
                            <a:off x="14990" y="179882"/>
                            <a:ext cx="2038662" cy="45719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06" o:spid="_x0000_s1026" style="position:absolute;left:0;text-align:left;margin-left:336.1pt;margin-top:-20.85pt;width:161.7pt;height:17.75pt;z-index:251869183" coordsize="20536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">
                <v:rect id="矩形 403" o:spid="_x0000_s1027" style="position:absolute;width:20386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3nMYA&#10;AADcAAAADwAAAGRycy9kb3ducmV2LnhtbESPQWvCQBSE70L/w/IK3nRTFVtSVymi4EGQGqV6e2Sf&#10;STD7Ns2uMfrru4LQ4zAz3zCTWWtK0VDtCssK3voRCOLU6oIzBbtk2fsA4TyyxtIyKbiRg9n0pTPB&#10;WNsrf1Oz9ZkIEHYxKsi9r2IpXZqTQde3FXHwTrY26IOsM6lrvAa4KeUgisbSYMFhIceK5jml5+3F&#10;KNism2T+Ozjs083l/Xj+Wd9PtEiU6r62X58gPLX+P/xsr7SCUTSEx5lw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k3nMYAAADcAAAADwAAAAAAAAAAAAAAAACYAgAAZHJz&#10;L2Rvd25yZXYueG1sUEsFBgAAAAAEAAQA9QAAAIsDAAAAAA==&#10;" fillcolor="#f79646 [3209]" stroked="f" strokeweight="2pt"/>
                <v:rect id="矩形 404" o:spid="_x0000_s1028" style="position:absolute;left:149;top:899;width:2038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Cv6MYA&#10;AADcAAAADwAAAGRycy9kb3ducmV2LnhtbESPQWvCQBSE7wX/w/IK3nRTEZXUVYpY8CCIxtL29sg+&#10;k2D2bZrdxOivdwWhx2FmvmHmy86UoqXaFZYVvA0jEMSp1QVnCo7J52AGwnlkjaVlUnAlB8tF72WO&#10;sbYX3lN78JkIEHYxKsi9r2IpXZqTQTe0FXHwTrY26IOsM6lrvAS4KeUoiibSYMFhIceKVjml50Nj&#10;FOy2bbL6G/18pbtm+nv+3t5OtE6U6r92H+8gPHX+P/xsb7SCcTSGx5lw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Cv6MYAAADcAAAADwAAAAAAAAAAAAAAAACYAgAAZHJz&#10;L2Rvd25yZXYueG1sUEsFBgAAAAAEAAQA9QAAAIsDAAAAAA==&#10;" fillcolor="#f79646 [3209]" stroked="f" strokeweight="2pt"/>
                <v:rect id="矩形 405" o:spid="_x0000_s1029" style="position:absolute;left:149;top:1798;width:20387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wKc8YA&#10;AADcAAAADwAAAGRycy9kb3ducmV2LnhtbESPQWvCQBSE70L/w/IK3nRTUVtSVymi4EGQGqV6e2Sf&#10;STD7Ns2uMfrru4LQ4zAz3zCTWWtK0VDtCssK3voRCOLU6oIzBbtk2fsA4TyyxtIyKbiRg9n0pTPB&#10;WNsrf1Oz9ZkIEHYxKsi9r2IpXZqTQde3FXHwTrY26IOsM6lrvAa4KeUgisbSYMFhIceK5jml5+3F&#10;KNism2T+Ozjs083l/Xj+Wd9PtEiU6r62X58gPLX+P/xsr7SCYTSCx5lw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wKc8YAAADcAAAADwAAAAAAAAAAAAAAAACYAgAAZHJz&#10;L2Rvd25yZXYueG1sUEsFBgAAAAAEAAQA9QAAAIsDAAAAAA==&#10;" fillcolor="#f79646 [3209]" stroked="f" strokeweight="2pt"/>
              </v:group>
            </w:pict>
          </mc:Fallback>
        </mc:AlternateContent>
      </w:r>
      <w:r w:rsidRPr="00B369C0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4063" behindDoc="0" locked="0" layoutInCell="1" allowOverlap="1" wp14:anchorId="3A6A8563" wp14:editId="238BF112">
                <wp:simplePos x="0" y="0"/>
                <wp:positionH relativeFrom="column">
                  <wp:posOffset>1795072</wp:posOffset>
                </wp:positionH>
                <wp:positionV relativeFrom="paragraph">
                  <wp:posOffset>-1089035</wp:posOffset>
                </wp:positionV>
                <wp:extent cx="1738858" cy="557650"/>
                <wp:effectExtent l="0" t="0" r="0" b="33020"/>
                <wp:wrapNone/>
                <wp:docPr id="39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8858" cy="557650"/>
                          <a:chOff x="-17605" y="0"/>
                          <a:chExt cx="2042157" cy="655245"/>
                        </a:xfrm>
                      </wpg:grpSpPr>
                      <wps:wsp>
                        <wps:cNvPr id="398" name="五角星 398"/>
                        <wps:cNvSpPr/>
                        <wps:spPr>
                          <a:xfrm>
                            <a:off x="776653" y="0"/>
                            <a:ext cx="479425" cy="479425"/>
                          </a:xfrm>
                          <a:prstGeom prst="star5">
                            <a:avLst>
                              <a:gd name="adj" fmla="val 25575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五角星 399"/>
                        <wps:cNvSpPr/>
                        <wps:spPr>
                          <a:xfrm rot="20569748">
                            <a:off x="357554" y="131274"/>
                            <a:ext cx="324706" cy="324706"/>
                          </a:xfrm>
                          <a:prstGeom prst="star5">
                            <a:avLst>
                              <a:gd name="adj" fmla="val 25575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五角星 400"/>
                        <wps:cNvSpPr/>
                        <wps:spPr>
                          <a:xfrm rot="19419758">
                            <a:off x="-17605" y="318872"/>
                            <a:ext cx="324706" cy="324706"/>
                          </a:xfrm>
                          <a:prstGeom prst="star5">
                            <a:avLst>
                              <a:gd name="adj" fmla="val 25575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五角星 401"/>
                        <wps:cNvSpPr/>
                        <wps:spPr>
                          <a:xfrm rot="1220268">
                            <a:off x="1336412" y="134176"/>
                            <a:ext cx="324706" cy="324706"/>
                          </a:xfrm>
                          <a:prstGeom prst="star5">
                            <a:avLst>
                              <a:gd name="adj" fmla="val 25575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五角星 402"/>
                        <wps:cNvSpPr/>
                        <wps:spPr>
                          <a:xfrm rot="2433607">
                            <a:off x="1699846" y="330539"/>
                            <a:ext cx="324706" cy="324706"/>
                          </a:xfrm>
                          <a:prstGeom prst="star5">
                            <a:avLst>
                              <a:gd name="adj" fmla="val 25575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7" o:spid="_x0000_s1026" style="position:absolute;left:0;text-align:left;margin-left:141.35pt;margin-top:-85.75pt;width:136.9pt;height:43.9pt;z-index:251864063;mso-width-relative:margin;mso-height-relative:margin" coordorigin="-176" coordsize="20421,6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">
                <v:shape id="五角星 398" o:spid="_x0000_s1027" style="position:absolute;left:7766;width:4794;height:4794;visibility:visible;mso-wrap-style:square;v-text-anchor:middle" coordsize="479425,479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IssUA&#10;AADcAAAADwAAAGRycy9kb3ducmV2LnhtbESPwWrCQBCG74LvsIzgTTdaKjZ1FSmU1ougael1mp0m&#10;qdnZkF11+/adg+Bx+Of/Zr7VJrlWXagPjWcDs2kGirj0tuHKwEfxOlmCChHZYuuZDPxRgM16OFhh&#10;bv2VD3Q5xkoJhEOOBuoYu1zrUNbkMEx9RyzZj+8dRhn7StserwJ3rZ5n2UI7bFgu1NjRS03l6Xh2&#10;QtnuU1eU3/NdeJt9Fb+nx0+fdsaMR2n7DCpSivflW/vdGnh4km9FRkRAr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x4iyxQAAANwAAAAPAAAAAAAAAAAAAAAAAJgCAABkcnMv&#10;ZG93bnJldi54bWxQSwUGAAAAAAQABAD1AAAAigMAAAAA&#10;" path="m1,183124l163934,155351,239713,r75778,155351l479424,183124,362325,306908r25538,172516l239713,400576,91562,479424,117100,306908,1,183124xe" fillcolor="#92d050" stroked="f" strokeweight="2pt">
                  <v:path arrowok="t" o:connecttype="custom" o:connectlocs="1,183124;163934,155351;239713,0;315491,155351;479424,183124;362325,306908;387863,479424;239713,400576;91562,479424;117100,306908;1,183124" o:connectangles="0,0,0,0,0,0,0,0,0,0,0"/>
                </v:shape>
                <v:shape id="五角星 399" o:spid="_x0000_s1028" style="position:absolute;left:3575;top:1312;width:3247;height:3247;rotation:-1125310fd;visibility:visible;mso-wrap-style:square;v-text-anchor:middle" coordsize="324706,324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6C8UA&#10;AADcAAAADwAAAGRycy9kb3ducmV2LnhtbESPQWvCQBSE74L/YXmFXsRsbIs0qauIqLRHbQ56e2Zf&#10;k9Ds25Bdk7S/visUPA4z8w2zWA2mFh21rrKsYBbFIIhzqysuFGSfu+krCOeRNdaWScEPOVgtx6MF&#10;ptr2fKDu6AsRIOxSVFB636RSurwkgy6yDXHwvmxr0AfZFlK32Ae4qeVTHM+lwYrDQokNbUrKv49X&#10;c6Nk298uPs8up0nPA37ku5e9U+rxYVi/gfA0+Hv4v/2uFTwnCdzO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yLoLxQAAANwAAAAPAAAAAAAAAAAAAAAAAJgCAABkcnMv&#10;ZG93bnJldi54bWxQSwUGAAAAAAQABAD1AAAAigMAAAAA&#10;" path="m,124026l111029,105216,162353,r51324,105216l324706,124026r-79310,83838l262692,324705,162353,271303,62014,324705,79310,207864,,124026xe" fillcolor="#92d050" stroked="f" strokeweight="2pt">
                  <v:path arrowok="t" o:connecttype="custom" o:connectlocs="0,124026;111029,105216;162353,0;213677,105216;324706,124026;245396,207864;262692,324705;162353,271303;62014,324705;79310,207864;0,124026" o:connectangles="0,0,0,0,0,0,0,0,0,0,0"/>
                </v:shape>
                <v:shape id="五角星 400" o:spid="_x0000_s1029" style="position:absolute;left:-176;top:3188;width:3247;height:3247;rotation:-2381406fd;visibility:visible;mso-wrap-style:square;v-text-anchor:middle" coordsize="324706,324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53acAA&#10;AADcAAAADwAAAGRycy9kb3ducmV2LnhtbERPy4rCMBTdC/5DuII7TUdFpGMUEQU34pthdpfm2hab&#10;m9JEW/16sxBcHs57Om9MIR5Uudyygp9+BII4sTrnVMH5tO5NQDiPrLGwTAqe5GA+a7emGGtb84Ee&#10;R5+KEMIuRgWZ92UspUsyMuj6tiQO3NVWBn2AVSp1hXUIN4UcRNFYGsw5NGRY0jKj5Ha8GwXueilu&#10;w73Z/dfb1V9+f9XN4LJQqttpFr8gPDX+K/64N1rBKArzw5lwBOT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53acAAAADcAAAADwAAAAAAAAAAAAAAAACYAgAAZHJzL2Rvd25y&#10;ZXYueG1sUEsFBgAAAAAEAAQA9QAAAIUDAAAAAA==&#10;" path="m,124026l111029,105216,162353,r51324,105216l324706,124026r-79310,83838l262692,324705,162353,271303,62014,324705,79310,207864,,124026xe" fillcolor="#92d050" stroked="f" strokeweight="2pt">
                  <v:path arrowok="t" o:connecttype="custom" o:connectlocs="0,124026;111029,105216;162353,0;213677,105216;324706,124026;245396,207864;262692,324705;162353,271303;62014,324705;79310,207864;0,124026" o:connectangles="0,0,0,0,0,0,0,0,0,0,0"/>
                </v:shape>
                <v:shape id="五角星 401" o:spid="_x0000_s1030" style="position:absolute;left:13364;top:1341;width:3247;height:3247;rotation:1332858fd;visibility:visible;mso-wrap-style:square;v-text-anchor:middle" coordsize="324706,324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7vGsMA&#10;AADcAAAADwAAAGRycy9kb3ducmV2LnhtbESP32rCMBTG7we+QziCdzN1bCLVtIhDmDCYVR/g0Byb&#10;anNSmth2b78MBrv8+P78+Db5aBvRU+drxwoW8wQEcel0zZWCy3n/vALhA7LGxjEp+CYPeTZ52mCq&#10;3cAF9adQiTjCPkUFJoQ2ldKXhiz6uWuJo3d1ncUQZVdJ3eEQx20jX5JkKS3WHAkGW9oZKu+nh42Q&#10;46fevxd0HN76x6Ff1ub2VYxKzabjdg0i0Bj+w3/tD63gNVnA75l4BG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7vGsMAAADcAAAADwAAAAAAAAAAAAAAAACYAgAAZHJzL2Rv&#10;d25yZXYueG1sUEsFBgAAAAAEAAQA9QAAAIgDAAAAAA==&#10;" path="m,124026l111029,105216,162353,r51324,105216l324706,124026r-79310,83838l262692,324705,162353,271303,62014,324705,79310,207864,,124026xe" fillcolor="#92d050" stroked="f" strokeweight="2pt">
                  <v:path arrowok="t" o:connecttype="custom" o:connectlocs="0,124026;111029,105216;162353,0;213677,105216;324706,124026;245396,207864;262692,324705;162353,271303;62014,324705;79310,207864;0,124026" o:connectangles="0,0,0,0,0,0,0,0,0,0,0"/>
                </v:shape>
                <v:shape id="五角星 402" o:spid="_x0000_s1031" style="position:absolute;left:16998;top:3305;width:3247;height:3247;rotation:2658148fd;visibility:visible;mso-wrap-style:square;v-text-anchor:middle" coordsize="324706,324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TIAMMA&#10;AADcAAAADwAAAGRycy9kb3ducmV2LnhtbESPX2vCMBTF3wd+h3AF32ZiK+I6o0hh6IMwdIO9Xpq7&#10;ptjclCaz9dubwWCPh/Pnx9nsRteKG/Wh8axhMVcgiCtvGq41fH68Pa9BhIhssPVMGu4UYLedPG2w&#10;MH7gM90usRZphEOBGmyMXSFlqCw5DHPfESfv2/cOY5J9LU2PQxp3rcyUWkmHDSeCxY5KS9X18uMS&#10;ty0HFdacN/769d6V+eFkXw5az6bj/hVEpDH+h//aR6NhqTL4PZOO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TIAMMAAADcAAAADwAAAAAAAAAAAAAAAACYAgAAZHJzL2Rv&#10;d25yZXYueG1sUEsFBgAAAAAEAAQA9QAAAIgDAAAAAA==&#10;" path="m,124026l111029,105216,162353,r51324,105216l324706,124026r-79310,83838l262692,324705,162353,271303,62014,324705,79310,207864,,124026xe" fillcolor="#92d050" stroked="f" strokeweight="2pt">
                  <v:path arrowok="t" o:connecttype="custom" o:connectlocs="0,124026;111029,105216;162353,0;213677,105216;324706,124026;245396,207864;262692,324705;162353,271303;62014,324705;79310,207864;0,124026" o:connectangles="0,0,0,0,0,0,0,0,0,0,0"/>
                </v:shape>
              </v:group>
            </w:pict>
          </mc:Fallback>
        </mc:AlternateContent>
      </w:r>
      <w:r w:rsidR="008E6FA3" w:rsidRPr="00EC5923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g">
            <w:drawing>
              <wp:anchor distT="0" distB="0" distL="114300" distR="114300" simplePos="0" relativeHeight="251763711" behindDoc="1" locked="0" layoutInCell="1" allowOverlap="1" wp14:anchorId="233B1F70" wp14:editId="2E31CDDA">
                <wp:simplePos x="0" y="0"/>
                <wp:positionH relativeFrom="column">
                  <wp:posOffset>1057275</wp:posOffset>
                </wp:positionH>
                <wp:positionV relativeFrom="paragraph">
                  <wp:posOffset>-485753</wp:posOffset>
                </wp:positionV>
                <wp:extent cx="3077845" cy="538480"/>
                <wp:effectExtent l="0" t="0" r="8255" b="0"/>
                <wp:wrapNone/>
                <wp:docPr id="327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7845" cy="538480"/>
                          <a:chOff x="0" y="0"/>
                          <a:chExt cx="4372435" cy="869798"/>
                        </a:xfrm>
                      </wpg:grpSpPr>
                      <wps:wsp>
                        <wps:cNvPr id="328" name="平行四边形 4"/>
                        <wps:cNvSpPr/>
                        <wps:spPr>
                          <a:xfrm>
                            <a:off x="3220307" y="149718"/>
                            <a:ext cx="1152128" cy="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128" h="720080">
                                <a:moveTo>
                                  <a:pt x="180020" y="0"/>
                                </a:moveTo>
                                <a:lnTo>
                                  <a:pt x="409013" y="0"/>
                                </a:lnTo>
                                <a:lnTo>
                                  <a:pt x="936104" y="0"/>
                                </a:lnTo>
                                <a:lnTo>
                                  <a:pt x="1152128" y="0"/>
                                </a:lnTo>
                                <a:lnTo>
                                  <a:pt x="959139" y="360040"/>
                                </a:lnTo>
                                <a:lnTo>
                                  <a:pt x="1152128" y="720080"/>
                                </a:lnTo>
                                <a:lnTo>
                                  <a:pt x="756084" y="720080"/>
                                </a:lnTo>
                                <a:lnTo>
                                  <a:pt x="409013" y="720080"/>
                                </a:lnTo>
                                <a:lnTo>
                                  <a:pt x="0" y="720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等腰三角形 329"/>
                        <wps:cNvSpPr/>
                        <wps:spPr>
                          <a:xfrm rot="5400000">
                            <a:off x="3032833" y="315607"/>
                            <a:ext cx="729762" cy="369277"/>
                          </a:xfrm>
                          <a:prstGeom prst="triangle">
                            <a:avLst>
                              <a:gd name="adj" fmla="val 77913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平行四边形 330"/>
                        <wps:cNvSpPr/>
                        <wps:spPr>
                          <a:xfrm>
                            <a:off x="1249461" y="0"/>
                            <a:ext cx="2473642" cy="720080"/>
                          </a:xfrm>
                          <a:prstGeom prst="parallelogram">
                            <a:avLst>
                              <a:gd name="adj" fmla="val 19709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平行四边形 4"/>
                        <wps:cNvSpPr/>
                        <wps:spPr>
                          <a:xfrm flipH="1">
                            <a:off x="0" y="144527"/>
                            <a:ext cx="1152128" cy="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128" h="720080">
                                <a:moveTo>
                                  <a:pt x="180020" y="0"/>
                                </a:moveTo>
                                <a:lnTo>
                                  <a:pt x="409013" y="0"/>
                                </a:lnTo>
                                <a:lnTo>
                                  <a:pt x="936104" y="0"/>
                                </a:lnTo>
                                <a:lnTo>
                                  <a:pt x="1152128" y="0"/>
                                </a:lnTo>
                                <a:lnTo>
                                  <a:pt x="959139" y="360040"/>
                                </a:lnTo>
                                <a:lnTo>
                                  <a:pt x="1152128" y="720080"/>
                                </a:lnTo>
                                <a:lnTo>
                                  <a:pt x="756084" y="720080"/>
                                </a:lnTo>
                                <a:lnTo>
                                  <a:pt x="409013" y="720080"/>
                                </a:lnTo>
                                <a:lnTo>
                                  <a:pt x="0" y="720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等腰三角形 332"/>
                        <wps:cNvSpPr/>
                        <wps:spPr>
                          <a:xfrm rot="16200000" flipH="1">
                            <a:off x="603960" y="315608"/>
                            <a:ext cx="729762" cy="369277"/>
                          </a:xfrm>
                          <a:prstGeom prst="triangle">
                            <a:avLst>
                              <a:gd name="adj" fmla="val 77913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平行四边形 333"/>
                        <wps:cNvSpPr/>
                        <wps:spPr>
                          <a:xfrm flipH="1">
                            <a:off x="653049" y="0"/>
                            <a:ext cx="2473642" cy="720080"/>
                          </a:xfrm>
                          <a:prstGeom prst="parallelogram">
                            <a:avLst>
                              <a:gd name="adj" fmla="val 18386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style="position:absolute;left:0;text-align:left;margin-left:83.25pt;margin-top:-38.25pt;width:242.35pt;height:42.4pt;z-index:-251552769" coordsize="43724,8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">
                <v:shape id="平行四边形 4" o:spid="_x0000_s1027" style="position:absolute;left:32203;top:1497;width:11521;height:7200;visibility:visible;mso-wrap-style:square;v-text-anchor:middle" coordsize="1152128,720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2v78A&#10;AADcAAAADwAAAGRycy9kb3ducmV2LnhtbERPzYrCMBC+L+w7hFnwtqar7CLVKFVQPOzF6gMMzWxT&#10;2kxKktr69uYg7PHj+9/sJtuJO/nQOFbwNc9AEFdON1wruF2PnysQISJr7ByTggcF2G3f3zaYazfy&#10;he5lrEUK4ZCjAhNjn0sZKkMWw9z1xIn7c95iTNDXUnscU7jt5CLLfqTFhlODwZ4Ohqq2HKyCAce+&#10;vLV4KmzR7rPBX36/vVFq9jEVaxCRpvgvfrnPWsFykdamM+kIyO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E/a/vwAAANwAAAAPAAAAAAAAAAAAAAAAAJgCAABkcnMvZG93bnJl&#10;di54bWxQSwUGAAAAAAQABAD1AAAAhAMAAAAA&#10;" path="m180020,l409013,,936104,r216024,l959139,360040r192989,360040l756084,720080r-347071,l,720080,180020,xe" fillcolor="#f79646 [3209]" stroked="f" strokeweight="2pt">
                  <v:path arrowok="t"/>
                </v:shape>
                <v:shape id="等腰三角形 329" o:spid="_x0000_s1028" type="#_x0000_t5" style="position:absolute;left:30328;top:3155;width:7298;height:369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RYU8UA&#10;AADcAAAADwAAAGRycy9kb3ducmV2LnhtbESPQWvCQBSE74L/YXlCL6IbtdQ2ukoVLPVYFc/P7DMb&#10;zL4N2W2S9td3C4LHYWa+YZbrzpaiodoXjhVMxgkI4szpgnMFp+Nu9ArCB2SNpWNS8EMe1qt+b4mp&#10;di1/UXMIuYgQ9ikqMCFUqZQ+M2TRj11FHL2rqy2GKOtc6hrbCLelnCbJi7RYcFwwWNHWUHY7fFsF&#10;7nzKL79zs2+fPzTvtpfNcNZslHoadO8LEIG68Ajf259awWz6Bv9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FhTxQAAANwAAAAPAAAAAAAAAAAAAAAAAJgCAABkcnMv&#10;ZG93bnJldi54bWxQSwUGAAAAAAQABAD1AAAAigMAAAAA&#10;" adj="16829" fillcolor="#e36c0a [2409]" stroked="f" strokeweight="2pt"/>
                <v:shape id="平行四边形 330" o:spid="_x0000_s1029" type="#_x0000_t7" style="position:absolute;left:12494;width:24737;height: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42cQA&#10;AADcAAAADwAAAGRycy9kb3ducmV2LnhtbERPXWvCMBR9H/gfwhX2Ipo6dcxqlDE2GArCVBi+XZpr&#10;W2xuuiTW6q83D8IeD+d7vmxNJRpyvrSsYDhIQBBnVpecK9jvvvpvIHxA1lhZJgVX8rBcdJ7mmGp7&#10;4R9qtiEXMYR9igqKEOpUSp8VZNAPbE0cuaN1BkOELpfa4SWGm0q+JMmrNFhybCiwpo+CstP2bBSM&#10;q3BYrV0z/bv1Jp/nMtmM97+k1HO3fZ+BCNSGf/HD/a0VjEZxfjw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7+NnEAAAA3AAAAA8AAAAAAAAAAAAAAAAAmAIAAGRycy9k&#10;b3ducmV2LnhtbFBLBQYAAAAABAAEAPUAAACJAwAAAAA=&#10;" adj="1239" fillcolor="#ffc000" stroked="f" strokeweight="2pt"/>
                <v:shape id="平行四边形 4" o:spid="_x0000_s1030" style="position:absolute;top:1445;width:11521;height:7201;flip:x;visibility:visible;mso-wrap-style:square;v-text-anchor:middle" coordsize="1152128,720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6GsMA&#10;AADcAAAADwAAAGRycy9kb3ducmV2LnhtbESPQWsCMRSE7wX/Q3iCt5pVQcrWKEXQSm+1reDtuXnd&#10;XZq8LEnqbv59UxA8DjPzDbPaDNaIK/nQOlYwmxYgiCunW64VfH7sHp9AhIis0TgmBYkCbNajhxWW&#10;2vX8TtdjrEWGcChRQRNjV0oZqoYshqnriLP37bzFmKWvpfbYZ7g1cl4US2mx5bzQYEfbhqqf469V&#10;sHxNX9zXb8mk8z6huVxO1nmlJuPh5RlEpCHew7f2QStYLGbwfyYf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t6GsMAAADcAAAADwAAAAAAAAAAAAAAAACYAgAAZHJzL2Rv&#10;d25yZXYueG1sUEsFBgAAAAAEAAQA9QAAAIgDAAAAAA==&#10;" path="m180020,l409013,,936104,r216024,l959139,360040r192989,360040l756084,720080r-347071,l,720080,180020,xe" fillcolor="#f79646 [3209]" stroked="f" strokeweight="2pt">
                  <v:path arrowok="t"/>
                </v:shape>
                <v:shape id="等腰三角形 332" o:spid="_x0000_s1031" type="#_x0000_t5" style="position:absolute;left:6039;top:3156;width:7298;height:3692;rotation: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2J4cUA&#10;AADcAAAADwAAAGRycy9kb3ducmV2LnhtbESPQWvCQBSE70L/w/IKvelGhWCiq0jF4kGlTUWvr9nX&#10;JDT7NmRXjf/eFYQeh5n5hpktOlOLC7WusqxgOIhAEOdWV1woOHyv+xMQziNrrC2Tghs5WMxfejNM&#10;tb3yF10yX4gAYZeigtL7JpXS5SUZdAPbEAfv17YGfZBtIXWL1wA3tRxFUSwNVhwWSmzovaT8Lzsb&#10;BccoiSfrnTvFq9U2/vj8Odsk2Sv19totpyA8df4//GxvtILxeAS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YnhxQAAANwAAAAPAAAAAAAAAAAAAAAAAJgCAABkcnMv&#10;ZG93bnJldi54bWxQSwUGAAAAAAQABAD1AAAAigMAAAAA&#10;" adj="16829" fillcolor="#e36c0a [2409]" stroked="f" strokeweight="2pt"/>
                <v:shape id="平行四边形 333" o:spid="_x0000_s1032" type="#_x0000_t7" style="position:absolute;left:6530;width:24736;height:72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mpeMMA&#10;AADcAAAADwAAAGRycy9kb3ducmV2LnhtbESP3YrCMBSE7wXfIRxh7zR1C0GqUVRYWbzx9wEOzbEt&#10;Nie1ibb79puFBS+HmfmGWax6W4sXtb5yrGE6SUAQ585UXGi4Xr7GMxA+IBusHZOGH/KwWg4HC8yM&#10;6/hEr3MoRISwz1BDGUKTSenzkiz6iWuIo3dzrcUQZVtI02IX4baWn0mipMWK40KJDW1Lyu/np9Wg&#10;8DG7J/KxVrvjodvjYa82J6X1x6hfz0EE6sM7/N/+NhrSNIW/M/EI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mpeMMAAADcAAAADwAAAAAAAAAAAAAAAACYAgAAZHJzL2Rv&#10;d25yZXYueG1sUEsFBgAAAAAEAAQA9QAAAIgDAAAAAA==&#10;" adj="1156" fillcolor="#ffc000" stroked="f" strokeweight="2pt"/>
              </v:group>
            </w:pict>
          </mc:Fallback>
        </mc:AlternateContent>
      </w:r>
      <w:r w:rsidR="000D3244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47B2E695" wp14:editId="3544B96C">
                <wp:simplePos x="0" y="0"/>
                <wp:positionH relativeFrom="column">
                  <wp:posOffset>736646</wp:posOffset>
                </wp:positionH>
                <wp:positionV relativeFrom="paragraph">
                  <wp:posOffset>739140</wp:posOffset>
                </wp:positionV>
                <wp:extent cx="4133850" cy="0"/>
                <wp:effectExtent l="0" t="0" r="19050" b="19050"/>
                <wp:wrapNone/>
                <wp:docPr id="309" name="直接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09" o:spid="_x0000_s1026" style="position:absolute;left:0;text-align:left;z-index:2517534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pt,58.2pt" to="383.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" strokecolor="#69a12b" strokeweight="1pt">
                <v:stroke dashstyle="3 1"/>
              </v:line>
            </w:pict>
          </mc:Fallback>
        </mc:AlternateContent>
      </w:r>
      <w:r w:rsidR="000D3244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66783" behindDoc="0" locked="0" layoutInCell="1" allowOverlap="1" wp14:anchorId="288A2F2A" wp14:editId="58402A4F">
                <wp:simplePos x="0" y="0"/>
                <wp:positionH relativeFrom="column">
                  <wp:posOffset>-942975</wp:posOffset>
                </wp:positionH>
                <wp:positionV relativeFrom="paragraph">
                  <wp:posOffset>307340</wp:posOffset>
                </wp:positionV>
                <wp:extent cx="1685925" cy="1403985"/>
                <wp:effectExtent l="0" t="0" r="0" b="0"/>
                <wp:wrapNone/>
                <wp:docPr id="3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一年级获奖情况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-74.25pt;margin-top:24.2pt;width:132.75pt;height:110.55pt;z-index:25176678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" filled="f" stroked="f">
                <v:textbox style="mso-fit-shape-to-text:t">
                  <w:txbxContent>
                    <w:p w:rsidR="000D3244" w:rsidRPr="000D3244" w:rsidRDefault="000D3244"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一年级获奖情况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0D3244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4735" behindDoc="0" locked="0" layoutInCell="1" allowOverlap="1" wp14:anchorId="30A4008D" wp14:editId="1EB5F1A0">
                <wp:simplePos x="0" y="0"/>
                <wp:positionH relativeFrom="column">
                  <wp:posOffset>-1257300</wp:posOffset>
                </wp:positionH>
                <wp:positionV relativeFrom="paragraph">
                  <wp:posOffset>415290</wp:posOffset>
                </wp:positionV>
                <wp:extent cx="2133600" cy="333375"/>
                <wp:effectExtent l="0" t="0" r="0" b="9525"/>
                <wp:wrapNone/>
                <wp:docPr id="334" name="平行四边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333375"/>
                        </a:xfrm>
                        <a:prstGeom prst="parallelogram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平行四边形 334" o:spid="_x0000_s1026" type="#_x0000_t7" style="position:absolute;left:0;text-align:left;margin-left:-99pt;margin-top:32.7pt;width:168pt;height:26.25pt;z-index:2517647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" adj="844" fillcolor="#92d050" stroked="f" strokeweight="2pt"/>
            </w:pict>
          </mc:Fallback>
        </mc:AlternateConten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</w:p>
    <w:p w:rsidR="000D3244" w:rsidRPr="000D3244" w:rsidRDefault="000D3244" w:rsidP="000D3244">
      <w:pPr>
        <w:ind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1903" behindDoc="0" locked="0" layoutInCell="1" allowOverlap="1" wp14:anchorId="450336C8" wp14:editId="27595E37">
                <wp:simplePos x="0" y="0"/>
                <wp:positionH relativeFrom="column">
                  <wp:posOffset>-1019175</wp:posOffset>
                </wp:positionH>
                <wp:positionV relativeFrom="paragraph">
                  <wp:posOffset>2004060</wp:posOffset>
                </wp:positionV>
                <wp:extent cx="1762125" cy="1403985"/>
                <wp:effectExtent l="0" t="0" r="0" b="0"/>
                <wp:wrapNone/>
                <wp:docPr id="3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二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-80.25pt;margin-top:157.8pt;width:138.75pt;height:110.55pt;z-index:25177190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二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5" behindDoc="0" locked="0" layoutInCell="1" allowOverlap="1" wp14:anchorId="2A80295E" wp14:editId="11BFB645">
                <wp:simplePos x="0" y="0"/>
                <wp:positionH relativeFrom="column">
                  <wp:posOffset>-1257300</wp:posOffset>
                </wp:positionH>
                <wp:positionV relativeFrom="paragraph">
                  <wp:posOffset>2089785</wp:posOffset>
                </wp:positionV>
                <wp:extent cx="2133600" cy="333375"/>
                <wp:effectExtent l="0" t="0" r="0" b="9525"/>
                <wp:wrapNone/>
                <wp:docPr id="337" name="平行四边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333375"/>
                        </a:xfrm>
                        <a:prstGeom prst="parallelogram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平行四边形 337" o:spid="_x0000_s1026" type="#_x0000_t7" style="position:absolute;left:0;text-align:left;margin-left:-99pt;margin-top:164.55pt;width:168pt;height:26.25pt;z-index:2517698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" adj="844" fillcolor="#00b0f0" stroked="f" strokeweight="2pt"/>
            </w:pict>
          </mc:Fallback>
        </mc:AlternateContent>
      </w:r>
      <w:r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1" behindDoc="0" locked="0" layoutInCell="1" allowOverlap="1" wp14:anchorId="02C0349C" wp14:editId="22AEF959">
                <wp:simplePos x="0" y="0"/>
                <wp:positionH relativeFrom="column">
                  <wp:posOffset>736600</wp:posOffset>
                </wp:positionH>
                <wp:positionV relativeFrom="paragraph">
                  <wp:posOffset>2413635</wp:posOffset>
                </wp:positionV>
                <wp:extent cx="4133850" cy="0"/>
                <wp:effectExtent l="0" t="0" r="19050" b="19050"/>
                <wp:wrapNone/>
                <wp:docPr id="336" name="直接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36" o:spid="_x0000_s1026" style="position:absolute;left:0;text-align:left;z-index:25176883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pt,190.05pt" to="383.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" strokecolor="#69a12b" strokeweight="1pt">
                <v:stroke dashstyle="3 1"/>
              </v:line>
            </w:pict>
          </mc:Fallback>
        </mc:AlternateContent>
      </w:r>
      <w:r w:rsidRPr="000D3244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>2010年9月，被评为“金色少年”；</w:t>
      </w:r>
      <w:r w:rsidRPr="000D3244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2010年10月14日，加入少先队；</w:t>
      </w:r>
      <w:r w:rsidRPr="000D3244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2010年12月，在校第二届科技节制作比赛中荣获一等奖；</w:t>
      </w:r>
      <w:r w:rsidRPr="000D3244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2011年3月被评为“三好学生”</w:t>
      </w:r>
      <w:r w:rsidRPr="000D3244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2011年6月语文默字竞赛满分奖；</w:t>
      </w:r>
      <w:r w:rsidRPr="000D3244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</w:p>
    <w:p w:rsidR="000D3244" w:rsidRDefault="007824CC" w:rsidP="000D3244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EB689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5" behindDoc="0" locked="0" layoutInCell="1" allowOverlap="1" wp14:anchorId="0E69CA13" wp14:editId="0B79F3C7">
                <wp:simplePos x="0" y="0"/>
                <wp:positionH relativeFrom="column">
                  <wp:posOffset>-1163955</wp:posOffset>
                </wp:positionH>
                <wp:positionV relativeFrom="paragraph">
                  <wp:posOffset>5300345</wp:posOffset>
                </wp:positionV>
                <wp:extent cx="7589520" cy="1251585"/>
                <wp:effectExtent l="0" t="0" r="0" b="5715"/>
                <wp:wrapNone/>
                <wp:docPr id="395" name="流程图: 文档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89520" cy="1251585"/>
                        </a:xfrm>
                        <a:prstGeom prst="flowChartDocument">
                          <a:avLst/>
                        </a:prstGeom>
                        <a:solidFill>
                          <a:srgbClr val="62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395" o:spid="_x0000_s1026" type="#_x0000_t114" style="position:absolute;left:0;text-align:left;margin-left:-91.65pt;margin-top:417.35pt;width:597.6pt;height:98.55pt;flip:y;z-index:2518620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" fillcolor="#62b931" stroked="f" strokeweight="2pt"/>
            </w:pict>
          </mc:Fallback>
        </mc:AlternateContent>
      </w:r>
      <w:r w:rsidRPr="00EB689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1" behindDoc="1" locked="0" layoutInCell="1" allowOverlap="1" wp14:anchorId="5787598D" wp14:editId="7E834E8F">
                <wp:simplePos x="0" y="0"/>
                <wp:positionH relativeFrom="column">
                  <wp:posOffset>-1163955</wp:posOffset>
                </wp:positionH>
                <wp:positionV relativeFrom="paragraph">
                  <wp:posOffset>4613275</wp:posOffset>
                </wp:positionV>
                <wp:extent cx="7589520" cy="2350135"/>
                <wp:effectExtent l="0" t="0" r="0" b="0"/>
                <wp:wrapNone/>
                <wp:docPr id="394" name="流程图: 文档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89520" cy="2350135"/>
                        </a:xfrm>
                        <a:prstGeom prst="flowChartDocumen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394" o:spid="_x0000_s1026" type="#_x0000_t114" style="position:absolute;left:0;text-align:left;margin-left:-91.65pt;margin-top:363.25pt;width:597.6pt;height:185.05pt;flip:x y;z-index:-2514554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" fillcolor="#92d050" stroked="f" strokeweight="2pt"/>
            </w:pict>
          </mc:Fallback>
        </mc:AlternateContent>
      </w:r>
      <w:r w:rsidR="000D3244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7023" behindDoc="0" locked="0" layoutInCell="1" allowOverlap="1" wp14:anchorId="537E5F6D" wp14:editId="321FAEFE">
                <wp:simplePos x="0" y="0"/>
                <wp:positionH relativeFrom="column">
                  <wp:posOffset>-1028700</wp:posOffset>
                </wp:positionH>
                <wp:positionV relativeFrom="paragraph">
                  <wp:posOffset>1922145</wp:posOffset>
                </wp:positionV>
                <wp:extent cx="1762125" cy="1403985"/>
                <wp:effectExtent l="0" t="0" r="0" b="0"/>
                <wp:wrapNone/>
                <wp:docPr id="3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三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-81pt;margin-top:151.35pt;width:138.75pt;height:110.55pt;z-index:25177702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三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0D3244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5" behindDoc="0" locked="0" layoutInCell="1" allowOverlap="1" wp14:anchorId="04890A50" wp14:editId="185D4FD8">
                <wp:simplePos x="0" y="0"/>
                <wp:positionH relativeFrom="column">
                  <wp:posOffset>-1247775</wp:posOffset>
                </wp:positionH>
                <wp:positionV relativeFrom="paragraph">
                  <wp:posOffset>1998345</wp:posOffset>
                </wp:positionV>
                <wp:extent cx="2133600" cy="333375"/>
                <wp:effectExtent l="0" t="0" r="0" b="9525"/>
                <wp:wrapNone/>
                <wp:docPr id="340" name="平行四边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333375"/>
                        </a:xfrm>
                        <a:prstGeom prst="parallelogram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平行四边形 340" o:spid="_x0000_s1026" type="#_x0000_t7" style="position:absolute;left:0;text-align:left;margin-left:-98.25pt;margin-top:157.35pt;width:168pt;height:26.25pt;z-index:2517749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" adj="844" fillcolor="#5f497a [2407]" stroked="f" strokeweight="2pt"/>
            </w:pict>
          </mc:Fallback>
        </mc:AlternateContent>
      </w:r>
      <w:r w:rsidR="000D3244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1" behindDoc="0" locked="0" layoutInCell="1" allowOverlap="1" wp14:anchorId="4ECCCE76" wp14:editId="2219592A">
                <wp:simplePos x="0" y="0"/>
                <wp:positionH relativeFrom="column">
                  <wp:posOffset>746125</wp:posOffset>
                </wp:positionH>
                <wp:positionV relativeFrom="paragraph">
                  <wp:posOffset>2322195</wp:posOffset>
                </wp:positionV>
                <wp:extent cx="4133850" cy="0"/>
                <wp:effectExtent l="0" t="0" r="19050" b="19050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39" o:spid="_x0000_s1026" style="position:absolute;left:0;text-align:left;z-index:2517739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75pt,182.85pt" to="384.25pt,1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" strokecolor="#69a12b" strokeweight="1pt">
                <v:stroke dashstyle="3 1"/>
              </v:line>
            </w:pict>
          </mc:Fallback>
        </mc:AlternateConten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>2011年9月16日，被评为本学期“三好学生”；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2011年12月1日，被评为学校“金色少年”；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2012年1月，在学校举行的数学竞赛中，荣获一等奖；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2012年3月，被评为2005-2006年度第二学期“优秀学干”。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2012年5月14日，通过江苏省音乐家协会钢琴“七级”考试。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2012年9月4日，荣获英语竞赛一等奖（满分）。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2012年10月，荣获本学期“三好学生”。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2013年4月，在学校举行的数学计算竞赛中荣获一等奖。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2013年6月，在本学期数学竞赛中荣获三等奖。。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2013年8月14日，通过江苏省音乐家协会钢琴“八级”考试。（成绩：优秀）、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</w:p>
    <w:p w:rsidR="000D3244" w:rsidRDefault="00EB689D" w:rsidP="000D3244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3864C9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56895" behindDoc="1" locked="0" layoutInCell="1" allowOverlap="1" wp14:anchorId="5D7B4D92" wp14:editId="5E5BB081">
                <wp:simplePos x="0" y="0"/>
                <wp:positionH relativeFrom="column">
                  <wp:posOffset>-1148080</wp:posOffset>
                </wp:positionH>
                <wp:positionV relativeFrom="paragraph">
                  <wp:posOffset>-2787421</wp:posOffset>
                </wp:positionV>
                <wp:extent cx="7589520" cy="2350135"/>
                <wp:effectExtent l="0" t="0" r="0" b="0"/>
                <wp:wrapNone/>
                <wp:docPr id="392" name="流程图: 文档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89520" cy="2350135"/>
                        </a:xfrm>
                        <a:prstGeom prst="flowChartDocumen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392" o:spid="_x0000_s1026" type="#_x0000_t114" style="position:absolute;left:0;text-align:left;margin-left:-90.4pt;margin-top:-219.5pt;width:597.6pt;height:185.05pt;flip:x;z-index:-25145958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" fillcolor="#92d050" stroked="f" strokeweight="2pt"/>
            </w:pict>
          </mc:Fallback>
        </mc:AlternateContent>
      </w:r>
      <w:r w:rsidR="00227547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1" behindDoc="0" locked="0" layoutInCell="1" allowOverlap="1" wp14:anchorId="7E8F363A" wp14:editId="57204874">
                <wp:simplePos x="0" y="0"/>
                <wp:positionH relativeFrom="column">
                  <wp:posOffset>805815</wp:posOffset>
                </wp:positionH>
                <wp:positionV relativeFrom="paragraph">
                  <wp:posOffset>274705</wp:posOffset>
                </wp:positionV>
                <wp:extent cx="4133850" cy="0"/>
                <wp:effectExtent l="0" t="0" r="19050" b="19050"/>
                <wp:wrapNone/>
                <wp:docPr id="342" name="直接连接符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2" o:spid="_x0000_s1026" style="position:absolute;left:0;text-align:left;z-index:2517790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45pt,21.65pt" to="388.9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" strokecolor="#69a12b" strokeweight="1pt">
                <v:stroke dashstyle="3 1"/>
              </v:line>
            </w:pict>
          </mc:Fallback>
        </mc:AlternateContent>
      </w:r>
      <w:r w:rsidR="00227547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2143" behindDoc="0" locked="0" layoutInCell="1" allowOverlap="1" wp14:anchorId="0C886DE0" wp14:editId="68EBD4C8">
                <wp:simplePos x="0" y="0"/>
                <wp:positionH relativeFrom="column">
                  <wp:posOffset>-1012825</wp:posOffset>
                </wp:positionH>
                <wp:positionV relativeFrom="paragraph">
                  <wp:posOffset>-126750</wp:posOffset>
                </wp:positionV>
                <wp:extent cx="1762125" cy="1403985"/>
                <wp:effectExtent l="0" t="0" r="0" b="0"/>
                <wp:wrapNone/>
                <wp:docPr id="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四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-79.75pt;margin-top:-10pt;width:138.75pt;height:110.55pt;z-index:2517821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四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227547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5" behindDoc="0" locked="0" layoutInCell="1" allowOverlap="1" wp14:anchorId="3A4EF584" wp14:editId="022DA246">
                <wp:simplePos x="0" y="0"/>
                <wp:positionH relativeFrom="column">
                  <wp:posOffset>-1232535</wp:posOffset>
                </wp:positionH>
                <wp:positionV relativeFrom="paragraph">
                  <wp:posOffset>-31416</wp:posOffset>
                </wp:positionV>
                <wp:extent cx="2133600" cy="333375"/>
                <wp:effectExtent l="0" t="0" r="0" b="9525"/>
                <wp:wrapNone/>
                <wp:docPr id="343" name="平行四边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333375"/>
                        </a:xfrm>
                        <a:prstGeom prst="parallelogram">
                          <a:avLst/>
                        </a:prstGeom>
                        <a:solidFill>
                          <a:srgbClr val="EB66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平行四边形 343" o:spid="_x0000_s1026" type="#_x0000_t7" style="position:absolute;left:0;text-align:left;margin-left:-97.05pt;margin-top:-2.45pt;width:168pt;height:26.25pt;z-index:2517800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" adj="844" fillcolor="#eb6603" stroked="f" strokeweight="2pt"/>
            </w:pict>
          </mc:Fallback>
        </mc:AlternateContent>
      </w:r>
    </w:p>
    <w:p w:rsidR="00464082" w:rsidRDefault="00227547" w:rsidP="00227547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794431" behindDoc="0" locked="0" layoutInCell="1" allowOverlap="1" wp14:anchorId="49D19152" wp14:editId="07C0C04C">
            <wp:simplePos x="0" y="0"/>
            <wp:positionH relativeFrom="column">
              <wp:posOffset>295566</wp:posOffset>
            </wp:positionH>
            <wp:positionV relativeFrom="paragraph">
              <wp:posOffset>4873625</wp:posOffset>
            </wp:positionV>
            <wp:extent cx="2038663" cy="1437549"/>
            <wp:effectExtent l="0" t="0" r="0" b="0"/>
            <wp:wrapNone/>
            <wp:docPr id="3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" r="1421" b="964"/>
                    <a:stretch/>
                  </pic:blipFill>
                  <pic:spPr>
                    <a:xfrm>
                      <a:off x="0" y="0"/>
                      <a:ext cx="2038663" cy="1437549"/>
                    </a:xfrm>
                    <a:prstGeom prst="rect">
                      <a:avLst/>
                    </a:prstGeom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795455" behindDoc="0" locked="0" layoutInCell="1" allowOverlap="1" wp14:anchorId="089DDE5B" wp14:editId="2B680C1F">
            <wp:simplePos x="0" y="0"/>
            <wp:positionH relativeFrom="column">
              <wp:posOffset>2753881</wp:posOffset>
            </wp:positionH>
            <wp:positionV relativeFrom="paragraph">
              <wp:posOffset>4877238</wp:posOffset>
            </wp:positionV>
            <wp:extent cx="1948180" cy="1390015"/>
            <wp:effectExtent l="0" t="0" r="0" b="635"/>
            <wp:wrapNone/>
            <wp:docPr id="35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" t="2583" r="2222" b="2469"/>
                    <a:stretch/>
                  </pic:blipFill>
                  <pic:spPr>
                    <a:xfrm>
                      <a:off x="0" y="0"/>
                      <a:ext cx="194818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1CBA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1" behindDoc="0" locked="0" layoutInCell="1" allowOverlap="1" wp14:anchorId="51A5CA8A" wp14:editId="605802B2">
                <wp:simplePos x="0" y="0"/>
                <wp:positionH relativeFrom="column">
                  <wp:posOffset>750185</wp:posOffset>
                </wp:positionH>
                <wp:positionV relativeFrom="paragraph">
                  <wp:posOffset>3556635</wp:posOffset>
                </wp:positionV>
                <wp:extent cx="4133850" cy="0"/>
                <wp:effectExtent l="0" t="0" r="19050" b="1905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8" o:spid="_x0000_s1026" style="position:absolute;left:0;text-align:left;z-index:2517893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05pt,280.05pt" to="384.55pt,2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" strokecolor="#69a12b" strokeweight="1pt">
                <v:stroke dashstyle="3 1"/>
              </v:line>
            </w:pict>
          </mc:Fallback>
        </mc:AlternateContent>
      </w:r>
      <w:r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92383" behindDoc="0" locked="0" layoutInCell="1" allowOverlap="1" wp14:anchorId="2B6C5C74" wp14:editId="7723964B">
                <wp:simplePos x="0" y="0"/>
                <wp:positionH relativeFrom="column">
                  <wp:posOffset>-1045845</wp:posOffset>
                </wp:positionH>
                <wp:positionV relativeFrom="paragraph">
                  <wp:posOffset>3146675</wp:posOffset>
                </wp:positionV>
                <wp:extent cx="1762125" cy="1403985"/>
                <wp:effectExtent l="0" t="0" r="0" b="0"/>
                <wp:wrapNone/>
                <wp:docPr id="3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六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-82.35pt;margin-top:247.75pt;width:138.75pt;height:110.55pt;z-index:25179238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六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1A1CBA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5" behindDoc="0" locked="0" layoutInCell="1" allowOverlap="1" wp14:anchorId="2B49B861" wp14:editId="463321E7">
                <wp:simplePos x="0" y="0"/>
                <wp:positionH relativeFrom="column">
                  <wp:posOffset>-1223645</wp:posOffset>
                </wp:positionH>
                <wp:positionV relativeFrom="paragraph">
                  <wp:posOffset>3256915</wp:posOffset>
                </wp:positionV>
                <wp:extent cx="2133600" cy="333375"/>
                <wp:effectExtent l="0" t="0" r="0" b="9525"/>
                <wp:wrapNone/>
                <wp:docPr id="349" name="平行四边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333375"/>
                        </a:xfrm>
                        <a:prstGeom prst="parallelogram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平行四边形 349" o:spid="_x0000_s1026" type="#_x0000_t7" style="position:absolute;left:0;text-align:left;margin-left:-96.35pt;margin-top:256.45pt;width:168pt;height:26.25pt;z-index:2517903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" adj="844" fillcolor="#ffc000" stroked="f" strokeweight="2pt"/>
            </w:pict>
          </mc:Fallback>
        </mc:AlternateContent>
      </w:r>
      <w:r w:rsidRPr="001A1CBA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1" behindDoc="0" locked="0" layoutInCell="1" allowOverlap="1" wp14:anchorId="32A86B64" wp14:editId="022CB851">
                <wp:simplePos x="0" y="0"/>
                <wp:positionH relativeFrom="column">
                  <wp:posOffset>755650</wp:posOffset>
                </wp:positionH>
                <wp:positionV relativeFrom="paragraph">
                  <wp:posOffset>1912370</wp:posOffset>
                </wp:positionV>
                <wp:extent cx="4133850" cy="0"/>
                <wp:effectExtent l="0" t="0" r="19050" b="19050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5" o:spid="_x0000_s1026" style="position:absolute;left:0;text-align:left;z-index:2517841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5pt,150.6pt" to="385pt,1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" strokecolor="#69a12b" strokeweight="1pt">
                <v:stroke dashstyle="3 1"/>
              </v:line>
            </w:pict>
          </mc:Fallback>
        </mc:AlternateContent>
      </w:r>
      <w:r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7263" behindDoc="0" locked="0" layoutInCell="1" allowOverlap="1" wp14:anchorId="08A7BEDD" wp14:editId="2651EA0C">
                <wp:simplePos x="0" y="0"/>
                <wp:positionH relativeFrom="column">
                  <wp:posOffset>-1007110</wp:posOffset>
                </wp:positionH>
                <wp:positionV relativeFrom="paragraph">
                  <wp:posOffset>1514860</wp:posOffset>
                </wp:positionV>
                <wp:extent cx="1762125" cy="1403985"/>
                <wp:effectExtent l="0" t="0" r="0" b="0"/>
                <wp:wrapNone/>
                <wp:docPr id="3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五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-79.3pt;margin-top:119.3pt;width:138.75pt;height:110.55pt;z-index:25178726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五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1A1CBA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5" behindDoc="0" locked="0" layoutInCell="1" allowOverlap="1" wp14:anchorId="2F8C9CF3" wp14:editId="406DF5A0">
                <wp:simplePos x="0" y="0"/>
                <wp:positionH relativeFrom="column">
                  <wp:posOffset>-1238250</wp:posOffset>
                </wp:positionH>
                <wp:positionV relativeFrom="paragraph">
                  <wp:posOffset>1593850</wp:posOffset>
                </wp:positionV>
                <wp:extent cx="2133600" cy="333375"/>
                <wp:effectExtent l="0" t="0" r="0" b="9525"/>
                <wp:wrapNone/>
                <wp:docPr id="346" name="平行四边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333375"/>
                        </a:xfrm>
                        <a:prstGeom prst="parallelogram">
                          <a:avLst/>
                        </a:prstGeom>
                        <a:solidFill>
                          <a:srgbClr val="FD397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平行四边形 346" o:spid="_x0000_s1026" type="#_x0000_t7" style="position:absolute;left:0;text-align:left;margin-left:-97.5pt;margin-top:125.5pt;width:168pt;height:26.25pt;z-index:251785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" adj="844" fillcolor="#fd3971" stroked="f" strokeweight="2pt"/>
            </w:pict>
          </mc:Fallback>
        </mc:AlternateConten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>2013年9月，在学校举行的写字竞赛荣获一等奖。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2013年12月，被评为2007-2008年度第一学期“三好学生”。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2014年4月，数学基础知识竞赛一等奖。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2014年5月，英语数学竞赛一等奖。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>2014年10月，英语竞赛一等奖。（全班仅我一人全部一等奖）。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2014年11月，在校举行的本学期科技创新大赛中，荣获三等奖。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2015年1月1日，通过上海音乐学院钢琴“十级”考试。（成绩：优秀）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2015年9月26日，参加全市红领巾读书征文演讲比赛荣获一等奖第一名。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2015年10月份被评为“全市十佳少年”（全淮安只有十个）。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  <w:t>2015年11月份被评为学校“大队委”。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</w:p>
    <w:p w:rsidR="00464082" w:rsidRDefault="00EB689D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3864C9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58943" behindDoc="0" locked="0" layoutInCell="1" allowOverlap="1" wp14:anchorId="4FEF1C2C" wp14:editId="23189BE1">
                <wp:simplePos x="0" y="0"/>
                <wp:positionH relativeFrom="column">
                  <wp:posOffset>-1148715</wp:posOffset>
                </wp:positionH>
                <wp:positionV relativeFrom="paragraph">
                  <wp:posOffset>3165496</wp:posOffset>
                </wp:positionV>
                <wp:extent cx="7589520" cy="1251585"/>
                <wp:effectExtent l="0" t="0" r="0" b="5715"/>
                <wp:wrapNone/>
                <wp:docPr id="393" name="流程图: 文档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89520" cy="1251585"/>
                        </a:xfrm>
                        <a:prstGeom prst="flowChartDocument">
                          <a:avLst/>
                        </a:prstGeom>
                        <a:solidFill>
                          <a:srgbClr val="62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393" o:spid="_x0000_s1026" type="#_x0000_t114" style="position:absolute;left:0;text-align:left;margin-left:-90.45pt;margin-top:249.25pt;width:597.6pt;height:98.55pt;flip:y;z-index:2518589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" fillcolor="#62b931" stroked="f" strokeweight="2pt"/>
            </w:pict>
          </mc:Fallback>
        </mc:AlternateContent>
      </w:r>
      <w:r w:rsidR="00227547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796479" behindDoc="0" locked="0" layoutInCell="1" allowOverlap="1" wp14:anchorId="0220BCB1" wp14:editId="3CF37D63">
            <wp:simplePos x="0" y="0"/>
            <wp:positionH relativeFrom="column">
              <wp:posOffset>358095</wp:posOffset>
            </wp:positionH>
            <wp:positionV relativeFrom="paragraph">
              <wp:posOffset>1431290</wp:posOffset>
            </wp:positionV>
            <wp:extent cx="1976120" cy="1409065"/>
            <wp:effectExtent l="0" t="0" r="5080" b="635"/>
            <wp:wrapNone/>
            <wp:docPr id="353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47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797503" behindDoc="0" locked="0" layoutInCell="1" allowOverlap="1" wp14:anchorId="641E0373" wp14:editId="6E77445E">
            <wp:simplePos x="0" y="0"/>
            <wp:positionH relativeFrom="column">
              <wp:posOffset>2739452</wp:posOffset>
            </wp:positionH>
            <wp:positionV relativeFrom="paragraph">
              <wp:posOffset>1431561</wp:posOffset>
            </wp:positionV>
            <wp:extent cx="2001246" cy="1409075"/>
            <wp:effectExtent l="0" t="0" r="0" b="635"/>
            <wp:wrapNone/>
            <wp:docPr id="35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222" cy="1411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08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227547" w:rsidRPr="00227547" w:rsidRDefault="008F512E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15935" behindDoc="0" locked="0" layoutInCell="1" allowOverlap="1" wp14:anchorId="7086B212" wp14:editId="7A6A5A57">
                <wp:simplePos x="0" y="0"/>
                <wp:positionH relativeFrom="column">
                  <wp:posOffset>1811655</wp:posOffset>
                </wp:positionH>
                <wp:positionV relativeFrom="paragraph">
                  <wp:posOffset>1766570</wp:posOffset>
                </wp:positionV>
                <wp:extent cx="1620520" cy="307340"/>
                <wp:effectExtent l="0" t="0" r="0" b="0"/>
                <wp:wrapNone/>
                <wp:docPr id="36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71" type="#_x0000_t202" style="position:absolute;left:0;text-align:left;margin-left:142.65pt;margin-top:139.1pt;width:127.6pt;height:24.2pt;z-index:25181593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1" behindDoc="0" locked="0" layoutInCell="1" allowOverlap="1" wp14:anchorId="5D18BAE8" wp14:editId="18C74780">
                <wp:simplePos x="0" y="0"/>
                <wp:positionH relativeFrom="column">
                  <wp:posOffset>3881755</wp:posOffset>
                </wp:positionH>
                <wp:positionV relativeFrom="paragraph">
                  <wp:posOffset>1766570</wp:posOffset>
                </wp:positionV>
                <wp:extent cx="1620520" cy="307340"/>
                <wp:effectExtent l="0" t="0" r="0" b="0"/>
                <wp:wrapNone/>
                <wp:docPr id="364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72" type="#_x0000_t202" style="position:absolute;left:0;text-align:left;margin-left:305.65pt;margin-top:139.1pt;width:127.6pt;height:24.2pt;z-index:2518149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13887" behindDoc="0" locked="0" layoutInCell="1" allowOverlap="1" wp14:anchorId="300EBE96" wp14:editId="40B2461A">
            <wp:simplePos x="0" y="0"/>
            <wp:positionH relativeFrom="column">
              <wp:posOffset>3844925</wp:posOffset>
            </wp:positionH>
            <wp:positionV relativeFrom="paragraph">
              <wp:posOffset>354965</wp:posOffset>
            </wp:positionV>
            <wp:extent cx="1644650" cy="1248410"/>
            <wp:effectExtent l="133350" t="114300" r="146050" b="161290"/>
            <wp:wrapNone/>
            <wp:docPr id="37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248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12863" behindDoc="0" locked="0" layoutInCell="1" allowOverlap="1" wp14:anchorId="12382379" wp14:editId="0EB58C23">
            <wp:simplePos x="0" y="0"/>
            <wp:positionH relativeFrom="column">
              <wp:posOffset>1686560</wp:posOffset>
            </wp:positionH>
            <wp:positionV relativeFrom="paragraph">
              <wp:posOffset>354330</wp:posOffset>
            </wp:positionV>
            <wp:extent cx="1857375" cy="1245235"/>
            <wp:effectExtent l="133350" t="114300" r="142875" b="164465"/>
            <wp:wrapNone/>
            <wp:docPr id="37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3589" r="2610" b="9768"/>
                    <a:stretch/>
                  </pic:blipFill>
                  <pic:spPr>
                    <a:xfrm>
                      <a:off x="0" y="0"/>
                      <a:ext cx="185737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11839" behindDoc="0" locked="0" layoutInCell="1" allowOverlap="1" wp14:anchorId="65CDD083" wp14:editId="23C51B77">
            <wp:simplePos x="0" y="0"/>
            <wp:positionH relativeFrom="column">
              <wp:posOffset>-370205</wp:posOffset>
            </wp:positionH>
            <wp:positionV relativeFrom="paragraph">
              <wp:posOffset>346075</wp:posOffset>
            </wp:positionV>
            <wp:extent cx="1736725" cy="1251585"/>
            <wp:effectExtent l="133350" t="114300" r="149225" b="158115"/>
            <wp:wrapNone/>
            <wp:docPr id="37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25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5BBB70F5" wp14:editId="40E940D8">
                <wp:simplePos x="0" y="0"/>
                <wp:positionH relativeFrom="column">
                  <wp:posOffset>-321945</wp:posOffset>
                </wp:positionH>
                <wp:positionV relativeFrom="paragraph">
                  <wp:posOffset>5993765</wp:posOffset>
                </wp:positionV>
                <wp:extent cx="1620520" cy="307340"/>
                <wp:effectExtent l="0" t="0" r="0" b="0"/>
                <wp:wrapNone/>
                <wp:docPr id="363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73" type="#_x0000_t202" style="position:absolute;left:0;text-align:left;margin-left:-25.35pt;margin-top:471.95pt;width:127.6pt;height:24.2pt;z-index:2518108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4F697024" wp14:editId="1AFFEE78">
                <wp:simplePos x="0" y="0"/>
                <wp:positionH relativeFrom="column">
                  <wp:posOffset>1760855</wp:posOffset>
                </wp:positionH>
                <wp:positionV relativeFrom="paragraph">
                  <wp:posOffset>6006465</wp:posOffset>
                </wp:positionV>
                <wp:extent cx="1620520" cy="307340"/>
                <wp:effectExtent l="0" t="0" r="0" b="0"/>
                <wp:wrapNone/>
                <wp:docPr id="362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74" type="#_x0000_t202" style="position:absolute;left:0;text-align:left;margin-left:138.65pt;margin-top:472.95pt;width:127.6pt;height:24.2pt;z-index:2518097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7" behindDoc="0" locked="0" layoutInCell="1" allowOverlap="1" wp14:anchorId="676C3FD1" wp14:editId="3ED9270B">
                <wp:simplePos x="0" y="0"/>
                <wp:positionH relativeFrom="column">
                  <wp:posOffset>3830955</wp:posOffset>
                </wp:positionH>
                <wp:positionV relativeFrom="paragraph">
                  <wp:posOffset>5942965</wp:posOffset>
                </wp:positionV>
                <wp:extent cx="1620520" cy="307340"/>
                <wp:effectExtent l="0" t="0" r="0" b="0"/>
                <wp:wrapNone/>
                <wp:docPr id="361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75" type="#_x0000_t202" style="position:absolute;left:0;text-align:left;margin-left:301.65pt;margin-top:467.95pt;width:127.6pt;height:24.2pt;z-index:2518087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3" behindDoc="0" locked="0" layoutInCell="1" allowOverlap="1" wp14:anchorId="2BBB9CFA" wp14:editId="5781DD57">
                <wp:simplePos x="0" y="0"/>
                <wp:positionH relativeFrom="column">
                  <wp:posOffset>3792855</wp:posOffset>
                </wp:positionH>
                <wp:positionV relativeFrom="paragraph">
                  <wp:posOffset>3867785</wp:posOffset>
                </wp:positionV>
                <wp:extent cx="1620520" cy="307340"/>
                <wp:effectExtent l="0" t="0" r="0" b="0"/>
                <wp:wrapNone/>
                <wp:docPr id="36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76" type="#_x0000_t202" style="position:absolute;left:0;text-align:left;margin-left:298.65pt;margin-top:304.55pt;width:127.6pt;height:24.2pt;z-index:2518077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19" behindDoc="0" locked="0" layoutInCell="1" allowOverlap="1" wp14:anchorId="2C152720" wp14:editId="428ACC45">
                <wp:simplePos x="0" y="0"/>
                <wp:positionH relativeFrom="column">
                  <wp:posOffset>1735455</wp:posOffset>
                </wp:positionH>
                <wp:positionV relativeFrom="paragraph">
                  <wp:posOffset>3867785</wp:posOffset>
                </wp:positionV>
                <wp:extent cx="1620520" cy="307340"/>
                <wp:effectExtent l="0" t="0" r="0" b="0"/>
                <wp:wrapNone/>
                <wp:docPr id="35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77" type="#_x0000_t202" style="position:absolute;left:0;text-align:left;margin-left:136.65pt;margin-top:304.55pt;width:127.6pt;height:24.2pt;z-index:2518067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5" behindDoc="0" locked="0" layoutInCell="1" allowOverlap="1" wp14:anchorId="61CB3E25" wp14:editId="4D1BEB6E">
                <wp:simplePos x="0" y="0"/>
                <wp:positionH relativeFrom="column">
                  <wp:posOffset>-309245</wp:posOffset>
                </wp:positionH>
                <wp:positionV relativeFrom="paragraph">
                  <wp:posOffset>3867785</wp:posOffset>
                </wp:positionV>
                <wp:extent cx="1620520" cy="307340"/>
                <wp:effectExtent l="0" t="0" r="0" b="0"/>
                <wp:wrapNone/>
                <wp:docPr id="35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78" type="#_x0000_t202" style="position:absolute;left:0;text-align:left;margin-left:-24.35pt;margin-top:304.55pt;width:127.6pt;height:24.2pt;z-index:25180569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04671" behindDoc="0" locked="0" layoutInCell="1" allowOverlap="1" wp14:anchorId="4323BA92" wp14:editId="4CB94430">
            <wp:simplePos x="0" y="0"/>
            <wp:positionH relativeFrom="column">
              <wp:posOffset>3794125</wp:posOffset>
            </wp:positionH>
            <wp:positionV relativeFrom="paragraph">
              <wp:posOffset>4556760</wp:posOffset>
            </wp:positionV>
            <wp:extent cx="1644650" cy="1248410"/>
            <wp:effectExtent l="133350" t="114300" r="146050" b="161290"/>
            <wp:wrapNone/>
            <wp:docPr id="37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248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03647" behindDoc="0" locked="0" layoutInCell="1" allowOverlap="1" wp14:anchorId="7A79B469" wp14:editId="2A0B0B38">
            <wp:simplePos x="0" y="0"/>
            <wp:positionH relativeFrom="column">
              <wp:posOffset>1635760</wp:posOffset>
            </wp:positionH>
            <wp:positionV relativeFrom="paragraph">
              <wp:posOffset>4556125</wp:posOffset>
            </wp:positionV>
            <wp:extent cx="1857375" cy="1245235"/>
            <wp:effectExtent l="133350" t="114300" r="142875" b="164465"/>
            <wp:wrapNone/>
            <wp:docPr id="3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3589" r="2610" b="9768"/>
                    <a:stretch/>
                  </pic:blipFill>
                  <pic:spPr>
                    <a:xfrm>
                      <a:off x="0" y="0"/>
                      <a:ext cx="185737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02623" behindDoc="0" locked="0" layoutInCell="1" allowOverlap="1" wp14:anchorId="04BA2C8D" wp14:editId="754BE274">
            <wp:simplePos x="0" y="0"/>
            <wp:positionH relativeFrom="column">
              <wp:posOffset>-421005</wp:posOffset>
            </wp:positionH>
            <wp:positionV relativeFrom="paragraph">
              <wp:posOffset>4547235</wp:posOffset>
            </wp:positionV>
            <wp:extent cx="1736725" cy="1251585"/>
            <wp:effectExtent l="133350" t="114300" r="149225" b="158115"/>
            <wp:wrapNone/>
            <wp:docPr id="36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25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1599" behindDoc="0" locked="0" layoutInCell="1" allowOverlap="1" wp14:anchorId="7B3B760C" wp14:editId="332C9894">
                <wp:simplePos x="0" y="0"/>
                <wp:positionH relativeFrom="column">
                  <wp:posOffset>3781425</wp:posOffset>
                </wp:positionH>
                <wp:positionV relativeFrom="paragraph">
                  <wp:posOffset>2408555</wp:posOffset>
                </wp:positionV>
                <wp:extent cx="1739900" cy="1305560"/>
                <wp:effectExtent l="133350" t="114300" r="146050" b="180340"/>
                <wp:wrapNone/>
                <wp:docPr id="35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1305560"/>
                          <a:chOff x="4202727" y="2062489"/>
                          <a:chExt cx="9144011" cy="6449402"/>
                        </a:xfrm>
                      </wpg:grpSpPr>
                      <pic:pic xmlns:pic="http://schemas.openxmlformats.org/drawingml/2006/picture">
                        <pic:nvPicPr>
                          <pic:cNvPr id="356" name="图片 35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2727" y="2062489"/>
                            <a:ext cx="9144011" cy="64494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357" name="矩形 357"/>
                        <wps:cNvSpPr/>
                        <wps:spPr>
                          <a:xfrm>
                            <a:off x="5030310" y="3526031"/>
                            <a:ext cx="1224136" cy="5370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6" style="position:absolute;left:0;text-align:left;margin-left:297.75pt;margin-top:189.65pt;width:137pt;height:102.8pt;z-index:251801599" coordorigin="42027,20624" coordsize="91440,64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56" o:spid="_x0000_s1027" type="#_x0000_t75" style="position:absolute;left:42027;top:20624;width:91440;height:64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mqrXEAAAA3AAAAA8AAABkcnMvZG93bnJldi54bWxEj92KwjAUhO8XfIdwBO/WVMUq1SjiKi4s&#10;Cv48wKE5ttXmpNtE7b69ERa8HGbmG2Y6b0wp7lS7wrKCXjcCQZxaXXCm4HRcf45BOI+ssbRMCv7I&#10;wXzW+phiou2D93Q/+EwECLsEFeTeV4mULs3JoOvaijh4Z1sb9EHWmdQ1PgLclLIfRbE0WHBYyLGi&#10;ZU7p9XAzCqpR9qV3Tu5/lpujXW0uv+Oti5XqtJvFBISnxr/D/+1vrWAwjOF1JhwB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mqrXEAAAA3AAAAA8AAAAAAAAAAAAAAAAA&#10;nwIAAGRycy9kb3ducmV2LnhtbFBLBQYAAAAABAAEAPcAAACQAwAAAAA=&#10;" filled="t" fillcolor="#ededed" stroked="t" strokecolor="white" strokeweight="7pt">
                  <v:stroke endcap="square"/>
                  <v:imagedata r:id="rId19" o:title=""/>
                  <v:shadow on="t" color="black" opacity="26214f" origin="-.5,-.5" offset="0,.5mm"/>
                  <v:path arrowok="t"/>
                </v:shape>
                <v:rect id="矩形 357" o:spid="_x0000_s1028" style="position:absolute;left:50303;top:35260;width:12241;height:53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2dN8UA&#10;AADcAAAADwAAAGRycy9kb3ducmV2LnhtbESPQUsDMRSE74L/ITyhF2mzrdS2a9MihYInpbWX3h6b&#10;183i5mVJntvVX28EweMwM98w6+3gW9VTTE1gA9NJAYq4Crbh2sDpfT9egkqCbLENTAa+KMF2c3uz&#10;xtKGKx+oP0qtMoRTiQacSFdqnSpHHtMkdMTZu4ToUbKMtbYRrxnuWz0rikftseG84LCjnaPq4/jp&#10;Day+qzdZhm7upDmvaj99vcT+3pjR3fD8BEpokP/wX/vFGniYL+D3TD4C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3Z03xQAAANwAAAAPAAAAAAAAAAAAAAAAAJgCAABkcnMv&#10;ZG93bnJldi54bWxQSwUGAAAAAAQABAD1AAAAigMAAAAA&#10;" fillcolor="white [3212]" strokecolor="white [3212]" strokeweight="2pt"/>
              </v:group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00575" behindDoc="0" locked="0" layoutInCell="1" allowOverlap="1" wp14:anchorId="50E64719" wp14:editId="2D42620D">
            <wp:simplePos x="0" y="0"/>
            <wp:positionH relativeFrom="column">
              <wp:posOffset>1680845</wp:posOffset>
            </wp:positionH>
            <wp:positionV relativeFrom="paragraph">
              <wp:posOffset>2408555</wp:posOffset>
            </wp:positionV>
            <wp:extent cx="1812290" cy="1300480"/>
            <wp:effectExtent l="133350" t="114300" r="149860" b="166370"/>
            <wp:wrapNone/>
            <wp:docPr id="3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2"/>
                    <a:stretch/>
                  </pic:blipFill>
                  <pic:spPr>
                    <a:xfrm>
                      <a:off x="0" y="0"/>
                      <a:ext cx="1812290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799551" behindDoc="0" locked="0" layoutInCell="1" allowOverlap="1" wp14:anchorId="66B849A3" wp14:editId="46EDE5E7">
            <wp:simplePos x="0" y="0"/>
            <wp:positionH relativeFrom="column">
              <wp:posOffset>-421005</wp:posOffset>
            </wp:positionH>
            <wp:positionV relativeFrom="paragraph">
              <wp:posOffset>2408555</wp:posOffset>
            </wp:positionV>
            <wp:extent cx="1736725" cy="1300480"/>
            <wp:effectExtent l="133350" t="114300" r="149225" b="166370"/>
            <wp:wrapNone/>
            <wp:docPr id="3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-1028" b="1028"/>
                    <a:stretch/>
                  </pic:blipFill>
                  <pic:spPr>
                    <a:xfrm>
                      <a:off x="0" y="0"/>
                      <a:ext cx="1736725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</w:t>
      </w:r>
      <w:r w:rsidR="00227547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</w:t>
      </w:r>
      <w:r w:rsid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</w:t>
      </w:r>
    </w:p>
    <w:p w:rsidR="00227547" w:rsidRDefault="0090646C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0079" behindDoc="0" locked="0" layoutInCell="1" allowOverlap="1" wp14:anchorId="11110222" wp14:editId="548B97BC">
                <wp:simplePos x="0" y="0"/>
                <wp:positionH relativeFrom="column">
                  <wp:posOffset>3752215</wp:posOffset>
                </wp:positionH>
                <wp:positionV relativeFrom="paragraph">
                  <wp:posOffset>8524240</wp:posOffset>
                </wp:positionV>
                <wp:extent cx="276225" cy="276225"/>
                <wp:effectExtent l="0" t="0" r="9525" b="9525"/>
                <wp:wrapNone/>
                <wp:docPr id="488" name="椭圆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88" o:spid="_x0000_s1026" style="position:absolute;left:0;text-align:left;margin-left:295.45pt;margin-top:671.2pt;width:21.75pt;height:21.75pt;z-index:251950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" fillcolor="#3d9a0e" stroked="f" strokeweight="2pt">
                <v:fill opacity="30583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9055" behindDoc="0" locked="0" layoutInCell="1" allowOverlap="1" wp14:anchorId="0A48E8C8" wp14:editId="2A170032">
                <wp:simplePos x="0" y="0"/>
                <wp:positionH relativeFrom="column">
                  <wp:posOffset>3256280</wp:posOffset>
                </wp:positionH>
                <wp:positionV relativeFrom="paragraph">
                  <wp:posOffset>8065770</wp:posOffset>
                </wp:positionV>
                <wp:extent cx="526415" cy="526415"/>
                <wp:effectExtent l="0" t="0" r="6985" b="6985"/>
                <wp:wrapNone/>
                <wp:docPr id="487" name="椭圆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526415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87" o:spid="_x0000_s1026" style="position:absolute;left:0;text-align:left;margin-left:256.4pt;margin-top:635.1pt;width:41.45pt;height:41.45pt;z-index:2519490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" fillcolor="#73b51b" stroked="f" strokeweight="2pt">
                <v:fill opacity="30840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8031" behindDoc="0" locked="0" layoutInCell="1" allowOverlap="1" wp14:anchorId="4F6F5934" wp14:editId="7DBDEDF6">
                <wp:simplePos x="0" y="0"/>
                <wp:positionH relativeFrom="column">
                  <wp:posOffset>3461385</wp:posOffset>
                </wp:positionH>
                <wp:positionV relativeFrom="paragraph">
                  <wp:posOffset>7152005</wp:posOffset>
                </wp:positionV>
                <wp:extent cx="470535" cy="470535"/>
                <wp:effectExtent l="0" t="0" r="5715" b="5715"/>
                <wp:wrapNone/>
                <wp:docPr id="486" name="椭圆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" cy="470535"/>
                        </a:xfrm>
                        <a:prstGeom prst="ellipse">
                          <a:avLst/>
                        </a:prstGeom>
                        <a:solidFill>
                          <a:srgbClr val="86D6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86" o:spid="_x0000_s1026" style="position:absolute;left:0;text-align:left;margin-left:272.55pt;margin-top:563.15pt;width:37.05pt;height:37.05pt;z-index:251948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" fillcolor="#86d636" stroked="f" strokeweight="2pt"/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7" behindDoc="0" locked="0" layoutInCell="1" allowOverlap="1" wp14:anchorId="7A5F00E8" wp14:editId="29B2BEF1">
                <wp:simplePos x="0" y="0"/>
                <wp:positionH relativeFrom="column">
                  <wp:posOffset>5677535</wp:posOffset>
                </wp:positionH>
                <wp:positionV relativeFrom="paragraph">
                  <wp:posOffset>8523605</wp:posOffset>
                </wp:positionV>
                <wp:extent cx="401320" cy="401320"/>
                <wp:effectExtent l="0" t="0" r="0" b="0"/>
                <wp:wrapNone/>
                <wp:docPr id="485" name="椭圆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" cy="401320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85" o:spid="_x0000_s1026" style="position:absolute;left:0;text-align:left;margin-left:447.05pt;margin-top:671.15pt;width:31.6pt;height:31.6pt;z-index:251947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" fillcolor="#3d9a0e" stroked="f" strokeweight="2pt">
                <v:fill opacity="30583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5983" behindDoc="0" locked="0" layoutInCell="1" allowOverlap="1" wp14:anchorId="4953E45D" wp14:editId="326CA232">
                <wp:simplePos x="0" y="0"/>
                <wp:positionH relativeFrom="column">
                  <wp:posOffset>4458335</wp:posOffset>
                </wp:positionH>
                <wp:positionV relativeFrom="paragraph">
                  <wp:posOffset>7995285</wp:posOffset>
                </wp:positionV>
                <wp:extent cx="650875" cy="650875"/>
                <wp:effectExtent l="0" t="0" r="0" b="0"/>
                <wp:wrapNone/>
                <wp:docPr id="484" name="椭圆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50875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84" o:spid="_x0000_s1026" style="position:absolute;left:0;text-align:left;margin-left:351.05pt;margin-top:629.55pt;width:51.25pt;height:51.25pt;z-index:2519459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" fillcolor="#3d9a0e" stroked="f" strokeweight="2pt">
                <v:fill opacity="30583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4959" behindDoc="0" locked="0" layoutInCell="1" allowOverlap="1" wp14:anchorId="0C972CE9" wp14:editId="1EA2AAD5">
                <wp:simplePos x="0" y="0"/>
                <wp:positionH relativeFrom="column">
                  <wp:posOffset>4596130</wp:posOffset>
                </wp:positionH>
                <wp:positionV relativeFrom="paragraph">
                  <wp:posOffset>7441565</wp:posOffset>
                </wp:positionV>
                <wp:extent cx="886460" cy="886460"/>
                <wp:effectExtent l="0" t="0" r="8890" b="8890"/>
                <wp:wrapNone/>
                <wp:docPr id="483" name="椭圆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460" cy="886460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483" o:spid="_x0000_s1026" style="position:absolute;left:0;text-align:left;margin-left:361.9pt;margin-top:585.95pt;width:69.8pt;height:69.8pt;z-index:2519449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" fillcolor="#73b51b" stroked="f" strokeweight="2pt">
                <v:fill opacity="30840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1887" behindDoc="1" locked="0" layoutInCell="1" allowOverlap="1" wp14:anchorId="61806C18" wp14:editId="16BFAFD6">
                <wp:simplePos x="0" y="0"/>
                <wp:positionH relativeFrom="column">
                  <wp:posOffset>-1120775</wp:posOffset>
                </wp:positionH>
                <wp:positionV relativeFrom="paragraph">
                  <wp:posOffset>8042275</wp:posOffset>
                </wp:positionV>
                <wp:extent cx="7589520" cy="2350135"/>
                <wp:effectExtent l="0" t="0" r="0" b="0"/>
                <wp:wrapNone/>
                <wp:docPr id="481" name="流程图: 文档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89520" cy="2350135"/>
                        </a:xfrm>
                        <a:prstGeom prst="flowChartDocumen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481" o:spid="_x0000_s1026" type="#_x0000_t114" style="position:absolute;left:0;text-align:left;margin-left:-88.25pt;margin-top:633.25pt;width:597.6pt;height:185.05pt;flip:x y;z-index:-25137459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" fillcolor="#92d050" stroked="f" strokeweight="2pt"/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2911" behindDoc="0" locked="0" layoutInCell="1" allowOverlap="1" wp14:anchorId="52C9536C" wp14:editId="1092364C">
                <wp:simplePos x="0" y="0"/>
                <wp:positionH relativeFrom="column">
                  <wp:posOffset>-1119792</wp:posOffset>
                </wp:positionH>
                <wp:positionV relativeFrom="paragraph">
                  <wp:posOffset>8729345</wp:posOffset>
                </wp:positionV>
                <wp:extent cx="7589520" cy="1251585"/>
                <wp:effectExtent l="0" t="0" r="0" b="5715"/>
                <wp:wrapNone/>
                <wp:docPr id="482" name="流程图: 文档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89520" cy="1251585"/>
                        </a:xfrm>
                        <a:prstGeom prst="flowChartDocument">
                          <a:avLst/>
                        </a:prstGeom>
                        <a:solidFill>
                          <a:srgbClr val="62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482" o:spid="_x0000_s1026" type="#_x0000_t114" style="position:absolute;left:0;text-align:left;margin-left:-88.15pt;margin-top:687.35pt;width:597.6pt;height:98.55pt;flip:y;z-index:251942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" fillcolor="#62b931" stroked="f" strokeweight="2pt"/>
            </w:pict>
          </mc:Fallback>
        </mc:AlternateContent>
      </w:r>
      <w:r w:rsidR="00394A43" w:rsidRPr="00394A4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75327" behindDoc="0" locked="0" layoutInCell="1" allowOverlap="1" wp14:anchorId="5439AFD7" wp14:editId="441BA7B8">
                <wp:simplePos x="0" y="0"/>
                <wp:positionH relativeFrom="column">
                  <wp:posOffset>3794991</wp:posOffset>
                </wp:positionH>
                <wp:positionV relativeFrom="paragraph">
                  <wp:posOffset>6142951</wp:posOffset>
                </wp:positionV>
                <wp:extent cx="1739900" cy="1305560"/>
                <wp:effectExtent l="133350" t="114300" r="146050" b="180340"/>
                <wp:wrapNone/>
                <wp:docPr id="411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1305560"/>
                          <a:chOff x="4202727" y="2062489"/>
                          <a:chExt cx="9144011" cy="6449402"/>
                        </a:xfrm>
                      </wpg:grpSpPr>
                      <pic:pic xmlns:pic="http://schemas.openxmlformats.org/drawingml/2006/picture">
                        <pic:nvPicPr>
                          <pic:cNvPr id="412" name="图片 41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2727" y="2062489"/>
                            <a:ext cx="9144011" cy="64494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413" name="矩形 413"/>
                        <wps:cNvSpPr/>
                        <wps:spPr>
                          <a:xfrm>
                            <a:off x="5030310" y="3526031"/>
                            <a:ext cx="1224136" cy="5370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6" style="position:absolute;left:0;text-align:left;margin-left:298.8pt;margin-top:483.7pt;width:137pt;height:102.8pt;z-index:251875327" coordorigin="42027,20624" coordsize="91440,64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">
                <v:shape id="图片 412" o:spid="_x0000_s1027" type="#_x0000_t75" style="position:absolute;left:42027;top:20624;width:91440;height:64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d2BPEAAAA3AAAAA8AAABkcnMvZG93bnJldi54bWxEj92KwjAUhO8F3yEcwTtNFVGppiL+0IXF&#10;BX8e4NAc22pzUpusdt9+syDs5TAz3zDLVWsq8aTGlZYVjIYRCOLM6pJzBZfzfjAH4TyyxsoyKfgh&#10;B6uk21lirO2Lj/Q8+VwECLsYFRTe17GULivIoBvamjh4V9sY9EE2udQNvgLcVHIcRVNpsOSwUGBN&#10;m4Ky++nbKKhn+VZ/OXn83KRnu0tvj/nBTZXq99r1AoSn1v+H3+0PrWAyGsPfmXAEZPI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1d2BPEAAAA3AAAAA8AAAAAAAAAAAAAAAAA&#10;nwIAAGRycy9kb3ducmV2LnhtbFBLBQYAAAAABAAEAPcAAACQAwAAAAA=&#10;" filled="t" fillcolor="#ededed" stroked="t" strokecolor="white" strokeweight="7pt">
                  <v:stroke endcap="square"/>
                  <v:imagedata r:id="rId19" o:title=""/>
                  <v:shadow on="t" color="black" opacity="26214f" origin="-.5,-.5" offset="0,.5mm"/>
                  <v:path arrowok="t"/>
                </v:shape>
                <v:rect id="矩形 413" o:spid="_x0000_s1028" style="position:absolute;left:50303;top:35260;width:12241;height:53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bvkcUA&#10;AADcAAAADwAAAGRycy9kb3ducmV2LnhtbESPQUsDMRSE74L/ITyhF7HZbVXatWkRoeCpYvXi7bF5&#10;3SxuXpbkud3665uC4HGYmW+Y1Wb0nRoopjawgXJagCKug225MfD5sb1bgEqCbLELTAZOlGCzvr5a&#10;YWXDkd9p2EujMoRThQacSF9pnWpHHtM09MTZO4ToUbKMjbYRjxnuOz0rikftseW84LCnF0f19/7H&#10;G1j+1m+yCP2Dk/Zr2fhyd4jDrTGTm/H5CZTQKP/hv/arNXBfzuFyJh8BvT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u+RxQAAANwAAAAPAAAAAAAAAAAAAAAAAJgCAABkcnMv&#10;ZG93bnJldi54bWxQSwUGAAAAAAQABAD1AAAAigMAAAAA&#10;" fillcolor="white [3212]" strokecolor="white [3212]" strokeweight="2pt"/>
              </v:group>
            </w:pict>
          </mc:Fallback>
        </mc:AlternateContent>
      </w:r>
      <w:r w:rsidR="00394A43" w:rsidRPr="00394A4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399" behindDoc="0" locked="0" layoutInCell="1" allowOverlap="1" wp14:anchorId="73FE04CC" wp14:editId="730B06D5">
                <wp:simplePos x="0" y="0"/>
                <wp:positionH relativeFrom="column">
                  <wp:posOffset>3792855</wp:posOffset>
                </wp:positionH>
                <wp:positionV relativeFrom="paragraph">
                  <wp:posOffset>7641590</wp:posOffset>
                </wp:positionV>
                <wp:extent cx="1620520" cy="307340"/>
                <wp:effectExtent l="0" t="0" r="0" b="0"/>
                <wp:wrapNone/>
                <wp:docPr id="416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94A43" w:rsidRPr="00464082" w:rsidRDefault="00394A43" w:rsidP="00394A43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margin-left:298.65pt;margin-top:601.7pt;width:127.6pt;height:24.2pt;z-index:25187839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" filled="f" stroked="f">
                <v:textbox style="mso-fit-shape-to-text:t">
                  <w:txbxContent>
                    <w:p w:rsidR="00394A43" w:rsidRPr="00464082" w:rsidRDefault="00394A43" w:rsidP="00394A43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394A43" w:rsidRPr="00394A4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7375" behindDoc="0" locked="0" layoutInCell="1" allowOverlap="1" wp14:anchorId="09121BFC" wp14:editId="16C836BD">
                <wp:simplePos x="0" y="0"/>
                <wp:positionH relativeFrom="column">
                  <wp:posOffset>1735455</wp:posOffset>
                </wp:positionH>
                <wp:positionV relativeFrom="paragraph">
                  <wp:posOffset>7641590</wp:posOffset>
                </wp:positionV>
                <wp:extent cx="1620520" cy="307340"/>
                <wp:effectExtent l="0" t="0" r="0" b="0"/>
                <wp:wrapNone/>
                <wp:docPr id="415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94A43" w:rsidRPr="00464082" w:rsidRDefault="00394A43" w:rsidP="00394A43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0" type="#_x0000_t202" style="position:absolute;margin-left:136.65pt;margin-top:601.7pt;width:127.6pt;height:24.2pt;z-index:25187737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" filled="f" stroked="f">
                <v:textbox style="mso-fit-shape-to-text:t">
                  <w:txbxContent>
                    <w:p w:rsidR="00394A43" w:rsidRPr="00464082" w:rsidRDefault="00394A43" w:rsidP="00394A43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394A43" w:rsidRPr="00394A4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1" behindDoc="0" locked="0" layoutInCell="1" allowOverlap="1" wp14:anchorId="19E8C03D" wp14:editId="112393E5">
                <wp:simplePos x="0" y="0"/>
                <wp:positionH relativeFrom="column">
                  <wp:posOffset>-309245</wp:posOffset>
                </wp:positionH>
                <wp:positionV relativeFrom="paragraph">
                  <wp:posOffset>7641590</wp:posOffset>
                </wp:positionV>
                <wp:extent cx="1620520" cy="307340"/>
                <wp:effectExtent l="0" t="0" r="0" b="0"/>
                <wp:wrapNone/>
                <wp:docPr id="414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94A43" w:rsidRPr="00464082" w:rsidRDefault="00394A43" w:rsidP="00394A43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1" type="#_x0000_t202" style="position:absolute;margin-left:-24.35pt;margin-top:601.7pt;width:127.6pt;height:24.2pt;z-index:25187635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" filled="f" stroked="f">
                <v:textbox style="mso-fit-shape-to-text:t">
                  <w:txbxContent>
                    <w:p w:rsidR="00394A43" w:rsidRPr="00464082" w:rsidRDefault="00394A43" w:rsidP="00394A43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394A43" w:rsidRPr="00394A4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74303" behindDoc="0" locked="0" layoutInCell="1" allowOverlap="1" wp14:anchorId="1CED605B" wp14:editId="59964452">
            <wp:simplePos x="0" y="0"/>
            <wp:positionH relativeFrom="column">
              <wp:posOffset>1680845</wp:posOffset>
            </wp:positionH>
            <wp:positionV relativeFrom="paragraph">
              <wp:posOffset>6182360</wp:posOffset>
            </wp:positionV>
            <wp:extent cx="1812290" cy="1300480"/>
            <wp:effectExtent l="133350" t="114300" r="149860" b="166370"/>
            <wp:wrapNone/>
            <wp:docPr id="4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2"/>
                    <a:stretch/>
                  </pic:blipFill>
                  <pic:spPr>
                    <a:xfrm>
                      <a:off x="0" y="0"/>
                      <a:ext cx="1812290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94A43" w:rsidRPr="00394A4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73279" behindDoc="0" locked="0" layoutInCell="1" allowOverlap="1" wp14:anchorId="74C7DFA4" wp14:editId="32DB9F53">
            <wp:simplePos x="0" y="0"/>
            <wp:positionH relativeFrom="column">
              <wp:posOffset>-421005</wp:posOffset>
            </wp:positionH>
            <wp:positionV relativeFrom="paragraph">
              <wp:posOffset>6182360</wp:posOffset>
            </wp:positionV>
            <wp:extent cx="1736725" cy="1300480"/>
            <wp:effectExtent l="133350" t="114300" r="149225" b="166370"/>
            <wp:wrapNone/>
            <wp:docPr id="4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-1028" b="1028"/>
                    <a:stretch/>
                  </pic:blipFill>
                  <pic:spPr>
                    <a:xfrm>
                      <a:off x="0" y="0"/>
                      <a:ext cx="1736725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369C0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59" behindDoc="0" locked="0" layoutInCell="1" allowOverlap="1" wp14:anchorId="2E7BF9A9" wp14:editId="65259F4F">
                <wp:simplePos x="0" y="0"/>
                <wp:positionH relativeFrom="column">
                  <wp:posOffset>-269490</wp:posOffset>
                </wp:positionH>
                <wp:positionV relativeFrom="paragraph">
                  <wp:posOffset>1370330</wp:posOffset>
                </wp:positionV>
                <wp:extent cx="1620520" cy="307340"/>
                <wp:effectExtent l="0" t="0" r="0" b="0"/>
                <wp:wrapNone/>
                <wp:docPr id="36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82" type="#_x0000_t202" style="position:absolute;margin-left:-21.2pt;margin-top:107.9pt;width:127.6pt;height:24.2pt;z-index:25181695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227547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64082" w:rsidRDefault="00464082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lastRenderedPageBreak/>
        <w:t xml:space="preserve">       </w:t>
      </w:r>
    </w:p>
    <w:p w:rsidR="00227547" w:rsidRPr="00464082" w:rsidRDefault="00227547" w:rsidP="00227547">
      <w:pPr>
        <w:widowControl/>
        <w:jc w:val="left"/>
        <w:rPr>
          <w:rFonts w:ascii="微软雅黑" w:eastAsia="微软雅黑" w:hAnsi="微软雅黑"/>
          <w:b/>
          <w:color w:val="595959" w:themeColor="text1" w:themeTint="A6"/>
          <w:sz w:val="40"/>
          <w:szCs w:val="40"/>
        </w:rPr>
      </w:pPr>
      <w:r w:rsidRPr="00464082">
        <w:rPr>
          <w:rFonts w:ascii="微软雅黑" w:eastAsia="微软雅黑" w:hAnsi="微软雅黑" w:hint="eastAsia"/>
          <w:b/>
          <w:color w:val="595959" w:themeColor="text1" w:themeTint="A6"/>
          <w:sz w:val="40"/>
          <w:szCs w:val="40"/>
        </w:rPr>
        <w:t>老师</w:t>
      </w:r>
      <w:r>
        <w:rPr>
          <w:rFonts w:ascii="微软雅黑" w:eastAsia="微软雅黑" w:hAnsi="微软雅黑" w:hint="eastAsia"/>
          <w:b/>
          <w:color w:val="595959" w:themeColor="text1" w:themeTint="A6"/>
          <w:sz w:val="40"/>
          <w:szCs w:val="40"/>
        </w:rPr>
        <w:t>评语</w:t>
      </w:r>
      <w:r w:rsidRPr="00464082">
        <w:rPr>
          <w:rFonts w:ascii="微软雅黑" w:eastAsia="微软雅黑" w:hAnsi="微软雅黑" w:hint="eastAsia"/>
          <w:b/>
          <w:color w:val="595959" w:themeColor="text1" w:themeTint="A6"/>
          <w:sz w:val="40"/>
          <w:szCs w:val="40"/>
        </w:rPr>
        <w:t xml:space="preserve">                </w:t>
      </w:r>
    </w:p>
    <w:p w:rsidR="00227547" w:rsidRDefault="006B10DE" w:rsidP="00227547">
      <w:pPr>
        <w:ind w:firstLineChars="300" w:firstLine="72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>你是一个个性快乐有</w:t>
      </w:r>
      <w:r w:rsidR="00227547" w:rsidRP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>智慧的</w:t>
      </w:r>
      <w:r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>女</w:t>
      </w:r>
      <w:r w:rsidR="00227547" w:rsidRP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>孩，有一颗善良的心，时时处处为别人着想，老师个性欣赏你，你以强烈的职责心出色地完成老师交办的各项工作。你博览群书，总会有真知灼见不凡的谈吐。期望你能敞开心扉，常常与老师父母说说心里话。</w:t>
      </w:r>
    </w:p>
    <w:p w:rsidR="00227547" w:rsidRPr="00464082" w:rsidRDefault="006B10DE" w:rsidP="00227547">
      <w:pPr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8991" behindDoc="0" locked="0" layoutInCell="1" allowOverlap="1" wp14:anchorId="089CE6E2" wp14:editId="06523011">
                <wp:simplePos x="0" y="0"/>
                <wp:positionH relativeFrom="column">
                  <wp:posOffset>211238</wp:posOffset>
                </wp:positionH>
                <wp:positionV relativeFrom="paragraph">
                  <wp:posOffset>237088</wp:posOffset>
                </wp:positionV>
                <wp:extent cx="4872942" cy="0"/>
                <wp:effectExtent l="0" t="0" r="23495" b="190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9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3B51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0" o:spid="_x0000_s1026" style="position:absolute;left:0;text-align:left;z-index:2519889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65pt,18.65pt" to="400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" strokecolor="#73b51b" strokeweight="1pt">
                <v:stroke dashstyle="dash"/>
              </v:line>
            </w:pict>
          </mc:Fallback>
        </mc:AlternateContent>
      </w:r>
      <w:r w:rsidR="00227547" w:rsidRP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　  </w:t>
      </w:r>
    </w:p>
    <w:p w:rsidR="00227547" w:rsidRPr="00464082" w:rsidRDefault="00227547" w:rsidP="00227547">
      <w:pPr>
        <w:ind w:leftChars="100" w:left="210"/>
        <w:rPr>
          <w:rFonts w:ascii="微软雅黑" w:eastAsia="微软雅黑" w:hAnsi="微软雅黑"/>
          <w:b/>
          <w:color w:val="595959" w:themeColor="text1" w:themeTint="A6"/>
          <w:sz w:val="40"/>
          <w:szCs w:val="40"/>
        </w:rPr>
      </w:pPr>
      <w:r w:rsidRPr="00464082">
        <w:rPr>
          <w:rFonts w:ascii="微软雅黑" w:eastAsia="微软雅黑" w:hAnsi="微软雅黑" w:hint="eastAsia"/>
          <w:b/>
          <w:color w:val="595959" w:themeColor="text1" w:themeTint="A6"/>
          <w:sz w:val="40"/>
          <w:szCs w:val="40"/>
        </w:rPr>
        <w:t>家长寄语</w:t>
      </w:r>
    </w:p>
    <w:p w:rsidR="00227547" w:rsidRDefault="00227547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>孝敬父母，对人有礼貌，有进取心，是大家族中公认的好孩子。但学习方面的主动性有待加强，四年级的成绩不太理想。希望庄梓灵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相信庄梓灵会努力的!</w:t>
      </w:r>
    </w:p>
    <w:p w:rsidR="00227547" w:rsidRDefault="006B10DE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1039" behindDoc="0" locked="0" layoutInCell="1" allowOverlap="1" wp14:anchorId="638B90A1" wp14:editId="7C385BEF">
                <wp:simplePos x="0" y="0"/>
                <wp:positionH relativeFrom="column">
                  <wp:posOffset>154305</wp:posOffset>
                </wp:positionH>
                <wp:positionV relativeFrom="paragraph">
                  <wp:posOffset>206375</wp:posOffset>
                </wp:positionV>
                <wp:extent cx="4872355" cy="0"/>
                <wp:effectExtent l="0" t="0" r="23495" b="1905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3B51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1" o:spid="_x0000_s1026" style="position:absolute;left:0;text-align:left;z-index:2519910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15pt,16.25pt" to="395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" strokecolor="#73b51b" strokeweight="1pt">
                <v:stroke dashstyle="dash"/>
              </v:line>
            </w:pict>
          </mc:Fallback>
        </mc:AlternateContent>
      </w:r>
    </w:p>
    <w:p w:rsidR="00227547" w:rsidRPr="00464082" w:rsidRDefault="00227547" w:rsidP="00227547">
      <w:pPr>
        <w:ind w:leftChars="100" w:left="210"/>
        <w:rPr>
          <w:rFonts w:ascii="微软雅黑" w:eastAsia="微软雅黑" w:hAnsi="微软雅黑"/>
          <w:b/>
          <w:color w:val="595959" w:themeColor="text1" w:themeTint="A6"/>
          <w:sz w:val="40"/>
          <w:szCs w:val="40"/>
        </w:rPr>
      </w:pPr>
      <w:r w:rsidRPr="00464082">
        <w:rPr>
          <w:rFonts w:ascii="微软雅黑" w:eastAsia="微软雅黑" w:hAnsi="微软雅黑" w:hint="eastAsia"/>
          <w:b/>
          <w:color w:val="595959" w:themeColor="text1" w:themeTint="A6"/>
          <w:sz w:val="40"/>
          <w:szCs w:val="40"/>
        </w:rPr>
        <w:t>我的梦想</w:t>
      </w:r>
    </w:p>
    <w:p w:rsidR="00227547" w:rsidRPr="00464082" w:rsidRDefault="00227547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>一个人总会有自己的梦想和目标，没有梦想的人就像是一艘破旧的木船什都没有，只有随风四处漂流，没有理想的人内心是空虚，是一层没有灵魂的躯壳而已。</w:t>
      </w:r>
    </w:p>
    <w:p w:rsidR="00227547" w:rsidRDefault="00227547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</w:p>
    <w:p w:rsidR="00464082" w:rsidRDefault="0090646C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3864C9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03999" behindDoc="1" locked="0" layoutInCell="1" allowOverlap="1" wp14:anchorId="430C4459" wp14:editId="48A6F362">
                <wp:simplePos x="0" y="0"/>
                <wp:positionH relativeFrom="column">
                  <wp:posOffset>-1148080</wp:posOffset>
                </wp:positionH>
                <wp:positionV relativeFrom="paragraph">
                  <wp:posOffset>-20320</wp:posOffset>
                </wp:positionV>
                <wp:extent cx="7589520" cy="2350135"/>
                <wp:effectExtent l="0" t="0" r="0" b="0"/>
                <wp:wrapNone/>
                <wp:docPr id="458" name="流程图: 文档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89520" cy="2350135"/>
                        </a:xfrm>
                        <a:prstGeom prst="flowChartDocumen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458" o:spid="_x0000_s1026" type="#_x0000_t114" style="position:absolute;left:0;text-align:left;margin-left:-90.4pt;margin-top:-1.6pt;width:597.6pt;height:185.05pt;flip:x y;z-index:-25141248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" fillcolor="#92d050" stroked="f" strokeweight="2pt"/>
            </w:pict>
          </mc:Fallback>
        </mc:AlternateContent>
      </w:r>
      <w:r w:rsidR="007824CC" w:rsidRPr="003864C9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01951" behindDoc="0" locked="0" layoutInCell="1" allowOverlap="1" wp14:anchorId="573D852E" wp14:editId="6E2B1E88">
                <wp:simplePos x="0" y="0"/>
                <wp:positionH relativeFrom="column">
                  <wp:posOffset>-1148715</wp:posOffset>
                </wp:positionH>
                <wp:positionV relativeFrom="paragraph">
                  <wp:posOffset>611216</wp:posOffset>
                </wp:positionV>
                <wp:extent cx="7589520" cy="1251585"/>
                <wp:effectExtent l="0" t="0" r="0" b="5715"/>
                <wp:wrapNone/>
                <wp:docPr id="457" name="流程图: 文档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89520" cy="1251585"/>
                        </a:xfrm>
                        <a:prstGeom prst="flowChartDocument">
                          <a:avLst/>
                        </a:prstGeom>
                        <a:solidFill>
                          <a:srgbClr val="62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457" o:spid="_x0000_s1026" type="#_x0000_t114" style="position:absolute;left:0;text-align:left;margin-left:-90.45pt;margin-top:48.15pt;width:597.6pt;height:98.55pt;flip:y;z-index:2519019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" fillcolor="#62b931" stroked="f" strokeweight="2pt"/>
            </w:pict>
          </mc:Fallback>
        </mc:AlternateContent>
      </w:r>
      <w:r w:rsidR="0046408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2127" behindDoc="0" locked="0" layoutInCell="1" allowOverlap="1" wp14:anchorId="09DD600E" wp14:editId="0CBAB050">
                <wp:simplePos x="0" y="0"/>
                <wp:positionH relativeFrom="column">
                  <wp:posOffset>684530</wp:posOffset>
                </wp:positionH>
                <wp:positionV relativeFrom="paragraph">
                  <wp:posOffset>-8687435</wp:posOffset>
                </wp:positionV>
                <wp:extent cx="886460" cy="886460"/>
                <wp:effectExtent l="0" t="0" r="8890" b="8890"/>
                <wp:wrapNone/>
                <wp:docPr id="489" name="椭圆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460" cy="886460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489" o:spid="_x0000_s1026" style="position:absolute;left:0;text-align:left;margin-left:53.9pt;margin-top:-684.05pt;width:69.8pt;height:69.8pt;z-index:2519521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" fillcolor="#73b51b" stroked="f" strokeweight="2pt">
                <v:fill opacity="30840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3151" behindDoc="0" locked="0" layoutInCell="1" allowOverlap="1" wp14:anchorId="3EFD0878" wp14:editId="0C3AC4A1">
                <wp:simplePos x="0" y="0"/>
                <wp:positionH relativeFrom="column">
                  <wp:posOffset>1029970</wp:posOffset>
                </wp:positionH>
                <wp:positionV relativeFrom="paragraph">
                  <wp:posOffset>-8110220</wp:posOffset>
                </wp:positionV>
                <wp:extent cx="650875" cy="650875"/>
                <wp:effectExtent l="0" t="0" r="0" b="0"/>
                <wp:wrapNone/>
                <wp:docPr id="490" name="椭圆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50875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90" o:spid="_x0000_s1026" style="position:absolute;left:0;text-align:left;margin-left:81.1pt;margin-top:-638.6pt;width:51.25pt;height:51.25pt;z-index:2519531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" fillcolor="#3d9a0e" stroked="f" strokeweight="2pt">
                <v:fill opacity="30583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4175" behindDoc="0" locked="0" layoutInCell="1" allowOverlap="1" wp14:anchorId="2906F188" wp14:editId="0A6CBA3D">
                <wp:simplePos x="0" y="0"/>
                <wp:positionH relativeFrom="column">
                  <wp:posOffset>1898015</wp:posOffset>
                </wp:positionH>
                <wp:positionV relativeFrom="paragraph">
                  <wp:posOffset>-8096885</wp:posOffset>
                </wp:positionV>
                <wp:extent cx="401320" cy="401320"/>
                <wp:effectExtent l="0" t="0" r="0" b="0"/>
                <wp:wrapNone/>
                <wp:docPr id="491" name="椭圆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" cy="401320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91" o:spid="_x0000_s1026" style="position:absolute;left:0;text-align:left;margin-left:149.45pt;margin-top:-637.55pt;width:31.6pt;height:31.6pt;z-index:251954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" fillcolor="#3d9a0e" stroked="f" strokeweight="2pt">
                <v:fill opacity="30583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5199" behindDoc="0" locked="0" layoutInCell="1" allowOverlap="1" wp14:anchorId="69A5EFC8" wp14:editId="1DECC6EA">
                <wp:simplePos x="0" y="0"/>
                <wp:positionH relativeFrom="column">
                  <wp:posOffset>-672465</wp:posOffset>
                </wp:positionH>
                <wp:positionV relativeFrom="paragraph">
                  <wp:posOffset>-8811260</wp:posOffset>
                </wp:positionV>
                <wp:extent cx="470535" cy="470535"/>
                <wp:effectExtent l="0" t="0" r="5715" b="5715"/>
                <wp:wrapNone/>
                <wp:docPr id="492" name="椭圆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" cy="470535"/>
                        </a:xfrm>
                        <a:prstGeom prst="ellipse">
                          <a:avLst/>
                        </a:prstGeom>
                        <a:solidFill>
                          <a:srgbClr val="86D6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92" o:spid="_x0000_s1026" style="position:absolute;left:0;text-align:left;margin-left:-52.95pt;margin-top:-693.8pt;width:37.05pt;height:37.05pt;z-index:251955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" fillcolor="#86d636" stroked="f" strokeweight="2pt"/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6223" behindDoc="0" locked="0" layoutInCell="1" allowOverlap="1" wp14:anchorId="1E3EBBD4" wp14:editId="67B86983">
                <wp:simplePos x="0" y="0"/>
                <wp:positionH relativeFrom="column">
                  <wp:posOffset>-113665</wp:posOffset>
                </wp:positionH>
                <wp:positionV relativeFrom="paragraph">
                  <wp:posOffset>-7981315</wp:posOffset>
                </wp:positionV>
                <wp:extent cx="526415" cy="526415"/>
                <wp:effectExtent l="0" t="0" r="6985" b="6985"/>
                <wp:wrapNone/>
                <wp:docPr id="493" name="椭圆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526415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93" o:spid="_x0000_s1026" style="position:absolute;left:0;text-align:left;margin-left:-8.95pt;margin-top:-628.45pt;width:41.45pt;height:41.45pt;z-index:251956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" fillcolor="#73b51b" stroked="f" strokeweight="2pt">
                <v:fill opacity="30840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7247" behindDoc="0" locked="0" layoutInCell="1" allowOverlap="1" wp14:anchorId="3874FFDA" wp14:editId="7B882688">
                <wp:simplePos x="0" y="0"/>
                <wp:positionH relativeFrom="column">
                  <wp:posOffset>345440</wp:posOffset>
                </wp:positionH>
                <wp:positionV relativeFrom="paragraph">
                  <wp:posOffset>-7811770</wp:posOffset>
                </wp:positionV>
                <wp:extent cx="276225" cy="276225"/>
                <wp:effectExtent l="0" t="0" r="9525" b="9525"/>
                <wp:wrapNone/>
                <wp:docPr id="494" name="椭圆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94" o:spid="_x0000_s1026" style="position:absolute;left:0;text-align:left;margin-left:27.2pt;margin-top:-615.1pt;width:21.75pt;height:21.75pt;z-index:251957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" fillcolor="#3d9a0e" stroked="f" strokeweight="2pt">
                <v:fill opacity="30583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8271" behindDoc="0" locked="0" layoutInCell="1" allowOverlap="1" wp14:anchorId="47815B47" wp14:editId="48978776">
                <wp:simplePos x="0" y="0"/>
                <wp:positionH relativeFrom="column">
                  <wp:posOffset>-1368425</wp:posOffset>
                </wp:positionH>
                <wp:positionV relativeFrom="paragraph">
                  <wp:posOffset>-8406130</wp:posOffset>
                </wp:positionV>
                <wp:extent cx="950976" cy="950976"/>
                <wp:effectExtent l="0" t="0" r="1905" b="1905"/>
                <wp:wrapNone/>
                <wp:docPr id="495" name="椭圆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76" cy="950976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95" o:spid="_x0000_s1026" style="position:absolute;left:0;text-align:left;margin-left:-107.75pt;margin-top:-661.9pt;width:74.9pt;height:74.9pt;z-index:2519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" fillcolor="#73b51b" stroked="f" strokeweight="2pt">
                <v:fill opacity="30840f"/>
              </v:oval>
            </w:pict>
          </mc:Fallback>
        </mc:AlternateContent>
      </w:r>
      <w:r w:rsidRPr="0090646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9295" behindDoc="0" locked="0" layoutInCell="1" allowOverlap="1" wp14:anchorId="1589079E" wp14:editId="44F5ECC6">
                <wp:simplePos x="0" y="0"/>
                <wp:positionH relativeFrom="column">
                  <wp:posOffset>3114675</wp:posOffset>
                </wp:positionH>
                <wp:positionV relativeFrom="paragraph">
                  <wp:posOffset>-8347075</wp:posOffset>
                </wp:positionV>
                <wp:extent cx="276225" cy="276225"/>
                <wp:effectExtent l="0" t="0" r="9525" b="9525"/>
                <wp:wrapNone/>
                <wp:docPr id="496" name="椭圆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96" o:spid="_x0000_s1026" style="position:absolute;left:0;text-align:left;margin-left:245.25pt;margin-top:-657.25pt;width:21.75pt;height:21.75pt;z-index:251959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" fillcolor="#73b51b" stroked="f" strokeweight="2pt">
                <v:fill opacity="30840f"/>
              </v:oval>
            </w:pict>
          </mc:Fallback>
        </mc:AlternateContent>
      </w:r>
    </w:p>
    <w:p w:rsidR="00446912" w:rsidRDefault="00DC355F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1820031" behindDoc="0" locked="0" layoutInCell="1" allowOverlap="1" wp14:anchorId="073F4C08" wp14:editId="225495DE">
            <wp:simplePos x="0" y="0"/>
            <wp:positionH relativeFrom="column">
              <wp:posOffset>1461135</wp:posOffset>
            </wp:positionH>
            <wp:positionV relativeFrom="paragraph">
              <wp:posOffset>373380</wp:posOffset>
            </wp:positionV>
            <wp:extent cx="2079625" cy="2091690"/>
            <wp:effectExtent l="19050" t="19050" r="15875" b="22860"/>
            <wp:wrapNone/>
            <wp:docPr id="3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2091690"/>
                    </a:xfrm>
                    <a:prstGeom prst="ellipse">
                      <a:avLst/>
                    </a:prstGeom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355F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3" behindDoc="0" locked="0" layoutInCell="1" allowOverlap="1" wp14:anchorId="220619A7" wp14:editId="5F12D164">
                <wp:simplePos x="0" y="0"/>
                <wp:positionH relativeFrom="column">
                  <wp:posOffset>3682711</wp:posOffset>
                </wp:positionH>
                <wp:positionV relativeFrom="paragraph">
                  <wp:posOffset>368416</wp:posOffset>
                </wp:positionV>
                <wp:extent cx="996950" cy="608965"/>
                <wp:effectExtent l="0" t="0" r="12700" b="19685"/>
                <wp:wrapNone/>
                <wp:docPr id="431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608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pattFill prst="openDmnd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  <a:ln w="15875">
                          <a:solidFill>
                            <a:srgbClr val="92D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290pt;margin-top:29pt;width:78.5pt;height:47.95pt;z-index:251899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2d050" strokeweight="1.25pt">
                <v:fill r:id="rId7" o:title="" color2="white [3212]" type="pattern"/>
                <v:stroke dashstyle="3 1"/>
                <v:path arrowok="t"/>
              </v:shape>
            </w:pict>
          </mc:Fallback>
        </mc:AlternateContent>
      </w:r>
      <w:r w:rsidRPr="00DC355F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6831" behindDoc="0" locked="0" layoutInCell="1" allowOverlap="1" wp14:anchorId="6FF7CC3B" wp14:editId="1062EAA6">
                <wp:simplePos x="0" y="0"/>
                <wp:positionH relativeFrom="column">
                  <wp:posOffset>-464127</wp:posOffset>
                </wp:positionH>
                <wp:positionV relativeFrom="paragraph">
                  <wp:posOffset>36806</wp:posOffset>
                </wp:positionV>
                <wp:extent cx="1274618" cy="778649"/>
                <wp:effectExtent l="0" t="0" r="20955" b="21590"/>
                <wp:wrapNone/>
                <wp:docPr id="429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618" cy="7786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pattFill prst="pct30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  <a:ln w="15875">
                          <a:solidFill>
                            <a:schemeClr val="accent3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-36.55pt;margin-top:2.9pt;width:100.35pt;height:61.3pt;z-index:251896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bbb59 [3206]" strokeweight="1.25pt">
                <v:fill r:id="rId6" o:title="" color2="white [3212]" type="pattern"/>
                <v:stroke dashstyle="3 1"/>
                <v:path arrowok="t"/>
              </v:shape>
            </w:pict>
          </mc:Fallback>
        </mc:AlternateContent>
      </w:r>
      <w:r w:rsidRPr="00DC355F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7855" behindDoc="0" locked="0" layoutInCell="1" allowOverlap="1" wp14:anchorId="3DD0957B" wp14:editId="06036BD9">
                <wp:simplePos x="0" y="0"/>
                <wp:positionH relativeFrom="column">
                  <wp:posOffset>256713</wp:posOffset>
                </wp:positionH>
                <wp:positionV relativeFrom="paragraph">
                  <wp:posOffset>380422</wp:posOffset>
                </wp:positionV>
                <wp:extent cx="996950" cy="608965"/>
                <wp:effectExtent l="0" t="0" r="12700" b="19685"/>
                <wp:wrapNone/>
                <wp:docPr id="430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608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pattFill prst="openDmnd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  <a:ln w="15875">
                          <a:solidFill>
                            <a:srgbClr val="92D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20.2pt;margin-top:29.95pt;width:78.5pt;height:47.95pt;z-index:251897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2d050" strokeweight="1.25pt">
                <v:fill r:id="rId7" o:title="" color2="white [3212]" type="pattern"/>
                <v:stroke dashstyle="3 1"/>
                <v:path arrowok="t"/>
              </v:shape>
            </w:pict>
          </mc:Fallback>
        </mc:AlternateContent>
      </w:r>
      <w:r w:rsidR="00464082">
        <w:rPr>
          <w:rFonts w:ascii="微软雅黑" w:eastAsia="微软雅黑" w:hAnsi="微软雅黑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6" behindDoc="0" locked="0" layoutInCell="1" allowOverlap="1" wp14:anchorId="4C4D2758" wp14:editId="46EB27B2">
                <wp:simplePos x="0" y="0"/>
                <wp:positionH relativeFrom="column">
                  <wp:posOffset>182880</wp:posOffset>
                </wp:positionH>
                <wp:positionV relativeFrom="paragraph">
                  <wp:posOffset>1440180</wp:posOffset>
                </wp:positionV>
                <wp:extent cx="5052060" cy="5052060"/>
                <wp:effectExtent l="0" t="0" r="15240" b="15240"/>
                <wp:wrapNone/>
                <wp:docPr id="381" name="椭圆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2060" cy="505206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381" o:spid="_x0000_s1026" style="position:absolute;left:0;text-align:left;margin-left:14.4pt;margin-top:113.4pt;width:397.8pt;height:397.8pt;z-index:251660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" filled="f" strokecolor="#9bbb59 [3206]" strokeweight="2pt">
                <v:stroke dashstyle="dash"/>
              </v:oval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</w:t>
      </w:r>
    </w:p>
    <w:p w:rsidR="00446912" w:rsidRDefault="00DC355F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874F9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7" behindDoc="0" locked="0" layoutInCell="1" allowOverlap="1" wp14:anchorId="465EB181" wp14:editId="39CC7389">
                <wp:simplePos x="0" y="0"/>
                <wp:positionH relativeFrom="column">
                  <wp:posOffset>1259840</wp:posOffset>
                </wp:positionH>
                <wp:positionV relativeFrom="paragraph">
                  <wp:posOffset>3307715</wp:posOffset>
                </wp:positionV>
                <wp:extent cx="2632075" cy="1403985"/>
                <wp:effectExtent l="0" t="0" r="0" b="2540"/>
                <wp:wrapNone/>
                <wp:docPr id="4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F93" w:rsidRPr="00874F93" w:rsidRDefault="00874F93" w:rsidP="00874F93">
                            <w:pPr>
                              <w:ind w:firstLineChars="350" w:firstLine="84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874F93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我喜欢画画，游泳，跳舞，唱歌等等，尤其是画画，在全市儿童绘画比赛中获得过很多大奖呢。游泳能锻炼身体。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3" type="#_x0000_t202" style="position:absolute;margin-left:99.2pt;margin-top:260.45pt;width:207.25pt;height:110.55pt;z-index:25188044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" filled="f" stroked="f">
                <v:textbox style="mso-fit-shape-to-text:t">
                  <w:txbxContent>
                    <w:p w:rsidR="00874F93" w:rsidRPr="00874F93" w:rsidRDefault="00874F93" w:rsidP="00874F93">
                      <w:pPr>
                        <w:ind w:firstLineChars="350" w:firstLine="840"/>
                        <w:rPr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874F93">
                        <w:rPr>
                          <w:rFonts w:hint="eastAsia"/>
                          <w:color w:val="404040" w:themeColor="text1" w:themeTint="BF"/>
                          <w:sz w:val="24"/>
                          <w:szCs w:val="24"/>
                        </w:rPr>
                        <w:t>我喜欢画画，游泳，跳舞，唱歌等等，尤其是画画，在全市儿童绘画比赛中获得过很多大奖呢。游泳能锻炼身体。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1" behindDoc="0" locked="0" layoutInCell="1" allowOverlap="1" wp14:anchorId="73792828" wp14:editId="0A067B20">
                <wp:simplePos x="0" y="0"/>
                <wp:positionH relativeFrom="column">
                  <wp:posOffset>1590040</wp:posOffset>
                </wp:positionH>
                <wp:positionV relativeFrom="paragraph">
                  <wp:posOffset>2510155</wp:posOffset>
                </wp:positionV>
                <wp:extent cx="2374265" cy="1403985"/>
                <wp:effectExtent l="0" t="0" r="0" b="2540"/>
                <wp:wrapNone/>
                <wp:docPr id="3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082" w:rsidRPr="00464082" w:rsidRDefault="00464082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9BBB59" w:themeColor="accent3"/>
                                <w:sz w:val="56"/>
                                <w:szCs w:val="56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hint="eastAsia"/>
                                <w:b/>
                                <w:color w:val="9BBB59" w:themeColor="accent3"/>
                                <w:sz w:val="56"/>
                                <w:szCs w:val="56"/>
                              </w:rPr>
                              <w:t>爱好与特长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4" type="#_x0000_t202" style="position:absolute;margin-left:125.2pt;margin-top:197.65pt;width:186.95pt;height:110.55pt;z-index:251825151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" filled="f" stroked="f">
                <v:textbox style="mso-fit-shape-to-text:t">
                  <w:txbxContent>
                    <w:p w:rsidR="00464082" w:rsidRPr="00464082" w:rsidRDefault="00464082">
                      <w:pPr>
                        <w:rPr>
                          <w:rFonts w:ascii="微软雅黑" w:eastAsia="微软雅黑" w:hAnsi="微软雅黑"/>
                          <w:b/>
                          <w:color w:val="9BBB59" w:themeColor="accent3"/>
                          <w:sz w:val="56"/>
                          <w:szCs w:val="56"/>
                        </w:rPr>
                      </w:pPr>
                      <w:r w:rsidRPr="00464082">
                        <w:rPr>
                          <w:rFonts w:ascii="微软雅黑" w:eastAsia="微软雅黑" w:hAnsi="微软雅黑" w:hint="eastAsia"/>
                          <w:b/>
                          <w:color w:val="9BBB59" w:themeColor="accent3"/>
                          <w:sz w:val="56"/>
                          <w:szCs w:val="56"/>
                        </w:rPr>
                        <w:t>爱好与特长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2079" behindDoc="0" locked="0" layoutInCell="1" allowOverlap="1" wp14:anchorId="35AE2004" wp14:editId="740F056D">
            <wp:simplePos x="0" y="0"/>
            <wp:positionH relativeFrom="column">
              <wp:posOffset>4010892</wp:posOffset>
            </wp:positionH>
            <wp:positionV relativeFrom="paragraph">
              <wp:posOffset>1806633</wp:posOffset>
            </wp:positionV>
            <wp:extent cx="1852906" cy="1911927"/>
            <wp:effectExtent l="38100" t="38100" r="33655" b="31750"/>
            <wp:wrapNone/>
            <wp:docPr id="3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778" cy="1917986"/>
                    </a:xfrm>
                    <a:prstGeom prst="ellipse">
                      <a:avLst/>
                    </a:prstGeom>
                    <a:ln w="44450">
                      <a:solidFill>
                        <a:srgbClr val="86D6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19007" behindDoc="0" locked="0" layoutInCell="1" allowOverlap="1" wp14:anchorId="7F502DD7" wp14:editId="41FB8C10">
            <wp:simplePos x="0" y="0"/>
            <wp:positionH relativeFrom="column">
              <wp:posOffset>-824865</wp:posOffset>
            </wp:positionH>
            <wp:positionV relativeFrom="paragraph">
              <wp:posOffset>1778000</wp:posOffset>
            </wp:positionV>
            <wp:extent cx="1968500" cy="1943735"/>
            <wp:effectExtent l="38100" t="38100" r="31750" b="37465"/>
            <wp:wrapNone/>
            <wp:docPr id="3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943735"/>
                    </a:xfrm>
                    <a:prstGeom prst="ellipse">
                      <a:avLst/>
                    </a:prstGeom>
                    <a:ln w="4445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3103" behindDoc="0" locked="0" layoutInCell="1" allowOverlap="1" wp14:anchorId="6A391E7F" wp14:editId="2C53E26D">
            <wp:simplePos x="0" y="0"/>
            <wp:positionH relativeFrom="column">
              <wp:posOffset>117244</wp:posOffset>
            </wp:positionH>
            <wp:positionV relativeFrom="paragraph">
              <wp:posOffset>4430520</wp:posOffset>
            </wp:positionV>
            <wp:extent cx="1911927" cy="1911927"/>
            <wp:effectExtent l="38100" t="38100" r="31750" b="31750"/>
            <wp:wrapNone/>
            <wp:docPr id="37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4" r="11444"/>
                    <a:stretch/>
                  </pic:blipFill>
                  <pic:spPr>
                    <a:xfrm>
                      <a:off x="0" y="0"/>
                      <a:ext cx="1911927" cy="1911927"/>
                    </a:xfrm>
                    <a:prstGeom prst="ellipse">
                      <a:avLst/>
                    </a:prstGeom>
                    <a:ln w="4445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1055" behindDoc="0" locked="0" layoutInCell="1" allowOverlap="1" wp14:anchorId="292245D8" wp14:editId="22DE2592">
            <wp:simplePos x="0" y="0"/>
            <wp:positionH relativeFrom="column">
              <wp:posOffset>3157566</wp:posOffset>
            </wp:positionH>
            <wp:positionV relativeFrom="paragraph">
              <wp:posOffset>4504629</wp:posOffset>
            </wp:positionV>
            <wp:extent cx="1928495" cy="1967230"/>
            <wp:effectExtent l="38100" t="38100" r="33655" b="33020"/>
            <wp:wrapNone/>
            <wp:docPr id="3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1967230"/>
                    </a:xfrm>
                    <a:prstGeom prst="ellipse">
                      <a:avLst/>
                    </a:prstGeom>
                    <a:ln w="44450">
                      <a:solidFill>
                        <a:srgbClr val="EB6603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2" behindDoc="1" locked="0" layoutInCell="1" allowOverlap="1" wp14:anchorId="3F540B0F" wp14:editId="1639210F">
                <wp:simplePos x="0" y="0"/>
                <wp:positionH relativeFrom="column">
                  <wp:posOffset>-1077300</wp:posOffset>
                </wp:positionH>
                <wp:positionV relativeFrom="paragraph">
                  <wp:posOffset>6478936</wp:posOffset>
                </wp:positionV>
                <wp:extent cx="2363745" cy="2356481"/>
                <wp:effectExtent l="0" t="0" r="0" b="6350"/>
                <wp:wrapNone/>
                <wp:docPr id="432" name="组合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3745" cy="2356481"/>
                          <a:chOff x="0" y="0"/>
                          <a:chExt cx="4004175" cy="3989705"/>
                        </a:xfrm>
                      </wpg:grpSpPr>
                      <wpg:grpSp>
                        <wpg:cNvPr id="433" name="组合 433"/>
                        <wpg:cNvGrpSpPr/>
                        <wpg:grpSpPr>
                          <a:xfrm>
                            <a:off x="1828800" y="1285875"/>
                            <a:ext cx="1031875" cy="2703830"/>
                            <a:chOff x="0" y="0"/>
                            <a:chExt cx="1032238" cy="2703921"/>
                          </a:xfrm>
                        </wpg:grpSpPr>
                        <wps:wsp>
                          <wps:cNvPr id="434" name="梯形 434"/>
                          <wps:cNvSpPr/>
                          <wps:spPr>
                            <a:xfrm>
                              <a:off x="109020" y="1031966"/>
                              <a:ext cx="846108" cy="1671955"/>
                            </a:xfrm>
                            <a:prstGeom prst="trapezoid">
                              <a:avLst>
                                <a:gd name="adj" fmla="val 18438"/>
                              </a:avLst>
                            </a:prstGeom>
                            <a:solidFill>
                              <a:srgbClr val="532C1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5" name="等腰三角形 435"/>
                          <wps:cNvSpPr/>
                          <wps:spPr>
                            <a:xfrm rot="2525773">
                              <a:off x="653143" y="248195"/>
                              <a:ext cx="379095" cy="1069975"/>
                            </a:xfrm>
                            <a:prstGeom prst="triangle">
                              <a:avLst/>
                            </a:prstGeom>
                            <a:solidFill>
                              <a:srgbClr val="532C1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6" name="等腰三角形 436"/>
                          <wps:cNvSpPr/>
                          <wps:spPr>
                            <a:xfrm rot="20182194" flipH="1">
                              <a:off x="0" y="0"/>
                              <a:ext cx="590261" cy="1158330"/>
                            </a:xfrm>
                            <a:prstGeom prst="triangle">
                              <a:avLst/>
                            </a:prstGeom>
                            <a:solidFill>
                              <a:srgbClr val="532C1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7" name="组合 437"/>
                        <wpg:cNvGrpSpPr/>
                        <wpg:grpSpPr>
                          <a:xfrm>
                            <a:off x="0" y="0"/>
                            <a:ext cx="4004175" cy="3090335"/>
                            <a:chOff x="0" y="0"/>
                            <a:chExt cx="4004175" cy="3090335"/>
                          </a:xfrm>
                        </wpg:grpSpPr>
                        <wps:wsp>
                          <wps:cNvPr id="438" name="椭圆 438"/>
                          <wps:cNvSpPr/>
                          <wps:spPr>
                            <a:xfrm>
                              <a:off x="1571625" y="828675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9" name="椭圆 439"/>
                          <wps:cNvSpPr/>
                          <wps:spPr>
                            <a:xfrm>
                              <a:off x="2228850" y="914400"/>
                              <a:ext cx="678815" cy="678815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0" name="椭圆 440"/>
                          <wps:cNvSpPr/>
                          <wps:spPr>
                            <a:xfrm>
                              <a:off x="1057275" y="2071688"/>
                              <a:ext cx="777875" cy="777875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1" name="椭圆 441"/>
                          <wps:cNvSpPr/>
                          <wps:spPr>
                            <a:xfrm>
                              <a:off x="1700213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2" name="椭圆 442"/>
                          <wps:cNvSpPr/>
                          <wps:spPr>
                            <a:xfrm>
                              <a:off x="2857500" y="2085975"/>
                              <a:ext cx="666206" cy="666206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3" name="椭圆 443"/>
                          <wps:cNvSpPr/>
                          <wps:spPr>
                            <a:xfrm>
                              <a:off x="3128963" y="1057275"/>
                              <a:ext cx="875212" cy="875212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4" name="椭圆 444"/>
                          <wps:cNvSpPr/>
                          <wps:spPr>
                            <a:xfrm>
                              <a:off x="528638" y="1257300"/>
                              <a:ext cx="721995" cy="721995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5" name="弧形 445"/>
                          <wps:cNvSpPr/>
                          <wps:spPr>
                            <a:xfrm>
                              <a:off x="2386013" y="1214438"/>
                              <a:ext cx="1371600" cy="1216025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6" name="椭圆 446"/>
                          <wps:cNvSpPr/>
                          <wps:spPr>
                            <a:xfrm>
                              <a:off x="1371600" y="1071563"/>
                              <a:ext cx="478790" cy="47879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7" name="椭圆 447"/>
                          <wps:cNvSpPr/>
                          <wps:spPr>
                            <a:xfrm>
                              <a:off x="1585913" y="1714500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8" name="椭圆 448"/>
                          <wps:cNvSpPr/>
                          <wps:spPr>
                            <a:xfrm>
                              <a:off x="3043238" y="742950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" name="椭圆 449"/>
                          <wps:cNvSpPr/>
                          <wps:spPr>
                            <a:xfrm>
                              <a:off x="2400300" y="1671638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0" name="椭圆 450"/>
                          <wps:cNvSpPr/>
                          <wps:spPr>
                            <a:xfrm>
                              <a:off x="3657600" y="2057400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1" name="椭圆 451"/>
                          <wps:cNvSpPr/>
                          <wps:spPr>
                            <a:xfrm>
                              <a:off x="2671763" y="242888"/>
                              <a:ext cx="499745" cy="499745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2" name="椭圆 452"/>
                          <wps:cNvSpPr/>
                          <wps:spPr>
                            <a:xfrm>
                              <a:off x="985838" y="485775"/>
                              <a:ext cx="485775" cy="485775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3" name="弧形 453"/>
                          <wps:cNvSpPr/>
                          <wps:spPr>
                            <a:xfrm rot="14068344">
                              <a:off x="2007394" y="78581"/>
                              <a:ext cx="1371600" cy="1216025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4" name="弧形 454"/>
                          <wps:cNvSpPr/>
                          <wps:spPr>
                            <a:xfrm rot="14068344">
                              <a:off x="1300163" y="2171700"/>
                              <a:ext cx="973866" cy="863404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5" name="弧形 455"/>
                          <wps:cNvSpPr/>
                          <wps:spPr>
                            <a:xfrm rot="1645271">
                              <a:off x="0" y="1214438"/>
                              <a:ext cx="973866" cy="863404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6" name="弧形 456"/>
                          <wps:cNvSpPr/>
                          <wps:spPr>
                            <a:xfrm rot="1645271">
                              <a:off x="1700213" y="885825"/>
                              <a:ext cx="973866" cy="863404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32" o:spid="_x0000_s1026" style="position:absolute;left:0;text-align:left;margin-left:-84.85pt;margin-top:510.15pt;width:186.1pt;height:185.55pt;z-index:-251661318;mso-width-relative:margin;mso-height-relative:margin" coordsize="40041,39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">
                <v:group id="组合 433" o:spid="_x0000_s1027" style="position:absolute;left:18288;top:12858;width:10318;height:27039" coordsize="10322,270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梯形 434" o:spid="_x0000_s1028" style="position:absolute;left:1090;top:10319;width:8461;height:16720;visibility:visible;mso-wrap-style:square;v-text-anchor:middle" coordsize="846108,1671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oB+cUA&#10;AADcAAAADwAAAGRycy9kb3ducmV2LnhtbESP0WrCQBRE3wv9h+UWfKub1lhq6ioiiEVQaJoPuGZv&#10;k9Ds3XR3TdK/d4VCH4eZOcMs16NpRU/ON5YVPE0TEMSl1Q1XCorP3eMrCB+QNbaWScEveViv7u+W&#10;mGk78Af1eahEhLDPUEEdQpdJ6cuaDPqp7Yij92WdwRClq6R2OES4aeVzkrxIgw3HhRo72tZUfucX&#10;o2A3H9yPWxSH9Lg5F6E/7E857ZWaPIybNxCBxvAf/mu/awXpLIX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gH5xQAAANwAAAAPAAAAAAAAAAAAAAAAAJgCAABkcnMv&#10;ZG93bnJldi54bWxQSwUGAAAAAAQABAD1AAAAigMAAAAA&#10;" path="m,1671955l156005,,690103,,846108,1671955,,1671955xe" fillcolor="#532c1d" stroked="f" strokeweight="2pt">
                    <v:path arrowok="t" o:connecttype="custom" o:connectlocs="0,1671955;156005,0;690103,0;846108,1671955;0,1671955" o:connectangles="0,0,0,0,0"/>
                  </v:shape>
                  <v:shape id="等腰三角形 435" o:spid="_x0000_s1029" type="#_x0000_t5" style="position:absolute;left:6531;top:2481;width:3791;height:10700;rotation:275881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xwcUA&#10;AADcAAAADwAAAGRycy9kb3ducmV2LnhtbESPT2vCQBTE7wW/w/IEb3XjX2x0laoI9lJIbMHeHtln&#10;Ept9G7Krxm/vFoQeh5n5DbNYtaYSV2pcaVnBoB+BIM6sLjlX8HXYvc5AOI+ssbJMCu7kYLXsvCww&#10;1vbGCV1Tn4sAYRejgsL7OpbSZQUZdH1bEwfvZBuDPsgml7rBW4CbSg6jaCoNlhwWCqxpU1D2m16M&#10;Av6msa9+NsejTD5Hw7eP82ydbJXqddv3OQhPrf8PP9t7rWA8msDf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zHBxQAAANwAAAAPAAAAAAAAAAAAAAAAAJgCAABkcnMv&#10;ZG93bnJldi54bWxQSwUGAAAAAAQABAD1AAAAigMAAAAA&#10;" fillcolor="#532c1d" stroked="f" strokeweight="2pt"/>
                  <v:shape id="等腰三角形 436" o:spid="_x0000_s1030" type="#_x0000_t5" style="position:absolute;width:5902;height:11583;rotation:1548622fd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ElHMcA&#10;AADcAAAADwAAAGRycy9kb3ducmV2LnhtbESPQWvCQBSE74L/YXlCL1I3tkVK6ioSKNRKD9WI9vbM&#10;PpNg9m3Irib+e1coeBxm5htmOu9MJS7UuNKygvEoAkGcWV1yriDdfD6/g3AeWWNlmRRcycF81u9N&#10;Mda25V+6rH0uAoRdjAoK7+tYSpcVZNCNbE0cvKNtDPogm1zqBtsAN5V8iaKJNFhyWCiwpqSg7LQ+&#10;GwVdWu6+t2a4+muXyc/htLNtku6Vehp0iw8Qnjr/CP+3v7SCt9cJ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xJRzHAAAA3AAAAA8AAAAAAAAAAAAAAAAAmAIAAGRy&#10;cy9kb3ducmV2LnhtbFBLBQYAAAAABAAEAPUAAACMAwAAAAA=&#10;" fillcolor="#532c1d" stroked="f" strokeweight="2pt"/>
                </v:group>
                <v:group id="组合 437" o:spid="_x0000_s1031" style="position:absolute;width:40041;height:30903" coordsize="40041,30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oval id="椭圆 438" o:spid="_x0000_s1032" style="position:absolute;left:15716;top:8286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p+KcMA&#10;AADcAAAADwAAAGRycy9kb3ducmV2LnhtbERPy2rCQBTdF/yH4Qru6kStD6KjpJWiUCr4AHV3yVyT&#10;aOZOyEw1/XtnUejycN6zRWNKcafaFZYV9LoRCOLU6oIzBYf95+sEhPPIGkvLpOCXHCzmrZcZxto+&#10;eEv3nc9ECGEXo4Lc+yqW0qU5GXRdWxEH7mJrgz7AOpO6xkcIN6XsR9FIGiw4NORY0UdO6W33YxRw&#10;cjylY9TJV+978D7cXJcrPl+V6rSbZArCU+P/xX/utVbwNghrw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p+KcMAAADcAAAADwAAAAAAAAAAAAAAAACYAgAAZHJzL2Rv&#10;d25yZXYueG1sUEsFBgAAAAAEAAQA9QAAAIgDAAAAAA==&#10;" fillcolor="#62b931" stroked="f" strokeweight="2pt"/>
                  <v:oval id="椭圆 439" o:spid="_x0000_s1033" style="position:absolute;left:22288;top:9144;width:6788;height:6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Jb8UA&#10;AADcAAAADwAAAGRycy9kb3ducmV2LnhtbESPS2/CMBCE70j9D9ZW4gY2BVqaYlBFH4JjeEgcV/E2&#10;iRqvo9gh6b+vkZA4jmbmG81y3dtKXKjxpWMNk7ECQZw5U3Ku4Xj4Gi1A+IBssHJMGv7Iw3r1MFhi&#10;YlzHKV32IRcRwj5BDUUIdSKlzwqy6MeuJo7ej2sshiibXJoGuwi3lXxS6llaLDkuFFjTpqDsd99a&#10;Dbt0ejLzl27GrTp/WCWP3+3kU+vhY//+BiJQH+7hW3trNMymr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slvxQAAANwAAAAPAAAAAAAAAAAAAAAAAJgCAABkcnMv&#10;ZG93bnJldi54bWxQSwUGAAAAAAQABAD1AAAAigMAAAAA&#10;" fillcolor="#82c836" stroked="f" strokeweight="2pt"/>
                  <v:oval id="椭圆 440" o:spid="_x0000_s1034" style="position:absolute;left:10572;top:20716;width:7779;height:77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BUsQA&#10;AADcAAAADwAAAGRycy9kb3ducmV2LnhtbERPy2rCQBTdC/7DcAV3OvHVSpqJpBWpUFqoFtruLpnb&#10;JJq5EzKjxr/vLASXh/NOVp2pxZlaV1lWMBlHIIhzqysuFHztN6MlCOeRNdaWScGVHKzSfi/BWNsL&#10;f9J55wsRQtjFqKD0vomldHlJBt3YNsSB+7OtQR9gW0jd4iWEm1pOo+hBGqw4NJTY0EtJ+XF3Mgo4&#10;+/7JH1Fnb5P32fPi47B+5d+DUsNBlz2B8NT5u/jm3moF83mYH86EIy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6AVLEAAAA3AAAAA8AAAAAAAAAAAAAAAAAmAIAAGRycy9k&#10;b3ducmV2LnhtbFBLBQYAAAAABAAEAPUAAACJAwAAAAA=&#10;" fillcolor="#62b931" stroked="f" strokeweight="2pt"/>
                  <v:oval id="椭圆 441" o:spid="_x0000_s1035" style="position:absolute;left:1700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akyccA&#10;AADcAAAADwAAAGRycy9kb3ducmV2LnhtbESP3WrCQBSE74W+w3IKvaubtFYlukraUhREwR9Q7w7Z&#10;0yQ2ezZkV03f3i0UvBxm5htmPG1NJS7UuNKygrgbgSDOrC45V7Dbfj0PQTiPrLGyTAp+ycF08tAZ&#10;Y6Ltldd02fhcBAi7BBUU3teJlC4ryKDr2po4eN+2MeiDbHKpG7wGuKnkSxT1pcGSw0KBNX0UlP1s&#10;zkYBp/tDNkCdLuLl6/vb6vQ54+NJqafHNh2B8NT6e/i/PdcKer0Y/s6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2pMnHAAAA3AAAAA8AAAAAAAAAAAAAAAAAmAIAAGRy&#10;cy9kb3ducmV2LnhtbFBLBQYAAAAABAAEAPUAAACMAwAAAAA=&#10;" fillcolor="#62b931" stroked="f" strokeweight="2pt"/>
                  <v:oval id="椭圆 442" o:spid="_x0000_s1036" style="position:absolute;left:28575;top:20859;width:6662;height:6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oY8QA&#10;AADcAAAADwAAAGRycy9kb3ducmV2LnhtbESPT2vCQBTE7wW/w/IEb3VXTa2kriKtSj36p+DxkX1N&#10;gtm3Ibsx6bfvCoUeh5n5DbNc97YSd2p86VjDZKxAEGfOlJxruJx3zwsQPiAbrByThh/ysF4NnpaY&#10;Gtfxke6nkIsIYZ+ihiKEOpXSZwVZ9GNXE0fv2zUWQ5RNLk2DXYTbSk6VmkuLJceFAmt6Lyi7nVqr&#10;4XCcfZmX1y7hVl0/rJKXfTvZaj0a9ps3EIH68B/+a38aDUkyhce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AKGPEAAAA3AAAAA8AAAAAAAAAAAAAAAAAmAIAAGRycy9k&#10;b3ducmV2LnhtbFBLBQYAAAAABAAEAPUAAACJAwAAAAA=&#10;" fillcolor="#82c836" stroked="f" strokeweight="2pt"/>
                  <v:oval id="椭圆 443" o:spid="_x0000_s1037" style="position:absolute;left:31289;top:10572;width:8752;height:8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fJcYA&#10;AADcAAAADwAAAGRycy9kb3ducmV2LnhtbESP3WrCQBSE7wXfYTmCd3Xjv0RXSSulhVJBLbS9O2SP&#10;STR7NmRXTd/eFQpeDjPzDbNYNaYUF6pdYVlBvxeBIE6tLjhT8LV/fZqBcB5ZY2mZFPyRg9Wy3Vpg&#10;rO2Vt3TZ+UwECLsYFeTeV7GULs3JoOvZijh4B1sb9EHWmdQ1XgPclHIQRRNpsOCwkGNFLzmlp93Z&#10;KODk+yedok4++p/D5/HmuH7j36NS3U6TzEF4avwj/N9+1wpGoyHcz4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ifJcYAAADcAAAADwAAAAAAAAAAAAAAAACYAgAAZHJz&#10;L2Rvd25yZXYueG1sUEsFBgAAAAAEAAQA9QAAAIsDAAAAAA==&#10;" fillcolor="#62b931" stroked="f" strokeweight="2pt"/>
                  <v:oval id="椭圆 444" o:spid="_x0000_s1038" style="position:absolute;left:5286;top:12573;width:7220;height:7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VjMQA&#10;AADcAAAADwAAAGRycy9kb3ducmV2LnhtbESPS2vDMBCE74X+B7GF3BopjZsEJ0ooeZTmmBfkuFgb&#10;28RaGUuO3X9fFQo9DjPzDbNY9bYSD2p86VjDaKhAEGfOlJxrOJ92rzMQPiAbrByThm/ysFo+Py0w&#10;Na7jAz2OIRcRwj5FDUUIdSqlzwqy6IeuJo7ezTUWQ5RNLk2DXYTbSr4pNZEWS44LBda0Lii7H1ur&#10;YX8YX8z7tEu4VdeNVfL82Y62Wg9e+o85iEB9+A//tb+MhiRJ4PdMP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lFYzEAAAA3AAAAA8AAAAAAAAAAAAAAAAAmAIAAGRycy9k&#10;b3ducmV2LnhtbFBLBQYAAAAABAAEAPUAAACJAwAAAAA=&#10;" fillcolor="#82c836" stroked="f" strokeweight="2pt"/>
                  <v:shape id="弧形 445" o:spid="_x0000_s1039" style="position:absolute;left:23860;top:12144;width:13716;height:12160;visibility:visible;mso-wrap-style:square;v-text-anchor:middle" coordsize="1371600,1216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w0AMQA&#10;AADcAAAADwAAAGRycy9kb3ducmV2LnhtbESPwWrDMBBE74H8g9hAb4mUkJTiWg4lkBJKLk5Mz4u1&#10;sdVaK2Opsfv3VaHQ4zAzb5h8P7lO3GkI1rOG9UqBIK69sdxoqK7H5ROIEJENdp5JwzcF2BfzWY6Z&#10;8SOXdL/ERiQIhww1tDH2mZShbslhWPmeOHk3PziMSQ6NNAOOCe46uVHqUTq0nBZa7OnQUv15+XIa&#10;xo/ydFtjU53t26Gs1auy03ul9cNienkGEWmK/+G/9slo2G538HsmHQ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sNADEAAAA3AAAAA8AAAAAAAAAAAAAAAAAmAIAAGRycy9k&#10;b3ducmV2LnhtbFBLBQYAAAAABAAEAPUAAACJAwAAAAA=&#10;" path="m977859,57891nsc1192182,147327,1339273,328489,1366915,537063l685800,608013,977859,57891xem977859,57891nfc1192182,147327,1339273,328489,1366915,537063e" filled="f" strokecolor="#92d050" strokeweight="3.5pt">
                    <v:path arrowok="t" o:connecttype="custom" o:connectlocs="977859,57891;1366915,537063" o:connectangles="0,0"/>
                  </v:shape>
                  <v:oval id="椭圆 446" o:spid="_x0000_s1040" style="position:absolute;left:13716;top:10715;width:4787;height:4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88vccA&#10;AADcAAAADwAAAGRycy9kb3ducmV2LnhtbESP3WrCQBSE7wXfYTmCd83Gn9qSukpaKS2IQq2g3h2y&#10;p0k0ezZktxrfvisUvBxm5htmOm9NJc7UuNKygkEUgyDOrC45V7D9fn94BuE8ssbKMim4koP5rNuZ&#10;YqLthb/ovPG5CBB2CSoovK8TKV1WkEEX2Zo4eD+2MeiDbHKpG7wEuKnkMI4n0mDJYaHAmt4Kyk6b&#10;X6OA090+e0KdLger0evj+rj44MNRqX6vTV9AeGr9Pfzf/tQKxuMJ3M6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fPL3HAAAA3AAAAA8AAAAAAAAAAAAAAAAAmAIAAGRy&#10;cy9kb3ducmV2LnhtbFBLBQYAAAAABAAEAPUAAACMAwAAAAA=&#10;" fillcolor="#62b931" stroked="f" strokeweight="2pt"/>
                  <v:oval id="椭圆 447" o:spid="_x0000_s1041" style="position:absolute;left:15859;top:17145;width:2603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MAsUA&#10;AADcAAAADwAAAGRycy9kb3ducmV2LnhtbESPQWvCQBSE70L/w/IKXorZKMFKdBWxtBU8aYVcH9ln&#10;Es2+jdltkv77bqHgcZiZb5jVZjC16Kh1lWUF0ygGQZxbXXGh4Pz1PlmAcB5ZY22ZFPyQg836abTC&#10;VNuej9SdfCEChF2KCkrvm1RKl5dk0EW2IQ7exbYGfZBtIXWLfYCbWs7ieC4NVhwWSmxoV1J+O30b&#10;BQe9+8zuvpaXj5che0tu12p/vyo1fh62SxCeBv8I/7f3WkGSvMLf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RIwCxQAAANwAAAAPAAAAAAAAAAAAAAAAAJgCAABkcnMv&#10;ZG93bnJldi54bWxQSwUGAAAAAAQABAD1AAAAigMAAAAA&#10;" fillcolor="#9bbb59 [3206]" stroked="f" strokeweight="2pt"/>
                  <v:oval id="椭圆 448" o:spid="_x0000_s1042" style="position:absolute;left:30432;top:7429;width:2603;height:26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gficEA&#10;AADcAAAADwAAAGRycy9kb3ducmV2LnhtbERPy2rCQBTdC/7DcIXudMYabYmOIrWWuvRR6PKSuSbB&#10;zJ2QmZj4951FweXhvFeb3lbiTo0vHWuYThQI4syZknMNl/N+/A7CB2SDlWPS8CAPm/VwsMLUuI6P&#10;dD+FXMQQ9ilqKEKoUyl9VpBFP3E1ceSurrEYImxyaRrsYrit5KtSC2mx5NhQYE0fBWW3U2s1HI6z&#10;HzN/6xJu1e/OKnn5aqefWr+M+u0SRKA+PMX/7m+jIUni2ngmHgG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oH4nBAAAA3AAAAA8AAAAAAAAAAAAAAAAAmAIAAGRycy9kb3du&#10;cmV2LnhtbFBLBQYAAAAABAAEAPUAAACGAwAAAAA=&#10;" fillcolor="#82c836" stroked="f" strokeweight="2pt"/>
                  <v:oval id="椭圆 449" o:spid="_x0000_s1043" style="position:absolute;left:24003;top:16716;width:2603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Coz8YA&#10;AADcAAAADwAAAGRycy9kb3ducmV2LnhtbESP3WrCQBSE7wu+w3IK3tWN/zW6SqqUFoqCVmi9O2RP&#10;k9js2ZDdanx7tyB4OczMN8xs0ZhSnKh2hWUF3U4Egji1uuBMwf7z9ekZhPPIGkvLpOBCDhbz1sMM&#10;Y23PvKXTzmciQNjFqCD3voqldGlOBl3HVsTB+7G1QR9knUld4znATSl7UTSSBgsOCzlWtMwp/d39&#10;GQWcfH2nY9TJR3fdfxlujqs3PhyVaj82yRSEp8bfw7f2u1YwGEzg/0w4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Coz8YAAADcAAAADwAAAAAAAAAAAAAAAACYAgAAZHJz&#10;L2Rvd25yZXYueG1sUEsFBgAAAAAEAAQA9QAAAIsDAAAAAA==&#10;" fillcolor="#62b931" stroked="f" strokeweight="2pt"/>
                  <v:oval id="椭圆 450" o:spid="_x0000_s1044" style="position:absolute;left:36576;top:20574;width:2603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FUsAA&#10;AADcAAAADwAAAGRycy9kb3ducmV2LnhtbERPyW7CMBC9V+IfrEHiRmx2lGIQ6iY4EkDqcRRPk6jx&#10;OIodkv59fajU49Pbd4fB1uJBra8ca5glCgRx7kzFhYbb9X26BeEDssHaMWn4IQ+H/ehph6lxPV/o&#10;kYVCxBD2KWooQ2hSKX1ekkWfuIY4cl+utRgibAtpWuxjuK3lXKm1tFhxbCixoZeS8u+ssxrOl8Xd&#10;rDb9kjv1+WqVvH10szetJ+Ph+Awi0BD+xX/uk9GwXMX58Uw8An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8eFUsAAAADcAAAADwAAAAAAAAAAAAAAAACYAgAAZHJzL2Rvd25y&#10;ZXYueG1sUEsFBgAAAAAEAAQA9QAAAIUDAAAAAA==&#10;" fillcolor="#82c836" stroked="f" strokeweight="2pt"/>
                  <v:oval id="椭圆 451" o:spid="_x0000_s1045" style="position:absolute;left:26717;top:2428;width:4998;height:49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U/XsQA&#10;AADcAAAADwAAAGRycy9kb3ducmV2LnhtbESP3WoCMRSE7wu+QziF3tWs2sp2axQRi0Kv/HmAw+a4&#10;G7o5WZOou29vCoKXw8x8w8wWnW3ElXwwjhWMhhkI4tJpw5WC4+HnPQcRIrLGxjEp6CnAYj54mWGh&#10;3Y13dN3HSiQIhwIV1DG2hZShrMliGLqWOHkn5y3GJH0ltcdbgttGjrNsKi0aTgs1trSqqfzbX6yC&#10;8faYn/vNJMe18b9f/mT6yqyUenvtlt8gInXxGX60t1rBx+cI/s+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lP17EAAAA3AAAAA8AAAAAAAAAAAAAAAAAmAIAAGRycy9k&#10;b3ducmV2LnhtbFBLBQYAAAAABAAEAPUAAACJAwAAAAA=&#10;" fillcolor="#c2d69b [1942]" stroked="f" strokeweight="2pt"/>
                  <v:oval id="椭圆 452" o:spid="_x0000_s1046" style="position:absolute;left:9858;top:4857;width:4858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hKcQA&#10;AADcAAAADwAAAGRycy9kb3ducmV2LnhtbESPUWvCMBSF3wf+h3AF32ZqdaPrjDJEUdjTnD/g0lzb&#10;sOamJpm2/94Igz0ezjnf4SzXvW3FlXwwjhXMphkI4sppw7WC0/fuuQARIrLG1jEpGCjAejV6WmKp&#10;3Y2/6HqMtUgQDiUqaGLsSilD1ZDFMHUdcfLOzluMSfpaao+3BLetzLPsVVo0nBYa7GjTUPVz/LUK&#10;8sOpuAz7eYFb4z/f/NkMtdkoNRn3H+8gIvXxP/zXPmgFi5ccHmfS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3oSnEAAAA3AAAAA8AAAAAAAAAAAAAAAAAmAIAAGRycy9k&#10;b3ducmV2LnhtbFBLBQYAAAAABAAEAPUAAACJAwAAAAA=&#10;" fillcolor="#c2d69b [1942]" stroked="f" strokeweight="2pt"/>
                  <v:shape id="弧形 453" o:spid="_x0000_s1047" style="position:absolute;left:20074;top:784;width:13716;height:12161;rotation:-8226577fd;visibility:visible;mso-wrap-style:square;v-text-anchor:middle" coordsize="1371600,1216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goScUA&#10;AADcAAAADwAAAGRycy9kb3ducmV2LnhtbESPS2sCQRCE74L/YehAbjpr4isbRwmCJCfFF16bnd5H&#10;3OlZdya68dc7guCxqKqvqMmsMaU4U+0Kywp63QgEcWJ1wZmC3XbRGYNwHlljaZkU/JOD2bTdmmCs&#10;7YXXdN74TAQIuxgV5N5XsZQuycmg69qKOHiprQ36IOtM6hovAW5K+RZFQ2mw4LCQY0XznJLj5s8E&#10;ynI9up4+hr/f/etBpna/6u2KVKnXl+brE4Snxj/Dj/aPVtAfvMP9TDg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SChJxQAAANwAAAAPAAAAAAAAAAAAAAAAAJgCAABkcnMv&#10;ZG93bnJldi54bWxQSwUGAAAAAAQABAD1AAAAigMAAAAA&#10;" path="m977859,57891nsc1192182,147327,1339273,328489,1366915,537063l685800,608013,977859,57891xem977859,57891nfc1192182,147327,1339273,328489,1366915,537063e" filled="f" strokecolor="#c2d69b [1942]" strokeweight="3.5pt">
                    <v:path arrowok="t" o:connecttype="custom" o:connectlocs="977859,57891;1366915,537063" o:connectangles="0,0"/>
                  </v:shape>
                  <v:shape id="弧形 454" o:spid="_x0000_s1048" style="position:absolute;left:13000;top:21717;width:9739;height:8634;rotation:-8226577fd;visibility:visible;mso-wrap-style:square;v-text-anchor:middle" coordsize="973866,863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BocYA&#10;AADcAAAADwAAAGRycy9kb3ducmV2LnhtbESPQUvDQBSE74L/YXmCl2I2tlVi7LaUgmA9FBp76PGR&#10;fSbB7Nuwuybrv+8WBI/DzHzDrDbR9GIk5zvLCh6zHARxbXXHjYLT59tDAcIHZI29ZVLwSx4269ub&#10;FZbaTnyksQqNSBD2JSpoQxhKKX3dkkGf2YE4eV/WGQxJukZqh1OCm17O8/xZGuw4LbQ40K6l+rv6&#10;MQpyWbjoX87bjzjbj/vDtCiq2UKp+7u4fQURKIb/8F/7XStYPi3heiYdAb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BocYAAADcAAAADwAAAAAAAAAAAAAAAACYAgAAZHJz&#10;L2Rvd25yZXYueG1sUEsFBgAAAAAEAAQA9QAAAIsDAAAAAA==&#10;" path="m694301,41104nsc846475,104605,950913,233234,970539,381326l486933,431702,694301,41104xem694301,41104nfc846475,104605,950913,233234,970539,381326e" filled="f" strokecolor="#c2d69b [1942]" strokeweight="3.5pt">
                    <v:path arrowok="t" o:connecttype="custom" o:connectlocs="694301,41104;970539,381326" o:connectangles="0,0"/>
                  </v:shape>
                  <v:shape id="弧形 455" o:spid="_x0000_s1049" style="position:absolute;top:12144;width:9738;height:8634;rotation:1797075fd;visibility:visible;mso-wrap-style:square;v-text-anchor:middle" coordsize="973866,863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8MBMUA&#10;AADcAAAADwAAAGRycy9kb3ducmV2LnhtbESP0WrCQBRE34X+w3ILvulGqaVEV2lrBdEH29QPuOze&#10;Jmmzd0N2TaJf7xYEH4eZOcMsVr2tREuNLx0rmIwTEMTamZJzBcfvzegFhA/IBivHpOBMHlbLh8EC&#10;U+M6/qI2C7mIEPYpKihCqFMpvS7Ioh+7mjh6P66xGKJscmka7CLcVnKaJM/SYslxocCa3gvSf9nJ&#10;KtCH835da3n5mPy+YVsidvy5U2r42L/OQQTqwz18a2+NgqfZDP7Px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wwExQAAANwAAAAPAAAAAAAAAAAAAAAAAJgCAABkcnMv&#10;ZG93bnJldi54bWxQSwUGAAAAAAQABAD1AAAAigMAAAAA&#10;" path="m694301,41104nsc846475,104605,950913,233234,970539,381326l486933,431702,694301,41104xem694301,41104nfc846475,104605,950913,233234,970539,381326e" filled="f" strokecolor="#d6e3bc [1302]" strokeweight="3.5pt">
                    <v:path arrowok="t" o:connecttype="custom" o:connectlocs="694301,41104;970539,381326" o:connectangles="0,0"/>
                  </v:shape>
                  <v:shape id="弧形 456" o:spid="_x0000_s1050" style="position:absolute;left:17002;top:8858;width:9738;height:8634;rotation:1797075fd;visibility:visible;mso-wrap-style:square;v-text-anchor:middle" coordsize="973866,863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KJ8UA&#10;AADcAAAADwAAAGRycy9kb3ducmV2LnhtbESPT2vCQBTE74LfYXlCb3VjaIOkrlIEob0o/kE8PrKv&#10;2dDs25hdY/TTd4WCx2FmfsPMFr2tRUetrxwrmIwTEMSF0xWXCg771esUhA/IGmvHpOBGHhbz4WCG&#10;uXZX3lK3C6WIEPY5KjAhNLmUvjBk0Y9dQxy9H9daDFG2pdQtXiPc1jJNkkxarDguGGxoaaj43V2s&#10;gm9p7odLUa9Nl67T0zk73jacKvUy6j8/QATqwzP83/7SCt7eM3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3AonxQAAANwAAAAPAAAAAAAAAAAAAAAAAJgCAABkcnMv&#10;ZG93bnJldi54bWxQSwUGAAAAAAQABAD1AAAAigMAAAAA&#10;" path="m694301,41104nsc846475,104605,950913,233234,970539,381326l486933,431702,694301,41104xem694301,41104nfc846475,104605,950913,233234,970539,381326e" filled="f" strokecolor="#eaf1dd [662]" strokeweight="3.5pt">
                    <v:path arrowok="t" o:connecttype="custom" o:connectlocs="694301,41104;970539,381326" o:connectangles="0,0"/>
                  </v:shape>
                </v:group>
              </v:group>
            </w:pict>
          </mc:Fallback>
        </mc:AlternateContent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4783" behindDoc="0" locked="0" layoutInCell="1" allowOverlap="1" wp14:anchorId="28B5F16D" wp14:editId="66FBA62E">
                <wp:simplePos x="0" y="0"/>
                <wp:positionH relativeFrom="column">
                  <wp:posOffset>3719945</wp:posOffset>
                </wp:positionH>
                <wp:positionV relativeFrom="paragraph">
                  <wp:posOffset>8817032</wp:posOffset>
                </wp:positionV>
                <wp:extent cx="276629" cy="276629"/>
                <wp:effectExtent l="0" t="0" r="9525" b="9525"/>
                <wp:wrapNone/>
                <wp:docPr id="428" name="椭圆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29" cy="276629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28" o:spid="_x0000_s1026" style="position:absolute;left:0;text-align:left;margin-left:292.9pt;margin-top:694.25pt;width:21.8pt;height:21.8pt;z-index:251894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" fillcolor="#3d9a0e" stroked="f" strokeweight="2pt">
                <v:fill opacity="30583f"/>
              </v:oval>
            </w:pict>
          </mc:Fallback>
        </mc:AlternateContent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4543" behindDoc="0" locked="0" layoutInCell="1" allowOverlap="1" wp14:anchorId="5F232CC4" wp14:editId="63795748">
                <wp:simplePos x="0" y="0"/>
                <wp:positionH relativeFrom="column">
                  <wp:posOffset>4564322</wp:posOffset>
                </wp:positionH>
                <wp:positionV relativeFrom="paragraph">
                  <wp:posOffset>7734473</wp:posOffset>
                </wp:positionV>
                <wp:extent cx="886460" cy="886460"/>
                <wp:effectExtent l="0" t="0" r="8890" b="8890"/>
                <wp:wrapNone/>
                <wp:docPr id="423" name="椭圆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460" cy="886460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423" o:spid="_x0000_s1026" style="position:absolute;left:0;text-align:left;margin-left:359.4pt;margin-top:609pt;width:69.8pt;height:69.8pt;z-index:2518845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" fillcolor="#73b51b" stroked="f" strokeweight="2pt">
                <v:fill opacity="30840f"/>
              </v:oval>
            </w:pict>
          </mc:Fallback>
        </mc:AlternateContent>
      </w: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5" behindDoc="0" locked="0" layoutInCell="1" allowOverlap="1" wp14:anchorId="41165D91" wp14:editId="1210598C">
                <wp:simplePos x="0" y="0"/>
                <wp:positionH relativeFrom="column">
                  <wp:posOffset>3224184</wp:posOffset>
                </wp:positionH>
                <wp:positionV relativeFrom="paragraph">
                  <wp:posOffset>8358505</wp:posOffset>
                </wp:positionV>
                <wp:extent cx="526472" cy="526472"/>
                <wp:effectExtent l="0" t="0" r="6985" b="6985"/>
                <wp:wrapNone/>
                <wp:docPr id="427" name="椭圆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72" cy="526472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27" o:spid="_x0000_s1026" style="position:absolute;left:0;text-align:left;margin-left:253.85pt;margin-top:658.15pt;width:41.45pt;height:41.45pt;z-index:251892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" fillcolor="#73b51b" stroked="f" strokeweight="2pt">
                <v:fill opacity="30840f"/>
              </v:oval>
            </w:pict>
          </mc:Fallback>
        </mc:AlternateContent>
      </w:r>
      <w:r w:rsidR="00874F9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0687" behindDoc="0" locked="0" layoutInCell="1" allowOverlap="1" wp14:anchorId="1848097B" wp14:editId="1EA08150">
                <wp:simplePos x="0" y="0"/>
                <wp:positionH relativeFrom="column">
                  <wp:posOffset>3429000</wp:posOffset>
                </wp:positionH>
                <wp:positionV relativeFrom="paragraph">
                  <wp:posOffset>7445317</wp:posOffset>
                </wp:positionV>
                <wp:extent cx="470766" cy="470766"/>
                <wp:effectExtent l="0" t="0" r="5715" b="5715"/>
                <wp:wrapNone/>
                <wp:docPr id="426" name="椭圆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766" cy="470766"/>
                        </a:xfrm>
                        <a:prstGeom prst="ellipse">
                          <a:avLst/>
                        </a:prstGeom>
                        <a:solidFill>
                          <a:srgbClr val="86D6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26" o:spid="_x0000_s1026" style="position:absolute;left:0;text-align:left;margin-left:270pt;margin-top:586.25pt;width:37.05pt;height:37.05pt;z-index:251890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" fillcolor="#86d636" stroked="f" strokeweight="2pt"/>
            </w:pict>
          </mc:Fallback>
        </mc:AlternateContent>
      </w:r>
      <w:r w:rsidR="00874F9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6591" behindDoc="0" locked="0" layoutInCell="1" allowOverlap="1" wp14:anchorId="0E8D946F" wp14:editId="68842CE8">
                <wp:simplePos x="0" y="0"/>
                <wp:positionH relativeFrom="column">
                  <wp:posOffset>4425950</wp:posOffset>
                </wp:positionH>
                <wp:positionV relativeFrom="paragraph">
                  <wp:posOffset>8288020</wp:posOffset>
                </wp:positionV>
                <wp:extent cx="650875" cy="650875"/>
                <wp:effectExtent l="0" t="0" r="0" b="0"/>
                <wp:wrapNone/>
                <wp:docPr id="424" name="椭圆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50875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24" o:spid="_x0000_s1026" style="position:absolute;left:0;text-align:left;margin-left:348.5pt;margin-top:652.6pt;width:51.25pt;height:51.25pt;z-index:251886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" fillcolor="#3d9a0e" stroked="f" strokeweight="2pt">
                <v:fill opacity="30583f"/>
              </v:oval>
            </w:pict>
          </mc:Fallback>
        </mc:AlternateContent>
      </w:r>
      <w:r w:rsidR="00874F9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8639" behindDoc="0" locked="0" layoutInCell="1" allowOverlap="1" wp14:anchorId="31BB9E2B" wp14:editId="05AFA1F4">
                <wp:simplePos x="0" y="0"/>
                <wp:positionH relativeFrom="column">
                  <wp:posOffset>5645323</wp:posOffset>
                </wp:positionH>
                <wp:positionV relativeFrom="paragraph">
                  <wp:posOffset>8816398</wp:posOffset>
                </wp:positionV>
                <wp:extent cx="401782" cy="401782"/>
                <wp:effectExtent l="0" t="0" r="0" b="0"/>
                <wp:wrapNone/>
                <wp:docPr id="425" name="椭圆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782" cy="401782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25" o:spid="_x0000_s1026" style="position:absolute;left:0;text-align:left;margin-left:444.5pt;margin-top:694.2pt;width:31.65pt;height:31.65pt;z-index:251888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" fillcolor="#3d9a0e" stroked="f" strokeweight="2pt">
                <v:fill opacity="30583f"/>
              </v:oval>
            </w:pict>
          </mc:Fallback>
        </mc:AlternateContent>
      </w:r>
      <w:r w:rsidR="00874F93" w:rsidRPr="00874F9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19" behindDoc="0" locked="0" layoutInCell="1" allowOverlap="1" wp14:anchorId="3DE4C84F" wp14:editId="0CE56129">
                <wp:simplePos x="0" y="0"/>
                <wp:positionH relativeFrom="column">
                  <wp:posOffset>-1148080</wp:posOffset>
                </wp:positionH>
                <wp:positionV relativeFrom="paragraph">
                  <wp:posOffset>8820785</wp:posOffset>
                </wp:positionV>
                <wp:extent cx="7589520" cy="1251585"/>
                <wp:effectExtent l="0" t="0" r="0" b="5715"/>
                <wp:wrapNone/>
                <wp:docPr id="422" name="流程图: 文档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89520" cy="1251585"/>
                        </a:xfrm>
                        <a:prstGeom prst="flowChartDocument">
                          <a:avLst/>
                        </a:prstGeom>
                        <a:solidFill>
                          <a:srgbClr val="62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422" o:spid="_x0000_s1026" type="#_x0000_t114" style="position:absolute;left:0;text-align:left;margin-left:-90.4pt;margin-top:694.55pt;width:597.6pt;height:98.55pt;flip:y;z-index:25188351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" fillcolor="#62b931" stroked="f" strokeweight="2pt"/>
            </w:pict>
          </mc:Fallback>
        </mc:AlternateContent>
      </w:r>
      <w:r w:rsidR="00874F93" w:rsidRPr="00874F9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5" behindDoc="1" locked="0" layoutInCell="1" allowOverlap="1" wp14:anchorId="56CD08EE" wp14:editId="12DC84A8">
                <wp:simplePos x="0" y="0"/>
                <wp:positionH relativeFrom="column">
                  <wp:posOffset>-1149235</wp:posOffset>
                </wp:positionH>
                <wp:positionV relativeFrom="paragraph">
                  <wp:posOffset>8133715</wp:posOffset>
                </wp:positionV>
                <wp:extent cx="7589520" cy="2350135"/>
                <wp:effectExtent l="0" t="0" r="0" b="0"/>
                <wp:wrapNone/>
                <wp:docPr id="421" name="流程图: 文档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89520" cy="2350135"/>
                        </a:xfrm>
                        <a:prstGeom prst="flowChartDocumen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421" o:spid="_x0000_s1026" type="#_x0000_t114" style="position:absolute;left:0;text-align:left;margin-left:-90.5pt;margin-top:640.45pt;width:597.6pt;height:185.05pt;flip:x y;z-index:-25143398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" fillcolor="#92d050" stroked="f" strokeweight="2pt"/>
            </w:pict>
          </mc:Fallback>
        </mc:AlternateContent>
      </w:r>
      <w:r w:rsidR="0044691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D54B0" w:rsidRDefault="004A57D4" w:rsidP="00AA0F55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1828223" behindDoc="0" locked="0" layoutInCell="1" allowOverlap="1" wp14:anchorId="0F9741D7" wp14:editId="38C59F5C">
            <wp:simplePos x="0" y="0"/>
            <wp:positionH relativeFrom="column">
              <wp:posOffset>3769995</wp:posOffset>
            </wp:positionH>
            <wp:positionV relativeFrom="paragraph">
              <wp:posOffset>-56606</wp:posOffset>
            </wp:positionV>
            <wp:extent cx="2048510" cy="1536700"/>
            <wp:effectExtent l="19050" t="19050" r="27940" b="25400"/>
            <wp:wrapNone/>
            <wp:docPr id="3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53670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AA0F55" w:rsidRP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8815" behindDoc="0" locked="0" layoutInCell="1" allowOverlap="1" wp14:anchorId="7C998C24" wp14:editId="29A22EC6">
                <wp:simplePos x="0" y="0"/>
                <wp:positionH relativeFrom="column">
                  <wp:posOffset>2962275</wp:posOffset>
                </wp:positionH>
                <wp:positionV relativeFrom="paragraph">
                  <wp:posOffset>-376555</wp:posOffset>
                </wp:positionV>
                <wp:extent cx="276225" cy="276225"/>
                <wp:effectExtent l="0" t="0" r="9525" b="9525"/>
                <wp:wrapNone/>
                <wp:docPr id="478" name="椭圆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78" o:spid="_x0000_s1026" style="position:absolute;left:0;text-align:left;margin-left:233.25pt;margin-top:-29.65pt;width:21.75pt;height:21.75pt;z-index:251938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" fillcolor="#73b51b" stroked="f" strokeweight="2pt">
                <v:fill opacity="30840f"/>
              </v:oval>
            </w:pict>
          </mc:Fallback>
        </mc:AlternateContent>
      </w:r>
      <w:r w:rsidR="00AA0F55" w:rsidRP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1647" behindDoc="0" locked="0" layoutInCell="1" allowOverlap="1" wp14:anchorId="3D40BA63" wp14:editId="773B4FE3">
                <wp:simplePos x="0" y="0"/>
                <wp:positionH relativeFrom="column">
                  <wp:posOffset>1745615</wp:posOffset>
                </wp:positionH>
                <wp:positionV relativeFrom="paragraph">
                  <wp:posOffset>-126365</wp:posOffset>
                </wp:positionV>
                <wp:extent cx="401320" cy="401320"/>
                <wp:effectExtent l="0" t="0" r="0" b="0"/>
                <wp:wrapNone/>
                <wp:docPr id="473" name="椭圆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" cy="401320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73" o:spid="_x0000_s1026" style="position:absolute;left:0;text-align:left;margin-left:137.45pt;margin-top:-9.95pt;width:31.6pt;height:31.6pt;z-index:251931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" fillcolor="#3d9a0e" stroked="f" strokeweight="2pt">
                <v:fill opacity="30583f"/>
              </v:oval>
            </w:pict>
          </mc:Fallback>
        </mc:AlternateContent>
      </w:r>
      <w:r w:rsidR="00AA0F55" w:rsidRP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671" behindDoc="0" locked="0" layoutInCell="1" allowOverlap="1" wp14:anchorId="3974B532" wp14:editId="4D581136">
                <wp:simplePos x="0" y="0"/>
                <wp:positionH relativeFrom="column">
                  <wp:posOffset>-824865</wp:posOffset>
                </wp:positionH>
                <wp:positionV relativeFrom="paragraph">
                  <wp:posOffset>-840740</wp:posOffset>
                </wp:positionV>
                <wp:extent cx="470535" cy="470535"/>
                <wp:effectExtent l="0" t="0" r="5715" b="5715"/>
                <wp:wrapNone/>
                <wp:docPr id="474" name="椭圆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" cy="470535"/>
                        </a:xfrm>
                        <a:prstGeom prst="ellipse">
                          <a:avLst/>
                        </a:prstGeom>
                        <a:solidFill>
                          <a:srgbClr val="86D6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74" o:spid="_x0000_s1026" style="position:absolute;left:0;text-align:left;margin-left:-64.95pt;margin-top:-66.2pt;width:37.05pt;height:37.05pt;z-index:251932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" fillcolor="#86d636" stroked="f" strokeweight="2pt"/>
            </w:pict>
          </mc:Fallback>
        </mc:AlternateContent>
      </w:r>
      <w:r w:rsidR="00AA0F55" w:rsidRP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767" behindDoc="0" locked="0" layoutInCell="1" allowOverlap="1" wp14:anchorId="46991A7C" wp14:editId="7A99E707">
                <wp:simplePos x="0" y="0"/>
                <wp:positionH relativeFrom="column">
                  <wp:posOffset>-1520825</wp:posOffset>
                </wp:positionH>
                <wp:positionV relativeFrom="paragraph">
                  <wp:posOffset>-435864</wp:posOffset>
                </wp:positionV>
                <wp:extent cx="950976" cy="950976"/>
                <wp:effectExtent l="0" t="0" r="1905" b="1905"/>
                <wp:wrapNone/>
                <wp:docPr id="477" name="椭圆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76" cy="950976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77" o:spid="_x0000_s1026" style="position:absolute;left:0;text-align:left;margin-left:-119.75pt;margin-top:-34.3pt;width:74.9pt;height:74.9pt;z-index:251936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" fillcolor="#73b51b" stroked="f" strokeweight="2pt">
                <v:fill opacity="30840f"/>
              </v:oval>
            </w:pict>
          </mc:Fallback>
        </mc:AlternateContent>
      </w:r>
      <w:r w:rsidR="00AA0F55" w:rsidRP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599" behindDoc="0" locked="0" layoutInCell="1" allowOverlap="1" wp14:anchorId="7D40EB87" wp14:editId="3E98A124">
                <wp:simplePos x="0" y="0"/>
                <wp:positionH relativeFrom="column">
                  <wp:posOffset>532130</wp:posOffset>
                </wp:positionH>
                <wp:positionV relativeFrom="paragraph">
                  <wp:posOffset>-716915</wp:posOffset>
                </wp:positionV>
                <wp:extent cx="886460" cy="886460"/>
                <wp:effectExtent l="0" t="0" r="8890" b="8890"/>
                <wp:wrapNone/>
                <wp:docPr id="471" name="椭圆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460" cy="886460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471" o:spid="_x0000_s1026" style="position:absolute;left:0;text-align:left;margin-left:41.9pt;margin-top:-56.45pt;width:69.8pt;height:69.8pt;z-index:2519295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" fillcolor="#73b51b" stroked="f" strokeweight="2pt">
                <v:fill opacity="30840f"/>
              </v:oval>
            </w:pict>
          </mc:Fallback>
        </mc:AlternateContent>
      </w:r>
      <w:r w:rsidR="00AA0F55" w:rsidRP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0623" behindDoc="0" locked="0" layoutInCell="1" allowOverlap="1" wp14:anchorId="006AA8BD" wp14:editId="16D81927">
                <wp:simplePos x="0" y="0"/>
                <wp:positionH relativeFrom="column">
                  <wp:posOffset>877570</wp:posOffset>
                </wp:positionH>
                <wp:positionV relativeFrom="paragraph">
                  <wp:posOffset>-139700</wp:posOffset>
                </wp:positionV>
                <wp:extent cx="650875" cy="650875"/>
                <wp:effectExtent l="0" t="0" r="0" b="0"/>
                <wp:wrapNone/>
                <wp:docPr id="472" name="椭圆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50875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72" o:spid="_x0000_s1026" style="position:absolute;left:0;text-align:left;margin-left:69.1pt;margin-top:-11pt;width:51.25pt;height:51.25pt;z-index:251930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" fillcolor="#3d9a0e" stroked="f" strokeweight="2pt">
                <v:fill opacity="30583f"/>
              </v:oval>
            </w:pict>
          </mc:Fallback>
        </mc:AlternateContent>
      </w:r>
      <w:r w:rsidR="00AA0F55" w:rsidRP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5" behindDoc="0" locked="0" layoutInCell="1" allowOverlap="1" wp14:anchorId="7B49B360" wp14:editId="557356C8">
                <wp:simplePos x="0" y="0"/>
                <wp:positionH relativeFrom="column">
                  <wp:posOffset>-266065</wp:posOffset>
                </wp:positionH>
                <wp:positionV relativeFrom="paragraph">
                  <wp:posOffset>-10795</wp:posOffset>
                </wp:positionV>
                <wp:extent cx="526415" cy="526415"/>
                <wp:effectExtent l="0" t="0" r="6985" b="6985"/>
                <wp:wrapNone/>
                <wp:docPr id="475" name="椭圆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526415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75" o:spid="_x0000_s1026" style="position:absolute;left:0;text-align:left;margin-left:-20.95pt;margin-top:-.85pt;width:41.45pt;height:41.45pt;z-index:251933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" fillcolor="#73b51b" stroked="f" strokeweight="2pt">
                <v:fill opacity="30840f"/>
              </v:oval>
            </w:pict>
          </mc:Fallback>
        </mc:AlternateContent>
      </w:r>
      <w:r w:rsidR="00AA0F55" w:rsidRP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4719" behindDoc="0" locked="0" layoutInCell="1" allowOverlap="1" wp14:anchorId="44D52447" wp14:editId="3FDD87AB">
                <wp:simplePos x="0" y="0"/>
                <wp:positionH relativeFrom="column">
                  <wp:posOffset>193040</wp:posOffset>
                </wp:positionH>
                <wp:positionV relativeFrom="paragraph">
                  <wp:posOffset>158750</wp:posOffset>
                </wp:positionV>
                <wp:extent cx="276225" cy="276225"/>
                <wp:effectExtent l="0" t="0" r="9525" b="9525"/>
                <wp:wrapNone/>
                <wp:docPr id="476" name="椭圆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476" o:spid="_x0000_s1026" style="position:absolute;left:0;text-align:left;margin-left:15.2pt;margin-top:12.5pt;width:21.75pt;height:21.75pt;z-index:251934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" fillcolor="#3d9a0e" stroked="f" strokeweight="2pt">
                <v:fill opacity="30583f"/>
              </v:oval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  <w:r w:rsidR="00AA0F55" w:rsidRPr="002E65EA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1" behindDoc="0" locked="0" layoutInCell="1" allowOverlap="1" wp14:anchorId="30AA76BA" wp14:editId="16997B9D">
                <wp:simplePos x="0" y="0"/>
                <wp:positionH relativeFrom="column">
                  <wp:posOffset>-253365</wp:posOffset>
                </wp:positionH>
                <wp:positionV relativeFrom="paragraph">
                  <wp:posOffset>690753</wp:posOffset>
                </wp:positionV>
                <wp:extent cx="3108960" cy="4120515"/>
                <wp:effectExtent l="0" t="0" r="0" b="0"/>
                <wp:wrapNone/>
                <wp:docPr id="4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412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5EA" w:rsidRPr="00AA0F55" w:rsidRDefault="002E65EA" w:rsidP="00AA0F55">
                            <w:pPr>
                              <w:spacing w:line="276" w:lineRule="auto"/>
                              <w:ind w:firstLineChars="400" w:firstLine="960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AA0F55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思想品德教育离不开社会实践活动，只有在实践中亲身体验，高尚的思想，良好的品德才会不断地内化为学生自身的素质。</w:t>
                            </w:r>
                          </w:p>
                          <w:p w:rsidR="00AA0F55" w:rsidRPr="00AA0F55" w:rsidRDefault="00AA0F55" w:rsidP="00AA0F55">
                            <w:pPr>
                              <w:spacing w:line="276" w:lineRule="auto"/>
                              <w:ind w:firstLineChars="400" w:firstLine="960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AA0F55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      </w:r>
                          </w:p>
                          <w:p w:rsidR="00AA0F55" w:rsidRPr="00AA0F55" w:rsidRDefault="00AA0F55" w:rsidP="00AA0F55">
                            <w:pPr>
                              <w:spacing w:line="276" w:lineRule="auto"/>
                              <w:ind w:firstLineChars="400" w:firstLine="960"/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AA0F55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left:0;text-align:left;margin-left:-19.95pt;margin-top:54.4pt;width:244.8pt;height:324.45pt;z-index:251927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" filled="f" stroked="f">
                <v:textbox>
                  <w:txbxContent>
                    <w:p w:rsidR="002E65EA" w:rsidRPr="00AA0F55" w:rsidRDefault="002E65EA" w:rsidP="00AA0F55">
                      <w:pPr>
                        <w:spacing w:line="276" w:lineRule="auto"/>
                        <w:ind w:firstLineChars="400" w:firstLine="960"/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AA0F55">
                        <w:rPr>
                          <w:color w:val="595959" w:themeColor="text1" w:themeTint="A6"/>
                          <w:sz w:val="24"/>
                          <w:szCs w:val="24"/>
                        </w:rPr>
                        <w:t>思想品德教育离不开社会实践活动，只有在实践中亲身体验，高尚的思想，良好的品德才会不断地内化为学生自身的素质。</w:t>
                      </w:r>
                    </w:p>
                    <w:p w:rsidR="00AA0F55" w:rsidRPr="00AA0F55" w:rsidRDefault="00AA0F55" w:rsidP="00AA0F55">
                      <w:pPr>
                        <w:spacing w:line="276" w:lineRule="auto"/>
                        <w:ind w:firstLineChars="400" w:firstLine="960"/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AA0F55">
                        <w:rPr>
                          <w:color w:val="595959" w:themeColor="text1" w:themeTint="A6"/>
                          <w:sz w:val="24"/>
                          <w:szCs w:val="24"/>
                        </w:rPr>
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</w:r>
                    </w:p>
                    <w:p w:rsidR="00AA0F55" w:rsidRPr="00AA0F55" w:rsidRDefault="00AA0F55" w:rsidP="00AA0F55">
                      <w:pPr>
                        <w:spacing w:line="276" w:lineRule="auto"/>
                        <w:ind w:firstLineChars="400" w:firstLine="960"/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AA0F55">
                        <w:rPr>
                          <w:color w:val="595959" w:themeColor="text1" w:themeTint="A6"/>
                          <w:sz w:val="24"/>
                          <w:szCs w:val="24"/>
                        </w:rPr>
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</w:r>
                    </w:p>
                  </w:txbxContent>
                </v:textbox>
              </v:shape>
            </w:pict>
          </mc:Fallback>
        </mc:AlternateContent>
      </w:r>
      <w:r w:rsid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39" behindDoc="0" locked="0" layoutInCell="1" allowOverlap="1" wp14:anchorId="1927F8CD" wp14:editId="2D807DE1">
                <wp:simplePos x="0" y="0"/>
                <wp:positionH relativeFrom="column">
                  <wp:posOffset>-496570</wp:posOffset>
                </wp:positionH>
                <wp:positionV relativeFrom="paragraph">
                  <wp:posOffset>347218</wp:posOffset>
                </wp:positionV>
                <wp:extent cx="341376" cy="280416"/>
                <wp:effectExtent l="0" t="0" r="1905" b="5715"/>
                <wp:wrapNone/>
                <wp:docPr id="480" name="矩形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376" cy="280416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80" o:spid="_x0000_s1026" style="position:absolute;left:0;text-align:left;margin-left:-39.1pt;margin-top:27.35pt;width:26.9pt;height:22.1pt;z-index:2519398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" fillcolor="#c2d69b [1942]" stroked="f" strokeweight="2pt"/>
            </w:pict>
          </mc:Fallback>
        </mc:AlternateContent>
      </w:r>
      <w:r w:rsidR="00AA0F5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9119" behindDoc="0" locked="0" layoutInCell="1" allowOverlap="1" wp14:anchorId="3569FD6D" wp14:editId="3E2C0C86">
                <wp:simplePos x="0" y="0"/>
                <wp:positionH relativeFrom="column">
                  <wp:posOffset>-125730</wp:posOffset>
                </wp:positionH>
                <wp:positionV relativeFrom="paragraph">
                  <wp:posOffset>128397</wp:posOffset>
                </wp:positionV>
                <wp:extent cx="1551940" cy="461645"/>
                <wp:effectExtent l="0" t="0" r="0" b="0"/>
                <wp:wrapNone/>
                <wp:docPr id="67" name="Text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94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F026F1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color w:val="404040" w:themeColor="text1" w:themeTint="BF"/>
                              </w:rPr>
                            </w:pPr>
                            <w:r w:rsidRPr="00F026F1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48"/>
                                <w:szCs w:val="48"/>
                              </w:rPr>
                              <w:t>社会实践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86" type="#_x0000_t202" style="position:absolute;left:0;text-align:left;margin-left:-9.9pt;margin-top:10.1pt;width:122.2pt;height:36.35pt;z-index:25190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" filled="f" stroked="f">
                <v:textbox style="mso-fit-shape-to-text:t">
                  <w:txbxContent>
                    <w:p w:rsidR="00F026F1" w:rsidRPr="00F026F1" w:rsidRDefault="00F026F1" w:rsidP="00F026F1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color w:val="404040" w:themeColor="text1" w:themeTint="BF"/>
                        </w:rPr>
                      </w:pPr>
                      <w:r w:rsidRPr="00F026F1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 w:themeColor="text1" w:themeTint="BF"/>
                          <w:kern w:val="24"/>
                          <w:sz w:val="48"/>
                          <w:szCs w:val="48"/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  <w:r w:rsid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37" behindDoc="0" locked="0" layoutInCell="1" allowOverlap="1" wp14:anchorId="3AE946EC" wp14:editId="2252A833">
                <wp:simplePos x="0" y="0"/>
                <wp:positionH relativeFrom="column">
                  <wp:posOffset>-496951</wp:posOffset>
                </wp:positionH>
                <wp:positionV relativeFrom="paragraph">
                  <wp:posOffset>115824</wp:posOffset>
                </wp:positionV>
                <wp:extent cx="3645535" cy="4579493"/>
                <wp:effectExtent l="0" t="0" r="12065" b="12065"/>
                <wp:wrapNone/>
                <wp:docPr id="479" name="矩形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5535" cy="457949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58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479" o:spid="_x0000_s1026" style="position:absolute;left:0;text-align:left;margin-left:-39.15pt;margin-top:9.1pt;width:287.05pt;height:360.6pt;z-index:2516541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" fillcolor="#eaf1dd [662]" strokecolor="#c2d69b [1942]" strokeweight="1.25pt"/>
            </w:pict>
          </mc:Fallback>
        </mc:AlternateContent>
      </w:r>
      <w:r w:rsidR="00F026F1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5" behindDoc="0" locked="0" layoutInCell="1" allowOverlap="1" wp14:anchorId="580B658C" wp14:editId="48438E77">
                <wp:simplePos x="0" y="0"/>
                <wp:positionH relativeFrom="column">
                  <wp:posOffset>-471678</wp:posOffset>
                </wp:positionH>
                <wp:positionV relativeFrom="paragraph">
                  <wp:posOffset>7249795</wp:posOffset>
                </wp:positionV>
                <wp:extent cx="1210310" cy="400050"/>
                <wp:effectExtent l="0" t="0" r="0" b="0"/>
                <wp:wrapNone/>
                <wp:docPr id="46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F026F1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F026F1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参加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走进社区文化活动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87" type="#_x0000_t202" style="position:absolute;left:0;text-align:left;margin-left:-37.15pt;margin-top:570.85pt;width:95.3pt;height:31.5pt;z-index:25192345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" filled="f" stroked="f">
                <v:textbox style="mso-fit-shape-to-text:t">
                  <w:txbxContent>
                    <w:p w:rsidR="00F026F1" w:rsidRPr="00F026F1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F026F1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参加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走进社区文化活动</w:t>
                      </w:r>
                    </w:p>
                  </w:txbxContent>
                </v:textbox>
              </v:shape>
            </w:pict>
          </mc:Fallback>
        </mc:AlternateContent>
      </w:r>
      <w:r w:rsidR="00F026F1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3" behindDoc="0" locked="0" layoutInCell="1" allowOverlap="1" wp14:anchorId="62BD4691" wp14:editId="124912A1">
                <wp:simplePos x="0" y="0"/>
                <wp:positionH relativeFrom="column">
                  <wp:posOffset>-748030</wp:posOffset>
                </wp:positionH>
                <wp:positionV relativeFrom="paragraph">
                  <wp:posOffset>7396480</wp:posOffset>
                </wp:positionV>
                <wp:extent cx="255905" cy="220345"/>
                <wp:effectExtent l="0" t="0" r="0" b="8255"/>
                <wp:wrapNone/>
                <wp:docPr id="469" name="等腰三角形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20345"/>
                        </a:xfrm>
                        <a:prstGeom prst="triangle">
                          <a:avLst/>
                        </a:prstGeom>
                        <a:solidFill>
                          <a:srgbClr val="73B51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469" o:spid="_x0000_s1026" type="#_x0000_t5" style="position:absolute;left:0;text-align:left;margin-left:-58.9pt;margin-top:582.4pt;width:20.15pt;height:17.35pt;z-index:2519255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" fillcolor="#73b51b" stroked="f" strokeweight="2pt"/>
            </w:pict>
          </mc:Fallback>
        </mc:AlternateContent>
      </w:r>
      <w:r w:rsidR="00F026F1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7" behindDoc="0" locked="0" layoutInCell="1" allowOverlap="1" wp14:anchorId="185C57D3" wp14:editId="29A1E902">
                <wp:simplePos x="0" y="0"/>
                <wp:positionH relativeFrom="column">
                  <wp:posOffset>2647950</wp:posOffset>
                </wp:positionH>
                <wp:positionV relativeFrom="paragraph">
                  <wp:posOffset>7246493</wp:posOffset>
                </wp:positionV>
                <wp:extent cx="1210310" cy="400050"/>
                <wp:effectExtent l="0" t="0" r="0" b="0"/>
                <wp:wrapNone/>
                <wp:docPr id="46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F026F1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参加学校社区组织的义务劳动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8" type="#_x0000_t202" style="position:absolute;left:0;text-align:left;margin-left:208.5pt;margin-top:570.6pt;width:95.3pt;height:31.5pt;z-index:25192140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" filled="f" stroked="f">
                <v:textbox style="mso-fit-shape-to-text:t">
                  <w:txbxContent>
                    <w:p w:rsidR="00F026F1" w:rsidRPr="00F026F1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参加学校社区组织的义务劳动</w:t>
                      </w:r>
                    </w:p>
                  </w:txbxContent>
                </v:textbox>
              </v:shape>
            </w:pict>
          </mc:Fallback>
        </mc:AlternateContent>
      </w:r>
      <w:r w:rsidR="00F026F1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59" behindDoc="0" locked="0" layoutInCell="1" allowOverlap="1" wp14:anchorId="4374C3C6" wp14:editId="718758CB">
                <wp:simplePos x="0" y="0"/>
                <wp:positionH relativeFrom="column">
                  <wp:posOffset>2379853</wp:posOffset>
                </wp:positionH>
                <wp:positionV relativeFrom="paragraph">
                  <wp:posOffset>7391146</wp:posOffset>
                </wp:positionV>
                <wp:extent cx="255905" cy="220345"/>
                <wp:effectExtent l="0" t="0" r="0" b="8255"/>
                <wp:wrapNone/>
                <wp:docPr id="466" name="等腰三角形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20345"/>
                        </a:xfrm>
                        <a:prstGeom prst="triangle">
                          <a:avLst/>
                        </a:prstGeom>
                        <a:solidFill>
                          <a:srgbClr val="73B51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466" o:spid="_x0000_s1026" type="#_x0000_t5" style="position:absolute;left:0;text-align:left;margin-left:187.4pt;margin-top:582pt;width:20.15pt;height:17.35pt;z-index:251919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" fillcolor="#73b51b" stroked="f" strokeweight="2pt"/>
            </w:pict>
          </mc:Fallback>
        </mc:AlternateContent>
      </w:r>
      <w:r w:rsidR="00F026F1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1" behindDoc="0" locked="0" layoutInCell="1" allowOverlap="1" wp14:anchorId="70666A17" wp14:editId="2400E86C">
                <wp:simplePos x="0" y="0"/>
                <wp:positionH relativeFrom="column">
                  <wp:posOffset>3885565</wp:posOffset>
                </wp:positionH>
                <wp:positionV relativeFrom="paragraph">
                  <wp:posOffset>4702810</wp:posOffset>
                </wp:positionV>
                <wp:extent cx="255905" cy="220345"/>
                <wp:effectExtent l="0" t="0" r="0" b="8255"/>
                <wp:wrapNone/>
                <wp:docPr id="465" name="等腰三角形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20345"/>
                        </a:xfrm>
                        <a:prstGeom prst="triangle">
                          <a:avLst/>
                        </a:prstGeom>
                        <a:solidFill>
                          <a:srgbClr val="73B51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465" o:spid="_x0000_s1026" type="#_x0000_t5" style="position:absolute;left:0;text-align:left;margin-left:305.95pt;margin-top:370.3pt;width:20.15pt;height:17.35pt;z-index:251917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" fillcolor="#73b51b" stroked="f" strokeweight="2pt"/>
            </w:pict>
          </mc:Fallback>
        </mc:AlternateContent>
      </w:r>
      <w:r w:rsidR="00F026F1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7" behindDoc="0" locked="0" layoutInCell="1" allowOverlap="1" wp14:anchorId="51E138A5" wp14:editId="484701BC">
                <wp:simplePos x="0" y="0"/>
                <wp:positionH relativeFrom="column">
                  <wp:posOffset>4133850</wp:posOffset>
                </wp:positionH>
                <wp:positionV relativeFrom="paragraph">
                  <wp:posOffset>4583557</wp:posOffset>
                </wp:positionV>
                <wp:extent cx="1210310" cy="400050"/>
                <wp:effectExtent l="0" t="0" r="0" b="0"/>
                <wp:wrapNone/>
                <wp:docPr id="46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F026F1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关爱孤寡老人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left:0;text-align:left;margin-left:325.5pt;margin-top:360.9pt;width:95.3pt;height:31.5pt;z-index:25191628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" filled="f" stroked="f">
                <v:textbox style="mso-fit-shape-to-text:t">
                  <w:txbxContent>
                    <w:p w:rsidR="00F026F1" w:rsidRPr="00F026F1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关爱孤寡老人</w:t>
                      </w:r>
                    </w:p>
                  </w:txbxContent>
                </v:textbox>
              </v:shape>
            </w:pict>
          </mc:Fallback>
        </mc:AlternateContent>
      </w:r>
      <w:r w:rsid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39" behindDoc="0" locked="0" layoutInCell="1" allowOverlap="1" wp14:anchorId="671A636F" wp14:editId="7A6586DE">
                <wp:simplePos x="0" y="0"/>
                <wp:positionH relativeFrom="column">
                  <wp:posOffset>3769995</wp:posOffset>
                </wp:positionH>
                <wp:positionV relativeFrom="paragraph">
                  <wp:posOffset>1515618</wp:posOffset>
                </wp:positionV>
                <wp:extent cx="255905" cy="220345"/>
                <wp:effectExtent l="0" t="0" r="0" b="8255"/>
                <wp:wrapNone/>
                <wp:docPr id="463" name="等腰三角形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20345"/>
                        </a:xfrm>
                        <a:prstGeom prst="triangle">
                          <a:avLst/>
                        </a:prstGeom>
                        <a:solidFill>
                          <a:srgbClr val="73B51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463" o:spid="_x0000_s1026" type="#_x0000_t5" style="position:absolute;left:0;text-align:left;margin-left:296.85pt;margin-top:119.35pt;width:20.15pt;height:17.35pt;z-index:251914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" fillcolor="#73b51b" stroked="f" strokeweight="2pt"/>
            </w:pict>
          </mc:Fallback>
        </mc:AlternateContent>
      </w:r>
      <w:r w:rsidR="00F026F1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5" behindDoc="0" locked="0" layoutInCell="1" allowOverlap="1" wp14:anchorId="23F3E1EB" wp14:editId="5E2EC42B">
                <wp:simplePos x="0" y="0"/>
                <wp:positionH relativeFrom="column">
                  <wp:posOffset>3994150</wp:posOffset>
                </wp:positionH>
                <wp:positionV relativeFrom="paragraph">
                  <wp:posOffset>1371473</wp:posOffset>
                </wp:positionV>
                <wp:extent cx="1210310" cy="400050"/>
                <wp:effectExtent l="0" t="0" r="0" b="0"/>
                <wp:wrapNone/>
                <wp:docPr id="46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F026F1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F026F1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</w:rPr>
                              <w:t>参加爱护环境活动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0" type="#_x0000_t202" style="position:absolute;left:0;text-align:left;margin-left:314.5pt;margin-top:108pt;width:95.3pt;height:31.5pt;z-index:2519132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" filled="f" stroked="f">
                <v:textbox style="mso-fit-shape-to-text:t">
                  <w:txbxContent>
                    <w:p w:rsidR="00F026F1" w:rsidRPr="00F026F1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F026F1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参加</w:t>
                      </w:r>
                      <w:r w:rsidRPr="00F026F1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爱护环境</w:t>
                      </w:r>
                      <w:r w:rsidRPr="00F026F1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32"/>
                          <w:szCs w:val="32"/>
                        </w:rPr>
                        <w:t>活动</w:t>
                      </w:r>
                    </w:p>
                  </w:txbxContent>
                </v:textbox>
              </v:shape>
            </w:pict>
          </mc:Fallback>
        </mc:AlternateContent>
      </w:r>
      <w:r w:rsidR="00F026F1"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30271" behindDoc="0" locked="0" layoutInCell="1" allowOverlap="1" wp14:anchorId="4328909E" wp14:editId="0640E5ED">
            <wp:simplePos x="0" y="0"/>
            <wp:positionH relativeFrom="column">
              <wp:posOffset>3763010</wp:posOffset>
            </wp:positionH>
            <wp:positionV relativeFrom="paragraph">
              <wp:posOffset>1919605</wp:posOffset>
            </wp:positionV>
            <wp:extent cx="2044700" cy="2724150"/>
            <wp:effectExtent l="19050" t="19050" r="12700" b="19050"/>
            <wp:wrapNone/>
            <wp:docPr id="38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272415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F026F1"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9247" behindDoc="0" locked="0" layoutInCell="1" allowOverlap="1" wp14:anchorId="02C1777D" wp14:editId="5311A756">
            <wp:simplePos x="0" y="0"/>
            <wp:positionH relativeFrom="column">
              <wp:posOffset>2220087</wp:posOffset>
            </wp:positionH>
            <wp:positionV relativeFrom="paragraph">
              <wp:posOffset>5251450</wp:posOffset>
            </wp:positionV>
            <wp:extent cx="3611880" cy="2032000"/>
            <wp:effectExtent l="19050" t="19050" r="26670" b="25400"/>
            <wp:wrapNone/>
            <wp:docPr id="3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203200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F026F1"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7199" behindDoc="0" locked="0" layoutInCell="1" allowOverlap="1" wp14:anchorId="674D7F89" wp14:editId="23228DD4">
            <wp:simplePos x="0" y="0"/>
            <wp:positionH relativeFrom="column">
              <wp:posOffset>-826643</wp:posOffset>
            </wp:positionH>
            <wp:positionV relativeFrom="paragraph">
              <wp:posOffset>5254625</wp:posOffset>
            </wp:positionV>
            <wp:extent cx="2705100" cy="2028825"/>
            <wp:effectExtent l="19050" t="19050" r="19050" b="28575"/>
            <wp:wrapNone/>
            <wp:docPr id="3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F026F1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7071" behindDoc="0" locked="0" layoutInCell="1" allowOverlap="1" wp14:anchorId="7FA7B66F" wp14:editId="600EB7E8">
                <wp:simplePos x="0" y="0"/>
                <wp:positionH relativeFrom="column">
                  <wp:posOffset>-1153795</wp:posOffset>
                </wp:positionH>
                <wp:positionV relativeFrom="paragraph">
                  <wp:posOffset>8973185</wp:posOffset>
                </wp:positionV>
                <wp:extent cx="7589520" cy="1251585"/>
                <wp:effectExtent l="0" t="0" r="0" b="5715"/>
                <wp:wrapNone/>
                <wp:docPr id="460" name="流程图: 文档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89520" cy="1251585"/>
                        </a:xfrm>
                        <a:prstGeom prst="flowChartDocument">
                          <a:avLst/>
                        </a:prstGeom>
                        <a:solidFill>
                          <a:srgbClr val="62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460" o:spid="_x0000_s1026" type="#_x0000_t114" style="position:absolute;left:0;text-align:left;margin-left:-90.85pt;margin-top:706.55pt;width:597.6pt;height:98.55pt;flip:y;z-index:25190707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" fillcolor="#62b931" stroked="f" strokeweight="2pt"/>
            </w:pict>
          </mc:Fallback>
        </mc:AlternateContent>
      </w:r>
      <w:r w:rsidR="00F026F1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6047" behindDoc="1" locked="0" layoutInCell="1" allowOverlap="1" wp14:anchorId="2FB23B97" wp14:editId="63A4D071">
                <wp:simplePos x="0" y="0"/>
                <wp:positionH relativeFrom="column">
                  <wp:posOffset>-1154811</wp:posOffset>
                </wp:positionH>
                <wp:positionV relativeFrom="paragraph">
                  <wp:posOffset>8286115</wp:posOffset>
                </wp:positionV>
                <wp:extent cx="7589520" cy="2350135"/>
                <wp:effectExtent l="0" t="0" r="0" b="0"/>
                <wp:wrapNone/>
                <wp:docPr id="459" name="流程图: 文档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89520" cy="2350135"/>
                        </a:xfrm>
                        <a:prstGeom prst="flowChartDocumen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文档 459" o:spid="_x0000_s1026" type="#_x0000_t114" style="position:absolute;left:0;text-align:left;margin-left:-90.95pt;margin-top:652.45pt;width:597.6pt;height:185.05pt;flip:x y;z-index:-25141043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" fillcolor="#92d050" stroked="f" strokeweight="2pt"/>
            </w:pict>
          </mc:Fallback>
        </mc:AlternateConten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</w:p>
    <w:p w:rsidR="00ED54B0" w:rsidRDefault="00ED54B0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64082" w:rsidRPr="00464082" w:rsidRDefault="00690C63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690C6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4952D079" wp14:editId="0914849B">
                <wp:simplePos x="0" y="0"/>
                <wp:positionH relativeFrom="column">
                  <wp:posOffset>4110990</wp:posOffset>
                </wp:positionH>
                <wp:positionV relativeFrom="paragraph">
                  <wp:posOffset>1521460</wp:posOffset>
                </wp:positionV>
                <wp:extent cx="996950" cy="608965"/>
                <wp:effectExtent l="0" t="0" r="12700" b="19685"/>
                <wp:wrapNone/>
                <wp:docPr id="87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608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pattFill prst="openDmnd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  <a:ln w="15875">
                          <a:solidFill>
                            <a:srgbClr val="92D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323.7pt;margin-top:119.8pt;width:78.5pt;height:47.95pt;z-index:2519859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2d050" strokeweight="1.25pt">
                <v:fill r:id="rId7" o:title="" color2="white [3212]" type="pattern"/>
                <v:stroke dashstyle="3 1"/>
                <v:path arrowok="t"/>
              </v:shape>
            </w:pict>
          </mc:Fallback>
        </mc:AlternateContent>
      </w:r>
      <w:r w:rsidRPr="00690C6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4895" behindDoc="0" locked="0" layoutInCell="1" allowOverlap="1" wp14:anchorId="687A9990" wp14:editId="42621F2D">
                <wp:simplePos x="0" y="0"/>
                <wp:positionH relativeFrom="column">
                  <wp:posOffset>4733925</wp:posOffset>
                </wp:positionH>
                <wp:positionV relativeFrom="paragraph">
                  <wp:posOffset>1219835</wp:posOffset>
                </wp:positionV>
                <wp:extent cx="1274445" cy="778510"/>
                <wp:effectExtent l="0" t="0" r="20955" b="21590"/>
                <wp:wrapNone/>
                <wp:docPr id="86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45" cy="778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pattFill prst="pct30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  <a:ln w="15875">
                          <a:solidFill>
                            <a:schemeClr val="accent3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372.75pt;margin-top:96.05pt;width:100.35pt;height:61.3pt;z-index:25198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bbb59 [3206]" strokeweight="1.25pt">
                <v:fill r:id="rId6" o:title="" color2="white [3212]" type="pattern"/>
                <v:stroke dashstyle="3 1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0559" behindDoc="1" locked="0" layoutInCell="1" allowOverlap="1" wp14:anchorId="0F53F372" wp14:editId="22AF045A">
                <wp:simplePos x="0" y="0"/>
                <wp:positionH relativeFrom="column">
                  <wp:posOffset>723900</wp:posOffset>
                </wp:positionH>
                <wp:positionV relativeFrom="paragraph">
                  <wp:posOffset>4845685</wp:posOffset>
                </wp:positionV>
                <wp:extent cx="3569970" cy="3540125"/>
                <wp:effectExtent l="0" t="0" r="0" b="3175"/>
                <wp:wrapNone/>
                <wp:docPr id="502" name="组合 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9970" cy="3540125"/>
                          <a:chOff x="0" y="0"/>
                          <a:chExt cx="4004175" cy="3989705"/>
                        </a:xfrm>
                      </wpg:grpSpPr>
                      <wpg:grpSp>
                        <wpg:cNvPr id="503" name="组合 503"/>
                        <wpg:cNvGrpSpPr/>
                        <wpg:grpSpPr>
                          <a:xfrm>
                            <a:off x="1828800" y="1285875"/>
                            <a:ext cx="1031875" cy="2703830"/>
                            <a:chOff x="0" y="0"/>
                            <a:chExt cx="1032238" cy="2703921"/>
                          </a:xfrm>
                        </wpg:grpSpPr>
                        <wps:wsp>
                          <wps:cNvPr id="504" name="梯形 504"/>
                          <wps:cNvSpPr/>
                          <wps:spPr>
                            <a:xfrm>
                              <a:off x="109020" y="1031966"/>
                              <a:ext cx="846108" cy="1671955"/>
                            </a:xfrm>
                            <a:prstGeom prst="trapezoid">
                              <a:avLst>
                                <a:gd name="adj" fmla="val 18438"/>
                              </a:avLst>
                            </a:prstGeom>
                            <a:solidFill>
                              <a:srgbClr val="532C1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5" name="等腰三角形 505"/>
                          <wps:cNvSpPr/>
                          <wps:spPr>
                            <a:xfrm rot="2525773">
                              <a:off x="653143" y="248195"/>
                              <a:ext cx="379095" cy="1069975"/>
                            </a:xfrm>
                            <a:prstGeom prst="triangle">
                              <a:avLst/>
                            </a:prstGeom>
                            <a:solidFill>
                              <a:srgbClr val="532C1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" name="等腰三角形 506"/>
                          <wps:cNvSpPr/>
                          <wps:spPr>
                            <a:xfrm rot="20182194" flipH="1">
                              <a:off x="0" y="0"/>
                              <a:ext cx="590261" cy="1158330"/>
                            </a:xfrm>
                            <a:prstGeom prst="triangle">
                              <a:avLst/>
                            </a:prstGeom>
                            <a:solidFill>
                              <a:srgbClr val="532C1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7" name="组合 507"/>
                        <wpg:cNvGrpSpPr/>
                        <wpg:grpSpPr>
                          <a:xfrm>
                            <a:off x="0" y="0"/>
                            <a:ext cx="4004175" cy="3090335"/>
                            <a:chOff x="0" y="0"/>
                            <a:chExt cx="4004175" cy="3090335"/>
                          </a:xfrm>
                        </wpg:grpSpPr>
                        <wps:wsp>
                          <wps:cNvPr id="508" name="椭圆 508"/>
                          <wps:cNvSpPr/>
                          <wps:spPr>
                            <a:xfrm>
                              <a:off x="1571625" y="828675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9" name="椭圆 509"/>
                          <wps:cNvSpPr/>
                          <wps:spPr>
                            <a:xfrm>
                              <a:off x="2228850" y="914400"/>
                              <a:ext cx="678815" cy="678815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0" name="椭圆 510"/>
                          <wps:cNvSpPr/>
                          <wps:spPr>
                            <a:xfrm>
                              <a:off x="1057275" y="2071688"/>
                              <a:ext cx="777875" cy="777875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1" name="椭圆 511"/>
                          <wps:cNvSpPr/>
                          <wps:spPr>
                            <a:xfrm>
                              <a:off x="1700213" y="0"/>
                              <a:ext cx="914400" cy="91440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椭圆 64"/>
                          <wps:cNvSpPr/>
                          <wps:spPr>
                            <a:xfrm>
                              <a:off x="2857500" y="2085975"/>
                              <a:ext cx="666206" cy="666206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椭圆 65"/>
                          <wps:cNvSpPr/>
                          <wps:spPr>
                            <a:xfrm>
                              <a:off x="3128963" y="1057275"/>
                              <a:ext cx="875212" cy="875212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椭圆 66"/>
                          <wps:cNvSpPr/>
                          <wps:spPr>
                            <a:xfrm>
                              <a:off x="528638" y="1257300"/>
                              <a:ext cx="721995" cy="721995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弧形 68"/>
                          <wps:cNvSpPr/>
                          <wps:spPr>
                            <a:xfrm>
                              <a:off x="2386013" y="1214438"/>
                              <a:ext cx="1371600" cy="1216025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椭圆 69"/>
                          <wps:cNvSpPr/>
                          <wps:spPr>
                            <a:xfrm>
                              <a:off x="1371600" y="1071563"/>
                              <a:ext cx="478790" cy="47879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椭圆 70"/>
                          <wps:cNvSpPr/>
                          <wps:spPr>
                            <a:xfrm>
                              <a:off x="1585913" y="1714500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椭圆 71"/>
                          <wps:cNvSpPr/>
                          <wps:spPr>
                            <a:xfrm>
                              <a:off x="3043238" y="742950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椭圆 72"/>
                          <wps:cNvSpPr/>
                          <wps:spPr>
                            <a:xfrm>
                              <a:off x="2400300" y="1671638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rgbClr val="62B93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椭圆 73"/>
                          <wps:cNvSpPr/>
                          <wps:spPr>
                            <a:xfrm>
                              <a:off x="3657600" y="2057400"/>
                              <a:ext cx="260350" cy="260350"/>
                            </a:xfrm>
                            <a:prstGeom prst="ellipse">
                              <a:avLst/>
                            </a:prstGeom>
                            <a:solidFill>
                              <a:srgbClr val="82C8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椭圆 74"/>
                          <wps:cNvSpPr/>
                          <wps:spPr>
                            <a:xfrm>
                              <a:off x="2671763" y="242888"/>
                              <a:ext cx="499745" cy="499745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椭圆 75"/>
                          <wps:cNvSpPr/>
                          <wps:spPr>
                            <a:xfrm>
                              <a:off x="985838" y="485775"/>
                              <a:ext cx="485775" cy="485775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弧形 76"/>
                          <wps:cNvSpPr/>
                          <wps:spPr>
                            <a:xfrm rot="14068344">
                              <a:off x="2007394" y="78581"/>
                              <a:ext cx="1371600" cy="1216025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弧形 77"/>
                          <wps:cNvSpPr/>
                          <wps:spPr>
                            <a:xfrm rot="14068344">
                              <a:off x="1300163" y="2171700"/>
                              <a:ext cx="973866" cy="863404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弧形 78"/>
                          <wps:cNvSpPr/>
                          <wps:spPr>
                            <a:xfrm rot="1645271">
                              <a:off x="0" y="1214438"/>
                              <a:ext cx="973866" cy="863404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弧形 79"/>
                          <wps:cNvSpPr/>
                          <wps:spPr>
                            <a:xfrm rot="1645271">
                              <a:off x="1700213" y="885825"/>
                              <a:ext cx="973866" cy="863404"/>
                            </a:xfrm>
                            <a:prstGeom prst="arc">
                              <a:avLst>
                                <a:gd name="adj1" fmla="val 17877828"/>
                                <a:gd name="adj2" fmla="val 21243188"/>
                              </a:avLst>
                            </a:prstGeom>
                            <a:ln w="44450"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02" o:spid="_x0000_s1026" style="position:absolute;left:0;text-align:left;margin-left:57pt;margin-top:381.55pt;width:281.1pt;height:278.75pt;z-index:-251345921;mso-width-relative:margin;mso-height-relative:margin" coordsize="40041,39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">
                <v:group id="组合 503" o:spid="_x0000_s1027" style="position:absolute;left:18288;top:12858;width:10318;height:27039" coordsize="10322,270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梯形 504" o:spid="_x0000_s1028" style="position:absolute;left:1090;top:10319;width:8461;height:16720;visibility:visible;mso-wrap-style:square;v-text-anchor:middle" coordsize="846108,1671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E2cQA&#10;AADcAAAADwAAAGRycy9kb3ducmV2LnhtbESP0WrCQBRE3wv+w3IF3+rGosWmriKCKEILxnzAbfY2&#10;CWbvxt1tEv/eLRT6OMzMGWa1GUwjOnK+tqxgNk1AEBdW11wqyC/75yUIH5A1NpZJwZ08bNajpxWm&#10;2vZ8pi4LpYgQ9ikqqEJoUyl9UZFBP7UtcfS+rTMYonSl1A77CDeNfEmSV2mw5rhQYUu7iopr9mMU&#10;7Be9u7m3/DT/2H7loTsdPjM6KDUZD9t3EIGG8B/+ax+1gkUyh98z8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XxNnEAAAA3AAAAA8AAAAAAAAAAAAAAAAAmAIAAGRycy9k&#10;b3ducmV2LnhtbFBLBQYAAAAABAAEAPUAAACJAwAAAAA=&#10;" path="m,1671955l156005,,690103,,846108,1671955,,1671955xe" fillcolor="#532c1d" stroked="f" strokeweight="2pt">
                    <v:path arrowok="t" o:connecttype="custom" o:connectlocs="0,1671955;156005,0;690103,0;846108,1671955;0,1671955" o:connectangles="0,0,0,0,0"/>
                  </v:shape>
                  <v:shape id="等腰三角形 505" o:spid="_x0000_s1029" type="#_x0000_t5" style="position:absolute;left:6531;top:2481;width:3791;height:10700;rotation:275881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L04cYA&#10;AADcAAAADwAAAGRycy9kb3ducmV2LnhtbESPQWvCQBSE74L/YXlCb7qpVbGpm9AqQr0ISVuwt0f2&#10;NUmbfRuyq6b/3hUEj8PMfMOs0t404kSdqy0reJxEIIgLq2suFXx+bMdLEM4ja2wsk4J/cpAmw8EK&#10;Y23PnNEp96UIEHYxKqi8b2MpXVGRQTexLXHwfmxn0AfZlVJ3eA5w08hpFC2kwZrDQoUtrSsq/vKj&#10;UcBfNPPN9/pwkNn+afq8+12+ZRulHkb96wsIT72/h2/td61gHs3heiYcAZl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L04cYAAADcAAAADwAAAAAAAAAAAAAAAACYAgAAZHJz&#10;L2Rvd25yZXYueG1sUEsFBgAAAAAEAAQA9QAAAIsDAAAAAA==&#10;" fillcolor="#532c1d" stroked="f" strokeweight="2pt"/>
                  <v:shape id="等腰三角形 506" o:spid="_x0000_s1030" type="#_x0000_t5" style="position:absolute;width:5902;height:11583;rotation:1548622fd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gPMcA&#10;AADcAAAADwAAAGRycy9kb3ducmV2LnhtbESPQWvCQBSE70L/w/IKvUjdtKCU6BpKoNAqHrQp2ttr&#10;9jUJyb4N2dXEf+8KgsdhZr5hFslgGnGizlWWFbxMIhDEudUVFwqy74/nNxDOI2tsLJOCMzlIlg+j&#10;Bcba9ryl084XIkDYxaig9L6NpXR5SQbdxLbEwfu3nUEfZFdI3WEf4KaRr1E0kwYrDgsltpSWlNe7&#10;o1EwZNV+9WPG69/+K9381Xvbp9lBqafH4X0OwtPg7+Fb+1MrmEYzuJ4JR0A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84DzHAAAA3AAAAA8AAAAAAAAAAAAAAAAAmAIAAGRy&#10;cy9kb3ducmV2LnhtbFBLBQYAAAAABAAEAPUAAACMAwAAAAA=&#10;" fillcolor="#532c1d" stroked="f" strokeweight="2pt"/>
                </v:group>
                <v:group id="组合 507" o:spid="_x0000_s1031" style="position:absolute;width:40041;height:30903" coordsize="40041,30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oval id="椭圆 508" o:spid="_x0000_s1032" style="position:absolute;left:15716;top:8286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e7CcMA&#10;AADcAAAADwAAAGRycy9kb3ducmV2LnhtbERPy2rCQBTdC/2H4Qru6sSKtkTHkCpFQSxUhdbdJXPN&#10;o5k7ITPV+PfOouDycN7zpDO1uFDrSssKRsMIBHFmdcm5guPh4/kNhPPIGmvLpOBGDpLFU2+OsbZX&#10;/qLL3ucihLCLUUHhfRNL6bKCDLqhbYgDd7atQR9gm0vd4jWEm1q+RNFUGiw5NBTY0LKg7Hf/ZxRw&#10;+v2TvaJOt6Pd+H3yWa3WfKqUGvS7dAbCU+cf4n/3RiuYRGFtOBOO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e7CcMAAADcAAAADwAAAAAAAAAAAAAAAACYAgAAZHJzL2Rv&#10;d25yZXYueG1sUEsFBgAAAAAEAAQA9QAAAIgDAAAAAA==&#10;" fillcolor="#62b931" stroked="f" strokeweight="2pt"/>
                  <v:oval id="椭圆 509" o:spid="_x0000_s1033" style="position:absolute;left:22288;top:9144;width:6788;height:6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8MT8QA&#10;AADcAAAADwAAAGRycy9kb3ducmV2LnhtbESPQWvCQBSE7wX/w/KE3nRXW9saXUXUij1qLXh8ZJ9J&#10;MPs2ZDcm/fddQehxmJlvmPmys6W4Ue0LxxpGQwWCOHWm4EzD6ftz8AHCB2SDpWPS8Eselove0xwT&#10;41o+0O0YMhEh7BPUkIdQJVL6NCeLfugq4uhdXG0xRFln0tTYRrgt5VipN2mx4LiQY0XrnNLrsbEa&#10;vg4vP2by3r5yo84bq+Rp14y2Wj/3u9UMRKAu/Icf7b3RMFFTuJ+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vDE/EAAAA3AAAAA8AAAAAAAAAAAAAAAAAmAIAAGRycy9k&#10;b3ducmV2LnhtbFBLBQYAAAAABAAEAPUAAACJAwAAAAA=&#10;" fillcolor="#82c836" stroked="f" strokeweight="2pt"/>
                  <v:oval id="椭圆 510" o:spid="_x0000_s1034" style="position:absolute;left:10572;top:20716;width:7779;height:77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h0sMA&#10;AADcAAAADwAAAGRycy9kb3ducmV2LnhtbERPy2rCQBTdC/7DcIXu6iQWraSOIbYUBbHgA9ruLplr&#10;HmbuhMxU07/vLAouD+e9SHvTiCt1rrKsIB5HIIhzqysuFJyO749zEM4ja2wsk4JfcpAuh4MFJtre&#10;eE/Xgy9ECGGXoILS+zaR0uUlGXRj2xIH7mw7gz7ArpC6w1sIN42cRNFMGqw4NJTY0mtJ+eXwYxRw&#10;9vmVP6POtvHuaTX9qN/W/F0r9TDqsxcQnnp/F/+7N1rBNA7zw5lw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gh0sMAAADcAAAADwAAAAAAAAAAAAAAAACYAgAAZHJzL2Rv&#10;d25yZXYueG1sUEsFBgAAAAAEAAQA9QAAAIgDAAAAAA==&#10;" fillcolor="#62b931" stroked="f" strokeweight="2pt"/>
                  <v:oval id="椭圆 511" o:spid="_x0000_s1035" style="position:absolute;left:17002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SEScYA&#10;AADcAAAADwAAAGRycy9kb3ducmV2LnhtbESPQWvCQBSE70L/w/IEb7qJoi3RVaIiCqWF2kLr7ZF9&#10;JrHZtyG7avz3bkHocZiZb5jZojWVuFDjSssK4kEEgjizuuRcwdfnpv8CwnlkjZVlUnAjB4v5U2eG&#10;ibZX/qDL3uciQNglqKDwvk6kdFlBBt3A1sTBO9rGoA+yyaVu8BrgppLDKJpIgyWHhQJrWhWU/e7P&#10;RgGn3z/ZM+r0NX4bLcfvp/WWDyelet02nYLw1Pr/8KO90wrGcQx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SEScYAAADcAAAADwAAAAAAAAAAAAAAAACYAgAAZHJz&#10;L2Rvd25yZXYueG1sUEsFBgAAAAAEAAQA9QAAAIsDAAAAAA==&#10;" fillcolor="#62b931" stroked="f" strokeweight="2pt"/>
                  <v:oval id="椭圆 64" o:spid="_x0000_s1036" style="position:absolute;left:28575;top:20859;width:6662;height:6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wJcQA&#10;AADbAAAADwAAAGRycy9kb3ducmV2LnhtbESPT2vCQBTE70K/w/IK3nTX+qclzUZK1WKPWgs9PrKv&#10;SWj2bchuTPz2XUHwOMzMb5h0PdhanKn1lWMNs6kCQZw7U3Gh4fS1m7yA8AHZYO2YNFzIwzp7GKWY&#10;GNfzgc7HUIgIYZ+ghjKEJpHS5yVZ9FPXEEfv17UWQ5RtIU2LfYTbWj4ptZIWK44LJTb0XlL+d+ys&#10;hs/D/Nssn/sFd+pnY5U8fXSzrdbjx+HtFUSgIdzDt/beaFgt4Pol/gC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usCXEAAAA2wAAAA8AAAAAAAAAAAAAAAAAmAIAAGRycy9k&#10;b3ducmV2LnhtbFBLBQYAAAAABAAEAPUAAACJAwAAAAA=&#10;" fillcolor="#82c836" stroked="f" strokeweight="2pt"/>
                  <v:oval id="椭圆 65" o:spid="_x0000_s1037" style="position:absolute;left:31289;top:10572;width:8752;height:8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NocUA&#10;AADbAAAADwAAAGRycy9kb3ducmV2LnhtbESPQWvCQBSE7wX/w/IEb3VjRS3RVWJFFIqCtlC9PbLP&#10;JJp9G7Jbjf++KxQ8DjPzDTOZNaYUV6pdYVlBrxuBIE6tLjhT8P21fH0H4TyyxtIyKbiTg9m09TLB&#10;WNsb7+i695kIEHYxKsi9r2IpXZqTQde1FXHwTrY26IOsM6lrvAW4KeVbFA2lwYLDQo4VfeSUXva/&#10;RgEnP4d0hDr57G3688H2vFjx8axUp90kYxCeGv8M/7fXWsFwAI8v4Q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8c2hxQAAANsAAAAPAAAAAAAAAAAAAAAAAJgCAABkcnMv&#10;ZG93bnJldi54bWxQSwUGAAAAAAQABAD1AAAAigMAAAAA&#10;" fillcolor="#62b931" stroked="f" strokeweight="2pt"/>
                  <v:oval id="椭圆 66" o:spid="_x0000_s1038" style="position:absolute;left:5286;top:12573;width:7220;height:7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LycQA&#10;AADbAAAADwAAAGRycy9kb3ducmV2LnhtbESPT2vCQBTE7wW/w/KE3uqutk0luor0j+gxVsHjI/ua&#10;hGbfhuzGpN/eFQoeh5n5DbNcD7YWF2p95VjDdKJAEOfOVFxoOH5/Pc1B+IBssHZMGv7Iw3o1elhi&#10;alzPGV0OoRARwj5FDWUITSqlz0uy6CeuIY7ej2sthijbQpoW+wi3tZwplUiLFceFEht6Lyn/PXRW&#10;wz57PpnXt/6FO3X+sEoet930U+vH8bBZgAg0hHv4v70zGpIEbl/i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wi8nEAAAA2wAAAA8AAAAAAAAAAAAAAAAAmAIAAGRycy9k&#10;b3ducmV2LnhtbFBLBQYAAAAABAAEAPUAAACJAwAAAAA=&#10;" fillcolor="#82c836" stroked="f" strokeweight="2pt"/>
                  <v:shape id="弧形 68" o:spid="_x0000_s1039" style="position:absolute;left:23860;top:12144;width:13716;height:12160;visibility:visible;mso-wrap-style:square;v-text-anchor:middle" coordsize="1371600,1216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hBE78A&#10;AADbAAAADwAAAGRycy9kb3ducmV2LnhtbERPTYvCMBC9C/6HMII3m+hBpBplEXYR2Uu1eB6asY02&#10;k9Jkbfffm8PCHh/ve3cYXSte1AfrWcMyUyCIK28s1xrK6+diAyJEZIOtZ9LwSwEO++lkh7nxAxf0&#10;usRapBAOOWpoYuxyKUPVkMOQ+Y44cXffO4wJ9rU0PQ4p3LVypdRaOrScGhrs6NhQ9bz8OA3Dozjd&#10;l1iX3/Z8LCr1pex4K7Wez8aPLYhIY/wX/7lPRsM6jU1f0g+Q+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CEETvwAAANsAAAAPAAAAAAAAAAAAAAAAAJgCAABkcnMvZG93bnJl&#10;di54bWxQSwUGAAAAAAQABAD1AAAAhAMAAAAA&#10;" path="m977859,57891nsc1192182,147327,1339273,328489,1366915,537063l685800,608013,977859,57891xem977859,57891nfc1192182,147327,1339273,328489,1366915,537063e" filled="f" strokecolor="#92d050" strokeweight="3.5pt">
                    <v:path arrowok="t" o:connecttype="custom" o:connectlocs="977859,57891;1366915,537063" o:connectangles="0,0"/>
                  </v:shape>
                  <v:oval id="椭圆 69" o:spid="_x0000_s1040" style="position:absolute;left:13716;top:10715;width:4787;height:4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HpMUA&#10;AADbAAAADwAAAGRycy9kb3ducmV2LnhtbESPQWvCQBSE74L/YXmCN93YUm2jq6SVUkEUtAX19sg+&#10;k2j2bchuNf33XUHwOMzMN8xk1phSXKh2hWUFg34Egji1uuBMwc/3Z+8VhPPIGkvLpOCPHMym7dYE&#10;Y22vvKHL1mciQNjFqCD3voqldGlOBl3fVsTBO9raoA+yzqSu8RrgppRPUTSUBgsOCzlW9JFTet7+&#10;GgWc7PbpCHWyHKye31/Wp/kXH05KdTtNMgbhqfGP8L290AqGb3D7En6An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MekxQAAANsAAAAPAAAAAAAAAAAAAAAAAJgCAABkcnMv&#10;ZG93bnJldi54bWxQSwUGAAAAAAQABAD1AAAAigMAAAAA&#10;" fillcolor="#62b931" stroked="f" strokeweight="2pt"/>
                  <v:oval id="椭圆 70" o:spid="_x0000_s1041" style="position:absolute;left:15859;top:17145;width:2603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tMRcAA&#10;AADbAAAADwAAAGRycy9kb3ducmV2LnhtbERPTYvCMBC9C/6HMIIX0VQRlWoUUVwFT1bB69CMbbWZ&#10;1Car3X+/OQgeH+97sWpMKV5Uu8KyguEgAkGcWl1wpuBy3vVnIJxH1lhaJgV/5GC1bLcWGGv75hO9&#10;Ep+JEMIuRgW591UspUtzMugGtiIO3M3WBn2AdSZ1je8Qbko5iqKJNFhwaMixok1O6SP5NQqOerO/&#10;Pn0pbz+95rodP+7F4XlXqttp1nMQnhr/FX/cB61gGtaHL+EH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5tMRcAAAADbAAAADwAAAAAAAAAAAAAAAACYAgAAZHJzL2Rvd25y&#10;ZXYueG1sUEsFBgAAAAAEAAQA9QAAAIUDAAAAAA==&#10;" fillcolor="#9bbb59 [3206]" stroked="f" strokeweight="2pt"/>
                  <v:oval id="椭圆 71" o:spid="_x0000_s1042" style="position:absolute;left:30432;top:7429;width:2603;height:26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FYMMA&#10;AADbAAAADwAAAGRycy9kb3ducmV2LnhtbESPQWvCQBSE74X+h+UVvOlurNWSukqxKvUYa6HHR/Y1&#10;Cc2+DdmNif/eFYQeh5n5hlmuB1uLM7W+cqwhmSgQxLkzFRcaTl+78SsIH5AN1o5Jw4U8rFePD0tM&#10;jes5o/MxFCJC2KeooQyhSaX0eUkW/cQ1xNH7da3FEGVbSNNiH+G2llOl5tJixXGhxIY2JeV/x85q&#10;OGTP3+Zl0c+4Uz8fVsnTvku2Wo+ehvc3EIGG8B++tz+NhkUCty/x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CFYMMAAADbAAAADwAAAAAAAAAAAAAAAACYAgAAZHJzL2Rv&#10;d25yZXYueG1sUEsFBgAAAAAEAAQA9QAAAIgDAAAAAA==&#10;" fillcolor="#82c836" stroked="f" strokeweight="2pt"/>
                  <v:oval id="椭圆 72" o:spid="_x0000_s1043" style="position:absolute;left:24003;top:16716;width:2603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DCMUA&#10;AADbAAAADwAAAGRycy9kb3ducmV2LnhtbESPQWvCQBSE74L/YXmCN91EqUp0I2lLaUEUqoL29si+&#10;JrHZtyG71fTfdwtCj8PMfMOs1p2pxZVaV1lWEI8jEMS51RUXCo6Hl9EChPPIGmvLpOCHHKzTfm+F&#10;ibY3fqfr3hciQNglqKD0vkmkdHlJBt3YNsTB+7StQR9kW0jd4i3ATS0nUTSTBisOCyU29FRS/rX/&#10;Ngo4O53zOepsE2+njw+7y/Mrf1yUGg66bAnCU+f/w/f2m1Ywn8D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wcMIxQAAANsAAAAPAAAAAAAAAAAAAAAAAJgCAABkcnMv&#10;ZG93bnJldi54bWxQSwUGAAAAAAQABAD1AAAAigMAAAAA&#10;" fillcolor="#62b931" stroked="f" strokeweight="2pt"/>
                  <v:oval id="椭圆 73" o:spid="_x0000_s1044" style="position:absolute;left:36576;top:20574;width:2603;height:2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6+jMQA&#10;AADbAAAADwAAAGRycy9kb3ducmV2LnhtbESPQWvCQBSE70L/w/IKvemu2mpJs4poW+pRTaHHR/Y1&#10;Cc2+DdmNif/eLQgeh5n5hknXg63FmVpfOdYwnSgQxLkzFRcastPH+BWED8gGa8ek4UIe1quHUYqJ&#10;cT0f6HwMhYgQ9glqKENoEil9XpJFP3ENcfR+XWsxRNkW0rTYR7it5UyphbRYcVwosaFtSfnfsbMa&#10;9of5t3lZ9s/cqZ+dVTL77KbvWj89Dps3EIGGcA/f2l9Gw3IO/1/i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evozEAAAA2wAAAA8AAAAAAAAAAAAAAAAAmAIAAGRycy9k&#10;b3ducmV2LnhtbFBLBQYAAAAABAAEAPUAAACJAwAAAAA=&#10;" fillcolor="#82c836" stroked="f" strokeweight="2pt"/>
                  <v:oval id="椭圆 74" o:spid="_x0000_s1045" style="position:absolute;left:26717;top:2428;width:4998;height:49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iRNcIA&#10;AADbAAAADwAAAGRycy9kb3ducmV2LnhtbESP0WoCMRRE3wv+Q7iCbzWrlnZdjVJEUehT1Q+4bK67&#10;wc3NmqS6+/emUOjjMDNnmOW6s424kw/GsYLJOANBXDptuFJwPu1ecxAhImtsHJOCngKsV4OXJRba&#10;Pfib7sdYiQThUKCCOsa2kDKUNVkMY9cSJ+/ivMWYpK+k9vhIcNvIaZa9S4uG00KNLW1qKq/HH6tg&#10;ejjnt34/y3Fr/NfcX0xfmY1So2H3uQARqYv/4b/2QSv4eIPfL+k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JE1wgAAANsAAAAPAAAAAAAAAAAAAAAAAJgCAABkcnMvZG93&#10;bnJldi54bWxQSwUGAAAAAAQABAD1AAAAhwMAAAAA&#10;" fillcolor="#c2d69b [1942]" stroked="f" strokeweight="2pt"/>
                  <v:oval id="椭圆 75" o:spid="_x0000_s1046" style="position:absolute;left:9858;top:4857;width:4858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0rsIA&#10;AADbAAAADwAAAGRycy9kb3ducmV2LnhtbESP0WoCMRRE3wv+Q7iCbzWr0nZdjVJEUehT1Q+4bK67&#10;wc3NmqS6+/emUOjjMDNnmOW6s424kw/GsYLJOANBXDptuFJwPu1ecxAhImtsHJOCngKsV4OXJRba&#10;Pfib7sdYiQThUKCCOsa2kDKUNVkMY9cSJ+/ivMWYpK+k9vhIcNvIaZa9S4uG00KNLW1qKq/HH6tg&#10;ejjnt34/y3Fr/NfcX0xfmY1So2H3uQARqYv/4b/2QSv4eIPfL+k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DSuwgAAANsAAAAPAAAAAAAAAAAAAAAAAJgCAABkcnMvZG93&#10;bnJldi54bWxQSwUGAAAAAAQABAD1AAAAhwMAAAAA&#10;" fillcolor="#c2d69b [1942]" stroked="f" strokeweight="2pt"/>
                  <v:shape id="弧形 76" o:spid="_x0000_s1047" style="position:absolute;left:20074;top:784;width:13716;height:12161;rotation:-8226577fd;visibility:visible;mso-wrap-style:square;v-text-anchor:middle" coordsize="1371600,1216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vVIcUA&#10;AADbAAAADwAAAGRycy9kb3ducmV2LnhtbESPW2vCQBSE34X+h+UU+qYbS4k2ugkilPZJ8VJ8PWRP&#10;Lm32bJrdavTXu4Lg4zAz3zDzrDeNOFLnassKxqMIBHFudc2lgv3uYzgF4TyyxsYyKTiTgyx9Gswx&#10;0fbEGzpufSkChF2CCirv20RKl1dk0I1sSxy8wnYGfZBdKXWHpwA3jXyNolgarDksVNjSsqL8d/tv&#10;AmW1mVz+3uOfz7fLQRb2ez3e14VSL8/9YgbCU+8f4Xv7SyuYxH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9UhxQAAANsAAAAPAAAAAAAAAAAAAAAAAJgCAABkcnMv&#10;ZG93bnJldi54bWxQSwUGAAAAAAQABAD1AAAAigMAAAAA&#10;" path="m977859,57891nsc1192182,147327,1339273,328489,1366915,537063l685800,608013,977859,57891xem977859,57891nfc1192182,147327,1339273,328489,1366915,537063e" filled="f" strokecolor="#c2d69b [1942]" strokeweight="3.5pt">
                    <v:path arrowok="t" o:connecttype="custom" o:connectlocs="977859,57891;1366915,537063" o:connectangles="0,0"/>
                  </v:shape>
                  <v:shape id="弧形 77" o:spid="_x0000_s1048" style="position:absolute;left:13000;top:21717;width:9739;height:8634;rotation:-8226577fd;visibility:visible;mso-wrap-style:square;v-text-anchor:middle" coordsize="973866,863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0gsUA&#10;AADbAAAADwAAAGRycy9kb3ducmV2LnhtbESPQWvCQBSE70L/w/IKvYhuWkFjdBUpFKqHgmkPHh/Z&#10;ZxLMvg2722T777sFocdhZr5htvtoOjGQ861lBc/zDARxZXXLtYKvz7dZDsIHZI2dZVLwQx72u4fJ&#10;FgttRz7TUIZaJAj7AhU0IfSFlL5qyKCf2544eVfrDIYkXS21wzHBTSdfsmwpDbacFhrs6bWh6lZ+&#10;GwWZzF3068vhFKfH4fgxLvJyulDq6TEeNiACxfAfvrfftYLVCv6+pB8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vSCxQAAANsAAAAPAAAAAAAAAAAAAAAAAJgCAABkcnMv&#10;ZG93bnJldi54bWxQSwUGAAAAAAQABAD1AAAAigMAAAAA&#10;" path="m694301,41104nsc846475,104605,950913,233234,970539,381326l486933,431702,694301,41104xem694301,41104nfc846475,104605,950913,233234,970539,381326e" filled="f" strokecolor="#c2d69b [1942]" strokeweight="3.5pt">
                    <v:path arrowok="t" o:connecttype="custom" o:connectlocs="694301,41104;970539,381326" o:connectangles="0,0"/>
                  </v:shape>
                  <v:shape id="弧形 78" o:spid="_x0000_s1049" style="position:absolute;top:12144;width:9738;height:8634;rotation:1797075fd;visibility:visible;mso-wrap-style:square;v-text-anchor:middle" coordsize="973866,863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Htr8A&#10;AADbAAAADwAAAGRycy9kb3ducmV2LnhtbERPS27CMBDdV+IO1iB1Bw4sCgoYxFeqyqItcICRPSSB&#10;eBzFJgmcHi8qdfn0/vNlZ0vRUO0LxwpGwwQEsXam4EzB+bQfTEH4gGywdEwKHuRhuei9zTE1ruVf&#10;ao4hEzGEfYoK8hCqVEqvc7Loh64ijtzF1RZDhHUmTY1tDLelHCfJh7RYcGzIsaJNTvp2vFsF+vtx&#10;2FZaPnej6xqbArHlny+l3vvdagYiUBf+xX/uT6NgEsfGL/EH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w8e2vwAAANsAAAAPAAAAAAAAAAAAAAAAAJgCAABkcnMvZG93bnJl&#10;di54bWxQSwUGAAAAAAQABAD1AAAAhAMAAAAA&#10;" path="m694301,41104nsc846475,104605,950913,233234,970539,381326l486933,431702,694301,41104xem694301,41104nfc846475,104605,950913,233234,970539,381326e" filled="f" strokecolor="#d6e3bc [1302]" strokeweight="3.5pt">
                    <v:path arrowok="t" o:connecttype="custom" o:connectlocs="694301,41104;970539,381326" o:connectangles="0,0"/>
                  </v:shape>
                  <v:shape id="弧形 79" o:spid="_x0000_s1050" style="position:absolute;left:17002;top:8858;width:9738;height:8634;rotation:1797075fd;visibility:visible;mso-wrap-style:square;v-text-anchor:middle" coordsize="973866,863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2Ea8UA&#10;AADbAAAADwAAAGRycy9kb3ducmV2LnhtbESPQWvCQBSE70L/w/IKvdVNc7A1uglSKLQXSzWIx0f2&#10;mQ1m36bZNcb++q4geBxm5htmWYy2FQP1vnGs4GWagCCunG64VlBuP57fQPiArLF1TAou5KHIHyZL&#10;zLQ78w8Nm1CLCGGfoQITQpdJ6StDFv3UdcTRO7jeYoiyr6Xu8RzhtpVpksykxYbjgsGO3g1Vx83J&#10;KviS5q88Ve3aDOk63f/OdpdvTpV6ehxXCxCBxnAP39qfWsHrHK5f4g+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YRrxQAAANsAAAAPAAAAAAAAAAAAAAAAAJgCAABkcnMv&#10;ZG93bnJldi54bWxQSwUGAAAAAAQABAD1AAAAigMAAAAA&#10;" path="m694301,41104nsc846475,104605,950913,233234,970539,381326l486933,431702,694301,41104xem694301,41104nfc846475,104605,950913,233234,970539,381326e" filled="f" strokecolor="#eaf1dd [662]" strokeweight="3.5pt">
                    <v:path arrowok="t" o:connecttype="custom" o:connectlocs="694301,41104;970539,381326" o:connectangles="0,0"/>
                  </v:shape>
                </v:group>
              </v:group>
            </w:pict>
          </mc:Fallback>
        </mc:AlternateContent>
      </w:r>
      <w:r w:rsidRPr="00690C63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7967" behindDoc="0" locked="0" layoutInCell="1" allowOverlap="1" wp14:anchorId="2F46C36B" wp14:editId="48C3A7BA">
                <wp:simplePos x="0" y="0"/>
                <wp:positionH relativeFrom="column">
                  <wp:posOffset>577215</wp:posOffset>
                </wp:positionH>
                <wp:positionV relativeFrom="paragraph">
                  <wp:posOffset>220345</wp:posOffset>
                </wp:positionV>
                <wp:extent cx="1309370" cy="713105"/>
                <wp:effectExtent l="0" t="0" r="24130" b="10795"/>
                <wp:wrapNone/>
                <wp:docPr id="88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713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pattFill prst="openDmnd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  <a:ln w="15875">
                          <a:solidFill>
                            <a:srgbClr val="92D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45.45pt;margin-top:17.35pt;width:103.1pt;height:56.15pt;z-index:251987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2d050" strokeweight="1.25pt">
                <v:fill r:id="rId7" o:title="" color2="white [3212]" type="pattern"/>
                <v:stroke dashstyle="3 1"/>
                <v:path arrowok="t"/>
              </v:shape>
            </w:pict>
          </mc:Fallback>
        </mc:AlternateContent>
      </w:r>
      <w:r w:rsidRP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4655" behindDoc="0" locked="0" layoutInCell="1" allowOverlap="1" wp14:anchorId="2F9BA1B3" wp14:editId="00971AF6">
                <wp:simplePos x="0" y="0"/>
                <wp:positionH relativeFrom="column">
                  <wp:posOffset>169545</wp:posOffset>
                </wp:positionH>
                <wp:positionV relativeFrom="paragraph">
                  <wp:posOffset>933450</wp:posOffset>
                </wp:positionV>
                <wp:extent cx="571500" cy="571500"/>
                <wp:effectExtent l="0" t="0" r="0" b="0"/>
                <wp:wrapNone/>
                <wp:docPr id="81" name="椭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3D9A0E">
                            <a:alpha val="4666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81" o:spid="_x0000_s1026" style="position:absolute;left:0;text-align:left;margin-left:13.35pt;margin-top:73.5pt;width:45pt;height:45pt;z-index:251974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" fillcolor="#3d9a0e" stroked="f" strokeweight="2pt">
                <v:fill opacity="30583f"/>
              </v:oval>
            </w:pict>
          </mc:Fallback>
        </mc:AlternateContent>
      </w:r>
      <w:r w:rsidRPr="00AA0F5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2607" behindDoc="0" locked="0" layoutInCell="1" allowOverlap="1" wp14:anchorId="3FF1F50E" wp14:editId="405301F0">
                <wp:simplePos x="0" y="0"/>
                <wp:positionH relativeFrom="column">
                  <wp:posOffset>-514350</wp:posOffset>
                </wp:positionH>
                <wp:positionV relativeFrom="paragraph">
                  <wp:posOffset>19050</wp:posOffset>
                </wp:positionV>
                <wp:extent cx="1333500" cy="1333500"/>
                <wp:effectExtent l="0" t="0" r="0" b="0"/>
                <wp:wrapNone/>
                <wp:docPr id="80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333500"/>
                        </a:xfrm>
                        <a:prstGeom prst="ellipse">
                          <a:avLst/>
                        </a:prstGeom>
                        <a:solidFill>
                          <a:srgbClr val="73B51B">
                            <a:alpha val="4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80" o:spid="_x0000_s1026" style="position:absolute;left:0;text-align:left;margin-left:-40.5pt;margin-top:1.5pt;width:105pt;height:105pt;z-index:251972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" fillcolor="#73b51b" stroked="f" strokeweight="2pt">
                <v:fill opacity="30840f"/>
              </v:oval>
            </w:pict>
          </mc:Fallback>
        </mc:AlternateContent>
      </w: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1343" behindDoc="0" locked="0" layoutInCell="1" allowOverlap="1" wp14:anchorId="598E5D4B" wp14:editId="459DE614">
                <wp:simplePos x="0" y="0"/>
                <wp:positionH relativeFrom="column">
                  <wp:posOffset>-1207135</wp:posOffset>
                </wp:positionH>
                <wp:positionV relativeFrom="paragraph">
                  <wp:posOffset>7391400</wp:posOffset>
                </wp:positionV>
                <wp:extent cx="7693025" cy="3341370"/>
                <wp:effectExtent l="0" t="0" r="22225" b="11430"/>
                <wp:wrapNone/>
                <wp:docPr id="497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3025" cy="3341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2476095">
                              <a:moveTo>
                                <a:pt x="6415170" y="0"/>
                              </a:moveTo>
                              <a:cubicBezTo>
                                <a:pt x="6589589" y="0"/>
                                <a:pt x="6747029" y="56839"/>
                                <a:pt x="6858000" y="148714"/>
                              </a:cubicBezTo>
                              <a:lnTo>
                                <a:pt x="6858000" y="1735866"/>
                              </a:lnTo>
                              <a:lnTo>
                                <a:pt x="6858000" y="2080984"/>
                              </a:lnTo>
                              <a:lnTo>
                                <a:pt x="6858000" y="2476095"/>
                              </a:lnTo>
                              <a:lnTo>
                                <a:pt x="0" y="2476095"/>
                              </a:lnTo>
                              <a:lnTo>
                                <a:pt x="0" y="2080984"/>
                              </a:lnTo>
                              <a:lnTo>
                                <a:pt x="0" y="1735866"/>
                              </a:lnTo>
                              <a:lnTo>
                                <a:pt x="0" y="763481"/>
                              </a:lnTo>
                              <a:cubicBezTo>
                                <a:pt x="40121" y="752215"/>
                                <a:pt x="83382" y="747020"/>
                                <a:pt x="128195" y="747020"/>
                              </a:cubicBezTo>
                              <a:cubicBezTo>
                                <a:pt x="272907" y="747020"/>
                                <a:pt x="401435" y="801195"/>
                                <a:pt x="481113" y="885785"/>
                              </a:cubicBezTo>
                              <a:cubicBezTo>
                                <a:pt x="528015" y="864930"/>
                                <a:pt x="582363" y="853737"/>
                                <a:pt x="640054" y="853737"/>
                              </a:cubicBezTo>
                              <a:cubicBezTo>
                                <a:pt x="696411" y="853737"/>
                                <a:pt x="749576" y="864418"/>
                                <a:pt x="795719" y="884394"/>
                              </a:cubicBezTo>
                              <a:cubicBezTo>
                                <a:pt x="851908" y="712953"/>
                                <a:pt x="1051338" y="586944"/>
                                <a:pt x="1288409" y="586944"/>
                              </a:cubicBezTo>
                              <a:cubicBezTo>
                                <a:pt x="1357571" y="586944"/>
                                <a:pt x="1423530" y="597669"/>
                                <a:pt x="1483556" y="617400"/>
                              </a:cubicBezTo>
                              <a:cubicBezTo>
                                <a:pt x="1572690" y="324354"/>
                                <a:pt x="1909900" y="106717"/>
                                <a:pt x="2312127" y="106717"/>
                              </a:cubicBezTo>
                              <a:cubicBezTo>
                                <a:pt x="2609594" y="106717"/>
                                <a:pt x="2871500" y="225749"/>
                                <a:pt x="3023873" y="406372"/>
                              </a:cubicBezTo>
                              <a:cubicBezTo>
                                <a:pt x="3096163" y="352615"/>
                                <a:pt x="3194093" y="320151"/>
                                <a:pt x="3301721" y="320151"/>
                              </a:cubicBezTo>
                              <a:cubicBezTo>
                                <a:pt x="3471170" y="320151"/>
                                <a:pt x="3616578" y="400619"/>
                                <a:pt x="3678803" y="515359"/>
                              </a:cubicBezTo>
                              <a:cubicBezTo>
                                <a:pt x="3760401" y="459636"/>
                                <a:pt x="3867406" y="426868"/>
                                <a:pt x="3984200" y="426868"/>
                              </a:cubicBezTo>
                              <a:cubicBezTo>
                                <a:pt x="4058537" y="426868"/>
                                <a:pt x="4128907" y="440142"/>
                                <a:pt x="4190904" y="465025"/>
                              </a:cubicBezTo>
                              <a:cubicBezTo>
                                <a:pt x="4199611" y="324720"/>
                                <a:pt x="4348274" y="213434"/>
                                <a:pt x="4530183" y="213434"/>
                              </a:cubicBezTo>
                              <a:cubicBezTo>
                                <a:pt x="4681560" y="213434"/>
                                <a:pt x="4809915" y="290498"/>
                                <a:pt x="4853023" y="397578"/>
                              </a:cubicBezTo>
                              <a:cubicBezTo>
                                <a:pt x="4900684" y="381950"/>
                                <a:pt x="4953041" y="373510"/>
                                <a:pt x="5007918" y="373510"/>
                              </a:cubicBezTo>
                              <a:cubicBezTo>
                                <a:pt x="5126594" y="373510"/>
                                <a:pt x="5233478" y="412980"/>
                                <a:pt x="5307391" y="476681"/>
                              </a:cubicBezTo>
                              <a:cubicBezTo>
                                <a:pt x="5363640" y="354004"/>
                                <a:pt x="5513992" y="266792"/>
                                <a:pt x="5690397" y="266792"/>
                              </a:cubicBezTo>
                              <a:cubicBezTo>
                                <a:pt x="5747046" y="266792"/>
                                <a:pt x="5801008" y="275786"/>
                                <a:pt x="5850063" y="292069"/>
                              </a:cubicBezTo>
                              <a:cubicBezTo>
                                <a:pt x="5943539" y="120340"/>
                                <a:pt x="6161380" y="0"/>
                                <a:pt x="64151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  <a:prstDash val="sysDash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矩形 3" o:spid="_x0000_s1026" style="position:absolute;left:0;text-align:left;margin-left:-95.05pt;margin-top:582pt;width:605.75pt;height:263.1pt;z-index:251961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58000,247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" path="m6415170,v174419,,331859,56839,442830,148714l6858000,1735866r,345118l6858000,2476095,,2476095,,2080984,,1735866,,763481c40121,752215,83382,747020,128195,747020v144712,,273240,54175,352918,138765c528015,864930,582363,853737,640054,853737v56357,,109522,10681,155665,30657c851908,712953,1051338,586944,1288409,586944v69162,,135121,10725,195147,30456c1572690,324354,1909900,106717,2312127,106717v297467,,559373,119032,711746,299655c3096163,352615,3194093,320151,3301721,320151v169449,,314857,80468,377082,195208c3760401,459636,3867406,426868,3984200,426868v74337,,144707,13274,206704,38157c4199611,324720,4348274,213434,4530183,213434v151377,,279732,77064,322840,184144c4900684,381950,4953041,373510,5007918,373510v118676,,225560,39470,299473,103171c5363640,354004,5513992,266792,5690397,266792v56649,,110611,8994,159666,25277c5943539,120340,6161380,,6415170,xe" fillcolor="white [3212]" strokecolor="#9bbb59 [3206]" strokeweight="2pt">
                <v:stroke dashstyle="3 1"/>
                <v:path arrowok="t"/>
              </v:shape>
            </w:pict>
          </mc:Fallback>
        </mc:AlternateContent>
      </w: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6463" behindDoc="0" locked="0" layoutInCell="1" allowOverlap="1" wp14:anchorId="26C658FF" wp14:editId="2250EA82">
                <wp:simplePos x="0" y="0"/>
                <wp:positionH relativeFrom="column">
                  <wp:posOffset>2461260</wp:posOffset>
                </wp:positionH>
                <wp:positionV relativeFrom="paragraph">
                  <wp:posOffset>3435985</wp:posOffset>
                </wp:positionV>
                <wp:extent cx="1719580" cy="584200"/>
                <wp:effectExtent l="0" t="0" r="0" b="0"/>
                <wp:wrapNone/>
                <wp:docPr id="50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58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4A57D4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</w:rPr>
                            </w:pPr>
                            <w:r w:rsidRPr="004A57D4"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262626" w:themeColor="text1" w:themeTint="D9"/>
                                <w:kern w:val="24"/>
                                <w:sz w:val="64"/>
                                <w:szCs w:val="64"/>
                              </w:rPr>
                              <w:t>郝优秀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" o:spid="_x0000_s1091" type="#_x0000_t202" style="position:absolute;left:0;text-align:left;margin-left:193.8pt;margin-top:270.55pt;width:135.4pt;height:46pt;z-index:2519664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" filled="f" stroked="f">
                <v:textbox style="mso-fit-shape-to-text:t">
                  <w:txbxContent>
                    <w:p w:rsidR="004A57D4" w:rsidRPr="004A57D4" w:rsidRDefault="004A57D4" w:rsidP="004A57D4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rFonts w:ascii="微软雅黑" w:eastAsia="微软雅黑" w:hAnsi="微软雅黑"/>
                          <w:b/>
                        </w:rPr>
                      </w:pPr>
                      <w:r w:rsidRPr="004A57D4">
                        <w:rPr>
                          <w:rFonts w:ascii="微软雅黑" w:eastAsia="微软雅黑" w:hAnsi="微软雅黑" w:cstheme="minorBidi" w:hint="eastAsia"/>
                          <w:b/>
                          <w:color w:val="262626" w:themeColor="text1" w:themeTint="D9"/>
                          <w:kern w:val="24"/>
                          <w:sz w:val="64"/>
                          <w:szCs w:val="64"/>
                        </w:rPr>
                        <w:t>郝优秀</w:t>
                      </w:r>
                    </w:p>
                  </w:txbxContent>
                </v:textbox>
              </v:shape>
            </w:pict>
          </mc:Fallback>
        </mc:AlternateContent>
      </w: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5439" behindDoc="0" locked="0" layoutInCell="1" allowOverlap="1" wp14:anchorId="154135BA" wp14:editId="01B6D267">
                <wp:simplePos x="0" y="0"/>
                <wp:positionH relativeFrom="column">
                  <wp:posOffset>2153920</wp:posOffset>
                </wp:positionH>
                <wp:positionV relativeFrom="paragraph">
                  <wp:posOffset>3992880</wp:posOffset>
                </wp:positionV>
                <wp:extent cx="2519680" cy="431800"/>
                <wp:effectExtent l="0" t="0" r="0" b="6350"/>
                <wp:wrapNone/>
                <wp:docPr id="49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57D4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</w:rPr>
                              <w:t>联系方式：158000158000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92" type="#_x0000_t202" style="position:absolute;left:0;text-align:left;margin-left:169.6pt;margin-top:314.4pt;width:198.4pt;height:34pt;z-index:2519654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" filled="f" stroked="f">
                <v:textbox>
                  <w:txbxContent>
                    <w:p w:rsidR="004A57D4" w:rsidRDefault="004A57D4" w:rsidP="004A57D4">
                      <w:pPr>
                        <w:pStyle w:val="a5"/>
                        <w:spacing w:before="0" w:beforeAutospacing="0" w:after="0" w:afterAutospacing="0"/>
                        <w:jc w:val="both"/>
                        <w:textAlignment w:val="baseline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</w:rPr>
                        <w:t>联系方式：158000158000</w:t>
                      </w:r>
                    </w:p>
                  </w:txbxContent>
                </v:textbox>
              </v:shape>
            </w:pict>
          </mc:Fallback>
        </mc:AlternateContent>
      </w: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1" behindDoc="0" locked="0" layoutInCell="1" allowOverlap="1" wp14:anchorId="5DB264E0" wp14:editId="1FD4CCB5">
                <wp:simplePos x="0" y="0"/>
                <wp:positionH relativeFrom="column">
                  <wp:posOffset>772160</wp:posOffset>
                </wp:positionH>
                <wp:positionV relativeFrom="paragraph">
                  <wp:posOffset>2225675</wp:posOffset>
                </wp:positionV>
                <wp:extent cx="3412490" cy="1425575"/>
                <wp:effectExtent l="0" t="0" r="0" b="0"/>
                <wp:wrapNone/>
                <wp:docPr id="49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142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4A57D4" w:rsidRDefault="004A57D4" w:rsidP="004A57D4">
                            <w:pPr>
                              <w:pStyle w:val="a5"/>
                              <w:spacing w:before="0" w:beforeAutospacing="0" w:after="0" w:afterAutospacing="0" w:line="480" w:lineRule="auto"/>
                              <w:rPr>
                                <w:color w:val="595959" w:themeColor="text1" w:themeTint="A6"/>
                              </w:rPr>
                            </w:pPr>
                            <w:r w:rsidRPr="004A57D4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</w:rPr>
                              <w:t xml:space="preserve">     感谢各位老师的关注，未来学习之路还很漫长，我将继续努力，认真踏实，勤奋刻苦。做好事的好帮手，同学的好榜样。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" o:spid="_x0000_s1093" type="#_x0000_t202" style="position:absolute;left:0;text-align:left;margin-left:60.8pt;margin-top:175.25pt;width:268.7pt;height:112.25pt;z-index:251963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" filled="f" stroked="f">
                <v:textbox>
                  <w:txbxContent>
                    <w:p w:rsidR="004A57D4" w:rsidRPr="004A57D4" w:rsidRDefault="004A57D4" w:rsidP="004A57D4">
                      <w:pPr>
                        <w:pStyle w:val="a5"/>
                        <w:spacing w:before="0" w:beforeAutospacing="0" w:after="0" w:afterAutospacing="0" w:line="480" w:lineRule="auto"/>
                        <w:rPr>
                          <w:color w:val="595959" w:themeColor="text1" w:themeTint="A6"/>
                        </w:rPr>
                      </w:pPr>
                      <w:r w:rsidRPr="004A57D4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</w:rPr>
                        <w:t xml:space="preserve">     </w:t>
                      </w:r>
                      <w:r w:rsidRPr="004A57D4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</w:rPr>
                        <w:t>感谢各位老师的关注，未来学习之路还很漫长，我将继续努力，认真踏实，勤奋刻苦。做好事的好帮手，同学的好榜样。</w:t>
                      </w:r>
                    </w:p>
                  </w:txbxContent>
                </v:textbox>
              </v:shape>
            </w:pict>
          </mc:Fallback>
        </mc:AlternateContent>
      </w: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8511" behindDoc="0" locked="0" layoutInCell="1" allowOverlap="1" wp14:anchorId="41BDF260" wp14:editId="2F0836AD">
                <wp:simplePos x="0" y="0"/>
                <wp:positionH relativeFrom="column">
                  <wp:posOffset>945515</wp:posOffset>
                </wp:positionH>
                <wp:positionV relativeFrom="paragraph">
                  <wp:posOffset>1057910</wp:posOffset>
                </wp:positionV>
                <wp:extent cx="3162300" cy="830580"/>
                <wp:effectExtent l="0" t="0" r="0" b="0"/>
                <wp:wrapNone/>
                <wp:docPr id="50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690C63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color w:val="3D9A0E"/>
                              </w:rPr>
                            </w:pPr>
                            <w:r w:rsidRPr="00690C63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D9A0E"/>
                                <w:kern w:val="24"/>
                                <w:sz w:val="96"/>
                                <w:szCs w:val="96"/>
                              </w:rPr>
                              <w:t>感谢翻阅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94" type="#_x0000_t202" style="position:absolute;left:0;text-align:left;margin-left:74.45pt;margin-top:83.3pt;width:249pt;height:65.4pt;z-index:2519685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" filled="f" stroked="f">
                <v:textbox style="mso-fit-shape-to-text:t">
                  <w:txbxContent>
                    <w:p w:rsidR="004A57D4" w:rsidRPr="00690C63" w:rsidRDefault="004A57D4" w:rsidP="004A57D4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color w:val="3D9A0E"/>
                        </w:rPr>
                      </w:pPr>
                      <w:r w:rsidRPr="00690C63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D9A0E"/>
                          <w:kern w:val="24"/>
                          <w:sz w:val="96"/>
                          <w:szCs w:val="96"/>
                        </w:rPr>
                        <w:t>感谢翻阅</w:t>
                      </w:r>
                    </w:p>
                  </w:txbxContent>
                </v:textbox>
              </v:shape>
            </w:pict>
          </mc:Fallback>
        </mc:AlternateConten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</w:t>
      </w:r>
    </w:p>
    <w:sectPr w:rsidR="00464082" w:rsidRPr="00464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5C5C640F-5A31-4886-895E-3724AD37A0DE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2" w:fontKey="{C188AF45-99FA-48AA-AEDF-FE5AF2CF36FC}"/>
    <w:embedBold r:id="rId3" w:fontKey="{DB28E0EE-A8D9-4B60-B423-5C24731CE8D4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0232F743-2416-4689-9F4E-58A1D966CC44}"/>
    <w:embedBold r:id="rId5" w:fontKey="{798B00D4-A78D-44C2-8960-E963BAB8598C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6" w:subsetted="1" w:fontKey="{4C1FBB26-4FB2-495B-A153-B3BD460A6875}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  <w:embedRegular r:id="rId7" w:subsetted="1" w:fontKey="{0546A15E-CF3D-458A-A4E8-12A206B838D3}"/>
    <w:embedBold r:id="rId8" w:subsetted="1" w:fontKey="{1C8E5719-C81A-44E3-ACE9-FA35571A6EAD}"/>
  </w:font>
  <w:font w:name="华康雅宋体W9(P)">
    <w:panose1 w:val="02020900000000000000"/>
    <w:charset w:val="86"/>
    <w:family w:val="roman"/>
    <w:pitch w:val="variable"/>
    <w:sig w:usb0="00000001" w:usb1="080F0000" w:usb2="00000012" w:usb3="00000000" w:csb0="00040000" w:csb1="00000000"/>
    <w:embedRegular r:id="rId9" w:subsetted="1" w:fontKey="{172336E7-1F34-4608-935E-C0C1037F0533}"/>
  </w:font>
  <w:font w:name="汉仪仿宋简">
    <w:altName w:val="Arial Unicode MS"/>
    <w:charset w:val="86"/>
    <w:family w:val="modern"/>
    <w:pitch w:val="fixed"/>
    <w:sig w:usb0="00000000" w:usb1="080E0800" w:usb2="00000012" w:usb3="00000000" w:csb0="00040000" w:csb1="00000000"/>
    <w:embedBold r:id="rId10" w:subsetted="1" w:fontKey="{D8E6E647-6869-4071-9B34-E452D674D90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2851A3C6-0995-4F52-BBBF-5845A4B4F72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03F"/>
    <w:multiLevelType w:val="hybridMultilevel"/>
    <w:tmpl w:val="D6D2B2C0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embedTrueTypeFonts/>
  <w:embedSystemFonts/>
  <w:bordersDoNotSurroundHeader/>
  <w:bordersDoNotSurroundFooter/>
  <w:proofState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59"/>
    <w:rsid w:val="000253DC"/>
    <w:rsid w:val="00043A9D"/>
    <w:rsid w:val="000476EA"/>
    <w:rsid w:val="000751F6"/>
    <w:rsid w:val="000B0A9B"/>
    <w:rsid w:val="000D3244"/>
    <w:rsid w:val="000E2760"/>
    <w:rsid w:val="001A1CBA"/>
    <w:rsid w:val="00227547"/>
    <w:rsid w:val="00292996"/>
    <w:rsid w:val="002C6762"/>
    <w:rsid w:val="002E5D84"/>
    <w:rsid w:val="002E614A"/>
    <w:rsid w:val="002E65EA"/>
    <w:rsid w:val="003068D7"/>
    <w:rsid w:val="00326778"/>
    <w:rsid w:val="00380FC1"/>
    <w:rsid w:val="003864C9"/>
    <w:rsid w:val="00394A43"/>
    <w:rsid w:val="003A3EEC"/>
    <w:rsid w:val="00446912"/>
    <w:rsid w:val="004500E5"/>
    <w:rsid w:val="00464082"/>
    <w:rsid w:val="00482E9D"/>
    <w:rsid w:val="004A57D4"/>
    <w:rsid w:val="005361C4"/>
    <w:rsid w:val="00565117"/>
    <w:rsid w:val="0063386D"/>
    <w:rsid w:val="00681F32"/>
    <w:rsid w:val="00685B59"/>
    <w:rsid w:val="00690C63"/>
    <w:rsid w:val="006B10DE"/>
    <w:rsid w:val="006C78B7"/>
    <w:rsid w:val="006F0A02"/>
    <w:rsid w:val="007824CC"/>
    <w:rsid w:val="00797642"/>
    <w:rsid w:val="00874F93"/>
    <w:rsid w:val="008847DD"/>
    <w:rsid w:val="008E6FA3"/>
    <w:rsid w:val="008F0E49"/>
    <w:rsid w:val="008F512E"/>
    <w:rsid w:val="0090646C"/>
    <w:rsid w:val="00AA0F55"/>
    <w:rsid w:val="00AD45B9"/>
    <w:rsid w:val="00B27759"/>
    <w:rsid w:val="00B369C0"/>
    <w:rsid w:val="00C327F2"/>
    <w:rsid w:val="00C512EE"/>
    <w:rsid w:val="00D672B1"/>
    <w:rsid w:val="00DC355F"/>
    <w:rsid w:val="00E15541"/>
    <w:rsid w:val="00E64D14"/>
    <w:rsid w:val="00EB689D"/>
    <w:rsid w:val="00EC5923"/>
    <w:rsid w:val="00ED54B0"/>
    <w:rsid w:val="00F026F1"/>
    <w:rsid w:val="00F831B1"/>
    <w:rsid w:val="00FB595F"/>
    <w:rsid w:val="00FC5C16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20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57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3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80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13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8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8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43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89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1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94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879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2.gif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2.jp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microsoft.com/office/2007/relationships/hdphoto" Target="media/hdphoto1.wdp"/><Relationship Id="rId10" Type="http://schemas.openxmlformats.org/officeDocument/2006/relationships/image" Target="media/image3.jpeg"/><Relationship Id="rId19" Type="http://schemas.openxmlformats.org/officeDocument/2006/relationships/image" Target="media/image13.jpeg"/><Relationship Id="rId31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1016;&#35878;\&#25105;&#22270;&#32593;\&#24179;&#38754;&#35774;&#35745;\PS\&#23567;&#23398;&#29983;&#31616;&#21382;\word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482</TotalTime>
  <Pages>10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39</cp:revision>
  <dcterms:created xsi:type="dcterms:W3CDTF">2016-02-27T02:10:00Z</dcterms:created>
  <dcterms:modified xsi:type="dcterms:W3CDTF">2016-02-29T01:18:00Z</dcterms:modified>
</cp:coreProperties>
</file>