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42A2D" w14:textId="14C762B8" w:rsidR="00903EE8" w:rsidRDefault="00000000">
      <w:r>
        <w:rPr>
          <w:noProof/>
        </w:rPr>
        <w:drawing>
          <wp:anchor distT="0" distB="0" distL="114300" distR="114300" simplePos="0" relativeHeight="251682304" behindDoc="0" locked="0" layoutInCell="1" allowOverlap="1" wp14:anchorId="2E42C80E" wp14:editId="12214A5D">
            <wp:simplePos x="0" y="0"/>
            <wp:positionH relativeFrom="column">
              <wp:posOffset>-749300</wp:posOffset>
            </wp:positionH>
            <wp:positionV relativeFrom="paragraph">
              <wp:posOffset>-247650</wp:posOffset>
            </wp:positionV>
            <wp:extent cx="1358265" cy="1358265"/>
            <wp:effectExtent l="0" t="0" r="13335" b="13335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358265" cy="1358265"/>
                    </a:xfrm>
                    <a:prstGeom prst="ellipse">
                      <a:avLst/>
                    </a:prstGeom>
                    <a:ln w="2857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7EA73304" wp14:editId="6F5D2D77">
                <wp:simplePos x="0" y="0"/>
                <wp:positionH relativeFrom="column">
                  <wp:posOffset>-1151890</wp:posOffset>
                </wp:positionH>
                <wp:positionV relativeFrom="paragraph">
                  <wp:posOffset>-915035</wp:posOffset>
                </wp:positionV>
                <wp:extent cx="7564120" cy="10680065"/>
                <wp:effectExtent l="0" t="0" r="17780" b="698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150" y="137795"/>
                          <a:ext cx="7564120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508C9" id="矩形 35" o:spid="_x0000_s1026" style="position:absolute;left:0;text-align:left;margin-left:-90.7pt;margin-top:-72.05pt;width:595.6pt;height:840.95pt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4A628BC" wp14:editId="5575B3E6">
                <wp:simplePos x="0" y="0"/>
                <wp:positionH relativeFrom="column">
                  <wp:posOffset>1607185</wp:posOffset>
                </wp:positionH>
                <wp:positionV relativeFrom="paragraph">
                  <wp:posOffset>-79375</wp:posOffset>
                </wp:positionV>
                <wp:extent cx="4544060" cy="548640"/>
                <wp:effectExtent l="0" t="0" r="0" b="0"/>
                <wp:wrapNone/>
                <wp:docPr id="5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8CEE4E5" w14:textId="67D32F8B" w:rsidR="00903EE8" w:rsidRDefault="00BB103F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湖北工业大学        企业管理专业 / 本科</w:t>
                            </w:r>
                          </w:p>
                          <w:p w14:paraId="44300B18" w14:textId="5E6ABF5E" w:rsidR="00903EE8" w:rsidRDefault="00BB103F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湖北工业大学        平面设计专业 / 选修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A628BC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126.55pt;margin-top:-6.25pt;width:357.8pt;height:43.2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" filled="f" stroked="f">
                <v:textbox style="mso-fit-shape-to-text:t">
                  <w:txbxContent>
                    <w:p w14:paraId="48CEE4E5" w14:textId="67D32F8B" w:rsidR="00903EE8" w:rsidRDefault="00BB103F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湖北工业大学        企业管理专业 / 本科</w:t>
                      </w:r>
                    </w:p>
                    <w:p w14:paraId="44300B18" w14:textId="5E6ABF5E" w:rsidR="00903EE8" w:rsidRDefault="00BB103F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湖北工业大学 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836535" wp14:editId="0ECE7640">
                <wp:simplePos x="0" y="0"/>
                <wp:positionH relativeFrom="column">
                  <wp:posOffset>1607820</wp:posOffset>
                </wp:positionH>
                <wp:positionV relativeFrom="paragraph">
                  <wp:posOffset>-499745</wp:posOffset>
                </wp:positionV>
                <wp:extent cx="1313180" cy="307975"/>
                <wp:effectExtent l="0" t="0" r="0" b="0"/>
                <wp:wrapNone/>
                <wp:docPr id="5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80D4A8E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36535" id="文本框 13" o:spid="_x0000_s1027" type="#_x0000_t202" style="position:absolute;left:0;text-align:left;margin-left:126.6pt;margin-top:-39.35pt;width:103.4pt;height:24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" filled="f" stroked="f">
                <v:textbox style="mso-fit-shape-to-text:t">
                  <w:txbxContent>
                    <w:p w14:paraId="180D4A8E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19B407B" wp14:editId="5C05703F">
                <wp:simplePos x="0" y="0"/>
                <wp:positionH relativeFrom="column">
                  <wp:posOffset>1444625</wp:posOffset>
                </wp:positionH>
                <wp:positionV relativeFrom="paragraph">
                  <wp:posOffset>-135890</wp:posOffset>
                </wp:positionV>
                <wp:extent cx="4572000" cy="0"/>
                <wp:effectExtent l="0" t="0" r="0" b="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C8D0F" id="直接连接符 59" o:spid="_x0000_s1026" style="position:absolute;left:0;text-align:lef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-10.7pt" to="473.75pt,-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7AFF841" wp14:editId="14D3A783">
                <wp:simplePos x="0" y="0"/>
                <wp:positionH relativeFrom="column">
                  <wp:posOffset>1607185</wp:posOffset>
                </wp:positionH>
                <wp:positionV relativeFrom="paragraph">
                  <wp:posOffset>1334770</wp:posOffset>
                </wp:positionV>
                <wp:extent cx="4544060" cy="2758440"/>
                <wp:effectExtent l="0" t="0" r="0" b="0"/>
                <wp:wrapNone/>
                <wp:docPr id="5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5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B4745A3" w14:textId="5A315FC2" w:rsidR="00903EE8" w:rsidRDefault="00BB103F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武汉云印网络科技有限公司      策划专员</w:t>
                            </w:r>
                          </w:p>
                          <w:p w14:paraId="28477BA6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595F457A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36F93FAC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负责项目的推广，内测期利用微博与讲座结合获得310客户；</w:t>
                            </w:r>
                          </w:p>
                          <w:p w14:paraId="130C87F9" w14:textId="77777777" w:rsidR="00903EE8" w:rsidRDefault="00903EE8">
                            <w:pPr>
                              <w:pStyle w:val="1"/>
                              <w:spacing w:line="360" w:lineRule="exact"/>
                              <w:ind w:left="720" w:firstLineChars="0" w:firstLine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62C910CE" w14:textId="22A6B104" w:rsidR="00903EE8" w:rsidRDefault="00BB103F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武汉云印网络科技有限公司      策划总监</w:t>
                            </w:r>
                          </w:p>
                          <w:p w14:paraId="56969543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69E910CA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2D361357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FF841" id="文本框 9" o:spid="_x0000_s1028" type="#_x0000_t202" style="position:absolute;left:0;text-align:left;margin-left:126.55pt;margin-top:105.1pt;width:357.8pt;height:217.2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" filled="f" stroked="f">
                <v:textbox style="mso-fit-shape-to-text:t">
                  <w:txbxContent>
                    <w:p w14:paraId="6B4745A3" w14:textId="5A315FC2" w:rsidR="00903EE8" w:rsidRDefault="00BB103F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武汉云印网络科技有限公司      策划专员</w:t>
                      </w:r>
                    </w:p>
                    <w:p w14:paraId="28477BA6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595F457A" w14:textId="77777777" w:rsidR="00903EE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36F93FAC" w14:textId="77777777" w:rsidR="00903EE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负责项目的推广，内测期利用微博与讲座结合获得310客户；</w:t>
                      </w:r>
                    </w:p>
                    <w:p w14:paraId="130C87F9" w14:textId="77777777" w:rsidR="00903EE8" w:rsidRDefault="00903EE8">
                      <w:pPr>
                        <w:pStyle w:val="1"/>
                        <w:spacing w:line="360" w:lineRule="exact"/>
                        <w:ind w:left="720" w:firstLineChars="0" w:firstLine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62C910CE" w14:textId="22A6B104" w:rsidR="00903EE8" w:rsidRDefault="00BB103F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武汉云印网络科技有限公司      策划总监</w:t>
                      </w:r>
                    </w:p>
                    <w:p w14:paraId="56969543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69E910CA" w14:textId="77777777" w:rsidR="00903EE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2D361357" w14:textId="77777777" w:rsidR="00903EE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6CE1486" wp14:editId="7AF61A8A">
                <wp:simplePos x="0" y="0"/>
                <wp:positionH relativeFrom="column">
                  <wp:posOffset>1607820</wp:posOffset>
                </wp:positionH>
                <wp:positionV relativeFrom="paragraph">
                  <wp:posOffset>914400</wp:posOffset>
                </wp:positionV>
                <wp:extent cx="1313180" cy="307975"/>
                <wp:effectExtent l="0" t="0" r="0" b="0"/>
                <wp:wrapNone/>
                <wp:docPr id="5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E4D4ED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E1486" id="文本框 14" o:spid="_x0000_s1029" type="#_x0000_t202" style="position:absolute;left:0;text-align:left;margin-left:126.6pt;margin-top:1in;width:103.4pt;height:24.2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l+pg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" filled="f" stroked="f">
                <v:textbox style="mso-fit-shape-to-text:t">
                  <w:txbxContent>
                    <w:p w14:paraId="5FE4D4ED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E65135F" wp14:editId="16A50B71">
                <wp:simplePos x="0" y="0"/>
                <wp:positionH relativeFrom="column">
                  <wp:posOffset>1444625</wp:posOffset>
                </wp:positionH>
                <wp:positionV relativeFrom="paragraph">
                  <wp:posOffset>1278255</wp:posOffset>
                </wp:positionV>
                <wp:extent cx="4572000" cy="0"/>
                <wp:effectExtent l="0" t="0" r="0" b="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BA80A" id="直接连接符 56" o:spid="_x0000_s1026" style="position:absolute;left:0;text-align:lef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100.65pt" to="473.75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4B49F0E" wp14:editId="3046ADFC">
                <wp:simplePos x="0" y="0"/>
                <wp:positionH relativeFrom="column">
                  <wp:posOffset>1607185</wp:posOffset>
                </wp:positionH>
                <wp:positionV relativeFrom="paragraph">
                  <wp:posOffset>4983480</wp:posOffset>
                </wp:positionV>
                <wp:extent cx="4544060" cy="1082040"/>
                <wp:effectExtent l="0" t="0" r="0" b="0"/>
                <wp:wrapNone/>
                <wp:docPr id="5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3120B18" w14:textId="641A3E89" w:rsidR="00903EE8" w:rsidRDefault="00BB103F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.06     湖工工程院会计系办公室        行政助理</w:t>
                            </w:r>
                          </w:p>
                          <w:p w14:paraId="364041AE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5A247F42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4532F904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49F0E" id="文本框 10" o:spid="_x0000_s1030" type="#_x0000_t202" style="position:absolute;left:0;text-align:left;margin-left:126.55pt;margin-top:392.4pt;width:357.8pt;height:85.2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" filled="f" stroked="f">
                <v:textbox style="mso-fit-shape-to-text:t">
                  <w:txbxContent>
                    <w:p w14:paraId="13120B18" w14:textId="641A3E89" w:rsidR="00903EE8" w:rsidRDefault="00BB103F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.06     湖工工程院会计系办公室        行政助理</w:t>
                      </w:r>
                    </w:p>
                    <w:p w14:paraId="364041AE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5A247F42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 w14:paraId="4532F904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28D647B" wp14:editId="2554848C">
                <wp:simplePos x="0" y="0"/>
                <wp:positionH relativeFrom="column">
                  <wp:posOffset>1607820</wp:posOffset>
                </wp:positionH>
                <wp:positionV relativeFrom="paragraph">
                  <wp:posOffset>4563110</wp:posOffset>
                </wp:positionV>
                <wp:extent cx="1313180" cy="307975"/>
                <wp:effectExtent l="0" t="0" r="0" b="0"/>
                <wp:wrapNone/>
                <wp:docPr id="5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E87F8A8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D647B" id="文本框 15" o:spid="_x0000_s1031" type="#_x0000_t202" style="position:absolute;left:0;text-align:left;margin-left:126.6pt;margin-top:359.3pt;width:103.4pt;height:24.2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" filled="f" stroked="f">
                <v:textbox style="mso-fit-shape-to-text:t">
                  <w:txbxContent>
                    <w:p w14:paraId="2E87F8A8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66DBBBD" wp14:editId="2AC80313">
                <wp:simplePos x="0" y="0"/>
                <wp:positionH relativeFrom="column">
                  <wp:posOffset>1444625</wp:posOffset>
                </wp:positionH>
                <wp:positionV relativeFrom="paragraph">
                  <wp:posOffset>4926965</wp:posOffset>
                </wp:positionV>
                <wp:extent cx="4572000" cy="0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919D8" id="直接连接符 53" o:spid="_x0000_s1026" style="position:absolute;left:0;text-align:lef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387.95pt" to="473.75pt,3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62AB955" wp14:editId="4014CC05">
                <wp:simplePos x="0" y="0"/>
                <wp:positionH relativeFrom="column">
                  <wp:posOffset>1607185</wp:posOffset>
                </wp:positionH>
                <wp:positionV relativeFrom="paragraph">
                  <wp:posOffset>6941820</wp:posOffset>
                </wp:positionV>
                <wp:extent cx="4544060" cy="777240"/>
                <wp:effectExtent l="0" t="0" r="0" b="0"/>
                <wp:wrapNone/>
                <wp:docPr id="4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EE1AC84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02A3FD47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68383E8B" w14:textId="2A1E62E4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BB103F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AB955" id="文本框 11" o:spid="_x0000_s1032" type="#_x0000_t202" style="position:absolute;left:0;text-align:left;margin-left:126.55pt;margin-top:546.6pt;width:357.8pt;height:61.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" filled="f" stroked="f">
                <v:textbox style="mso-fit-shape-to-text:t">
                  <w:txbxContent>
                    <w:p w14:paraId="0EE1AC84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02A3FD47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68383E8B" w14:textId="2A1E62E4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活动荣誉奖励：  </w:t>
                      </w:r>
                      <w:r w:rsidR="00BB103F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8E3A2FF" wp14:editId="4FF0FFE8">
                <wp:simplePos x="0" y="0"/>
                <wp:positionH relativeFrom="column">
                  <wp:posOffset>1607820</wp:posOffset>
                </wp:positionH>
                <wp:positionV relativeFrom="paragraph">
                  <wp:posOffset>6521450</wp:posOffset>
                </wp:positionV>
                <wp:extent cx="1313180" cy="307975"/>
                <wp:effectExtent l="0" t="0" r="0" b="0"/>
                <wp:wrapNone/>
                <wp:docPr id="4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5998792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3A2FF" id="文本框 16" o:spid="_x0000_s1033" type="#_x0000_t202" style="position:absolute;left:0;text-align:left;margin-left:126.6pt;margin-top:513.5pt;width:103.4pt;height:24.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" filled="f" stroked="f">
                <v:textbox style="mso-fit-shape-to-text:t">
                  <w:txbxContent>
                    <w:p w14:paraId="15998792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B963714" wp14:editId="7CCBE543">
                <wp:simplePos x="0" y="0"/>
                <wp:positionH relativeFrom="column">
                  <wp:posOffset>1444625</wp:posOffset>
                </wp:positionH>
                <wp:positionV relativeFrom="paragraph">
                  <wp:posOffset>6885305</wp:posOffset>
                </wp:positionV>
                <wp:extent cx="4572000" cy="0"/>
                <wp:effectExtent l="0" t="0" r="0" b="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790BA" id="直接连接符 50" o:spid="_x0000_s1026" style="position:absolute;left:0;text-align:lef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542.15pt" to="473.75pt,5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52723DE" wp14:editId="3997BE1C">
                <wp:simplePos x="0" y="0"/>
                <wp:positionH relativeFrom="column">
                  <wp:posOffset>1444625</wp:posOffset>
                </wp:positionH>
                <wp:positionV relativeFrom="paragraph">
                  <wp:posOffset>8533130</wp:posOffset>
                </wp:positionV>
                <wp:extent cx="4572000" cy="0"/>
                <wp:effectExtent l="0" t="0" r="0" b="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281D5" id="直接连接符 45" o:spid="_x0000_s1026" style="position:absolute;left:0;text-align:lef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5pt,671.9pt" to="473.75pt,6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D65166F" wp14:editId="7A1A6721">
                <wp:simplePos x="0" y="0"/>
                <wp:positionH relativeFrom="column">
                  <wp:posOffset>1607185</wp:posOffset>
                </wp:positionH>
                <wp:positionV relativeFrom="paragraph">
                  <wp:posOffset>8589010</wp:posOffset>
                </wp:positionV>
                <wp:extent cx="4544060" cy="777240"/>
                <wp:effectExtent l="0" t="0" r="0" b="0"/>
                <wp:wrapNone/>
                <wp:docPr id="4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13A2CFB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5166F" id="文本框 12" o:spid="_x0000_s1034" type="#_x0000_t202" style="position:absolute;left:0;text-align:left;margin-left:126.55pt;margin-top:676.3pt;width:357.8pt;height:61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" filled="f" stroked="f">
                <v:textbox style="mso-fit-shape-to-text:t">
                  <w:txbxContent>
                    <w:p w14:paraId="213A2CFB" w14:textId="77777777" w:rsidR="00903EE8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1F34FC7" wp14:editId="4E48699F">
                <wp:simplePos x="0" y="0"/>
                <wp:positionH relativeFrom="column">
                  <wp:posOffset>1607820</wp:posOffset>
                </wp:positionH>
                <wp:positionV relativeFrom="paragraph">
                  <wp:posOffset>8168640</wp:posOffset>
                </wp:positionV>
                <wp:extent cx="1313180" cy="307975"/>
                <wp:effectExtent l="0" t="0" r="0" b="0"/>
                <wp:wrapNone/>
                <wp:docPr id="4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16761B6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34FC7" id="文本框 17" o:spid="_x0000_s1035" type="#_x0000_t202" style="position:absolute;left:0;text-align:left;margin-left:126.6pt;margin-top:643.2pt;width:103.4pt;height:24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t7dpg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" filled="f" stroked="f">
                <v:textbox style="mso-fit-shape-to-text:t">
                  <w:txbxContent>
                    <w:p w14:paraId="516761B6" w14:textId="77777777" w:rsidR="00903EE8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08DAEB" wp14:editId="2DC34143">
                <wp:simplePos x="0" y="0"/>
                <wp:positionH relativeFrom="column">
                  <wp:posOffset>1694815</wp:posOffset>
                </wp:positionH>
                <wp:positionV relativeFrom="paragraph">
                  <wp:posOffset>-163830</wp:posOffset>
                </wp:positionV>
                <wp:extent cx="756285" cy="45720"/>
                <wp:effectExtent l="0" t="0" r="0" b="0"/>
                <wp:wrapNone/>
                <wp:docPr id="4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432190EF" id="矩形 40" o:spid="_x0000_s1026" style="position:absolute;left:0;text-align:left;margin-left:133.45pt;margin-top:-12.9pt;width:59.55pt;height:3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AB83A7" wp14:editId="6CE66F1D">
                <wp:simplePos x="0" y="0"/>
                <wp:positionH relativeFrom="column">
                  <wp:posOffset>1694815</wp:posOffset>
                </wp:positionH>
                <wp:positionV relativeFrom="paragraph">
                  <wp:posOffset>1252855</wp:posOffset>
                </wp:positionV>
                <wp:extent cx="756285" cy="45720"/>
                <wp:effectExtent l="0" t="0" r="0" b="0"/>
                <wp:wrapNone/>
                <wp:docPr id="5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A4F0A9B" id="矩形 41" o:spid="_x0000_s1026" style="position:absolute;left:0;text-align:left;margin-left:133.45pt;margin-top:98.65pt;width:59.55pt;height:3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419662" wp14:editId="72330856">
                <wp:simplePos x="0" y="0"/>
                <wp:positionH relativeFrom="column">
                  <wp:posOffset>1694815</wp:posOffset>
                </wp:positionH>
                <wp:positionV relativeFrom="paragraph">
                  <wp:posOffset>4900930</wp:posOffset>
                </wp:positionV>
                <wp:extent cx="756285" cy="45720"/>
                <wp:effectExtent l="0" t="0" r="0" b="0"/>
                <wp:wrapNone/>
                <wp:docPr id="6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C06029B" id="矩形 42" o:spid="_x0000_s1026" style="position:absolute;left:0;text-align:left;margin-left:133.45pt;margin-top:385.9pt;width:59.55pt;height:3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D3CA2C" wp14:editId="19FFC870">
                <wp:simplePos x="0" y="0"/>
                <wp:positionH relativeFrom="column">
                  <wp:posOffset>1694815</wp:posOffset>
                </wp:positionH>
                <wp:positionV relativeFrom="paragraph">
                  <wp:posOffset>6856095</wp:posOffset>
                </wp:positionV>
                <wp:extent cx="756285" cy="45720"/>
                <wp:effectExtent l="0" t="0" r="0" b="0"/>
                <wp:wrapNone/>
                <wp:docPr id="7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01512DD" id="矩形 43" o:spid="_x0000_s1026" style="position:absolute;left:0;text-align:left;margin-left:133.45pt;margin-top:539.85pt;width:59.55pt;height:3.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B92AFC" wp14:editId="260240F6">
                <wp:simplePos x="0" y="0"/>
                <wp:positionH relativeFrom="column">
                  <wp:posOffset>1694815</wp:posOffset>
                </wp:positionH>
                <wp:positionV relativeFrom="paragraph">
                  <wp:posOffset>8503920</wp:posOffset>
                </wp:positionV>
                <wp:extent cx="756285" cy="45720"/>
                <wp:effectExtent l="0" t="0" r="0" b="0"/>
                <wp:wrapNone/>
                <wp:docPr id="8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4572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A146D32" id="矩形 44" o:spid="_x0000_s1026" style="position:absolute;left:0;text-align:left;margin-left:133.45pt;margin-top:669.6pt;width:59.55pt;height:3.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4297E7" wp14:editId="0520A44D">
                <wp:simplePos x="0" y="0"/>
                <wp:positionH relativeFrom="column">
                  <wp:posOffset>-452755</wp:posOffset>
                </wp:positionH>
                <wp:positionV relativeFrom="paragraph">
                  <wp:posOffset>7875905</wp:posOffset>
                </wp:positionV>
                <wp:extent cx="1071245" cy="92710"/>
                <wp:effectExtent l="0" t="0" r="14605" b="21590"/>
                <wp:wrapNone/>
                <wp:docPr id="9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245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69EB5" id="矩形 35" o:spid="_x0000_s1026" style="position:absolute;left:0;text-align:left;margin-left:-35.65pt;margin-top:620.15pt;width:84.35pt;height:7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744990" wp14:editId="1D36B8DC">
                <wp:simplePos x="0" y="0"/>
                <wp:positionH relativeFrom="column">
                  <wp:posOffset>-452755</wp:posOffset>
                </wp:positionH>
                <wp:positionV relativeFrom="paragraph">
                  <wp:posOffset>8194040</wp:posOffset>
                </wp:positionV>
                <wp:extent cx="796925" cy="92710"/>
                <wp:effectExtent l="0" t="0" r="22225" b="21590"/>
                <wp:wrapNone/>
                <wp:docPr id="1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C5CEE3B" id="矩形 36" o:spid="_x0000_s1026" style="position:absolute;left:0;text-align:left;margin-left:-35.65pt;margin-top:645.2pt;width:62.75pt;height:7.3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17BFE68" wp14:editId="219E98AD">
                <wp:simplePos x="0" y="0"/>
                <wp:positionH relativeFrom="column">
                  <wp:posOffset>-452755</wp:posOffset>
                </wp:positionH>
                <wp:positionV relativeFrom="paragraph">
                  <wp:posOffset>8512175</wp:posOffset>
                </wp:positionV>
                <wp:extent cx="1141095" cy="92710"/>
                <wp:effectExtent l="0" t="0" r="20955" b="21590"/>
                <wp:wrapNone/>
                <wp:docPr id="18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5F390951" id="矩形 37" o:spid="_x0000_s1026" style="position:absolute;left:0;text-align:left;margin-left:-35.65pt;margin-top:670.25pt;width:89.85pt;height:7.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9DA270" wp14:editId="2A165C17">
                <wp:simplePos x="0" y="0"/>
                <wp:positionH relativeFrom="column">
                  <wp:posOffset>-452755</wp:posOffset>
                </wp:positionH>
                <wp:positionV relativeFrom="paragraph">
                  <wp:posOffset>8830310</wp:posOffset>
                </wp:positionV>
                <wp:extent cx="960120" cy="92710"/>
                <wp:effectExtent l="0" t="0" r="11430" b="21590"/>
                <wp:wrapNone/>
                <wp:docPr id="19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842A716" id="矩形 38" o:spid="_x0000_s1026" style="position:absolute;left:0;text-align:left;margin-left:-35.65pt;margin-top:695.3pt;width:75.6pt;height:7.3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817A1B2" wp14:editId="6CE9AB3D">
                <wp:simplePos x="0" y="0"/>
                <wp:positionH relativeFrom="column">
                  <wp:posOffset>-452755</wp:posOffset>
                </wp:positionH>
                <wp:positionV relativeFrom="paragraph">
                  <wp:posOffset>9148445</wp:posOffset>
                </wp:positionV>
                <wp:extent cx="1021715" cy="92710"/>
                <wp:effectExtent l="0" t="0" r="26035" b="21590"/>
                <wp:wrapNone/>
                <wp:docPr id="20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715" cy="927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>
                          <a:solidFill>
                            <a:srgbClr val="92D04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50E0CC1" id="矩形 39" o:spid="_x0000_s1026" style="position:absolute;left:0;text-align:left;margin-left:-35.65pt;margin-top:720.35pt;width:80.45pt;height:7.3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" fillcolor="#92d050" strokecolor="#92d04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4230282" wp14:editId="3E23FD4F">
                <wp:simplePos x="0" y="0"/>
                <wp:positionH relativeFrom="column">
                  <wp:posOffset>-1156335</wp:posOffset>
                </wp:positionH>
                <wp:positionV relativeFrom="paragraph">
                  <wp:posOffset>2571115</wp:posOffset>
                </wp:positionV>
                <wp:extent cx="1945640" cy="318770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457BB4FE" id="矩形 2" o:spid="_x0000_s1026" style="position:absolute;left:0;text-align:left;margin-left:-91.05pt;margin-top:202.45pt;width:153.2pt;height:25.1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5B98F80" wp14:editId="3AC2E623">
                <wp:simplePos x="0" y="0"/>
                <wp:positionH relativeFrom="column">
                  <wp:posOffset>-1156335</wp:posOffset>
                </wp:positionH>
                <wp:positionV relativeFrom="paragraph">
                  <wp:posOffset>5042535</wp:posOffset>
                </wp:positionV>
                <wp:extent cx="1945640" cy="318770"/>
                <wp:effectExtent l="0" t="0" r="0" b="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8E76FF2" id="矩形 3" o:spid="_x0000_s1026" style="position:absolute;left:0;text-align:left;margin-left:-91.05pt;margin-top:397.05pt;width:153.2pt;height:25.1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2038EE0" wp14:editId="3D8D1020">
                <wp:simplePos x="0" y="0"/>
                <wp:positionH relativeFrom="column">
                  <wp:posOffset>-1156335</wp:posOffset>
                </wp:positionH>
                <wp:positionV relativeFrom="paragraph">
                  <wp:posOffset>7055485</wp:posOffset>
                </wp:positionV>
                <wp:extent cx="1945640" cy="318770"/>
                <wp:effectExtent l="0" t="0" r="0" b="0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716168F" id="矩形 4" o:spid="_x0000_s1026" style="position:absolute;left:0;text-align:left;margin-left:-91.05pt;margin-top:555.55pt;width:153.2pt;height:25.1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B072EA" wp14:editId="77356C4C">
                <wp:simplePos x="0" y="0"/>
                <wp:positionH relativeFrom="column">
                  <wp:posOffset>-1245870</wp:posOffset>
                </wp:positionH>
                <wp:positionV relativeFrom="paragraph">
                  <wp:posOffset>1361440</wp:posOffset>
                </wp:positionV>
                <wp:extent cx="2245995" cy="932180"/>
                <wp:effectExtent l="0" t="0" r="0" b="0"/>
                <wp:wrapNone/>
                <wp:docPr id="10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C2C31E4" w14:textId="2A9E3343" w:rsidR="00903EE8" w:rsidRDefault="00206E87">
                            <w:pPr>
                              <w:pStyle w:val="a3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92D04F"/>
                                <w:kern w:val="24"/>
                                <w:sz w:val="40"/>
                                <w:szCs w:val="40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  <w:p w14:paraId="1682AED4" w14:textId="77777777" w:rsidR="00903EE8" w:rsidRDefault="000000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求职意向：平面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网页设计师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072EA" id="文本框 42" o:spid="_x0000_s1036" type="#_x0000_t202" style="position:absolute;left:0;text-align:left;margin-left:-98.1pt;margin-top:107.2pt;width:176.85pt;height:73.4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" filled="f" stroked="f">
                <v:textbox style="mso-fit-shape-to-text:t">
                  <w:txbxContent>
                    <w:p w14:paraId="0C2C31E4" w14:textId="2A9E3343" w:rsidR="00903EE8" w:rsidRDefault="00206E87">
                      <w:pPr>
                        <w:pStyle w:val="a3"/>
                        <w:spacing w:before="0" w:beforeAutospacing="0" w:after="0" w:afterAutospacing="0" w:line="70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92D04F"/>
                          <w:kern w:val="24"/>
                          <w:sz w:val="40"/>
                          <w:szCs w:val="40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40"/>
                          <w:szCs w:val="40"/>
                        </w:rPr>
                        <w:t xml:space="preserve">   </w:t>
                      </w:r>
                    </w:p>
                    <w:p w14:paraId="1682AED4" w14:textId="77777777" w:rsidR="00903EE8" w:rsidRDefault="000000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>求职意向：平面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20"/>
                          <w:szCs w:val="20"/>
                        </w:rPr>
                        <w:t>网页设计师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889206" wp14:editId="2D56D81B">
                <wp:simplePos x="0" y="0"/>
                <wp:positionH relativeFrom="column">
                  <wp:posOffset>-996315</wp:posOffset>
                </wp:positionH>
                <wp:positionV relativeFrom="paragraph">
                  <wp:posOffset>5503545</wp:posOffset>
                </wp:positionV>
                <wp:extent cx="1562735" cy="1043940"/>
                <wp:effectExtent l="0" t="0" r="0" b="0"/>
                <wp:wrapNone/>
                <wp:docPr id="11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735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F0513FB" w14:textId="10C63D4D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电话：15</w:t>
                            </w:r>
                            <w:r w:rsidR="00BB103F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000000</w:t>
                            </w:r>
                          </w:p>
                          <w:p w14:paraId="50DC3DA7" w14:textId="16DE6B7D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邮箱：</w:t>
                            </w:r>
                            <w:r w:rsidR="00DB71D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@</w:t>
                            </w:r>
                            <w:r w:rsidR="00DB71D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  <w:p w14:paraId="2C3615B9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地址：北京海淀苏州街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89206" id="文本框 43" o:spid="_x0000_s1037" type="#_x0000_t202" style="position:absolute;left:0;text-align:left;margin-left:-78.45pt;margin-top:433.35pt;width:123.05pt;height:82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" filled="f" stroked="f">
                <v:textbox style="mso-fit-shape-to-text:t">
                  <w:txbxContent>
                    <w:p w14:paraId="0F0513FB" w14:textId="10C63D4D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电话：15</w:t>
                      </w:r>
                      <w:r w:rsidR="00BB103F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000000</w:t>
                      </w:r>
                    </w:p>
                    <w:p w14:paraId="50DC3DA7" w14:textId="16DE6B7D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邮箱：</w:t>
                      </w:r>
                      <w:r w:rsidR="00DB71D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@</w:t>
                      </w:r>
                      <w:r w:rsidR="00DB71D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  <w:p w14:paraId="2C3615B9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地址：北京海淀苏州街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AD5B2C" wp14:editId="508F9F3E">
                <wp:simplePos x="0" y="0"/>
                <wp:positionH relativeFrom="column">
                  <wp:posOffset>-996315</wp:posOffset>
                </wp:positionH>
                <wp:positionV relativeFrom="paragraph">
                  <wp:posOffset>3032760</wp:posOffset>
                </wp:positionV>
                <wp:extent cx="1832610" cy="1678940"/>
                <wp:effectExtent l="0" t="0" r="0" b="0"/>
                <wp:wrapNone/>
                <wp:docPr id="12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61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A1A6A1F" w14:textId="1F46CA28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出生年月：</w:t>
                            </w:r>
                            <w:r w:rsidR="00BB103F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 07</w:t>
                            </w:r>
                          </w:p>
                          <w:p w14:paraId="72660C30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政治面貌：中共党员</w:t>
                            </w:r>
                          </w:p>
                          <w:p w14:paraId="4FEE80FA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工作经验：2 年销售</w:t>
                            </w:r>
                          </w:p>
                          <w:p w14:paraId="0BD6D442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最高学历：大学本科</w:t>
                            </w:r>
                          </w:p>
                          <w:p w14:paraId="4B99AEDC" w14:textId="77777777" w:rsidR="00903EE8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500" w:lineRule="exact"/>
                              <w:ind w:firstLineChars="0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D5B2C" id="文本框 44" o:spid="_x0000_s1038" type="#_x0000_t202" style="position:absolute;left:0;text-align:left;margin-left:-78.45pt;margin-top:238.8pt;width:144.3pt;height:132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" filled="f" stroked="f">
                <v:textbox style="mso-fit-shape-to-text:t">
                  <w:txbxContent>
                    <w:p w14:paraId="4A1A6A1F" w14:textId="1F46CA28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出生年月：</w:t>
                      </w:r>
                      <w:r w:rsidR="00BB103F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 07</w:t>
                      </w:r>
                    </w:p>
                    <w:p w14:paraId="72660C30" w14:textId="77777777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政治面貌：中共党员</w:t>
                      </w:r>
                    </w:p>
                    <w:p w14:paraId="4FEE80FA" w14:textId="77777777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工作经验：2 年销售</w:t>
                      </w:r>
                    </w:p>
                    <w:p w14:paraId="0BD6D442" w14:textId="77777777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最高学历：大学本科</w:t>
                      </w:r>
                    </w:p>
                    <w:p w14:paraId="4B99AEDC" w14:textId="77777777" w:rsidR="00903EE8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500" w:lineRule="exact"/>
                        <w:ind w:firstLineChars="0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DCFBE5" wp14:editId="28B84906">
                <wp:simplePos x="0" y="0"/>
                <wp:positionH relativeFrom="column">
                  <wp:posOffset>-1323975</wp:posOffset>
                </wp:positionH>
                <wp:positionV relativeFrom="paragraph">
                  <wp:posOffset>2526030</wp:posOffset>
                </wp:positionV>
                <wp:extent cx="2245995" cy="396240"/>
                <wp:effectExtent l="0" t="0" r="0" b="0"/>
                <wp:wrapNone/>
                <wp:docPr id="13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9FD60A2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CFBE5" id="文本框 128" o:spid="_x0000_s1039" type="#_x0000_t202" style="position:absolute;left:0;text-align:left;margin-left:-104.25pt;margin-top:198.9pt;width:176.85pt;height:31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" filled="f" stroked="f">
                <v:textbox style="mso-fit-shape-to-text:t">
                  <w:txbxContent>
                    <w:p w14:paraId="69FD60A2" w14:textId="77777777" w:rsidR="00903EE8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D633EF" wp14:editId="74933FF9">
                <wp:simplePos x="0" y="0"/>
                <wp:positionH relativeFrom="column">
                  <wp:posOffset>-1323975</wp:posOffset>
                </wp:positionH>
                <wp:positionV relativeFrom="paragraph">
                  <wp:posOffset>4999355</wp:posOffset>
                </wp:positionV>
                <wp:extent cx="2245995" cy="396240"/>
                <wp:effectExtent l="0" t="0" r="0" b="0"/>
                <wp:wrapNone/>
                <wp:docPr id="14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381C8F8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633EF" id="文本框 129" o:spid="_x0000_s1040" type="#_x0000_t202" style="position:absolute;left:0;text-align:left;margin-left:-104.25pt;margin-top:393.65pt;width:176.85pt;height:31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" filled="f" stroked="f">
                <v:textbox style="mso-fit-shape-to-text:t">
                  <w:txbxContent>
                    <w:p w14:paraId="6381C8F8" w14:textId="77777777" w:rsidR="00903EE8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0A1FBA" wp14:editId="2F700E8B">
                <wp:simplePos x="0" y="0"/>
                <wp:positionH relativeFrom="column">
                  <wp:posOffset>-1323975</wp:posOffset>
                </wp:positionH>
                <wp:positionV relativeFrom="paragraph">
                  <wp:posOffset>7011670</wp:posOffset>
                </wp:positionV>
                <wp:extent cx="2245995" cy="396240"/>
                <wp:effectExtent l="0" t="0" r="0" b="0"/>
                <wp:wrapNone/>
                <wp:docPr id="15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99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563DE95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120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A1FBA" id="文本框 130" o:spid="_x0000_s1041" type="#_x0000_t202" style="position:absolute;left:0;text-align:left;margin-left:-104.25pt;margin-top:552.1pt;width:176.85pt;height:31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" filled="f" stroked="f">
                <v:textbox style="mso-fit-shape-to-text:t">
                  <w:txbxContent>
                    <w:p w14:paraId="1563DE95" w14:textId="77777777" w:rsidR="00903EE8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120"/>
                          <w:kern w:val="24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8EABA84" wp14:editId="600259DB">
                <wp:simplePos x="0" y="0"/>
                <wp:positionH relativeFrom="column">
                  <wp:posOffset>-1068070</wp:posOffset>
                </wp:positionH>
                <wp:positionV relativeFrom="paragraph">
                  <wp:posOffset>7674610</wp:posOffset>
                </wp:positionV>
                <wp:extent cx="612140" cy="1678940"/>
                <wp:effectExtent l="0" t="0" r="0" b="0"/>
                <wp:wrapNone/>
                <wp:docPr id="17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167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21FE604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学习能力</w:t>
                            </w:r>
                          </w:p>
                          <w:p w14:paraId="2CC7FB73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团队合作</w:t>
                            </w:r>
                          </w:p>
                          <w:p w14:paraId="0F063602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软件操作</w:t>
                            </w:r>
                          </w:p>
                          <w:p w14:paraId="7C52AC49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专业能力</w:t>
                            </w:r>
                          </w:p>
                          <w:p w14:paraId="0AA86A41" w14:textId="77777777" w:rsidR="00903EE8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项目管理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ABA84" id="文本框 53" o:spid="_x0000_s1042" type="#_x0000_t202" style="position:absolute;left:0;text-align:left;margin-left:-84.1pt;margin-top:604.3pt;width:48.2pt;height:132.2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" filled="f" stroked="f">
                <v:textbox style="mso-fit-shape-to-text:t">
                  <w:txbxContent>
                    <w:p w14:paraId="521FE604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学习能力</w:t>
                      </w:r>
                    </w:p>
                    <w:p w14:paraId="2CC7FB73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团队合作</w:t>
                      </w:r>
                    </w:p>
                    <w:p w14:paraId="0F063602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软件操作</w:t>
                      </w:r>
                    </w:p>
                    <w:p w14:paraId="7C52AC49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专业能力</w:t>
                      </w:r>
                    </w:p>
                    <w:p w14:paraId="0AA86A41" w14:textId="77777777" w:rsidR="00903EE8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kern w:val="24"/>
                          <w:sz w:val="16"/>
                          <w:szCs w:val="16"/>
                        </w:rPr>
                        <w:t>项目管理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53E02CB" wp14:editId="46FE1697">
                <wp:simplePos x="0" y="0"/>
                <wp:positionH relativeFrom="column">
                  <wp:posOffset>1448435</wp:posOffset>
                </wp:positionH>
                <wp:positionV relativeFrom="paragraph">
                  <wp:posOffset>-135890</wp:posOffset>
                </wp:positionV>
                <wp:extent cx="0" cy="9441815"/>
                <wp:effectExtent l="0" t="0" r="0" b="0"/>
                <wp:wrapNone/>
                <wp:docPr id="21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4166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5400B" id="直接连接符 19" o:spid="_x0000_s1026" style="position:absolute;left:0;text-align:lef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05pt,-10.7pt" to="114.05pt,7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B56777" wp14:editId="764EF414">
                <wp:simplePos x="0" y="0"/>
                <wp:positionH relativeFrom="column">
                  <wp:posOffset>827405</wp:posOffset>
                </wp:positionH>
                <wp:positionV relativeFrom="paragraph">
                  <wp:posOffset>2571115</wp:posOffset>
                </wp:positionV>
                <wp:extent cx="88900" cy="318770"/>
                <wp:effectExtent l="0" t="0" r="0" b="0"/>
                <wp:wrapNone/>
                <wp:docPr id="22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24FF5183" id="矩形 20" o:spid="_x0000_s1026" style="position:absolute;left:0;text-align:left;margin-left:65.15pt;margin-top:202.45pt;width:7pt;height:25.1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F697C7" wp14:editId="08299885">
                <wp:simplePos x="0" y="0"/>
                <wp:positionH relativeFrom="column">
                  <wp:posOffset>827405</wp:posOffset>
                </wp:positionH>
                <wp:positionV relativeFrom="paragraph">
                  <wp:posOffset>5042535</wp:posOffset>
                </wp:positionV>
                <wp:extent cx="88900" cy="318770"/>
                <wp:effectExtent l="0" t="0" r="0" b="0"/>
                <wp:wrapNone/>
                <wp:docPr id="23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A43D0CA" id="矩形 22" o:spid="_x0000_s1026" style="position:absolute;left:0;text-align:left;margin-left:65.15pt;margin-top:397.05pt;width:7pt;height:25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CCD705" wp14:editId="5361B734">
                <wp:simplePos x="0" y="0"/>
                <wp:positionH relativeFrom="column">
                  <wp:posOffset>827405</wp:posOffset>
                </wp:positionH>
                <wp:positionV relativeFrom="paragraph">
                  <wp:posOffset>7055485</wp:posOffset>
                </wp:positionV>
                <wp:extent cx="88900" cy="318770"/>
                <wp:effectExtent l="0" t="0" r="0" b="0"/>
                <wp:wrapNone/>
                <wp:docPr id="24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CDE7DD6" id="矩形 23" o:spid="_x0000_s1026" style="position:absolute;left:0;text-align:left;margin-left:65.15pt;margin-top:555.55pt;width:7pt;height:25.1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6BE1E4E" wp14:editId="269D7D11">
                <wp:simplePos x="0" y="0"/>
                <wp:positionH relativeFrom="column">
                  <wp:posOffset>1306195</wp:posOffset>
                </wp:positionH>
                <wp:positionV relativeFrom="paragraph">
                  <wp:posOffset>-280670</wp:posOffset>
                </wp:positionV>
                <wp:extent cx="287655" cy="287655"/>
                <wp:effectExtent l="0" t="0" r="0" b="0"/>
                <wp:wrapNone/>
                <wp:docPr id="25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4BA305D8" id="椭圆 24" o:spid="_x0000_s1026" style="position:absolute;left:0;text-align:left;margin-left:102.85pt;margin-top:-22.1pt;width:22.65pt;height:22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2D3A9C8" wp14:editId="0D24FE67">
                <wp:simplePos x="0" y="0"/>
                <wp:positionH relativeFrom="column">
                  <wp:posOffset>1306195</wp:posOffset>
                </wp:positionH>
                <wp:positionV relativeFrom="paragraph">
                  <wp:posOffset>1143635</wp:posOffset>
                </wp:positionV>
                <wp:extent cx="287655" cy="287655"/>
                <wp:effectExtent l="0" t="0" r="0" b="0"/>
                <wp:wrapNone/>
                <wp:docPr id="26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02CE249B" id="椭圆 25" o:spid="_x0000_s1026" style="position:absolute;left:0;text-align:left;margin-left:102.85pt;margin-top:90.05pt;width:22.65pt;height:22.6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F40775B" wp14:editId="472FC8E6">
                <wp:simplePos x="0" y="0"/>
                <wp:positionH relativeFrom="column">
                  <wp:posOffset>1306195</wp:posOffset>
                </wp:positionH>
                <wp:positionV relativeFrom="paragraph">
                  <wp:posOffset>4785995</wp:posOffset>
                </wp:positionV>
                <wp:extent cx="287655" cy="287655"/>
                <wp:effectExtent l="0" t="0" r="0" b="0"/>
                <wp:wrapNone/>
                <wp:docPr id="27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6D0AAA57" id="椭圆 26" o:spid="_x0000_s1026" style="position:absolute;left:0;text-align:left;margin-left:102.85pt;margin-top:376.85pt;width:22.65pt;height:22.6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F3AEADC" wp14:editId="6250C273">
                <wp:simplePos x="0" y="0"/>
                <wp:positionH relativeFrom="column">
                  <wp:posOffset>1306195</wp:posOffset>
                </wp:positionH>
                <wp:positionV relativeFrom="paragraph">
                  <wp:posOffset>6739890</wp:posOffset>
                </wp:positionV>
                <wp:extent cx="287655" cy="287655"/>
                <wp:effectExtent l="0" t="0" r="0" b="0"/>
                <wp:wrapNone/>
                <wp:docPr id="28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06FD2988" id="椭圆 27" o:spid="_x0000_s1026" style="position:absolute;left:0;text-align:left;margin-left:102.85pt;margin-top:530.7pt;width:22.65pt;height:22.6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F40AF63" wp14:editId="7F953B3C">
                <wp:simplePos x="0" y="0"/>
                <wp:positionH relativeFrom="column">
                  <wp:posOffset>1306195</wp:posOffset>
                </wp:positionH>
                <wp:positionV relativeFrom="paragraph">
                  <wp:posOffset>8387715</wp:posOffset>
                </wp:positionV>
                <wp:extent cx="287655" cy="287655"/>
                <wp:effectExtent l="0" t="0" r="0" b="0"/>
                <wp:wrapNone/>
                <wp:docPr id="29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solidFill>
                          <a:srgbClr val="92D04F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614443F0" id="椭圆 28" o:spid="_x0000_s1026" style="position:absolute;left:0;text-align:left;margin-left:102.85pt;margin-top:660.45pt;width:22.65pt;height:22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" fillcolor="#92d04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B0E5793" wp14:editId="10424FBD">
                <wp:simplePos x="0" y="0"/>
                <wp:positionH relativeFrom="column">
                  <wp:posOffset>1360170</wp:posOffset>
                </wp:positionH>
                <wp:positionV relativeFrom="paragraph">
                  <wp:posOffset>-198755</wp:posOffset>
                </wp:positionV>
                <wp:extent cx="179070" cy="123825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8876" cy="123997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5874846" id="KSO_Shape" o:spid="_x0000_s1026" style="position:absolute;left:0;text-align:left;margin-left:107.1pt;margin-top:-15.65pt;width:14.1pt;height:9.7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49,3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" path="m6649,1054l3324,,,1054r1706,540l1398,3223r1926,685l5251,3223,4943,1594,6649,1054xe" fillcolor="window" stroked="f" strokeweight="4.5pt">
                <v:stroke joinstyle="miter"/>
                <v:path arrowok="t" o:connecttype="custom" o:connectlocs="51249629,9585019;25620967,0;0,9585019;13149632,14495751;10775604,29309775;25620967,35539133;40474024,29309775;38099996,14495751;51249629,9585019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AF9B503" wp14:editId="38A22C80">
                <wp:simplePos x="0" y="0"/>
                <wp:positionH relativeFrom="column">
                  <wp:posOffset>1365885</wp:posOffset>
                </wp:positionH>
                <wp:positionV relativeFrom="paragraph">
                  <wp:posOffset>1209675</wp:posOffset>
                </wp:positionV>
                <wp:extent cx="167640" cy="154940"/>
                <wp:effectExtent l="0" t="0" r="0" b="0"/>
                <wp:wrapNone/>
                <wp:docPr id="3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824" cy="154958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A25CC" id="KSO_Shape" o:spid="_x0000_s1026" style="position:absolute;left:0;text-align:left;margin-left:107.55pt;margin-top:95.25pt;width:13.2pt;height:12.2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7,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" path="m3646,48r,l3623,39r-23,-8l3578,24r-21,-6l3536,13,3515,8,3494,5,3473,3,3454,1,3434,r-19,l3395,1r-19,2l3358,5r-19,4l3321,13r-18,5l3285,23r-17,7l3251,37r-16,8l3219,54r-18,9l3186,74r-16,11l3155,96r-16,12l3124,121r-14,13l3094,149r-28,30l3079,337r15,157l3112,649r19,153l3151,954r23,150l3198,1252r28,146l3254,1543r30,143l3318,1827r34,140l3388,2104r19,68l3427,2240r20,67l3468,2374r20,67l3510,2506r757,-171l4258,2257r-9,-78l4238,2102r-11,-76l4214,1950r-12,-76l4189,1798r-14,-74l4161,1649r-15,-75l4130,1500r-17,-72l4096,1354r-18,-72l4060,1210r-19,-72l4020,1067r-20,-72l3979,926r-22,-71l3935,785r-24,-68l3888,648r-25,-69l3839,512r-27,-68l3786,377r-27,-67l3732,244r-29,-65l3675,113,3646,48xm831,2804r1979,l2810,2949r-1979,l831,2804xm3516,3370r121,380l190,3750,,3750,,3559,,1320r,-80l59,1183,764,503r55,-54l895,449r1936,l2840,545r9,95l2859,735r11,94l1084,829r54,590l1148,1526r-108,-4l380,1497r,1873l3516,3370xm472,1312r467,17l900,898,472,1312xm2810,2206r-1979,l831,2351r1979,l2810,2206xm2810,1666r-1189,l1621,1810r1189,l2810,1666xm2810,1112r-1189,l1621,1256r1189,l2810,1112xm4318,3463r-316,77l4007,3867r230,266l4387,4100r90,-349l4318,3463xm4272,2491r,l4388,3367r-518,118l3583,2648r689,-157xe" fillcolor="window" stroked="f">
                <v:path arrowok="t" o:connecttype="custom" o:connectlocs="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092005E" wp14:editId="3C24F622">
                <wp:simplePos x="0" y="0"/>
                <wp:positionH relativeFrom="column">
                  <wp:posOffset>1360170</wp:posOffset>
                </wp:positionH>
                <wp:positionV relativeFrom="paragraph">
                  <wp:posOffset>4848225</wp:posOffset>
                </wp:positionV>
                <wp:extent cx="166370" cy="143510"/>
                <wp:effectExtent l="0" t="0" r="0" b="0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6491" cy="143460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0A54B" id="KSO_Shape" o:spid="_x0000_s1026" style="position:absolute;left:0;text-align:left;margin-left:107.1pt;margin-top:381.75pt;width:13.1pt;height:11.3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6038,331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fillcolor="window" stroked="f">
                <v:path arrowok="t" o:connecttype="custom" o:connectlocs="36204,131207;34847,133045;14929,133251;13243,131714;83685,81008;87740,83312;91864,83710;95385,82695;95344,132387;93248,133375;73533,132579;72724,70049;65528,132387;63431,133375;43703,132579;42908,87755;125364,132181;123399,133361;103530,132757;102540,130658;146523,35854;148605,39600;151935,42207;155661,130658;154675,132757;134864,133361;132891,132181;130928,0;158418,302;160377,1536;161597,3471;161885,31003;161268,33240;159788,34954;157719,35901;155334,35832;153306,34790;151908,33020;151401,30743;93050,75917;90830,76411;88624,75917;8949,112134;6975,113382;4742,113657;2576,112957;863,111311;41,109171;219,106921;1343,104904;64450,42170;66656,41676;68876,42170;143974,10522;129146,10097;127310,8780;126186,6818;126008,4445;126830,2318;128475,755;130667,14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10343F9" wp14:editId="2553AE8E">
                <wp:simplePos x="0" y="0"/>
                <wp:positionH relativeFrom="column">
                  <wp:posOffset>1372870</wp:posOffset>
                </wp:positionH>
                <wp:positionV relativeFrom="paragraph">
                  <wp:posOffset>6804660</wp:posOffset>
                </wp:positionV>
                <wp:extent cx="154305" cy="166370"/>
                <wp:effectExtent l="0" t="0" r="0" b="0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4005" cy="166491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35E8F" id="KSO_Shape" o:spid="_x0000_s1026" style="position:absolute;left:0;text-align:left;margin-left:108.1pt;margin-top:535.8pt;width:12.15pt;height:13.1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window" stroked="f">
                <v:path arrowok="t" o:connecttype="custom" o:connectlocs="52444,141751;85363,143489;86605,130906;79220,111971;58832,114472;92060,19187;84379,46271;76240,59335;80214,60194;94295,33760;95996,16151;101613,37867;91449,57368;80577,72227;76890,80898;74884,106434;63057,107046;64911,83305;62885,77460;59313,72227;48117,57005;38277,37867;19845,6335;29538,14638;32305,25747;27019,25079;21486,14562;12308,12710;6888,19639;7003,30919;14502,41513;39613,54492;49822,63348;46826,71097;39155,72758;39651,67242;43601,63844;24730,55599;4980,40386;0,25098;4064,11202;14540,5744;134076,9141;139928,22922;136906,37466;124571,50293;97393,62356;97566,66402;101926,70964;95710,72643;90183,66364;94104,56801;117169,47353;131819,33668;133559,21777;127248,12596;117819,15192;112445,25861;107205,24926;111852,12462;123098,5763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65C443F" wp14:editId="6CB2E360">
                <wp:simplePos x="0" y="0"/>
                <wp:positionH relativeFrom="column">
                  <wp:posOffset>1377950</wp:posOffset>
                </wp:positionH>
                <wp:positionV relativeFrom="paragraph">
                  <wp:posOffset>8440420</wp:posOffset>
                </wp:positionV>
                <wp:extent cx="143510" cy="181610"/>
                <wp:effectExtent l="0" t="0" r="0" b="0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590" cy="181758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4F292" id="KSO_Shape" o:spid="_x0000_s1026" style="position:absolute;left:0;text-align:left;margin-left:108.5pt;margin-top:664.6pt;width:11.3pt;height:14.3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indow" stroked="f">
                <v:path arrowok="t" o:connecttype="custom" o:connectlocs="43471,79824;55172,85878;54539,89429;53809,93684;55220,98207;78963,143631;75752,97259;76652,92638;75679,88845;78403,85489;89642,79289;99932,79848;107497,87313;114017,95678;119466,104967;123698,115350;126715,126852;128393,139570;123090,148981;106232,156203;88547,160847;70303,162841;50988,161966;31892,158002;13623,151072;0,143339;1314,129843;4038,117709;8076,106815;13331,97113;19729,88529;27172,80918;36562,73574;71116,438;79264,2654;86633,6549;92933,11881;97919,18405;101445,25952;103269,34303;103050,43944;100229,53585;95146,62008;88117,68801;78242,74157;71578,75910;64379,76397;56329,75350;48935,72696;42295,68655;36288,62982;31375,55678;28262,47328;27119,38198;28091,29556;30913,21668;35291,14632;41030,8716;47938,4187;55794,1193;64306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903EE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0644"/>
    <w:multiLevelType w:val="multilevel"/>
    <w:tmpl w:val="090406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A112895"/>
    <w:multiLevelType w:val="multilevel"/>
    <w:tmpl w:val="1A112895"/>
    <w:lvl w:ilvl="0">
      <w:start w:val="1"/>
      <w:numFmt w:val="bullet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055B72"/>
    <w:multiLevelType w:val="multilevel"/>
    <w:tmpl w:val="30055B7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81220742">
    <w:abstractNumId w:val="0"/>
  </w:num>
  <w:num w:numId="2" w16cid:durableId="2058042004">
    <w:abstractNumId w:val="2"/>
  </w:num>
  <w:num w:numId="3" w16cid:durableId="197164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921474F"/>
    <w:rsid w:val="00137A07"/>
    <w:rsid w:val="00206E87"/>
    <w:rsid w:val="002B4EBF"/>
    <w:rsid w:val="0031378B"/>
    <w:rsid w:val="00381A1B"/>
    <w:rsid w:val="00753082"/>
    <w:rsid w:val="00903EE8"/>
    <w:rsid w:val="00957856"/>
    <w:rsid w:val="00A00B32"/>
    <w:rsid w:val="00BB103F"/>
    <w:rsid w:val="00BE79AC"/>
    <w:rsid w:val="00DB71D0"/>
    <w:rsid w:val="18AF275D"/>
    <w:rsid w:val="20F81028"/>
    <w:rsid w:val="21525BDE"/>
    <w:rsid w:val="224F2FB3"/>
    <w:rsid w:val="26E41EFB"/>
    <w:rsid w:val="321A2EB9"/>
    <w:rsid w:val="35615914"/>
    <w:rsid w:val="43B00985"/>
    <w:rsid w:val="4B8B1A6C"/>
    <w:rsid w:val="54BA25C8"/>
    <w:rsid w:val="5CDA19BE"/>
    <w:rsid w:val="64092485"/>
    <w:rsid w:val="67BA1350"/>
    <w:rsid w:val="6921474F"/>
    <w:rsid w:val="727E1CFA"/>
    <w:rsid w:val="72BF024A"/>
    <w:rsid w:val="7DD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F161DB5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2017-07-03T16:19:00Z</dcterms:created>
  <dcterms:modified xsi:type="dcterms:W3CDTF">2025-05-11T09:16:00Z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