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D7AC" w14:textId="77777777" w:rsidR="00C57B51" w:rsidRDefault="00000000">
      <w:pPr>
        <w:rPr>
          <w:i/>
          <w:iCs/>
        </w:rPr>
        <w:sectPr w:rsidR="00C5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E37536E" wp14:editId="6B888770">
            <wp:simplePos x="0" y="0"/>
            <wp:positionH relativeFrom="column">
              <wp:posOffset>-1152525</wp:posOffset>
            </wp:positionH>
            <wp:positionV relativeFrom="paragraph">
              <wp:posOffset>-948690</wp:posOffset>
            </wp:positionV>
            <wp:extent cx="7592695" cy="10739755"/>
            <wp:effectExtent l="0" t="0" r="8255" b="4445"/>
            <wp:wrapNone/>
            <wp:docPr id="39" name="图片 39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未标题-1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3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0C3C7" wp14:editId="51239F4E">
                <wp:simplePos x="0" y="0"/>
                <wp:positionH relativeFrom="column">
                  <wp:posOffset>2070735</wp:posOffset>
                </wp:positionH>
                <wp:positionV relativeFrom="paragraph">
                  <wp:posOffset>3002280</wp:posOffset>
                </wp:positionV>
                <wp:extent cx="1562735" cy="156083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156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8640E" w14:textId="77777777" w:rsidR="00C57B51" w:rsidRDefault="00000000">
                            <w:pP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color w:val="758A62"/>
                                <w:sz w:val="180"/>
                                <w:szCs w:val="220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758A62"/>
                                <w:sz w:val="180"/>
                                <w:szCs w:val="22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C0C3C7" id="_x0000_t202" coordsize="21600,21600" o:spt="202" path="m,l,21600r21600,l21600,xe">
                <v:stroke joinstyle="miter"/>
                <v:path gradientshapeok="t" o:connecttype="rect"/>
              </v:shapetype>
              <v:shape id="文本框 52" o:spid="_x0000_s1026" type="#_x0000_t202" style="position:absolute;left:0;text-align:left;margin-left:163.05pt;margin-top:236.4pt;width:123.05pt;height:12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" filled="f" stroked="f" strokeweight=".5pt">
                <v:textbox>
                  <w:txbxContent>
                    <w:p w14:paraId="5008640E" w14:textId="77777777" w:rsidR="00C57B51" w:rsidRDefault="00000000">
                      <w:pPr>
                        <w:rPr>
                          <w:rFonts w:ascii="叶根友毛笔行书2.0版" w:eastAsia="叶根友毛笔行书2.0版" w:hAnsi="叶根友毛笔行书2.0版" w:cs="叶根友毛笔行书2.0版" w:hint="eastAsia"/>
                          <w:color w:val="758A62"/>
                          <w:sz w:val="180"/>
                          <w:szCs w:val="220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758A62"/>
                          <w:sz w:val="180"/>
                          <w:szCs w:val="22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35078" wp14:editId="3A530354">
                <wp:simplePos x="0" y="0"/>
                <wp:positionH relativeFrom="column">
                  <wp:posOffset>1405890</wp:posOffset>
                </wp:positionH>
                <wp:positionV relativeFrom="paragraph">
                  <wp:posOffset>991235</wp:posOffset>
                </wp:positionV>
                <wp:extent cx="3149600" cy="57404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6285A" w14:textId="77777777" w:rsidR="00C57B51" w:rsidRDefault="00000000">
                            <w:pP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b/>
                                <w:bCs/>
                                <w:color w:val="758A62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b/>
                                <w:bCs/>
                                <w:color w:val="758A62"/>
                                <w:sz w:val="52"/>
                                <w:szCs w:val="7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35078" id="文本框 132" o:spid="_x0000_s1027" type="#_x0000_t202" style="position:absolute;left:0;text-align:left;margin-left:110.7pt;margin-top:78.05pt;width:248pt;height:4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" filled="f" stroked="f" strokeweight=".5pt">
                <v:textbox>
                  <w:txbxContent>
                    <w:p w14:paraId="4E56285A" w14:textId="77777777" w:rsidR="00C57B51" w:rsidRDefault="00000000">
                      <w:pPr>
                        <w:rPr>
                          <w:rFonts w:ascii="叶根友毛笔行书2.0版" w:eastAsia="叶根友毛笔行书2.0版" w:hAnsi="叶根友毛笔行书2.0版" w:cs="叶根友毛笔行书2.0版" w:hint="eastAsia"/>
                          <w:b/>
                          <w:bCs/>
                          <w:color w:val="758A62"/>
                          <w:sz w:val="52"/>
                          <w:szCs w:val="72"/>
                        </w:rPr>
                      </w:pPr>
                      <w:r>
                        <w:rPr>
                          <w:rFonts w:ascii="叶根友毛笔行书2.0版" w:eastAsia="叶根友毛笔行书2.0版" w:hAnsi="叶根友毛笔行书2.0版" w:cs="叶根友毛笔行书2.0版" w:hint="eastAsia"/>
                          <w:b/>
                          <w:bCs/>
                          <w:color w:val="758A62"/>
                          <w:sz w:val="52"/>
                          <w:szCs w:val="7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39166" wp14:editId="0CDDAE67">
                <wp:simplePos x="0" y="0"/>
                <wp:positionH relativeFrom="column">
                  <wp:posOffset>2092325</wp:posOffset>
                </wp:positionH>
                <wp:positionV relativeFrom="paragraph">
                  <wp:posOffset>1685290</wp:posOffset>
                </wp:positionV>
                <wp:extent cx="1446530" cy="1526540"/>
                <wp:effectExtent l="0" t="0" r="0" b="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152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5F0F5" w14:textId="77777777" w:rsidR="00C57B51" w:rsidRDefault="00000000">
                            <w:pPr>
                              <w:rPr>
                                <w:rFonts w:ascii="宋体" w:eastAsia="宋体" w:hAnsi="宋体" w:cs="宋体" w:hint="eastAsia"/>
                                <w:color w:val="758A62"/>
                                <w:sz w:val="180"/>
                                <w:szCs w:val="220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758A62"/>
                                <w:sz w:val="180"/>
                                <w:szCs w:val="220"/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39166" id="文本框 104" o:spid="_x0000_s1028" type="#_x0000_t202" style="position:absolute;left:0;text-align:left;margin-left:164.75pt;margin-top:132.7pt;width:113.9pt;height:12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" filled="f" stroked="f" strokeweight=".5pt">
                <v:textbox>
                  <w:txbxContent>
                    <w:p w14:paraId="52E5F0F5" w14:textId="77777777" w:rsidR="00C57B51" w:rsidRDefault="00000000">
                      <w:pPr>
                        <w:rPr>
                          <w:rFonts w:ascii="宋体" w:eastAsia="宋体" w:hAnsi="宋体" w:cs="宋体" w:hint="eastAsia"/>
                          <w:color w:val="758A62"/>
                          <w:sz w:val="180"/>
                          <w:szCs w:val="220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758A62"/>
                          <w:sz w:val="180"/>
                          <w:szCs w:val="220"/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F786FAC" wp14:editId="3A60F38D">
                <wp:simplePos x="0" y="0"/>
                <wp:positionH relativeFrom="column">
                  <wp:posOffset>844550</wp:posOffset>
                </wp:positionH>
                <wp:positionV relativeFrom="paragraph">
                  <wp:posOffset>5327015</wp:posOffset>
                </wp:positionV>
                <wp:extent cx="3667760" cy="2181860"/>
                <wp:effectExtent l="0" t="0" r="0" b="889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760" cy="2181860"/>
                          <a:chOff x="9788" y="8737"/>
                          <a:chExt cx="5776" cy="3436"/>
                        </a:xfrm>
                      </wpg:grpSpPr>
                      <wpg:grpSp>
                        <wpg:cNvPr id="53" name="组合 101"/>
                        <wpg:cNvGrpSpPr/>
                        <wpg:grpSpPr>
                          <a:xfrm>
                            <a:off x="10544" y="8737"/>
                            <a:ext cx="5020" cy="3437"/>
                            <a:chOff x="6172" y="4030"/>
                            <a:chExt cx="4537" cy="3437"/>
                          </a:xfrm>
                        </wpg:grpSpPr>
                        <wps:wsp>
                          <wps:cNvPr id="62" name="文本框 65"/>
                          <wps:cNvSpPr txBox="1"/>
                          <wps:spPr>
                            <a:xfrm>
                              <a:off x="6179" y="4896"/>
                              <a:ext cx="4262" cy="6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08B2FC" w14:textId="77777777" w:rsidR="00C57B51" w:rsidRDefault="00000000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  <w:t>联系电话：138888888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" name="文本框 49"/>
                          <wps:cNvSpPr txBox="1"/>
                          <wps:spPr>
                            <a:xfrm>
                              <a:off x="6172" y="4030"/>
                              <a:ext cx="3077" cy="6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0FDB5D" w14:textId="44B9BBF9" w:rsidR="00C57B51" w:rsidRDefault="00000000"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sz w:val="32"/>
                                    <w:szCs w:val="36"/>
                                  </w:rPr>
                                  <w:t>姓    名：</w:t>
                                </w:r>
                                <w:r w:rsidR="00BE73B2"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sz w:val="32"/>
                                    <w:szCs w:val="36"/>
                                  </w:rPr>
                                  <w:t>小豆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5" name="文本框 65"/>
                          <wps:cNvSpPr txBox="1"/>
                          <wps:spPr>
                            <a:xfrm>
                              <a:off x="6194" y="6775"/>
                              <a:ext cx="4515" cy="6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185D09" w14:textId="77777777" w:rsidR="00C57B51" w:rsidRDefault="00000000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  <w:t>电子邮箱：10008@qq.com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6" name="文本框 65"/>
                          <wps:cNvSpPr txBox="1"/>
                          <wps:spPr>
                            <a:xfrm>
                              <a:off x="6192" y="5834"/>
                              <a:ext cx="3744" cy="7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E9431E" w14:textId="77777777" w:rsidR="00C57B51" w:rsidRDefault="00000000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</w:rPr>
                                  <w:t>毕业院校：广州大学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87" name="组合 5"/>
                        <wpg:cNvGrpSpPr/>
                        <wpg:grpSpPr>
                          <a:xfrm>
                            <a:off x="9788" y="8867"/>
                            <a:ext cx="570" cy="3258"/>
                            <a:chOff x="9805" y="8767"/>
                            <a:chExt cx="603" cy="3441"/>
                          </a:xfrm>
                        </wpg:grpSpPr>
                        <wpg:grpSp>
                          <wpg:cNvPr id="88" name="组合 11"/>
                          <wpg:cNvGrpSpPr/>
                          <wpg:grpSpPr>
                            <a:xfrm>
                              <a:off x="9820" y="11620"/>
                              <a:ext cx="589" cy="589"/>
                              <a:chOff x="3999" y="13018"/>
                              <a:chExt cx="500" cy="500"/>
                            </a:xfrm>
                          </wpg:grpSpPr>
                          <wps:wsp>
                            <wps:cNvPr id="89" name="椭圆 17"/>
                            <wps:cNvSpPr/>
                            <wps:spPr>
                              <a:xfrm>
                                <a:off x="3999" y="13018"/>
                                <a:ext cx="500" cy="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58A6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0" name="AutoShape 80"/>
                            <wps:cNvSpPr/>
                            <wps:spPr bwMode="auto">
                              <a:xfrm>
                                <a:off x="4118" y="13154"/>
                                <a:ext cx="269" cy="238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10800 h 21600"/>
                                  <a:gd name="T2" fmla="*/ 10800 w 21600"/>
                                  <a:gd name="T3" fmla="*/ 10800 h 21600"/>
                                  <a:gd name="T4" fmla="*/ 10800 w 21600"/>
                                  <a:gd name="T5" fmla="*/ 10800 h 21600"/>
                                  <a:gd name="T6" fmla="*/ 10800 w 21600"/>
                                  <a:gd name="T7" fmla="*/ 108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20265" y="0"/>
                                    </a:moveTo>
                                    <a:cubicBezTo>
                                      <a:pt x="20632" y="0"/>
                                      <a:pt x="20946" y="161"/>
                                      <a:pt x="21208" y="475"/>
                                    </a:cubicBezTo>
                                    <a:cubicBezTo>
                                      <a:pt x="21470" y="795"/>
                                      <a:pt x="21599" y="1174"/>
                                      <a:pt x="21599" y="1618"/>
                                    </a:cubicBezTo>
                                    <a:lnTo>
                                      <a:pt x="21599" y="19981"/>
                                    </a:lnTo>
                                    <a:cubicBezTo>
                                      <a:pt x="21599" y="20422"/>
                                      <a:pt x="21470" y="20800"/>
                                      <a:pt x="21208" y="21118"/>
                                    </a:cubicBezTo>
                                    <a:cubicBezTo>
                                      <a:pt x="20946" y="21438"/>
                                      <a:pt x="20632" y="21599"/>
                                      <a:pt x="20265" y="21599"/>
                                    </a:cubicBezTo>
                                    <a:lnTo>
                                      <a:pt x="1346" y="21599"/>
                                    </a:lnTo>
                                    <a:cubicBezTo>
                                      <a:pt x="979" y="21599"/>
                                      <a:pt x="663" y="21438"/>
                                      <a:pt x="396" y="21118"/>
                                    </a:cubicBezTo>
                                    <a:cubicBezTo>
                                      <a:pt x="132" y="20804"/>
                                      <a:pt x="0" y="20425"/>
                                      <a:pt x="0" y="19981"/>
                                    </a:cubicBezTo>
                                    <a:lnTo>
                                      <a:pt x="0" y="1618"/>
                                    </a:lnTo>
                                    <a:cubicBezTo>
                                      <a:pt x="0" y="1177"/>
                                      <a:pt x="132" y="798"/>
                                      <a:pt x="396" y="475"/>
                                    </a:cubicBezTo>
                                    <a:cubicBezTo>
                                      <a:pt x="663" y="161"/>
                                      <a:pt x="979" y="0"/>
                                      <a:pt x="1346" y="0"/>
                                    </a:cubicBezTo>
                                    <a:lnTo>
                                      <a:pt x="20265" y="0"/>
                                    </a:lnTo>
                                    <a:close/>
                                    <a:moveTo>
                                      <a:pt x="1802" y="2161"/>
                                    </a:moveTo>
                                    <a:lnTo>
                                      <a:pt x="1802" y="3078"/>
                                    </a:lnTo>
                                    <a:cubicBezTo>
                                      <a:pt x="1802" y="3365"/>
                                      <a:pt x="1855" y="3674"/>
                                      <a:pt x="1966" y="3994"/>
                                    </a:cubicBezTo>
                                    <a:cubicBezTo>
                                      <a:pt x="2073" y="4314"/>
                                      <a:pt x="2213" y="4631"/>
                                      <a:pt x="2382" y="4928"/>
                                    </a:cubicBezTo>
                                    <a:cubicBezTo>
                                      <a:pt x="2548" y="5228"/>
                                      <a:pt x="2732" y="5507"/>
                                      <a:pt x="2933" y="5765"/>
                                    </a:cubicBezTo>
                                    <a:cubicBezTo>
                                      <a:pt x="3131" y="6024"/>
                                      <a:pt x="3329" y="6241"/>
                                      <a:pt x="3525" y="6420"/>
                                    </a:cubicBezTo>
                                    <a:cubicBezTo>
                                      <a:pt x="4304" y="7131"/>
                                      <a:pt x="5085" y="7836"/>
                                      <a:pt x="5863" y="8538"/>
                                    </a:cubicBezTo>
                                    <a:cubicBezTo>
                                      <a:pt x="6640" y="9237"/>
                                      <a:pt x="7418" y="9948"/>
                                      <a:pt x="8202" y="10682"/>
                                    </a:cubicBezTo>
                                    <a:cubicBezTo>
                                      <a:pt x="8356" y="10832"/>
                                      <a:pt x="8545" y="11002"/>
                                      <a:pt x="8762" y="11211"/>
                                    </a:cubicBezTo>
                                    <a:cubicBezTo>
                                      <a:pt x="8983" y="11410"/>
                                      <a:pt x="9208" y="11607"/>
                                      <a:pt x="9443" y="11795"/>
                                    </a:cubicBezTo>
                                    <a:cubicBezTo>
                                      <a:pt x="9678" y="11989"/>
                                      <a:pt x="9911" y="12156"/>
                                      <a:pt x="10141" y="12289"/>
                                    </a:cubicBezTo>
                                    <a:cubicBezTo>
                                      <a:pt x="10371" y="12427"/>
                                      <a:pt x="10584" y="12494"/>
                                      <a:pt x="10780" y="12494"/>
                                    </a:cubicBezTo>
                                    <a:lnTo>
                                      <a:pt x="10802" y="12494"/>
                                    </a:lnTo>
                                    <a:lnTo>
                                      <a:pt x="10826" y="12494"/>
                                    </a:lnTo>
                                    <a:cubicBezTo>
                                      <a:pt x="11022" y="12494"/>
                                      <a:pt x="11235" y="12427"/>
                                      <a:pt x="11465" y="12289"/>
                                    </a:cubicBezTo>
                                    <a:cubicBezTo>
                                      <a:pt x="11696" y="12156"/>
                                      <a:pt x="11926" y="11989"/>
                                      <a:pt x="12156" y="11795"/>
                                    </a:cubicBezTo>
                                    <a:cubicBezTo>
                                      <a:pt x="12386" y="11607"/>
                                      <a:pt x="12611" y="11410"/>
                                      <a:pt x="12824" y="11211"/>
                                    </a:cubicBezTo>
                                    <a:cubicBezTo>
                                      <a:pt x="13040" y="11005"/>
                                      <a:pt x="13228" y="10832"/>
                                      <a:pt x="13392" y="10682"/>
                                    </a:cubicBezTo>
                                    <a:cubicBezTo>
                                      <a:pt x="14176" y="9948"/>
                                      <a:pt x="14954" y="9231"/>
                                      <a:pt x="15731" y="8532"/>
                                    </a:cubicBezTo>
                                    <a:cubicBezTo>
                                      <a:pt x="16509" y="7827"/>
                                      <a:pt x="17288" y="7122"/>
                                      <a:pt x="18071" y="6420"/>
                                    </a:cubicBezTo>
                                    <a:cubicBezTo>
                                      <a:pt x="18265" y="6253"/>
                                      <a:pt x="18463" y="6035"/>
                                      <a:pt x="18661" y="5771"/>
                                    </a:cubicBezTo>
                                    <a:cubicBezTo>
                                      <a:pt x="18862" y="5507"/>
                                      <a:pt x="19043" y="5225"/>
                                      <a:pt x="19212" y="4928"/>
                                    </a:cubicBezTo>
                                    <a:cubicBezTo>
                                      <a:pt x="19381" y="4628"/>
                                      <a:pt x="19521" y="4314"/>
                                      <a:pt x="19636" y="3994"/>
                                    </a:cubicBezTo>
                                    <a:cubicBezTo>
                                      <a:pt x="19748" y="3674"/>
                                      <a:pt x="19805" y="3362"/>
                                      <a:pt x="19805" y="3078"/>
                                    </a:cubicBezTo>
                                    <a:lnTo>
                                      <a:pt x="19805" y="2161"/>
                                    </a:lnTo>
                                    <a:lnTo>
                                      <a:pt x="1802" y="2161"/>
                                    </a:lnTo>
                                    <a:close/>
                                    <a:moveTo>
                                      <a:pt x="19805" y="19429"/>
                                    </a:moveTo>
                                    <a:lnTo>
                                      <a:pt x="19805" y="7451"/>
                                    </a:lnTo>
                                    <a:cubicBezTo>
                                      <a:pt x="19562" y="7745"/>
                                      <a:pt x="19337" y="7974"/>
                                      <a:pt x="19124" y="8150"/>
                                    </a:cubicBezTo>
                                    <a:cubicBezTo>
                                      <a:pt x="18297" y="8902"/>
                                      <a:pt x="17467" y="9648"/>
                                      <a:pt x="16634" y="10394"/>
                                    </a:cubicBezTo>
                                    <a:cubicBezTo>
                                      <a:pt x="15802" y="11140"/>
                                      <a:pt x="14977" y="11910"/>
                                      <a:pt x="14154" y="12694"/>
                                    </a:cubicBezTo>
                                    <a:cubicBezTo>
                                      <a:pt x="13679" y="13152"/>
                                      <a:pt x="13165" y="13596"/>
                                      <a:pt x="12614" y="14013"/>
                                    </a:cubicBezTo>
                                    <a:cubicBezTo>
                                      <a:pt x="12063" y="14439"/>
                                      <a:pt x="11451" y="14650"/>
                                      <a:pt x="10780" y="14650"/>
                                    </a:cubicBezTo>
                                    <a:cubicBezTo>
                                      <a:pt x="10138" y="14650"/>
                                      <a:pt x="9541" y="14438"/>
                                      <a:pt x="8988" y="14013"/>
                                    </a:cubicBezTo>
                                    <a:cubicBezTo>
                                      <a:pt x="8432" y="13593"/>
                                      <a:pt x="7915" y="13152"/>
                                      <a:pt x="7440" y="12694"/>
                                    </a:cubicBezTo>
                                    <a:cubicBezTo>
                                      <a:pt x="6627" y="11907"/>
                                      <a:pt x="5802" y="11140"/>
                                      <a:pt x="4965" y="10388"/>
                                    </a:cubicBezTo>
                                    <a:cubicBezTo>
                                      <a:pt x="4130" y="9636"/>
                                      <a:pt x="3298" y="8896"/>
                                      <a:pt x="2470" y="8150"/>
                                    </a:cubicBezTo>
                                    <a:cubicBezTo>
                                      <a:pt x="2257" y="7989"/>
                                      <a:pt x="2037" y="7748"/>
                                      <a:pt x="1802" y="7451"/>
                                    </a:cubicBezTo>
                                    <a:lnTo>
                                      <a:pt x="1802" y="19429"/>
                                    </a:lnTo>
                                    <a:lnTo>
                                      <a:pt x="19805" y="1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lIns="16726" tIns="16726" rIns="16726" bIns="16726" anchor="ctr"/>
                          </wps:wsp>
                        </wpg:grpSp>
                        <wpg:grpSp>
                          <wpg:cNvPr id="91" name="组合 53"/>
                          <wpg:cNvGrpSpPr/>
                          <wpg:grpSpPr>
                            <a:xfrm>
                              <a:off x="9810" y="8767"/>
                              <a:ext cx="589" cy="590"/>
                              <a:chOff x="2350047" y="1723922"/>
                              <a:chExt cx="317500" cy="317500"/>
                            </a:xfrm>
                          </wpg:grpSpPr>
                          <wps:wsp>
                            <wps:cNvPr id="92" name="椭圆 21"/>
                            <wps:cNvSpPr/>
                            <wps:spPr>
                              <a:xfrm>
                                <a:off x="2350047" y="1723922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58A6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3" name="Freeform 91"/>
                            <wps:cNvSpPr/>
                            <wps:spPr bwMode="auto">
                              <a:xfrm>
                                <a:off x="2452434" y="1766887"/>
                                <a:ext cx="107145" cy="212985"/>
                              </a:xfrm>
                              <a:custGeom>
                                <a:avLst/>
                                <a:gdLst>
                                  <a:gd name="T0" fmla="*/ 144 w 144"/>
                                  <a:gd name="T1" fmla="*/ 72 h 288"/>
                                  <a:gd name="T2" fmla="*/ 72 w 144"/>
                                  <a:gd name="T3" fmla="*/ 0 h 288"/>
                                  <a:gd name="T4" fmla="*/ 0 w 144"/>
                                  <a:gd name="T5" fmla="*/ 72 h 288"/>
                                  <a:gd name="T6" fmla="*/ 36 w 144"/>
                                  <a:gd name="T7" fmla="*/ 134 h 288"/>
                                  <a:gd name="T8" fmla="*/ 0 w 144"/>
                                  <a:gd name="T9" fmla="*/ 288 h 288"/>
                                  <a:gd name="T10" fmla="*/ 144 w 144"/>
                                  <a:gd name="T11" fmla="*/ 288 h 288"/>
                                  <a:gd name="T12" fmla="*/ 109 w 144"/>
                                  <a:gd name="T13" fmla="*/ 134 h 288"/>
                                  <a:gd name="T14" fmla="*/ 144 w 144"/>
                                  <a:gd name="T15" fmla="*/ 72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44" h="288">
                                    <a:moveTo>
                                      <a:pt x="144" y="72"/>
                                    </a:moveTo>
                                    <a:cubicBezTo>
                                      <a:pt x="144" y="32"/>
                                      <a:pt x="112" y="0"/>
                                      <a:pt x="72" y="0"/>
                                    </a:cubicBezTo>
                                    <a:cubicBezTo>
                                      <a:pt x="33" y="0"/>
                                      <a:pt x="0" y="32"/>
                                      <a:pt x="0" y="72"/>
                                    </a:cubicBezTo>
                                    <a:cubicBezTo>
                                      <a:pt x="0" y="98"/>
                                      <a:pt x="14" y="121"/>
                                      <a:pt x="36" y="134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144" y="288"/>
                                      <a:pt x="144" y="288"/>
                                      <a:pt x="144" y="288"/>
                                    </a:cubicBezTo>
                                    <a:cubicBezTo>
                                      <a:pt x="109" y="134"/>
                                      <a:pt x="109" y="134"/>
                                      <a:pt x="109" y="134"/>
                                    </a:cubicBezTo>
                                    <a:cubicBezTo>
                                      <a:pt x="130" y="121"/>
                                      <a:pt x="144" y="98"/>
                                      <a:pt x="144" y="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94" name="组合 66"/>
                          <wpg:cNvGrpSpPr/>
                          <wpg:grpSpPr>
                            <a:xfrm>
                              <a:off x="9805" y="10648"/>
                              <a:ext cx="589" cy="589"/>
                              <a:chOff x="4477" y="13011"/>
                              <a:chExt cx="716" cy="716"/>
                            </a:xfrm>
                          </wpg:grpSpPr>
                          <wps:wsp>
                            <wps:cNvPr id="97" name="椭圆 13"/>
                            <wps:cNvSpPr/>
                            <wps:spPr>
                              <a:xfrm>
                                <a:off x="4477" y="13011"/>
                                <a:ext cx="716" cy="71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58A6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8" name="Freeform 188"/>
                            <wps:cNvSpPr/>
                            <wps:spPr bwMode="auto">
                              <a:xfrm>
                                <a:off x="4632" y="13246"/>
                                <a:ext cx="393" cy="345"/>
                              </a:xfrm>
                              <a:custGeom>
                                <a:avLst/>
                                <a:gdLst>
                                  <a:gd name="T0" fmla="*/ 217 w 288"/>
                                  <a:gd name="T1" fmla="*/ 0 h 252"/>
                                  <a:gd name="T2" fmla="*/ 144 w 288"/>
                                  <a:gd name="T3" fmla="*/ 44 h 252"/>
                                  <a:gd name="T4" fmla="*/ 72 w 288"/>
                                  <a:gd name="T5" fmla="*/ 0 h 252"/>
                                  <a:gd name="T6" fmla="*/ 0 w 288"/>
                                  <a:gd name="T7" fmla="*/ 72 h 252"/>
                                  <a:gd name="T8" fmla="*/ 36 w 288"/>
                                  <a:gd name="T9" fmla="*/ 144 h 252"/>
                                  <a:gd name="T10" fmla="*/ 144 w 288"/>
                                  <a:gd name="T11" fmla="*/ 252 h 252"/>
                                  <a:gd name="T12" fmla="*/ 252 w 288"/>
                                  <a:gd name="T13" fmla="*/ 144 h 252"/>
                                  <a:gd name="T14" fmla="*/ 288 w 288"/>
                                  <a:gd name="T15" fmla="*/ 72 h 252"/>
                                  <a:gd name="T16" fmla="*/ 217 w 288"/>
                                  <a:gd name="T17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88" h="252">
                                    <a:moveTo>
                                      <a:pt x="217" y="0"/>
                                    </a:moveTo>
                                    <a:cubicBezTo>
                                      <a:pt x="180" y="0"/>
                                      <a:pt x="144" y="44"/>
                                      <a:pt x="144" y="44"/>
                                    </a:cubicBezTo>
                                    <a:cubicBezTo>
                                      <a:pt x="144" y="44"/>
                                      <a:pt x="108" y="0"/>
                                      <a:pt x="72" y="0"/>
                                    </a:cubicBezTo>
                                    <a:cubicBezTo>
                                      <a:pt x="35" y="0"/>
                                      <a:pt x="0" y="18"/>
                                      <a:pt x="0" y="72"/>
                                    </a:cubicBezTo>
                                    <a:cubicBezTo>
                                      <a:pt x="0" y="111"/>
                                      <a:pt x="36" y="144"/>
                                      <a:pt x="36" y="144"/>
                                    </a:cubicBezTo>
                                    <a:cubicBezTo>
                                      <a:pt x="144" y="252"/>
                                      <a:pt x="144" y="252"/>
                                      <a:pt x="144" y="252"/>
                                    </a:cubicBezTo>
                                    <a:cubicBezTo>
                                      <a:pt x="252" y="144"/>
                                      <a:pt x="252" y="144"/>
                                      <a:pt x="252" y="144"/>
                                    </a:cubicBezTo>
                                    <a:cubicBezTo>
                                      <a:pt x="252" y="144"/>
                                      <a:pt x="288" y="111"/>
                                      <a:pt x="288" y="72"/>
                                    </a:cubicBezTo>
                                    <a:cubicBezTo>
                                      <a:pt x="288" y="18"/>
                                      <a:pt x="253" y="0"/>
                                      <a:pt x="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99" name="组合 8"/>
                          <wpg:cNvGrpSpPr/>
                          <wpg:grpSpPr>
                            <a:xfrm>
                              <a:off x="9815" y="9676"/>
                              <a:ext cx="589" cy="589"/>
                              <a:chOff x="2350047" y="2163709"/>
                              <a:chExt cx="317500" cy="317500"/>
                            </a:xfrm>
                          </wpg:grpSpPr>
                          <wps:wsp>
                            <wps:cNvPr id="100" name="椭圆 9"/>
                            <wps:cNvSpPr/>
                            <wps:spPr>
                              <a:xfrm>
                                <a:off x="2350047" y="2163709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58A6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1" name="任意多边形 10"/>
                            <wps:cNvSpPr/>
                            <wps:spPr>
                              <a:xfrm flipH="1">
                                <a:off x="2422156" y="2230358"/>
                                <a:ext cx="170475" cy="172910"/>
                              </a:xfrm>
                              <a:custGeom>
                                <a:avLst/>
                                <a:gdLst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786FAC" id="组合 3" o:spid="_x0000_s1029" style="position:absolute;left:0;text-align:left;margin-left:66.5pt;margin-top:419.45pt;width:288.8pt;height:171.8pt;z-index:251662336" coordorigin="9788,8737" coordsize="5776,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">
                <v:group id="组合 101" o:spid="_x0000_s1030" style="position:absolute;left:10544;top:8737;width:5020;height:3437" coordorigin="6172,4030" coordsize="4537,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文本框 65" o:spid="_x0000_s1031" type="#_x0000_t202" style="position:absolute;left:6179;top:4896;width:4262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<v:textbox>
                      <w:txbxContent>
                        <w:p w14:paraId="4008B2FC" w14:textId="77777777" w:rsidR="00C57B51" w:rsidRDefault="00000000">
                          <w:pPr>
                            <w:pStyle w:val="a3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  <w:t>联系电话：138888888</w:t>
                          </w:r>
                        </w:p>
                      </w:txbxContent>
                    </v:textbox>
                  </v:shape>
                  <v:shape id="文本框 49" o:spid="_x0000_s1032" type="#_x0000_t202" style="position:absolute;left:6172;top:4030;width:3077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14:paraId="020FDB5D" w14:textId="44B9BBF9" w:rsidR="00C57B51" w:rsidRDefault="00000000"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sz w:val="32"/>
                              <w:szCs w:val="36"/>
                            </w:rPr>
                            <w:t>姓    名：</w:t>
                          </w:r>
                          <w:r w:rsidR="00BE73B2"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sz w:val="32"/>
                              <w:szCs w:val="36"/>
                            </w:rPr>
                            <w:t>小豆</w:t>
                          </w:r>
                        </w:p>
                      </w:txbxContent>
                    </v:textbox>
                  </v:shape>
                  <v:shape id="文本框 65" o:spid="_x0000_s1033" type="#_x0000_t202" style="position:absolute;left:6194;top:6775;width:451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  <v:textbox>
                      <w:txbxContent>
                        <w:p w14:paraId="1E185D09" w14:textId="77777777" w:rsidR="00C57B51" w:rsidRDefault="00000000">
                          <w:pPr>
                            <w:pStyle w:val="a3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  <w:t>电子邮箱：10008@qq.com</w:t>
                          </w:r>
                        </w:p>
                      </w:txbxContent>
                    </v:textbox>
                  </v:shape>
                  <v:shape id="文本框 65" o:spid="_x0000_s1034" type="#_x0000_t202" style="position:absolute;left:6192;top:5834;width:3744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  <v:textbox>
                      <w:txbxContent>
                        <w:p w14:paraId="09E9431E" w14:textId="77777777" w:rsidR="00C57B51" w:rsidRDefault="00000000">
                          <w:pPr>
                            <w:pStyle w:val="a3"/>
                            <w:spacing w:before="0" w:beforeAutospacing="0" w:after="0" w:afterAutospacing="0"/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000000" w:themeColor="text1"/>
                              <w:kern w:val="2"/>
                              <w:sz w:val="32"/>
                              <w:szCs w:val="36"/>
                            </w:rPr>
                            <w:t>毕业院校：广州大学</w:t>
                          </w:r>
                        </w:p>
                      </w:txbxContent>
                    </v:textbox>
                  </v:shape>
                </v:group>
                <v:group id="组合 5" o:spid="_x0000_s1035" style="position:absolute;left:9788;top:8867;width:570;height:3258" coordorigin="9805,8767" coordsize="603,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group id="组合 11" o:spid="_x0000_s1036" style="position:absolute;left:9820;top:11620;width:589;height:589" coordorigin="3999,13018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oval id="椭圆 17" o:spid="_x0000_s1037" style="position:absolute;left:3999;top:13018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" fillcolor="#758a62" stroked="f" strokeweight=".5pt">
                      <v:stroke joinstyle="miter"/>
                    </v:oval>
                    <v:shape id="AutoShape 80" o:spid="_x0000_s1038" style="position:absolute;left:4118;top:13154;width:269;height:23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" path="m20265,v367,,681,161,943,475c21470,795,21599,1174,21599,1618r,18363c21599,20422,21470,20800,21208,21118v-262,320,-576,481,-943,481l1346,21599v-367,,-683,-161,-950,-481c132,20804,,20425,,19981l,1618c,1177,132,798,396,475,663,161,979,,1346,l20265,xm1802,2161r,917c1802,3365,1855,3674,1966,3994v107,320,247,637,416,934c2548,5228,2732,5507,2933,5765v198,259,396,476,592,655c4304,7131,5085,7836,5863,8538v777,699,1555,1410,2339,2144c8356,10832,8545,11002,8762,11211v221,199,446,396,681,584c9678,11989,9911,12156,10141,12289v230,138,443,205,639,205l10802,12494r24,c11022,12494,11235,12427,11465,12289v231,-133,461,-300,691,-494c12386,11607,12611,11410,12824,11211v216,-206,404,-379,568,-529c14176,9948,14954,9231,15731,8532v778,-705,1557,-1410,2340,-2112c18265,6253,18463,6035,18661,5771v201,-264,382,-546,551,-843c19381,4628,19521,4314,19636,3994v112,-320,169,-632,169,-916l19805,2161r-18003,xm19805,19429r,-11978c19562,7745,19337,7974,19124,8150v-827,752,-1657,1498,-2490,2244c15802,11140,14977,11910,14154,12694v-475,458,-989,902,-1540,1319c12063,14439,11451,14650,10780,14650v-642,,-1239,-212,-1792,-637c8432,13593,7915,13152,7440,12694,6627,11907,5802,11140,4965,10388,4130,9636,3298,8896,2470,8150,2257,7989,2037,7748,1802,7451r,11978l19805,19429xe" fillcolor="white [3212]" stroked="f">
                      <v:path arrowok="t" o:connecttype="custom" o:connectlocs="135,119;135,119;135,119;135,119" o:connectangles="0,0,0,0"/>
                    </v:shape>
                  </v:group>
                  <v:group id="组合 53" o:spid="_x0000_s1039" style="position:absolute;left:9810;top:8767;width:589;height:590" coordorigin="23500,17239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oval id="椭圆 21" o:spid="_x0000_s1040" style="position:absolute;left:23500;top:1723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" fillcolor="#758a62" stroked="f" strokeweight=".5pt">
                      <v:stroke joinstyle="miter"/>
                    </v:oval>
                    <v:shape id="Freeform 91" o:spid="_x0000_s1041" style="position:absolute;left:24524;top:17668;width:1071;height:2130;visibility:visible;mso-wrap-style:square;v-text-anchor:top" coordsize="14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" path="m144,72c144,32,112,,72,,33,,,32,,72v,26,14,49,36,62c,288,,288,,288v144,,144,,144,c109,134,109,134,109,134v21,-13,35,-36,35,-62xe" fillcolor="white [3212]" stroked="f">
                      <v:path arrowok="t" o:connecttype="custom" o:connectlocs="107145,53246;53573,0;0,53246;26786,99097;0,212985;107145,212985;81103,99097;107145,53246" o:connectangles="0,0,0,0,0,0,0,0"/>
                    </v:shape>
                  </v:group>
                  <v:group id="组合 66" o:spid="_x0000_s1042" style="position:absolute;left:9805;top:10648;width:589;height:589" coordorigin="4477,13011" coordsize="716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oval id="椭圆 13" o:spid="_x0000_s1043" style="position:absolute;left:4477;top:13011;width:71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" fillcolor="#758a62" stroked="f" strokeweight=".5pt">
                      <v:stroke joinstyle="miter"/>
                    </v:oval>
                    <v:shape id="Freeform 188" o:spid="_x0000_s1044" style="position:absolute;left:4632;top:13246;width:393;height:345;visibility:visible;mso-wrap-style:square;v-text-anchor:top" coordsize="28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" path="m217,c180,,144,44,144,44,144,44,108,,72,,35,,,18,,72v,39,36,72,36,72c144,252,144,252,144,252,252,144,252,144,252,144v,,36,-33,36,-72c288,18,253,,217,xe" fillcolor="white [3212]" stroked="f">
                      <v:path arrowok="t" o:connecttype="custom" o:connectlocs="296,0;197,60;98,0;0,99;49,197;197,345;344,197;393,99;296,0" o:connectangles="0,0,0,0,0,0,0,0,0"/>
                    </v:shape>
                  </v:group>
                  <v:group id="组合 8" o:spid="_x0000_s1045" style="position:absolute;left:9815;top:9676;width:589;height:589" coordorigin="23500,21637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oval id="椭圆 9" o:spid="_x0000_s1046" style="position:absolute;left:23500;top:2163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" fillcolor="#758a62" stroked="f" strokeweight=".5pt">
                      <v:stroke joinstyle="miter"/>
                    </v:oval>
                    <v:shape id="任意多边形 10" o:spid="_x0000_s1047" style="position:absolute;left:24221;top:22303;width:1705;height:1729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<v:stroke joinstyle="miter"/>
                      <v:path arrowok="t" o:connecttype="custom" o:connectlocs="148588,0;134744,133901;0,149599;39685,115432;113517,111738;113517,39709;148588,0" o:connectangles="0,0,0,0,0,0,0"/>
                    </v:shape>
                  </v:group>
                </v:group>
              </v:group>
            </w:pict>
          </mc:Fallback>
        </mc:AlternateContent>
      </w:r>
    </w:p>
    <w:p w14:paraId="3DA5DF4A" w14:textId="64EDE8A7" w:rsidR="00C57B51" w:rsidRDefault="00A71A73">
      <w:pPr>
        <w:rPr>
          <w:i/>
          <w:iCs/>
        </w:rPr>
        <w:sectPr w:rsidR="00C5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378C4D5" wp14:editId="0D45764F">
            <wp:simplePos x="0" y="0"/>
            <wp:positionH relativeFrom="column">
              <wp:posOffset>4787900</wp:posOffset>
            </wp:positionH>
            <wp:positionV relativeFrom="paragraph">
              <wp:posOffset>-254000</wp:posOffset>
            </wp:positionV>
            <wp:extent cx="1092835" cy="1243965"/>
            <wp:effectExtent l="19050" t="19050" r="12065" b="13335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243965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C2870" wp14:editId="160338B2">
                <wp:simplePos x="0" y="0"/>
                <wp:positionH relativeFrom="column">
                  <wp:posOffset>4697730</wp:posOffset>
                </wp:positionH>
                <wp:positionV relativeFrom="paragraph">
                  <wp:posOffset>-492125</wp:posOffset>
                </wp:positionV>
                <wp:extent cx="1270000" cy="1696085"/>
                <wp:effectExtent l="19050" t="19050" r="25400" b="37465"/>
                <wp:wrapNone/>
                <wp:docPr id="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40730" y="422275"/>
                          <a:ext cx="1270000" cy="16960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58A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8ABF0" id="矩形 41" o:spid="_x0000_s1026" style="position:absolute;margin-left:369.9pt;margin-top:-38.75pt;width:100pt;height:13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" filled="f" strokecolor="#758a62" strokeweight="3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AF590" wp14:editId="245B7BD1">
                <wp:simplePos x="0" y="0"/>
                <wp:positionH relativeFrom="column">
                  <wp:posOffset>1548130</wp:posOffset>
                </wp:positionH>
                <wp:positionV relativeFrom="paragraph">
                  <wp:posOffset>1399540</wp:posOffset>
                </wp:positionV>
                <wp:extent cx="2569845" cy="48006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845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A59EF" w14:textId="77777777" w:rsidR="00C57B51" w:rsidRDefault="00000000">
                            <w:pP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sz w:val="36"/>
                                <w:szCs w:val="44"/>
                              </w:rPr>
                              <w:t>求职意向：UI设计师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AF590" id="文本框 56" o:spid="_x0000_s1048" type="#_x0000_t202" style="position:absolute;left:0;text-align:left;margin-left:121.9pt;margin-top:110.2pt;width:202.35pt;height:37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" filled="f" stroked="f" strokeweight=".5pt">
                <v:textbox>
                  <w:txbxContent>
                    <w:p w14:paraId="795A59EF" w14:textId="77777777" w:rsidR="00C57B51" w:rsidRDefault="00000000">
                      <w:pP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sz w:val="36"/>
                          <w:szCs w:val="44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sz w:val="36"/>
                          <w:szCs w:val="44"/>
                        </w:rPr>
                        <w:t>求职意向：UI设计师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9C6FB" wp14:editId="60438504">
                <wp:simplePos x="0" y="0"/>
                <wp:positionH relativeFrom="column">
                  <wp:posOffset>944245</wp:posOffset>
                </wp:positionH>
                <wp:positionV relativeFrom="paragraph">
                  <wp:posOffset>7586980</wp:posOffset>
                </wp:positionV>
                <wp:extent cx="4996180" cy="43180"/>
                <wp:effectExtent l="0" t="4445" r="13970" b="9525"/>
                <wp:wrapNone/>
                <wp:docPr id="136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6180" cy="4318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8A6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DF4AA" id="直接连接符 13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35pt,597.4pt" to="467.75pt,6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" strokecolor="#758a62" strokeweight=".5pt">
                <v:stroke dashstyle="3 1" joinstyle="miter"/>
              </v:lin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52D1A2" wp14:editId="1940EBE7">
                <wp:simplePos x="0" y="0"/>
                <wp:positionH relativeFrom="column">
                  <wp:posOffset>956945</wp:posOffset>
                </wp:positionH>
                <wp:positionV relativeFrom="paragraph">
                  <wp:posOffset>5918835</wp:posOffset>
                </wp:positionV>
                <wp:extent cx="4996180" cy="43180"/>
                <wp:effectExtent l="0" t="4445" r="13970" b="9525"/>
                <wp:wrapNone/>
                <wp:docPr id="135" name="直接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6180" cy="4318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8A6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42E4B" id="直接连接符 13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5pt,466.05pt" to="468.75pt,4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" strokecolor="#758a62" strokeweight=".5pt">
                <v:stroke dashstyle="3 1" joinstyle="miter"/>
              </v:lin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6AB4C" wp14:editId="17066D29">
                <wp:simplePos x="0" y="0"/>
                <wp:positionH relativeFrom="column">
                  <wp:posOffset>986155</wp:posOffset>
                </wp:positionH>
                <wp:positionV relativeFrom="paragraph">
                  <wp:posOffset>3974465</wp:posOffset>
                </wp:positionV>
                <wp:extent cx="4996180" cy="43180"/>
                <wp:effectExtent l="0" t="4445" r="13970" b="9525"/>
                <wp:wrapNone/>
                <wp:docPr id="134" name="直接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6180" cy="4318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8A6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84872" id="直接连接符 134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5pt,312.95pt" to="471.05pt,3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" strokecolor="#758a62" strokeweight=".5pt">
                <v:stroke dashstyle="3 1" joinstyle="miter"/>
              </v:lin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967C9B" wp14:editId="643747C8">
                <wp:simplePos x="0" y="0"/>
                <wp:positionH relativeFrom="column">
                  <wp:posOffset>981075</wp:posOffset>
                </wp:positionH>
                <wp:positionV relativeFrom="paragraph">
                  <wp:posOffset>2350135</wp:posOffset>
                </wp:positionV>
                <wp:extent cx="4996180" cy="43180"/>
                <wp:effectExtent l="0" t="4445" r="13970" b="9525"/>
                <wp:wrapNone/>
                <wp:docPr id="133" name="直接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40585" y="3281045"/>
                          <a:ext cx="4996180" cy="4318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8A6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1BC13" id="直接连接符 133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25pt,185.05pt" to="470.65pt,1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" strokecolor="#758a62" strokeweight=".5pt">
                <v:stroke dashstyle="3 1" joinstyle="miter"/>
              </v:line>
            </w:pict>
          </mc:Fallback>
        </mc:AlternateContent>
      </w:r>
      <w:r w:rsidR="0000000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7C9BF10" wp14:editId="51B3A8DF">
                <wp:simplePos x="0" y="0"/>
                <wp:positionH relativeFrom="column">
                  <wp:posOffset>3453130</wp:posOffset>
                </wp:positionH>
                <wp:positionV relativeFrom="paragraph">
                  <wp:posOffset>2383790</wp:posOffset>
                </wp:positionV>
                <wp:extent cx="4512310" cy="5048250"/>
                <wp:effectExtent l="0" t="0" r="2540" b="0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130" y="3298190"/>
                          <a:ext cx="4512310" cy="504825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C4243" id="矩形 122" o:spid="_x0000_s1026" style="position:absolute;margin-left:271.9pt;margin-top:187.7pt;width:355.3pt;height:397.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" fillcolor="#f8f8f8" stroked="f" strokeweight="1pt"/>
            </w:pict>
          </mc:Fallback>
        </mc:AlternateContent>
      </w:r>
      <w:r w:rsidR="00000000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7462479A" wp14:editId="7961E1EB">
            <wp:simplePos x="0" y="0"/>
            <wp:positionH relativeFrom="column">
              <wp:posOffset>-1152525</wp:posOffset>
            </wp:positionH>
            <wp:positionV relativeFrom="paragraph">
              <wp:posOffset>-948690</wp:posOffset>
            </wp:positionV>
            <wp:extent cx="7592695" cy="10739755"/>
            <wp:effectExtent l="0" t="0" r="8255" b="4445"/>
            <wp:wrapNone/>
            <wp:docPr id="119" name="图片 119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未标题-1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3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Theme="minorEastAsia" w:hAnsiTheme="minorEastAsia" w:cstheme="minorEastAsia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66024448" behindDoc="0" locked="0" layoutInCell="1" allowOverlap="1" wp14:anchorId="3B24E1B1" wp14:editId="10F31DBE">
                <wp:simplePos x="0" y="0"/>
                <wp:positionH relativeFrom="column">
                  <wp:posOffset>-420370</wp:posOffset>
                </wp:positionH>
                <wp:positionV relativeFrom="paragraph">
                  <wp:posOffset>6080125</wp:posOffset>
                </wp:positionV>
                <wp:extent cx="6328410" cy="930275"/>
                <wp:effectExtent l="0" t="0" r="0" b="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8410" cy="930275"/>
                          <a:chOff x="8675" y="10944"/>
                          <a:chExt cx="10716" cy="1465"/>
                        </a:xfrm>
                      </wpg:grpSpPr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8681" y="10944"/>
                            <a:ext cx="7610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7DFA05" w14:textId="77777777" w:rsidR="00C57B51" w:rsidRDefault="00000000">
                              <w:pPr>
                                <w:widowControl/>
                                <w:spacing w:line="360" w:lineRule="exact"/>
                                <w:rPr>
                                  <w:rFonts w:ascii="微软雅黑" w:eastAsia="微软雅黑" w:hAnsi="微软雅黑" w:cs="宋体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758A62"/>
                                  <w:kern w:val="24"/>
                                  <w:sz w:val="22"/>
                                  <w:szCs w:val="22"/>
                                </w:rPr>
                                <w:t>言语能力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：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A4C654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A4C654"/>
                                  <w:kern w:val="24"/>
                                  <w:sz w:val="22"/>
                                  <w:szCs w:val="22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普通话二级甲等  通过大学英语CET6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 xml:space="preserve">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8675" y="11400"/>
                            <a:ext cx="10716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17ADF0" w14:textId="77777777" w:rsidR="00C57B51" w:rsidRDefault="00000000">
                              <w:pPr>
                                <w:widowControl/>
                                <w:spacing w:line="360" w:lineRule="exact"/>
                                <w:rPr>
                                  <w:rFonts w:asciiTheme="minorEastAsia" w:hAnsiTheme="minorEastAsia" w:cstheme="minorEastAsia" w:hint="eastAsi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758A62"/>
                                  <w:kern w:val="24"/>
                                  <w:sz w:val="22"/>
                                  <w:szCs w:val="22"/>
                                </w:rPr>
                                <w:t>专业技能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758A62"/>
                                  <w:kern w:val="24"/>
                                  <w:sz w:val="22"/>
                                  <w:szCs w:val="22"/>
                                </w:rPr>
                                <w:t xml:space="preserve">：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        掌握各种绘图软件，有一定的数据处理/能够独立分析数据的经验。</w:t>
                              </w:r>
                            </w:p>
                            <w:p w14:paraId="5678D290" w14:textId="77777777" w:rsidR="00C57B51" w:rsidRDefault="00000000">
                              <w:pPr>
                                <w:widowControl/>
                                <w:spacing w:line="360" w:lineRule="exact"/>
                                <w:rPr>
                                  <w:rFonts w:ascii="微软雅黑" w:eastAsia="微软雅黑" w:hAnsi="微软雅黑" w:cs="宋体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宋体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 xml:space="preserve">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8686" y="11836"/>
                            <a:ext cx="10671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1FFE38" w14:textId="77777777" w:rsidR="00C57B51" w:rsidRDefault="00000000">
                              <w:pPr>
                                <w:widowControl/>
                                <w:spacing w:line="360" w:lineRule="exact"/>
                                <w:rPr>
                                  <w:rFonts w:ascii="微软雅黑" w:eastAsia="微软雅黑" w:hAnsi="微软雅黑" w:cs="宋体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758A62"/>
                                  <w:kern w:val="24"/>
                                  <w:sz w:val="22"/>
                                  <w:szCs w:val="22"/>
                                </w:rPr>
                                <w:t xml:space="preserve">荣誉证书：  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     软件程序员证书 、系统分析师证书、软件评测师证书。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>
                                <w:rPr>
                                  <w:rFonts w:asciiTheme="minorEastAsia" w:hAnsiTheme="minorEastAsia" w:cstheme="minorEastAsia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4E1B1" id="组合 79" o:spid="_x0000_s1049" style="position:absolute;left:0;text-align:left;margin-left:-33.1pt;margin-top:478.75pt;width:498.3pt;height:73.25pt;z-index:466024448" coordorigin="8675,10944" coordsize="10716,1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">
                <v:shape id="_x0000_s1050" type="#_x0000_t202" style="position:absolute;left:8681;top:10944;width:7610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197DFA05" w14:textId="77777777" w:rsidR="00C57B51" w:rsidRDefault="00000000">
                        <w:pPr>
                          <w:widowControl/>
                          <w:spacing w:line="360" w:lineRule="exact"/>
                          <w:rPr>
                            <w:rFonts w:ascii="微软雅黑" w:eastAsia="微软雅黑" w:hAnsi="微软雅黑" w:cs="宋体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758A62"/>
                            <w:kern w:val="24"/>
                            <w:sz w:val="22"/>
                            <w:szCs w:val="22"/>
                          </w:rPr>
                          <w:t>言语能力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：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A4C654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A4C654"/>
                            <w:kern w:val="24"/>
                            <w:sz w:val="22"/>
                            <w:szCs w:val="22"/>
                          </w:rPr>
                          <w:t xml:space="preserve">              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普通话二级甲等  通过大学英语CET6  </w:t>
                        </w: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微软雅黑" w:eastAsia="微软雅黑" w:hAnsi="微软雅黑" w:cs="宋体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宋体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  <w:t xml:space="preserve">                              </w:t>
                        </w:r>
                      </w:p>
                    </w:txbxContent>
                  </v:textbox>
                </v:shape>
                <v:shape id="_x0000_s1051" type="#_x0000_t202" style="position:absolute;left:8675;top:11400;width:10716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<v:textbox>
                    <w:txbxContent>
                      <w:p w14:paraId="7B17ADF0" w14:textId="77777777" w:rsidR="00C57B51" w:rsidRDefault="00000000">
                        <w:pPr>
                          <w:widowControl/>
                          <w:spacing w:line="360" w:lineRule="exact"/>
                          <w:rPr>
                            <w:rFonts w:asciiTheme="minorEastAsia" w:hAnsiTheme="minorEastAsia" w:cstheme="minorEastAsia" w:hint="eastAsia"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758A62"/>
                            <w:kern w:val="24"/>
                            <w:sz w:val="22"/>
                            <w:szCs w:val="22"/>
                          </w:rPr>
                          <w:t>专业技能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758A62"/>
                            <w:kern w:val="24"/>
                            <w:sz w:val="22"/>
                            <w:szCs w:val="22"/>
                          </w:rPr>
                          <w:t xml:space="preserve">：  </w:t>
                        </w: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     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        掌握各种绘图软件，有一定的数据处理/能够独立分析数据的经验。</w:t>
                        </w:r>
                      </w:p>
                      <w:p w14:paraId="5678D290" w14:textId="77777777" w:rsidR="00C57B51" w:rsidRDefault="00000000">
                        <w:pPr>
                          <w:widowControl/>
                          <w:spacing w:line="360" w:lineRule="exact"/>
                          <w:rPr>
                            <w:rFonts w:ascii="微软雅黑" w:eastAsia="微软雅黑" w:hAnsi="微软雅黑" w:cs="宋体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宋体" w:hint="eastAsia"/>
                            <w:b/>
                            <w:bCs/>
                            <w:color w:val="404040" w:themeColor="text1" w:themeTint="BF"/>
                            <w:kern w:val="24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cs="宋体" w:hint="eastAsia"/>
                            <w:b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cs="宋体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宋体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  <w:t xml:space="preserve">                              </w:t>
                        </w:r>
                      </w:p>
                    </w:txbxContent>
                  </v:textbox>
                </v:shape>
                <v:shape id="_x0000_s1052" type="#_x0000_t202" style="position:absolute;left:8686;top:11836;width:10671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<v:textbox>
                    <w:txbxContent>
                      <w:p w14:paraId="591FFE38" w14:textId="77777777" w:rsidR="00C57B51" w:rsidRDefault="00000000">
                        <w:pPr>
                          <w:widowControl/>
                          <w:spacing w:line="360" w:lineRule="exact"/>
                          <w:rPr>
                            <w:rFonts w:ascii="微软雅黑" w:eastAsia="微软雅黑" w:hAnsi="微软雅黑" w:cs="宋体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758A62"/>
                            <w:kern w:val="24"/>
                            <w:sz w:val="22"/>
                            <w:szCs w:val="22"/>
                          </w:rPr>
                          <w:t xml:space="preserve">荣誉证书：    </w:t>
                        </w: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     软件程序员证书 、系统分析师证书、软件评测师证书。</w:t>
                        </w:r>
                        <w:r>
                          <w:rPr>
                            <w:rFonts w:asciiTheme="minorEastAsia" w:hAnsiTheme="minorEastAsia" w:cstheme="minorEastAsia" w:hint="eastAsia"/>
                            <w:b/>
                            <w:bCs/>
                            <w:color w:val="404040" w:themeColor="text1" w:themeTint="BF"/>
                            <w:kern w:val="24"/>
                            <w:sz w:val="22"/>
                            <w:szCs w:val="22"/>
                          </w:rPr>
                          <w:t xml:space="preserve">   </w:t>
                        </w:r>
                        <w:r>
                          <w:rPr>
                            <w:rFonts w:asciiTheme="minorEastAsia" w:hAnsiTheme="minorEastAsia" w:cstheme="minorEastAsia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宋体" w:hint="eastAsia"/>
                            <w:color w:val="404040" w:themeColor="text1" w:themeTint="BF"/>
                            <w:kern w:val="24"/>
                            <w:sz w:val="20"/>
                            <w:szCs w:val="20"/>
                          </w:rPr>
                          <w:t xml:space="preserve">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25472" behindDoc="0" locked="0" layoutInCell="1" allowOverlap="1" wp14:anchorId="59C8BEB7" wp14:editId="05495145">
                <wp:simplePos x="0" y="0"/>
                <wp:positionH relativeFrom="column">
                  <wp:posOffset>-435610</wp:posOffset>
                </wp:positionH>
                <wp:positionV relativeFrom="paragraph">
                  <wp:posOffset>7848600</wp:posOffset>
                </wp:positionV>
                <wp:extent cx="6163945" cy="980440"/>
                <wp:effectExtent l="0" t="0" r="0" b="0"/>
                <wp:wrapNone/>
                <wp:docPr id="11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94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8CD1C8" w14:textId="77777777" w:rsidR="00C57B51" w:rsidRDefault="00000000" w:rsidP="00E20AE3">
                            <w:pPr>
                              <w:widowControl/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本人品德优良，个性随和富有亲和力，人际关系良好，能较快融入整体，待人诚恳，</w:t>
                            </w:r>
                          </w:p>
                          <w:p w14:paraId="3C58B9A7" w14:textId="77777777" w:rsidR="00C57B51" w:rsidRDefault="00000000" w:rsidP="00E20AE3">
                            <w:pPr>
                              <w:widowControl/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生活兴趣爱好广泛，乐于助人对个人修养提高有较大的帮助，性格开朗活泼，善于发现问题，敢于解决问题，有责任心，有担当、接受过大学四年正规良好的教育，掌握了解更加专业的知识。</w:t>
                            </w:r>
                          </w:p>
                          <w:p w14:paraId="32D706E6" w14:textId="77777777" w:rsidR="00C57B51" w:rsidRDefault="00000000" w:rsidP="00E20AE3">
                            <w:pPr>
                              <w:widowControl/>
                              <w:spacing w:after="0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8BEB7" id="Text Box 138" o:spid="_x0000_s1053" type="#_x0000_t202" style="position:absolute;left:0;text-align:left;margin-left:-34.3pt;margin-top:618pt;width:485.35pt;height:77.2pt;z-index:4660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" filled="f" stroked="f">
                <v:textbox>
                  <w:txbxContent>
                    <w:p w14:paraId="338CD1C8" w14:textId="77777777" w:rsidR="00C57B51" w:rsidRDefault="00000000" w:rsidP="00E20AE3">
                      <w:pPr>
                        <w:widowControl/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本人品德优良，个性随和富有亲和力，人际关系良好，能较快融入整体，待人诚恳，</w:t>
                      </w:r>
                    </w:p>
                    <w:p w14:paraId="3C58B9A7" w14:textId="77777777" w:rsidR="00C57B51" w:rsidRDefault="00000000" w:rsidP="00E20AE3">
                      <w:pPr>
                        <w:widowControl/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生活兴趣爱好广泛，乐于助人对个人修养提高有较大的帮助，性格开朗活泼，善于发现问题，敢于解决问题，有责任心，有担当、接受过大学四年正规良好的教育，掌握了解更加专业的知识。</w:t>
                      </w:r>
                    </w:p>
                    <w:p w14:paraId="32D706E6" w14:textId="77777777" w:rsidR="00C57B51" w:rsidRDefault="00000000" w:rsidP="00E20AE3">
                      <w:pPr>
                        <w:widowControl/>
                        <w:spacing w:after="0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26496" behindDoc="0" locked="0" layoutInCell="1" allowOverlap="1" wp14:anchorId="68BF6EEC" wp14:editId="130F500B">
                <wp:simplePos x="0" y="0"/>
                <wp:positionH relativeFrom="column">
                  <wp:posOffset>-334645</wp:posOffset>
                </wp:positionH>
                <wp:positionV relativeFrom="paragraph">
                  <wp:posOffset>7232650</wp:posOffset>
                </wp:positionV>
                <wp:extent cx="1170305" cy="479425"/>
                <wp:effectExtent l="0" t="0" r="0" b="0"/>
                <wp:wrapNone/>
                <wp:docPr id="11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0C144" w14:textId="77777777" w:rsidR="00C57B51" w:rsidRDefault="0000000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自我评价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F6EEC" id="文本框 23" o:spid="_x0000_s1054" type="#_x0000_t202" style="position:absolute;left:0;text-align:left;margin-left:-26.35pt;margin-top:569.5pt;width:92.15pt;height:37.75pt;z-index:4660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" filled="f" stroked="f" strokeweight=".5pt">
                <v:textbox>
                  <w:txbxContent>
                    <w:p w14:paraId="21F0C144" w14:textId="77777777" w:rsidR="00C57B51" w:rsidRDefault="00000000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自我评价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27520" behindDoc="1" locked="0" layoutInCell="1" allowOverlap="1" wp14:anchorId="4D7E7695" wp14:editId="07982200">
                <wp:simplePos x="0" y="0"/>
                <wp:positionH relativeFrom="column">
                  <wp:posOffset>-381635</wp:posOffset>
                </wp:positionH>
                <wp:positionV relativeFrom="paragraph">
                  <wp:posOffset>7309485</wp:posOffset>
                </wp:positionV>
                <wp:extent cx="1365250" cy="340995"/>
                <wp:effectExtent l="0" t="0" r="6350" b="190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340995"/>
                        </a:xfrm>
                        <a:prstGeom prst="rect">
                          <a:avLst/>
                        </a:prstGeom>
                        <a:solidFill>
                          <a:srgbClr val="758A6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4F71F" id="矩形 112" o:spid="_x0000_s1026" style="position:absolute;margin-left:-30.05pt;margin-top:575.55pt;width:107.5pt;height:26.85pt;z-index:-372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" fillcolor="#758a6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28544" behindDoc="0" locked="0" layoutInCell="1" allowOverlap="1" wp14:anchorId="725D14BE" wp14:editId="77F1A672">
                <wp:simplePos x="0" y="0"/>
                <wp:positionH relativeFrom="column">
                  <wp:posOffset>-313055</wp:posOffset>
                </wp:positionH>
                <wp:positionV relativeFrom="paragraph">
                  <wp:posOffset>5574665</wp:posOffset>
                </wp:positionV>
                <wp:extent cx="1170305" cy="432435"/>
                <wp:effectExtent l="0" t="0" r="0" b="0"/>
                <wp:wrapNone/>
                <wp:docPr id="74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3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5DE9E" w14:textId="77777777" w:rsidR="00C57B51" w:rsidRDefault="00000000">
                            <w:pPr>
                              <w:rPr>
                                <w:b/>
                                <w:bCs/>
                                <w:color w:val="449994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技能证书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449994"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D14BE" id="_x0000_s1055" type="#_x0000_t202" style="position:absolute;left:0;text-align:left;margin-left:-24.65pt;margin-top:438.95pt;width:92.15pt;height:34.05pt;z-index:4660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" filled="f" stroked="f" strokeweight=".5pt">
                <v:textbox>
                  <w:txbxContent>
                    <w:p w14:paraId="4055DE9E" w14:textId="77777777" w:rsidR="00C57B51" w:rsidRDefault="00000000">
                      <w:pPr>
                        <w:rPr>
                          <w:b/>
                          <w:bCs/>
                          <w:color w:val="449994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技能证书</w:t>
                      </w:r>
                      <w:r>
                        <w:rPr>
                          <w:rFonts w:hint="eastAsia"/>
                          <w:b/>
                          <w:bCs/>
                          <w:color w:val="449994"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29568" behindDoc="1" locked="0" layoutInCell="1" allowOverlap="1" wp14:anchorId="0C8B5323" wp14:editId="58011299">
                <wp:simplePos x="0" y="0"/>
                <wp:positionH relativeFrom="column">
                  <wp:posOffset>-370840</wp:posOffset>
                </wp:positionH>
                <wp:positionV relativeFrom="paragraph">
                  <wp:posOffset>5645150</wp:posOffset>
                </wp:positionV>
                <wp:extent cx="1365250" cy="340995"/>
                <wp:effectExtent l="0" t="0" r="6350" b="190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340995"/>
                        </a:xfrm>
                        <a:prstGeom prst="rect">
                          <a:avLst/>
                        </a:prstGeom>
                        <a:solidFill>
                          <a:srgbClr val="758A6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598DA" id="矩形 68" o:spid="_x0000_s1026" style="position:absolute;margin-left:-29.2pt;margin-top:444.5pt;width:107.5pt;height:26.85pt;z-index:-372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" fillcolor="#758a6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0592" behindDoc="1" locked="0" layoutInCell="1" allowOverlap="1" wp14:anchorId="3C3349DB" wp14:editId="16A51AF9">
                <wp:simplePos x="0" y="0"/>
                <wp:positionH relativeFrom="column">
                  <wp:posOffset>-370840</wp:posOffset>
                </wp:positionH>
                <wp:positionV relativeFrom="paragraph">
                  <wp:posOffset>3686175</wp:posOffset>
                </wp:positionV>
                <wp:extent cx="1365250" cy="340995"/>
                <wp:effectExtent l="0" t="0" r="6350" b="190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340995"/>
                        </a:xfrm>
                        <a:prstGeom prst="rect">
                          <a:avLst/>
                        </a:prstGeom>
                        <a:solidFill>
                          <a:srgbClr val="758A6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A5E22" id="矩形 20" o:spid="_x0000_s1026" style="position:absolute;margin-left:-29.2pt;margin-top:290.25pt;width:107.5pt;height:26.85pt;z-index:-372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" fillcolor="#758a6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52834304" behindDoc="0" locked="0" layoutInCell="1" allowOverlap="1" wp14:anchorId="57086FB6" wp14:editId="79B28E3A">
                <wp:simplePos x="0" y="0"/>
                <wp:positionH relativeFrom="column">
                  <wp:posOffset>-313055</wp:posOffset>
                </wp:positionH>
                <wp:positionV relativeFrom="paragraph">
                  <wp:posOffset>3603625</wp:posOffset>
                </wp:positionV>
                <wp:extent cx="1170305" cy="479425"/>
                <wp:effectExtent l="0" t="0" r="0" b="0"/>
                <wp:wrapNone/>
                <wp:docPr id="5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2043A" w14:textId="77777777" w:rsidR="00C57B51" w:rsidRDefault="0000000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工作经验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86FB6" id="_x0000_s1056" type="#_x0000_t202" style="position:absolute;left:0;text-align:left;margin-left:-24.65pt;margin-top:283.75pt;width:92.15pt;height:37.75pt;z-index:45283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" filled="f" stroked="f" strokeweight=".5pt">
                <v:textbox>
                  <w:txbxContent>
                    <w:p w14:paraId="6EA2043A" w14:textId="77777777" w:rsidR="00C57B51" w:rsidRDefault="0000000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工作经验</w:t>
                      </w: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1616" behindDoc="0" locked="0" layoutInCell="1" allowOverlap="1" wp14:anchorId="5207439A" wp14:editId="7BB94096">
                <wp:simplePos x="0" y="0"/>
                <wp:positionH relativeFrom="column">
                  <wp:posOffset>-408940</wp:posOffset>
                </wp:positionH>
                <wp:positionV relativeFrom="paragraph">
                  <wp:posOffset>4521200</wp:posOffset>
                </wp:positionV>
                <wp:extent cx="6497320" cy="8572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7320" cy="857250"/>
                        </a:xfrm>
                        <a:prstGeom prst="flowChartProcess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0767F" w14:textId="77777777" w:rsidR="00C57B51" w:rsidRDefault="00000000" w:rsidP="00114F4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负责市场调研以及用户研究，绘制产品效果图，运用AXURE进行产品制作，分析用户使用流程和行为。</w:t>
                            </w:r>
                          </w:p>
                          <w:p w14:paraId="5BBEA4A0" w14:textId="77777777" w:rsidR="00C57B51" w:rsidRDefault="00000000" w:rsidP="00114F4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心理行为，应用PS/AI/CD等软件绘制效果图，与开发部门进行沟通，解决设计各方面的问题。</w:t>
                            </w:r>
                          </w:p>
                          <w:p w14:paraId="3BBE7AB2" w14:textId="77777777" w:rsidR="00C57B51" w:rsidRDefault="00000000" w:rsidP="00114F44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负责公司网站首页面设计，负责网页内容排版，企业宣传内部策划与编辑，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07439A" id="_x0000_t109" coordsize="21600,21600" o:spt="109" path="m,l,21600r21600,l21600,xe">
                <v:stroke joinstyle="miter"/>
                <v:path gradientshapeok="t" o:connecttype="rect"/>
              </v:shapetype>
              <v:shape id="文本框 18" o:spid="_x0000_s1057" type="#_x0000_t109" style="position:absolute;left:0;text-align:left;margin-left:-32.2pt;margin-top:356pt;width:511.6pt;height:67.5pt;z-index:4660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" filled="f" stroked="f" strokeweight=".5pt">
                <v:textbox>
                  <w:txbxContent>
                    <w:p w14:paraId="1BB0767F" w14:textId="77777777" w:rsidR="00C57B51" w:rsidRDefault="00000000" w:rsidP="00114F44">
                      <w:pPr>
                        <w:widowControl/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负责市场调研以及用户研究，绘制产品效果图，运用AXURE进行产品制作，分析用户使用流程和行为。</w:t>
                      </w:r>
                    </w:p>
                    <w:p w14:paraId="5BBEA4A0" w14:textId="77777777" w:rsidR="00C57B51" w:rsidRDefault="00000000" w:rsidP="00114F44">
                      <w:pPr>
                        <w:widowControl/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心理行为，应用PS/AI/CD等软件绘制效果图，与开发部门进行沟通，解决设计各方面的问题。</w:t>
                      </w:r>
                    </w:p>
                    <w:p w14:paraId="3BBE7AB2" w14:textId="77777777" w:rsidR="00C57B51" w:rsidRDefault="00000000" w:rsidP="00114F44">
                      <w:pPr>
                        <w:widowControl/>
                        <w:numPr>
                          <w:ilvl w:val="0"/>
                          <w:numId w:val="1"/>
                        </w:numPr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负责公司网站首页面设计，负责网页内容排版，企业宣传内部策划与编辑，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2640" behindDoc="0" locked="0" layoutInCell="1" allowOverlap="1" wp14:anchorId="0CEFABF0" wp14:editId="61A3C9F6">
                <wp:simplePos x="0" y="0"/>
                <wp:positionH relativeFrom="column">
                  <wp:posOffset>-405765</wp:posOffset>
                </wp:positionH>
                <wp:positionV relativeFrom="paragraph">
                  <wp:posOffset>4167505</wp:posOffset>
                </wp:positionV>
                <wp:extent cx="6621145" cy="307340"/>
                <wp:effectExtent l="0" t="0" r="0" b="0"/>
                <wp:wrapNone/>
                <wp:docPr id="6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14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21F179" w14:textId="2D16FD17" w:rsidR="00C57B51" w:rsidRDefault="00972996">
                            <w:pPr>
                              <w:widowControl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AC6DC0"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.08/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AC6DC0"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 xml:space="preserve">/08                          广州之星科技有限公司                   IU设计师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17789B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FABF0" id="_x0000_s1058" type="#_x0000_t202" style="position:absolute;left:0;text-align:left;margin-left:-31.95pt;margin-top:328.15pt;width:521.35pt;height:24.2pt;z-index:4660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" filled="f" stroked="f">
                <v:textbox>
                  <w:txbxContent>
                    <w:p w14:paraId="6621F179" w14:textId="2D16FD17" w:rsidR="00C57B51" w:rsidRDefault="00972996">
                      <w:pPr>
                        <w:widowControl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AC6DC0"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.08/</w:t>
                      </w:r>
                      <w: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AC6DC0"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 xml:space="preserve">/08                          广州之星科技有限公司                   IU设计师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17789B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404040" w:themeColor="text1" w:themeTint="BF"/>
                          <w:kern w:val="24"/>
                          <w:szCs w:val="21"/>
                        </w:rPr>
                        <w:t xml:space="preserve">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3664" behindDoc="0" locked="0" layoutInCell="1" allowOverlap="1" wp14:anchorId="6387CFE9" wp14:editId="6C400CE9">
                <wp:simplePos x="0" y="0"/>
                <wp:positionH relativeFrom="column">
                  <wp:posOffset>-313055</wp:posOffset>
                </wp:positionH>
                <wp:positionV relativeFrom="paragraph">
                  <wp:posOffset>1997075</wp:posOffset>
                </wp:positionV>
                <wp:extent cx="1115695" cy="543560"/>
                <wp:effectExtent l="0" t="0" r="0" b="0"/>
                <wp:wrapNone/>
                <wp:docPr id="14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DE29A" w14:textId="77777777" w:rsidR="00C57B51" w:rsidRDefault="0000000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教育背景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7CFE9" id="_x0000_s1059" type="#_x0000_t202" style="position:absolute;left:0;text-align:left;margin-left:-24.65pt;margin-top:157.25pt;width:87.85pt;height:42.8pt;z-index:4660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" filled="f" stroked="f" strokeweight=".5pt">
                <v:textbox>
                  <w:txbxContent>
                    <w:p w14:paraId="1E0DE29A" w14:textId="77777777" w:rsidR="00C57B51" w:rsidRDefault="0000000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教育背景</w:t>
                      </w: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00349184" behindDoc="0" locked="0" layoutInCell="1" allowOverlap="1" wp14:anchorId="703C3CBB" wp14:editId="51F2B5F6">
                <wp:simplePos x="0" y="0"/>
                <wp:positionH relativeFrom="column">
                  <wp:posOffset>-431165</wp:posOffset>
                </wp:positionH>
                <wp:positionV relativeFrom="paragraph">
                  <wp:posOffset>2550795</wp:posOffset>
                </wp:positionV>
                <wp:extent cx="6575425" cy="307340"/>
                <wp:effectExtent l="0" t="0" r="0" b="0"/>
                <wp:wrapNone/>
                <wp:docPr id="1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7A85FB" w14:textId="79BC26A5" w:rsidR="00C57B51" w:rsidRDefault="00972996">
                            <w:pPr>
                              <w:widowControl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AC6DC0"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.09/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AC6DC0"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2"/>
                                <w:szCs w:val="22"/>
                              </w:rPr>
                              <w:t>/09    毕业于广州列壳车大学             艺术设计专业            本科学士学位</w:t>
                            </w:r>
                            <w:r w:rsidR="00AC6DC0">
                              <w:rPr>
                                <w:rFonts w:asciiTheme="minorEastAsia" w:hAnsiTheme="minorEastAsia" w:cstheme="minorEastAsia" w:hint="eastAsia"/>
                                <w:b/>
                                <w:bCs/>
                                <w:color w:val="758A6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 w:rsidR="00AC6DC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C3CBB" id="_x0000_s1060" type="#_x0000_t202" style="position:absolute;left:0;text-align:left;margin-left:-33.95pt;margin-top:200.85pt;width:517.75pt;height:24.2pt;z-index:4003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" filled="f" stroked="f">
                <v:textbox>
                  <w:txbxContent>
                    <w:p w14:paraId="3F7A85FB" w14:textId="79BC26A5" w:rsidR="00C57B51" w:rsidRDefault="00972996">
                      <w:pPr>
                        <w:widowControl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AC6DC0"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.09/</w:t>
                      </w:r>
                      <w:r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AC6DC0"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2"/>
                          <w:szCs w:val="22"/>
                        </w:rPr>
                        <w:t>/09    毕业于广州列壳车大学             艺术设计专业            本科学士学位</w:t>
                      </w:r>
                      <w:r w:rsidR="00AC6DC0">
                        <w:rPr>
                          <w:rFonts w:asciiTheme="minorEastAsia" w:hAnsiTheme="minorEastAsia" w:cstheme="minorEastAsia" w:hint="eastAsia"/>
                          <w:b/>
                          <w:bCs/>
                          <w:color w:val="758A6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404040" w:themeColor="text1" w:themeTint="BF"/>
                          <w:kern w:val="24"/>
                          <w:szCs w:val="21"/>
                        </w:rPr>
                        <w:t xml:space="preserve"> </w:t>
                      </w:r>
                      <w:r w:rsidR="00AC6DC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4688" behindDoc="0" locked="0" layoutInCell="1" allowOverlap="1" wp14:anchorId="673B8B16" wp14:editId="7253BA55">
                <wp:simplePos x="0" y="0"/>
                <wp:positionH relativeFrom="column">
                  <wp:posOffset>-454660</wp:posOffset>
                </wp:positionH>
                <wp:positionV relativeFrom="paragraph">
                  <wp:posOffset>2949575</wp:posOffset>
                </wp:positionV>
                <wp:extent cx="6497320" cy="6667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7320" cy="666750"/>
                        </a:xfrm>
                        <a:prstGeom prst="flowChartProcess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9F83A" w14:textId="77777777" w:rsidR="00C57B51" w:rsidRDefault="00000000" w:rsidP="00114F44">
                            <w:pPr>
                              <w:widowControl/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在校所学专业课程：美术课程，美术形态学，中国史，中国设计文化，设计史，欧美设计史，</w:t>
                            </w:r>
                          </w:p>
                          <w:p w14:paraId="5C546F22" w14:textId="77777777" w:rsidR="00C57B51" w:rsidRDefault="00000000" w:rsidP="00114F44">
                            <w:pPr>
                              <w:widowControl/>
                              <w:spacing w:after="0" w:line="360" w:lineRule="exact"/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             设计专业英语，设计文献与利用，中国设计意向论，中外设计思想教程，设计学等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B8B16" id="文本框 13" o:spid="_x0000_s1061" type="#_x0000_t109" style="position:absolute;left:0;text-align:left;margin-left:-35.8pt;margin-top:232.25pt;width:511.6pt;height:52.5pt;z-index:4660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" filled="f" stroked="f" strokeweight=".5pt">
                <v:textbox>
                  <w:txbxContent>
                    <w:p w14:paraId="0119F83A" w14:textId="77777777" w:rsidR="00C57B51" w:rsidRDefault="00000000" w:rsidP="00114F44">
                      <w:pPr>
                        <w:widowControl/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在校所学专业课程：美术课程，美术形态学，中国史，中国设计文化，设计史，欧美设计史，</w:t>
                      </w:r>
                    </w:p>
                    <w:p w14:paraId="5C546F22" w14:textId="77777777" w:rsidR="00C57B51" w:rsidRDefault="00000000" w:rsidP="00114F44">
                      <w:pPr>
                        <w:widowControl/>
                        <w:spacing w:after="0" w:line="360" w:lineRule="exact"/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             设计专业英语，设计文献与利用，中国设计意向论，中外设计思想教程，设计学等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38867968" behindDoc="1" locked="0" layoutInCell="1" allowOverlap="1" wp14:anchorId="11204BF0" wp14:editId="1F0DEFCF">
                <wp:simplePos x="0" y="0"/>
                <wp:positionH relativeFrom="column">
                  <wp:posOffset>-370840</wp:posOffset>
                </wp:positionH>
                <wp:positionV relativeFrom="paragraph">
                  <wp:posOffset>2068830</wp:posOffset>
                </wp:positionV>
                <wp:extent cx="1365250" cy="340995"/>
                <wp:effectExtent l="0" t="0" r="6350" b="190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340995"/>
                        </a:xfrm>
                        <a:prstGeom prst="rect">
                          <a:avLst/>
                        </a:prstGeom>
                        <a:solidFill>
                          <a:srgbClr val="758A6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B6C17" id="矩形 19" o:spid="_x0000_s1026" style="position:absolute;margin-left:-29.2pt;margin-top:162.9pt;width:107.5pt;height:26.85pt;z-index:-4644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" fillcolor="#758a6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5712" behindDoc="0" locked="0" layoutInCell="1" allowOverlap="1" wp14:anchorId="74B5A5D2" wp14:editId="77A77062">
                <wp:simplePos x="0" y="0"/>
                <wp:positionH relativeFrom="column">
                  <wp:posOffset>4232275</wp:posOffset>
                </wp:positionH>
                <wp:positionV relativeFrom="paragraph">
                  <wp:posOffset>-277495</wp:posOffset>
                </wp:positionV>
                <wp:extent cx="247650" cy="247650"/>
                <wp:effectExtent l="60325" t="60325" r="73025" b="7302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0000"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D62EB" id="矩形 51" o:spid="_x0000_s1026" style="position:absolute;margin-left:333.25pt;margin-top:-21.85pt;width:19.5pt;height:19.5pt;rotation:47;z-index:4660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" filled="f" strokecolor="white [3212]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6736" behindDoc="0" locked="0" layoutInCell="1" allowOverlap="1" wp14:anchorId="6D8F4C9F" wp14:editId="2D7B54B1">
                <wp:simplePos x="0" y="0"/>
                <wp:positionH relativeFrom="column">
                  <wp:posOffset>4067175</wp:posOffset>
                </wp:positionH>
                <wp:positionV relativeFrom="paragraph">
                  <wp:posOffset>-285115</wp:posOffset>
                </wp:positionV>
                <wp:extent cx="247650" cy="247650"/>
                <wp:effectExtent l="60325" t="60325" r="73025" b="7302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0000"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E9CE9" id="矩形 46" o:spid="_x0000_s1026" style="position:absolute;margin-left:320.25pt;margin-top:-22.45pt;width:19.5pt;height:19.5pt;rotation:47;z-index:4660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" filled="f" strokecolor="white [3212]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7760" behindDoc="0" locked="0" layoutInCell="1" allowOverlap="1" wp14:anchorId="6F6CD78D" wp14:editId="3D96207A">
                <wp:simplePos x="0" y="0"/>
                <wp:positionH relativeFrom="column">
                  <wp:posOffset>3860800</wp:posOffset>
                </wp:positionH>
                <wp:positionV relativeFrom="paragraph">
                  <wp:posOffset>-292735</wp:posOffset>
                </wp:positionV>
                <wp:extent cx="247650" cy="247650"/>
                <wp:effectExtent l="60325" t="60325" r="73025" b="7302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0000"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C4739" id="矩形 45" o:spid="_x0000_s1026" style="position:absolute;margin-left:304pt;margin-top:-23.05pt;width:19.5pt;height:19.5pt;rotation:47;z-index:4660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" filled="f" strokecolor="white [3212]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8784" behindDoc="0" locked="0" layoutInCell="1" allowOverlap="1" wp14:anchorId="4368C3A8" wp14:editId="2526EDFB">
                <wp:simplePos x="0" y="0"/>
                <wp:positionH relativeFrom="column">
                  <wp:posOffset>3696335</wp:posOffset>
                </wp:positionH>
                <wp:positionV relativeFrom="paragraph">
                  <wp:posOffset>-294005</wp:posOffset>
                </wp:positionV>
                <wp:extent cx="247650" cy="247650"/>
                <wp:effectExtent l="60325" t="60325" r="73025" b="7302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0000">
                          <a:off x="4839335" y="639445"/>
                          <a:ext cx="24765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F0BC7" id="矩形 43" o:spid="_x0000_s1026" style="position:absolute;margin-left:291.05pt;margin-top:-23.15pt;width:19.5pt;height:19.5pt;rotation:47;z-index:4660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" filled="f" strokecolor="white [3212]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39808" behindDoc="0" locked="0" layoutInCell="1" allowOverlap="1" wp14:anchorId="618489E0" wp14:editId="34AA5275">
                <wp:simplePos x="0" y="0"/>
                <wp:positionH relativeFrom="column">
                  <wp:posOffset>-1234440</wp:posOffset>
                </wp:positionH>
                <wp:positionV relativeFrom="paragraph">
                  <wp:posOffset>-13335</wp:posOffset>
                </wp:positionV>
                <wp:extent cx="1700530" cy="574040"/>
                <wp:effectExtent l="563245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700000">
                          <a:off x="0" y="0"/>
                          <a:ext cx="170053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5B3D5" w14:textId="77777777" w:rsidR="00C57B51" w:rsidRDefault="00000000">
                            <w:pP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 xml:space="preserve">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489E0" id="文本框 6" o:spid="_x0000_s1062" type="#_x0000_t202" style="position:absolute;left:0;text-align:left;margin-left:-97.2pt;margin-top:-1.05pt;width:133.9pt;height:45.2pt;rotation:95;z-index:4660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" filled="f" stroked="f" strokeweight=".5pt">
                <v:textbox>
                  <w:txbxContent>
                    <w:p w14:paraId="4155B3D5" w14:textId="77777777" w:rsidR="00C57B51" w:rsidRDefault="00000000">
                      <w:pPr>
                        <w:rPr>
                          <w:rFonts w:ascii="叶根友毛笔行书2.0版" w:eastAsia="叶根友毛笔行书2.0版" w:hAnsi="叶根友毛笔行书2.0版" w:cs="叶根友毛笔行书2.0版" w:hint="eastAsia"/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Fonts w:ascii="叶根友毛笔行书2.0版" w:eastAsia="叶根友毛笔行书2.0版" w:hAnsi="叶根友毛笔行书2.0版" w:cs="叶根友毛笔行书2.0版" w:hint="eastAsia"/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 xml:space="preserve">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40832" behindDoc="0" locked="0" layoutInCell="1" allowOverlap="1" wp14:anchorId="052A248E" wp14:editId="3CC90B17">
                <wp:simplePos x="0" y="0"/>
                <wp:positionH relativeFrom="column">
                  <wp:posOffset>1334770</wp:posOffset>
                </wp:positionH>
                <wp:positionV relativeFrom="paragraph">
                  <wp:posOffset>-167640</wp:posOffset>
                </wp:positionV>
                <wp:extent cx="3094990" cy="4445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41270" y="721360"/>
                          <a:ext cx="3094990" cy="44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42343" id="直接连接符 36" o:spid="_x0000_s1026" style="position:absolute;z-index:4660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1pt,-13.2pt" to="348.8pt,-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" strokecolor="white [3212]" strokeweight="1pt">
                <v:stroke dashstyle="3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41856" behindDoc="0" locked="0" layoutInCell="1" allowOverlap="1" wp14:anchorId="07BB5158" wp14:editId="382C443B">
                <wp:simplePos x="0" y="0"/>
                <wp:positionH relativeFrom="column">
                  <wp:posOffset>282575</wp:posOffset>
                </wp:positionH>
                <wp:positionV relativeFrom="paragraph">
                  <wp:posOffset>-421005</wp:posOffset>
                </wp:positionV>
                <wp:extent cx="1115695" cy="455295"/>
                <wp:effectExtent l="0" t="0" r="0" b="0"/>
                <wp:wrapNone/>
                <wp:docPr id="3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90337" w14:textId="77777777" w:rsidR="00C57B51" w:rsidRDefault="0000000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>基本资料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B5158" id="_x0000_s1063" type="#_x0000_t202" style="position:absolute;left:0;text-align:left;margin-left:22.25pt;margin-top:-33.15pt;width:87.85pt;height:35.85pt;z-index:4660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" filled="f" stroked="f" strokeweight=".5pt">
                <v:textbox>
                  <w:txbxContent>
                    <w:p w14:paraId="3C890337" w14:textId="77777777" w:rsidR="00C57B51" w:rsidRDefault="0000000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>基本资料</w:t>
                      </w: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466042880" behindDoc="0" locked="0" layoutInCell="1" allowOverlap="1" wp14:anchorId="15426C2B" wp14:editId="303C7434">
                <wp:simplePos x="0" y="0"/>
                <wp:positionH relativeFrom="column">
                  <wp:posOffset>230505</wp:posOffset>
                </wp:positionH>
                <wp:positionV relativeFrom="paragraph">
                  <wp:posOffset>79375</wp:posOffset>
                </wp:positionV>
                <wp:extent cx="4576445" cy="1001395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6445" cy="1001395"/>
                          <a:chOff x="27598" y="1457"/>
                          <a:chExt cx="7207" cy="1577"/>
                        </a:xfrm>
                      </wpg:grpSpPr>
                      <wpg:grpSp>
                        <wpg:cNvPr id="8" name="组合 83"/>
                        <wpg:cNvGrpSpPr/>
                        <wpg:grpSpPr>
                          <a:xfrm>
                            <a:off x="27598" y="1937"/>
                            <a:ext cx="6790" cy="1097"/>
                            <a:chOff x="5726" y="18952"/>
                            <a:chExt cx="6790" cy="1097"/>
                          </a:xfrm>
                        </wpg:grpSpPr>
                        <wps:wsp>
                          <wps:cNvPr id="21" name="文本框 80"/>
                          <wps:cNvSpPr txBox="1"/>
                          <wps:spPr>
                            <a:xfrm>
                              <a:off x="5726" y="19517"/>
                              <a:ext cx="6790" cy="5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9F4DBB" w14:textId="77777777" w:rsidR="00C57B51" w:rsidRDefault="00000000">
                                <w:pPr>
                                  <w:rPr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身高：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 xml:space="preserve">1.69CM       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邮箱：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 xml:space="preserve">138@.QQCOM     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民族：汉族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4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color w:val="72B3BC"/>
                                    <w:sz w:val="24"/>
                                    <w:szCs w:val="32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3" name="文本框 79"/>
                          <wps:cNvSpPr txBox="1"/>
                          <wps:spPr>
                            <a:xfrm>
                              <a:off x="5741" y="18952"/>
                              <a:ext cx="6727" cy="5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64422B" w14:textId="24178354" w:rsidR="00C57B51" w:rsidRDefault="00000000">
                                <w:pPr>
                                  <w:rPr>
                                    <w:color w:val="FFFFFF" w:themeColor="background1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生日：</w:t>
                                </w:r>
                                <w:r w:rsidR="005C56C8"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20xx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 xml:space="preserve">.06.06    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手机：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 xml:space="preserve">138000000000     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24"/>
                                    <w:szCs w:val="32"/>
                                  </w:rPr>
                                  <w:t>籍惯：广东</w:t>
                                </w:r>
                              </w:p>
                              <w:p w14:paraId="144B1A9B" w14:textId="77777777" w:rsidR="00C57B51" w:rsidRDefault="00000000">
                                <w:pPr>
                                  <w:rPr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</w:rPr>
                                  <w:t xml:space="preserve">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4" name="文本框 11"/>
                        <wps:cNvSpPr txBox="1"/>
                        <wps:spPr>
                          <a:xfrm>
                            <a:off x="27632" y="1457"/>
                            <a:ext cx="7173" cy="5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EB9B11" w14:textId="0DCF8998" w:rsidR="00C57B51" w:rsidRDefault="00000000">
                              <w:pPr>
                                <w:rPr>
                                  <w:color w:val="FFFFFF" w:themeColor="background1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姓名：</w:t>
                              </w:r>
                              <w:r w:rsidR="00BE73B2"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小豆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 xml:space="preserve">      </w:t>
                              </w:r>
                              <w:r w:rsidR="00F61295">
                                <w:rPr>
                                  <w:color w:val="FFFFFF" w:themeColor="background1"/>
                                  <w:sz w:val="24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婚姻：未婚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体重：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56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4"/>
                                  <w:szCs w:val="32"/>
                                </w:rPr>
                                <w:t>㎏</w:t>
                              </w:r>
                            </w:p>
                            <w:p w14:paraId="73A892EB" w14:textId="77777777" w:rsidR="00C57B51" w:rsidRDefault="00000000">
                              <w:pPr>
                                <w:rPr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32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26C2B" id="组合 7" o:spid="_x0000_s1064" style="position:absolute;left:0;text-align:left;margin-left:18.15pt;margin-top:6.25pt;width:360.35pt;height:78.85pt;z-index:466042880" coordorigin="27598,1457" coordsize="7207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">
                <v:group id="组合 83" o:spid="_x0000_s1065" style="position:absolute;left:27598;top:1937;width:6790;height:1097" coordorigin="5726,18952" coordsize="6790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文本框 80" o:spid="_x0000_s1066" type="#_x0000_t202" style="position:absolute;left:5726;top:19517;width:6790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009F4DBB" w14:textId="77777777" w:rsidR="00C57B51" w:rsidRDefault="00000000">
                          <w:pPr>
                            <w:rPr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身高：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 xml:space="preserve">1.69CM     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邮箱：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 xml:space="preserve">138@.QQCOM   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民族：汉族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4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72B3BC"/>
                              <w:sz w:val="24"/>
                              <w:szCs w:val="32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24"/>
                              <w:szCs w:val="32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  <v:shape id="文本框 79" o:spid="_x0000_s1067" type="#_x0000_t202" style="position:absolute;left:5741;top:18952;width:672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14:paraId="0F64422B" w14:textId="24178354" w:rsidR="00C57B51" w:rsidRDefault="00000000">
                          <w:pPr>
                            <w:rPr>
                              <w:color w:val="FFFFFF" w:themeColor="background1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生日：</w:t>
                          </w:r>
                          <w:r w:rsidR="005C56C8"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20xx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 xml:space="preserve">.06.06  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手机：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 xml:space="preserve">138000000000   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32"/>
                            </w:rPr>
                            <w:t>籍惯：广东</w:t>
                          </w:r>
                        </w:p>
                        <w:p w14:paraId="144B1A9B" w14:textId="77777777" w:rsidR="00C57B51" w:rsidRDefault="00000000">
                          <w:pPr>
                            <w:rPr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32"/>
                            </w:rPr>
                            <w:t xml:space="preserve">        </w:t>
                          </w:r>
                        </w:p>
                      </w:txbxContent>
                    </v:textbox>
                  </v:shape>
                </v:group>
                <v:shape id="文本框 11" o:spid="_x0000_s1068" type="#_x0000_t202" style="position:absolute;left:27632;top:1457;width:717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12EB9B11" w14:textId="0DCF8998" w:rsidR="00C57B51" w:rsidRDefault="00000000">
                        <w:pPr>
                          <w:rPr>
                            <w:color w:val="FFFFFF" w:themeColor="background1"/>
                            <w:sz w:val="24"/>
                            <w:szCs w:val="32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>姓名：</w:t>
                        </w:r>
                        <w:r w:rsidR="00BE73B2"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>小豆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 xml:space="preserve">      </w:t>
                        </w:r>
                        <w:r w:rsidR="00F61295">
                          <w:rPr>
                            <w:color w:val="FFFFFF" w:themeColor="background1"/>
                            <w:sz w:val="24"/>
                            <w:szCs w:val="32"/>
                          </w:rPr>
                          <w:tab/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>婚姻：未婚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 xml:space="preserve">             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>体重：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>56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4"/>
                            <w:szCs w:val="32"/>
                          </w:rPr>
                          <w:t>㎏</w:t>
                        </w:r>
                      </w:p>
                      <w:p w14:paraId="73A892EB" w14:textId="77777777" w:rsidR="00C57B51" w:rsidRDefault="00000000">
                        <w:pPr>
                          <w:rPr>
                            <w:sz w:val="24"/>
                            <w:szCs w:val="32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32"/>
                          </w:rPr>
                          <w:t xml:space="preserve">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43904" behindDoc="1" locked="0" layoutInCell="1" allowOverlap="1" wp14:anchorId="1A42CCC7" wp14:editId="0FB6B8A0">
                <wp:simplePos x="0" y="0"/>
                <wp:positionH relativeFrom="column">
                  <wp:posOffset>43180</wp:posOffset>
                </wp:positionH>
                <wp:positionV relativeFrom="paragraph">
                  <wp:posOffset>-532130</wp:posOffset>
                </wp:positionV>
                <wp:extent cx="5997575" cy="1794510"/>
                <wp:effectExtent l="0" t="0" r="3175" b="152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80490" y="382270"/>
                          <a:ext cx="5997575" cy="1794510"/>
                        </a:xfrm>
                        <a:prstGeom prst="rect">
                          <a:avLst/>
                        </a:prstGeom>
                        <a:solidFill>
                          <a:srgbClr val="758A6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4F4FDB" id="矩形 5" o:spid="_x0000_s1026" style="position:absolute;margin-left:3.4pt;margin-top:-41.9pt;width:472.25pt;height:141.3pt;z-index:-372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" fillcolor="#758a6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44928" behindDoc="0" locked="0" layoutInCell="1" allowOverlap="1" wp14:anchorId="6FD58CCB" wp14:editId="6E872A33">
                <wp:simplePos x="0" y="0"/>
                <wp:positionH relativeFrom="column">
                  <wp:posOffset>-217805</wp:posOffset>
                </wp:positionH>
                <wp:positionV relativeFrom="paragraph">
                  <wp:posOffset>-669290</wp:posOffset>
                </wp:positionV>
                <wp:extent cx="469900" cy="1935480"/>
                <wp:effectExtent l="0" t="0" r="6350" b="762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935480"/>
                        </a:xfrm>
                        <a:custGeom>
                          <a:avLst/>
                          <a:gdLst>
                            <a:gd name="connsiteX0" fmla="*/ 0 w 740"/>
                            <a:gd name="connsiteY0" fmla="*/ 2898 h 3048"/>
                            <a:gd name="connsiteX1" fmla="*/ 258 w 740"/>
                            <a:gd name="connsiteY1" fmla="*/ 0 h 3048"/>
                            <a:gd name="connsiteX2" fmla="*/ 740 w 740"/>
                            <a:gd name="connsiteY2" fmla="*/ 240 h 3048"/>
                            <a:gd name="connsiteX3" fmla="*/ 475 w 740"/>
                            <a:gd name="connsiteY3" fmla="*/ 3048 h 3048"/>
                            <a:gd name="connsiteX4" fmla="*/ 0 w 740"/>
                            <a:gd name="connsiteY4" fmla="*/ 2898 h 3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40" h="3048">
                              <a:moveTo>
                                <a:pt x="0" y="2898"/>
                              </a:moveTo>
                              <a:lnTo>
                                <a:pt x="258" y="0"/>
                              </a:lnTo>
                              <a:lnTo>
                                <a:pt x="740" y="240"/>
                              </a:lnTo>
                              <a:lnTo>
                                <a:pt x="475" y="3048"/>
                              </a:lnTo>
                              <a:lnTo>
                                <a:pt x="0" y="289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9D4CB" id="任意多边形 4" o:spid="_x0000_s1026" style="position:absolute;margin-left:-17.15pt;margin-top:-52.7pt;width:37pt;height:152.4pt;z-index:4660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" path="m,2898l258,,740,240,475,3048,,2898xe" fillcolor="#375623 [1609]" stroked="f" strokeweight="1pt">
                <v:stroke joinstyle="miter"/>
                <v:path arrowok="t" o:connecttype="custom" o:connectlocs="0,1840230;163830,0;469900,152400;301625,1935480;0,1840230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45952" behindDoc="0" locked="0" layoutInCell="1" allowOverlap="1" wp14:anchorId="526ADA71" wp14:editId="684AFAE3">
                <wp:simplePos x="0" y="0"/>
                <wp:positionH relativeFrom="column">
                  <wp:posOffset>-789940</wp:posOffset>
                </wp:positionH>
                <wp:positionV relativeFrom="paragraph">
                  <wp:posOffset>-665480</wp:posOffset>
                </wp:positionV>
                <wp:extent cx="742950" cy="1961515"/>
                <wp:effectExtent l="0" t="0" r="0" b="63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391160" y="287020"/>
                          <a:ext cx="742950" cy="1961515"/>
                        </a:xfrm>
                        <a:custGeom>
                          <a:avLst/>
                          <a:gdLst>
                            <a:gd name="connsiteX0" fmla="*/ 0 w 1170"/>
                            <a:gd name="connsiteY0" fmla="*/ 3089 h 3089"/>
                            <a:gd name="connsiteX1" fmla="*/ 270 w 1170"/>
                            <a:gd name="connsiteY1" fmla="*/ 194 h 3089"/>
                            <a:gd name="connsiteX2" fmla="*/ 1170 w 1170"/>
                            <a:gd name="connsiteY2" fmla="*/ 0 h 3089"/>
                            <a:gd name="connsiteX3" fmla="*/ 900 w 1170"/>
                            <a:gd name="connsiteY3" fmla="*/ 2879 h 3089"/>
                            <a:gd name="connsiteX4" fmla="*/ 0 w 1170"/>
                            <a:gd name="connsiteY4" fmla="*/ 3089 h 30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70" h="3089">
                              <a:moveTo>
                                <a:pt x="0" y="3089"/>
                              </a:moveTo>
                              <a:lnTo>
                                <a:pt x="270" y="194"/>
                              </a:lnTo>
                              <a:lnTo>
                                <a:pt x="1170" y="0"/>
                              </a:lnTo>
                              <a:lnTo>
                                <a:pt x="900" y="2879"/>
                              </a:lnTo>
                              <a:lnTo>
                                <a:pt x="0" y="30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8A6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98871" id="任意多边形 2" o:spid="_x0000_s1026" style="position:absolute;margin-left:-62.2pt;margin-top:-52.4pt;width:58.5pt;height:154.45pt;rotation:180;z-index:4660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70,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" path="m,3089l270,194,1170,,900,2879,,3089xe" fillcolor="#758a62" stroked="f" strokeweight="1pt">
                <v:stroke joinstyle="miter"/>
                <v:path arrowok="t" o:connecttype="custom" o:connectlocs="0,1961515;171450,123190;742950,0;571500,1828165;0,1961515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466046976" behindDoc="1" locked="0" layoutInCell="1" allowOverlap="1" wp14:anchorId="1F87CE81" wp14:editId="3809DDE4">
                <wp:simplePos x="0" y="0"/>
                <wp:positionH relativeFrom="column">
                  <wp:posOffset>-564515</wp:posOffset>
                </wp:positionH>
                <wp:positionV relativeFrom="paragraph">
                  <wp:posOffset>3044825</wp:posOffset>
                </wp:positionV>
                <wp:extent cx="6490970" cy="1424305"/>
                <wp:effectExtent l="0" t="0" r="5080" b="444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970" cy="142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10A53" id="矩形 41" o:spid="_x0000_s1026" style="position:absolute;margin-left:-44.45pt;margin-top:239.75pt;width:511.1pt;height:112.15pt;z-index:-372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" filled="f" stroked="f" strokeweight="1pt"/>
            </w:pict>
          </mc:Fallback>
        </mc:AlternateContent>
      </w:r>
    </w:p>
    <w:p w14:paraId="1F73F2D3" w14:textId="77777777" w:rsidR="00C57B51" w:rsidRDefault="00000000">
      <w:pPr>
        <w:rPr>
          <w:i/>
          <w:i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66048000" behindDoc="0" locked="0" layoutInCell="1" allowOverlap="1" wp14:anchorId="6D92420D" wp14:editId="1EFCDED7">
                <wp:simplePos x="0" y="0"/>
                <wp:positionH relativeFrom="column">
                  <wp:posOffset>1753870</wp:posOffset>
                </wp:positionH>
                <wp:positionV relativeFrom="paragraph">
                  <wp:posOffset>-249555</wp:posOffset>
                </wp:positionV>
                <wp:extent cx="2219325" cy="111760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46CD6" w14:textId="77777777" w:rsidR="00C57B51" w:rsidRDefault="00000000">
                            <w:pP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color w:val="758A62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叶根友毛笔行书2.0版" w:eastAsia="叶根友毛笔行书2.0版" w:hAnsi="叶根友毛笔行书2.0版" w:cs="叶根友毛笔行书2.0版" w:hint="eastAsia"/>
                                <w:color w:val="758A62"/>
                                <w:sz w:val="96"/>
                                <w:szCs w:val="16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2420D" id="文本框 130" o:spid="_x0000_s1069" type="#_x0000_t202" style="position:absolute;left:0;text-align:left;margin-left:138.1pt;margin-top:-19.65pt;width:174.75pt;height:88pt;z-index:4660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" filled="f" stroked="f" strokeweight=".5pt">
                <v:textbox>
                  <w:txbxContent>
                    <w:p w14:paraId="55C46CD6" w14:textId="77777777" w:rsidR="00C57B51" w:rsidRDefault="00000000">
                      <w:pPr>
                        <w:rPr>
                          <w:rFonts w:ascii="叶根友毛笔行书2.0版" w:eastAsia="叶根友毛笔行书2.0版" w:hAnsi="叶根友毛笔行书2.0版" w:cs="叶根友毛笔行书2.0版" w:hint="eastAsia"/>
                          <w:color w:val="758A62"/>
                          <w:sz w:val="96"/>
                          <w:szCs w:val="160"/>
                        </w:rPr>
                      </w:pPr>
                      <w:r>
                        <w:rPr>
                          <w:rFonts w:ascii="叶根友毛笔行书2.0版" w:eastAsia="叶根友毛笔行书2.0版" w:hAnsi="叶根友毛笔行书2.0版" w:cs="叶根友毛笔行书2.0版" w:hint="eastAsia"/>
                          <w:color w:val="758A62"/>
                          <w:sz w:val="96"/>
                          <w:szCs w:val="160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466049024" behindDoc="1" locked="0" layoutInCell="1" allowOverlap="1" wp14:anchorId="65FDAA28" wp14:editId="4F75A862">
            <wp:simplePos x="0" y="0"/>
            <wp:positionH relativeFrom="column">
              <wp:posOffset>-1152525</wp:posOffset>
            </wp:positionH>
            <wp:positionV relativeFrom="paragraph">
              <wp:posOffset>-948690</wp:posOffset>
            </wp:positionV>
            <wp:extent cx="7592695" cy="10739755"/>
            <wp:effectExtent l="0" t="0" r="8255" b="4445"/>
            <wp:wrapNone/>
            <wp:docPr id="129" name="图片 129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未标题-1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3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66050048" behindDoc="0" locked="0" layoutInCell="1" allowOverlap="1" wp14:anchorId="6FC987FF" wp14:editId="21733E05">
                <wp:simplePos x="0" y="0"/>
                <wp:positionH relativeFrom="column">
                  <wp:posOffset>-638810</wp:posOffset>
                </wp:positionH>
                <wp:positionV relativeFrom="paragraph">
                  <wp:posOffset>734695</wp:posOffset>
                </wp:positionV>
                <wp:extent cx="6638925" cy="705358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7053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C53F7" w14:textId="77777777" w:rsidR="00C57B51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 xml:space="preserve">您好！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首先衷心感谢您在百忙之中浏览我的自荐信，为一位满腔热情的大学生开启一扇希望之门。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我叫XXX，是一名即将于XXX年XXX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月毕业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于XXX学院，XXX专业的学生。借此择业之际，我怀着一颗赤诚的心和对事业的执著追求，真诚地推荐自己。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就个人来讲能够吃苦耐劳、诚实、自信、敬业，，具有一定的工作能力及</w:t>
                            </w:r>
                            <w:hyperlink r:id="rId10" w:tgtFrame="https://zhidao.baidu.com/question/_blank" w:history="1">
                              <w:r w:rsidR="00C57B51">
                                <w:rPr>
                                  <w:rStyle w:val="a5"/>
                                  <w:rFonts w:ascii="微软雅黑" w:eastAsia="微软雅黑" w:hAnsi="微软雅黑" w:cs="微软雅黑" w:hint="eastAsia"/>
                                  <w:color w:val="000000" w:themeColor="text1"/>
                                  <w:sz w:val="24"/>
                                  <w:u w:val="none"/>
                                  <w:shd w:val="clear" w:color="auto" w:fill="FFFFFF"/>
                                </w:rPr>
                                <w:t>组织协调能力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t>，具有较强的责任心我有很强的动手能力，并且脚踏实地的努力的办好每一件事。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过去并不代表未来，勤奋才是真实的内涵，对于实际工作我相信，我能够很快适应工作环境，熟悉业务，并且在实际工作中不断学习，不断完善自己，做好本职工作。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“惧怀逸兴思斗志，欲上青天揽日月。”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期待您的反馈！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  <w:t>敬礼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987FF" id="文本框 115" o:spid="_x0000_s1070" type="#_x0000_t202" style="position:absolute;left:0;text-align:left;margin-left:-50.3pt;margin-top:57.85pt;width:522.75pt;height:555.4pt;z-index:4660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" filled="f" stroked="f" strokeweight=".5pt">
                <v:textbox>
                  <w:txbxContent>
                    <w:p w14:paraId="16CC53F7" w14:textId="77777777" w:rsidR="00C57B51" w:rsidRDefault="00000000"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 xml:space="preserve">您好！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首先衷心感谢您在百忙之中浏览我的自荐信，为一位满腔热情的大学生开启一扇希望之门。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我叫XXX，是一名即将于XXX年XXX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月毕业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于XXX学院，XXX专业的学生。借此择业之际，我怀着一颗赤诚的心和对事业的执著追求，真诚地推荐自己。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就个人来讲能够吃苦耐劳、诚实、自信、敬业，，具有一定的工作能力及</w:t>
                      </w:r>
                      <w:hyperlink r:id="rId11" w:tgtFrame="https://zhidao.baidu.com/question/_blank" w:history="1">
                        <w:r w:rsidR="00C57B51">
                          <w:rPr>
                            <w:rStyle w:val="a5"/>
                            <w:rFonts w:ascii="微软雅黑" w:eastAsia="微软雅黑" w:hAnsi="微软雅黑" w:cs="微软雅黑" w:hint="eastAsia"/>
                            <w:color w:val="000000" w:themeColor="text1"/>
                            <w:sz w:val="24"/>
                            <w:u w:val="none"/>
                            <w:shd w:val="clear" w:color="auto" w:fill="FFFFFF"/>
                          </w:rPr>
                          <w:t>组织协调能力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t>，具有较强的责任心我有很强的动手能力，并且脚踏实地的努力的办好每一件事。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过去并不代表未来，勤奋才是真实的内涵，对于实际工作我相信，我能够很快适应工作环境，熟悉业务，并且在实际工作中不断学习，不断完善自己，做好本职工作。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“惧怀逸兴思斗志，欲上青天揽日月。”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期待您的反馈！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  <w:t>敬礼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66051072" behindDoc="0" locked="0" layoutInCell="1" allowOverlap="1" wp14:anchorId="5D1F0D5F" wp14:editId="0B50E143">
                <wp:simplePos x="0" y="0"/>
                <wp:positionH relativeFrom="column">
                  <wp:posOffset>4324350</wp:posOffset>
                </wp:positionH>
                <wp:positionV relativeFrom="paragraph">
                  <wp:posOffset>7990205</wp:posOffset>
                </wp:positionV>
                <wp:extent cx="1562735" cy="85725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19625" y="8811895"/>
                          <a:ext cx="156273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6269A" w14:textId="6F4AD6C8" w:rsidR="00C57B51" w:rsidRDefault="00000000" w:rsidP="00E43208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36"/>
                              </w:rPr>
                              <w:t>自荐人：</w:t>
                            </w:r>
                            <w:r w:rsidR="00BE73B2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36"/>
                              </w:rPr>
                              <w:t>小豆</w:t>
                            </w:r>
                          </w:p>
                          <w:p w14:paraId="5A739785" w14:textId="65EBDF0D" w:rsidR="00C57B51" w:rsidRDefault="00972996" w:rsidP="00E43208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36"/>
                              </w:rPr>
                              <w:t>20XX</w:t>
                            </w:r>
                            <w:r w:rsidR="00AC6DC0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36"/>
                              </w:rPr>
                              <w:t>/12/12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F0D5F" id="文本框 30" o:spid="_x0000_s1071" type="#_x0000_t202" style="position:absolute;left:0;text-align:left;margin-left:340.5pt;margin-top:629.15pt;width:123.05pt;height:67.5pt;z-index:4660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" filled="f" stroked="f" strokeweight=".5pt">
                <v:textbox>
                  <w:txbxContent>
                    <w:p w14:paraId="0A36269A" w14:textId="6F4AD6C8" w:rsidR="00C57B51" w:rsidRDefault="00000000" w:rsidP="00E43208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36"/>
                        </w:rPr>
                        <w:t>自荐人：</w:t>
                      </w:r>
                      <w:r w:rsidR="00BE73B2">
                        <w:rPr>
                          <w:rFonts w:ascii="微软雅黑" w:eastAsia="微软雅黑" w:hAnsi="微软雅黑" w:cs="微软雅黑" w:hint="eastAsia"/>
                          <w:sz w:val="28"/>
                          <w:szCs w:val="36"/>
                        </w:rPr>
                        <w:t>小豆</w:t>
                      </w:r>
                    </w:p>
                    <w:p w14:paraId="5A739785" w14:textId="65EBDF0D" w:rsidR="00C57B51" w:rsidRDefault="00972996" w:rsidP="00E43208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36"/>
                        </w:rPr>
                        <w:t>20XX</w:t>
                      </w:r>
                      <w:r w:rsidR="00AC6DC0">
                        <w:rPr>
                          <w:rFonts w:ascii="微软雅黑" w:eastAsia="微软雅黑" w:hAnsi="微软雅黑" w:cs="微软雅黑" w:hint="eastAsia"/>
                          <w:sz w:val="28"/>
                          <w:szCs w:val="36"/>
                        </w:rPr>
                        <w:t>/12/12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7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D735" w14:textId="77777777" w:rsidR="001B7A6A" w:rsidRDefault="001B7A6A" w:rsidP="00AC6DC0">
      <w:pPr>
        <w:spacing w:after="0" w:line="240" w:lineRule="auto"/>
      </w:pPr>
      <w:r>
        <w:separator/>
      </w:r>
    </w:p>
  </w:endnote>
  <w:endnote w:type="continuationSeparator" w:id="0">
    <w:p w14:paraId="6D1B559E" w14:textId="77777777" w:rsidR="001B7A6A" w:rsidRDefault="001B7A6A" w:rsidP="00AC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叶根友毛笔行书2.0版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2DC57" w14:textId="77777777" w:rsidR="001B7A6A" w:rsidRDefault="001B7A6A" w:rsidP="00AC6DC0">
      <w:pPr>
        <w:spacing w:after="0" w:line="240" w:lineRule="auto"/>
      </w:pPr>
      <w:r>
        <w:separator/>
      </w:r>
    </w:p>
  </w:footnote>
  <w:footnote w:type="continuationSeparator" w:id="0">
    <w:p w14:paraId="7C9EC3FC" w14:textId="77777777" w:rsidR="001B7A6A" w:rsidRDefault="001B7A6A" w:rsidP="00AC6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7E3E4"/>
    <w:multiLevelType w:val="singleLevel"/>
    <w:tmpl w:val="3567E3E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96503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0E66688"/>
    <w:rsid w:val="00114F44"/>
    <w:rsid w:val="00145CDF"/>
    <w:rsid w:val="001B7A6A"/>
    <w:rsid w:val="003D7F9F"/>
    <w:rsid w:val="005C56C8"/>
    <w:rsid w:val="0067116B"/>
    <w:rsid w:val="0067693B"/>
    <w:rsid w:val="007527DF"/>
    <w:rsid w:val="00906B82"/>
    <w:rsid w:val="00942D62"/>
    <w:rsid w:val="00972996"/>
    <w:rsid w:val="009B5949"/>
    <w:rsid w:val="00A71A73"/>
    <w:rsid w:val="00AA30BF"/>
    <w:rsid w:val="00AC6DC0"/>
    <w:rsid w:val="00BE73B2"/>
    <w:rsid w:val="00C152A9"/>
    <w:rsid w:val="00C57B51"/>
    <w:rsid w:val="00CB24D2"/>
    <w:rsid w:val="00D81F52"/>
    <w:rsid w:val="00DD1646"/>
    <w:rsid w:val="00E20AE3"/>
    <w:rsid w:val="00E43208"/>
    <w:rsid w:val="00F06D27"/>
    <w:rsid w:val="00F61295"/>
    <w:rsid w:val="01606F2F"/>
    <w:rsid w:val="01BC6569"/>
    <w:rsid w:val="023A2F70"/>
    <w:rsid w:val="0254132E"/>
    <w:rsid w:val="02B56BEF"/>
    <w:rsid w:val="02B870AD"/>
    <w:rsid w:val="02E75267"/>
    <w:rsid w:val="03053626"/>
    <w:rsid w:val="03CE717F"/>
    <w:rsid w:val="03E90C95"/>
    <w:rsid w:val="04142ADF"/>
    <w:rsid w:val="04C40B75"/>
    <w:rsid w:val="04D47433"/>
    <w:rsid w:val="050D3479"/>
    <w:rsid w:val="05A46503"/>
    <w:rsid w:val="05D10254"/>
    <w:rsid w:val="05D533AC"/>
    <w:rsid w:val="05F17B88"/>
    <w:rsid w:val="06FF1F3E"/>
    <w:rsid w:val="07C826A0"/>
    <w:rsid w:val="07CE1E3E"/>
    <w:rsid w:val="08053688"/>
    <w:rsid w:val="088876D4"/>
    <w:rsid w:val="096F7836"/>
    <w:rsid w:val="09EF0092"/>
    <w:rsid w:val="0A476790"/>
    <w:rsid w:val="0A7D2521"/>
    <w:rsid w:val="0B5A3394"/>
    <w:rsid w:val="0C647247"/>
    <w:rsid w:val="0D152DFB"/>
    <w:rsid w:val="0D89018B"/>
    <w:rsid w:val="0DCF5F64"/>
    <w:rsid w:val="0E097F29"/>
    <w:rsid w:val="0E2B2E64"/>
    <w:rsid w:val="105F523F"/>
    <w:rsid w:val="10791C51"/>
    <w:rsid w:val="10A6469C"/>
    <w:rsid w:val="10F16729"/>
    <w:rsid w:val="117C4B42"/>
    <w:rsid w:val="11931C65"/>
    <w:rsid w:val="12B56D47"/>
    <w:rsid w:val="131F36E0"/>
    <w:rsid w:val="135F4F1E"/>
    <w:rsid w:val="150A439D"/>
    <w:rsid w:val="16E3520F"/>
    <w:rsid w:val="171D7D93"/>
    <w:rsid w:val="17A95248"/>
    <w:rsid w:val="17CB414A"/>
    <w:rsid w:val="18047D02"/>
    <w:rsid w:val="182737A1"/>
    <w:rsid w:val="18A23BEF"/>
    <w:rsid w:val="1915752F"/>
    <w:rsid w:val="19D26D93"/>
    <w:rsid w:val="1AA9509E"/>
    <w:rsid w:val="1AA97869"/>
    <w:rsid w:val="1AD3303C"/>
    <w:rsid w:val="1B2C2467"/>
    <w:rsid w:val="1B5D6CB0"/>
    <w:rsid w:val="1BA56DC1"/>
    <w:rsid w:val="1C293243"/>
    <w:rsid w:val="1C2D7107"/>
    <w:rsid w:val="1CDF1235"/>
    <w:rsid w:val="1D0A100E"/>
    <w:rsid w:val="1DF62F17"/>
    <w:rsid w:val="1E2C588B"/>
    <w:rsid w:val="1EC761F7"/>
    <w:rsid w:val="1ED20A6C"/>
    <w:rsid w:val="1EDA387F"/>
    <w:rsid w:val="1EF67FC5"/>
    <w:rsid w:val="1F2518E4"/>
    <w:rsid w:val="1F6B5147"/>
    <w:rsid w:val="1FCC4E39"/>
    <w:rsid w:val="2085217F"/>
    <w:rsid w:val="20BA1445"/>
    <w:rsid w:val="20DE7358"/>
    <w:rsid w:val="20ED030A"/>
    <w:rsid w:val="228864AF"/>
    <w:rsid w:val="22CC631B"/>
    <w:rsid w:val="22E6283D"/>
    <w:rsid w:val="232954D1"/>
    <w:rsid w:val="234D3C95"/>
    <w:rsid w:val="254041F2"/>
    <w:rsid w:val="26AF7DF1"/>
    <w:rsid w:val="26D57E5F"/>
    <w:rsid w:val="275076A3"/>
    <w:rsid w:val="27612BCD"/>
    <w:rsid w:val="279C2BDE"/>
    <w:rsid w:val="282500B6"/>
    <w:rsid w:val="28272954"/>
    <w:rsid w:val="289E6138"/>
    <w:rsid w:val="28D82F2B"/>
    <w:rsid w:val="2A9F3252"/>
    <w:rsid w:val="2ABE2C41"/>
    <w:rsid w:val="2B291CE7"/>
    <w:rsid w:val="2B811FD6"/>
    <w:rsid w:val="2C5D2C42"/>
    <w:rsid w:val="2CC20414"/>
    <w:rsid w:val="2CE301C7"/>
    <w:rsid w:val="2D1251DA"/>
    <w:rsid w:val="2D2C59C6"/>
    <w:rsid w:val="2D8C60E2"/>
    <w:rsid w:val="2E2E04F4"/>
    <w:rsid w:val="2E60183F"/>
    <w:rsid w:val="2EF36C7E"/>
    <w:rsid w:val="2FB52537"/>
    <w:rsid w:val="2FD23A79"/>
    <w:rsid w:val="30285B97"/>
    <w:rsid w:val="309B65D4"/>
    <w:rsid w:val="31021FA6"/>
    <w:rsid w:val="311F3C00"/>
    <w:rsid w:val="324C38F7"/>
    <w:rsid w:val="32925DC9"/>
    <w:rsid w:val="32B9531F"/>
    <w:rsid w:val="32BD2F34"/>
    <w:rsid w:val="32FB7C2F"/>
    <w:rsid w:val="34654DF5"/>
    <w:rsid w:val="34E31F62"/>
    <w:rsid w:val="35EE66BC"/>
    <w:rsid w:val="36263020"/>
    <w:rsid w:val="365437AC"/>
    <w:rsid w:val="37E00570"/>
    <w:rsid w:val="380B31AF"/>
    <w:rsid w:val="390F4E3E"/>
    <w:rsid w:val="39865B7D"/>
    <w:rsid w:val="39FD0AC5"/>
    <w:rsid w:val="3A2D5F55"/>
    <w:rsid w:val="3A397C84"/>
    <w:rsid w:val="3A704481"/>
    <w:rsid w:val="3ABE0451"/>
    <w:rsid w:val="3BE455A6"/>
    <w:rsid w:val="3C7F2389"/>
    <w:rsid w:val="3EBB65B5"/>
    <w:rsid w:val="3EED738A"/>
    <w:rsid w:val="3F773F76"/>
    <w:rsid w:val="3FC15367"/>
    <w:rsid w:val="3FC609D8"/>
    <w:rsid w:val="40305517"/>
    <w:rsid w:val="405745FA"/>
    <w:rsid w:val="40872785"/>
    <w:rsid w:val="40992A4B"/>
    <w:rsid w:val="41730FF8"/>
    <w:rsid w:val="430D173C"/>
    <w:rsid w:val="43F202E7"/>
    <w:rsid w:val="442F3338"/>
    <w:rsid w:val="44453DDE"/>
    <w:rsid w:val="445821DF"/>
    <w:rsid w:val="45CD4445"/>
    <w:rsid w:val="466C5178"/>
    <w:rsid w:val="46713E24"/>
    <w:rsid w:val="477A08AD"/>
    <w:rsid w:val="47F7797E"/>
    <w:rsid w:val="481249B1"/>
    <w:rsid w:val="485E624C"/>
    <w:rsid w:val="48843F35"/>
    <w:rsid w:val="48BF7991"/>
    <w:rsid w:val="49123756"/>
    <w:rsid w:val="49191580"/>
    <w:rsid w:val="49F713F7"/>
    <w:rsid w:val="49F727FC"/>
    <w:rsid w:val="4A051EC9"/>
    <w:rsid w:val="4A8D3B83"/>
    <w:rsid w:val="4B8D6CF2"/>
    <w:rsid w:val="4BAB6F72"/>
    <w:rsid w:val="4BD07C32"/>
    <w:rsid w:val="4C0E11E0"/>
    <w:rsid w:val="4C6C50DD"/>
    <w:rsid w:val="4CB42E9C"/>
    <w:rsid w:val="4CF14003"/>
    <w:rsid w:val="4CF14333"/>
    <w:rsid w:val="4D1171B6"/>
    <w:rsid w:val="4D27225D"/>
    <w:rsid w:val="4D301D44"/>
    <w:rsid w:val="4D571CDE"/>
    <w:rsid w:val="4D7B6396"/>
    <w:rsid w:val="4DC63704"/>
    <w:rsid w:val="4FDB6016"/>
    <w:rsid w:val="5022332A"/>
    <w:rsid w:val="50814B0C"/>
    <w:rsid w:val="50AD0394"/>
    <w:rsid w:val="50E32F83"/>
    <w:rsid w:val="50E66688"/>
    <w:rsid w:val="51DA4268"/>
    <w:rsid w:val="525301C8"/>
    <w:rsid w:val="52673763"/>
    <w:rsid w:val="527E4FA1"/>
    <w:rsid w:val="529076CE"/>
    <w:rsid w:val="52E76460"/>
    <w:rsid w:val="53581CDF"/>
    <w:rsid w:val="542303E8"/>
    <w:rsid w:val="559A3BA1"/>
    <w:rsid w:val="55C7196D"/>
    <w:rsid w:val="56246DB4"/>
    <w:rsid w:val="567D0B79"/>
    <w:rsid w:val="56C21314"/>
    <w:rsid w:val="578640F5"/>
    <w:rsid w:val="589A1208"/>
    <w:rsid w:val="58DE6F8A"/>
    <w:rsid w:val="59076194"/>
    <w:rsid w:val="5B4712B9"/>
    <w:rsid w:val="5B966421"/>
    <w:rsid w:val="5C6F4F8C"/>
    <w:rsid w:val="5C8B2F76"/>
    <w:rsid w:val="5DCB3073"/>
    <w:rsid w:val="5E8541E0"/>
    <w:rsid w:val="5ECB34C2"/>
    <w:rsid w:val="5EE462C7"/>
    <w:rsid w:val="5F490A4D"/>
    <w:rsid w:val="609F5684"/>
    <w:rsid w:val="60D22D45"/>
    <w:rsid w:val="6182580E"/>
    <w:rsid w:val="6194536F"/>
    <w:rsid w:val="619517BF"/>
    <w:rsid w:val="61E84D77"/>
    <w:rsid w:val="62350D89"/>
    <w:rsid w:val="629038A5"/>
    <w:rsid w:val="63332492"/>
    <w:rsid w:val="6359705E"/>
    <w:rsid w:val="63A02257"/>
    <w:rsid w:val="63F735D5"/>
    <w:rsid w:val="6509022D"/>
    <w:rsid w:val="65EE64C6"/>
    <w:rsid w:val="66EB7C01"/>
    <w:rsid w:val="66EC72C2"/>
    <w:rsid w:val="67902DFD"/>
    <w:rsid w:val="68764109"/>
    <w:rsid w:val="68BC1457"/>
    <w:rsid w:val="68F81C68"/>
    <w:rsid w:val="68F93166"/>
    <w:rsid w:val="692A34CF"/>
    <w:rsid w:val="69515CF9"/>
    <w:rsid w:val="69645F1D"/>
    <w:rsid w:val="6A43491A"/>
    <w:rsid w:val="6B786E8A"/>
    <w:rsid w:val="6D535020"/>
    <w:rsid w:val="6DC7318E"/>
    <w:rsid w:val="70276E26"/>
    <w:rsid w:val="70802BE8"/>
    <w:rsid w:val="70CE0FA6"/>
    <w:rsid w:val="70F035AC"/>
    <w:rsid w:val="7117073A"/>
    <w:rsid w:val="711856FD"/>
    <w:rsid w:val="71D5205C"/>
    <w:rsid w:val="736D1EA1"/>
    <w:rsid w:val="73885205"/>
    <w:rsid w:val="73BD78E1"/>
    <w:rsid w:val="747361A0"/>
    <w:rsid w:val="75FE43BB"/>
    <w:rsid w:val="76082678"/>
    <w:rsid w:val="760F5249"/>
    <w:rsid w:val="761348B1"/>
    <w:rsid w:val="786945CD"/>
    <w:rsid w:val="78A341DF"/>
    <w:rsid w:val="79030655"/>
    <w:rsid w:val="7A8905D9"/>
    <w:rsid w:val="7B3D5F4F"/>
    <w:rsid w:val="7B5C79A1"/>
    <w:rsid w:val="7BE16C50"/>
    <w:rsid w:val="7C825308"/>
    <w:rsid w:val="7CA45F95"/>
    <w:rsid w:val="7DBE362A"/>
    <w:rsid w:val="7DD155BD"/>
    <w:rsid w:val="7E097CCE"/>
    <w:rsid w:val="7E53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6E74E34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AC6DC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C6DC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C6DC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C6D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idu.com/s?wd=%E7%BB%84%E7%BB%87%E5%8D%8F%E8%B0%83%E8%83%BD%E5%8A%9B&amp;tn=SE_PcZhidaonwhc_ngpagmjz&amp;rsv_dl=gh_pc_zhida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aidu.com/s?wd=%E7%BB%84%E7%BB%87%E5%8D%8F%E8%B0%83%E8%83%BD%E5%8A%9B&amp;tn=SE_PcZhidaonwhc_ngpagmjz&amp;rsv_dl=gh_pc_zhida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 j.</cp:lastModifiedBy>
  <cp:revision>11</cp:revision>
  <dcterms:created xsi:type="dcterms:W3CDTF">2018-08-28T06:18:00Z</dcterms:created>
  <dcterms:modified xsi:type="dcterms:W3CDTF">2025-05-29T03:44:00Z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KSORubyTemplateID" linkTarget="0">
    <vt:lpwstr>4</vt:lpwstr>
  </property>
  <property fmtid="{D5CDD505-2E9C-101B-9397-08002B2CF9AE}" pid="4" name="KSOTemplateKey">
    <vt:lpwstr>1.0_SNUpfXCGqQVP8FwCiXkhJGRlnZfMTk/hexj9MD6+BDH7w4FUa+sAbdZb/z4wnTGX1NtCmFZJzGl1aVKOxkY39Q==</vt:lpwstr>
  </property>
</Properties>
</file>