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27CCF" w14:textId="77777777" w:rsidR="00CB7996" w:rsidRDefault="00000000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9B49A" wp14:editId="4FB22EF1">
                <wp:simplePos x="0" y="0"/>
                <wp:positionH relativeFrom="column">
                  <wp:posOffset>2611120</wp:posOffset>
                </wp:positionH>
                <wp:positionV relativeFrom="paragraph">
                  <wp:posOffset>-8255</wp:posOffset>
                </wp:positionV>
                <wp:extent cx="1363980" cy="4762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BAE1C" w14:textId="77777777" w:rsidR="00CB7996" w:rsidRDefault="0000000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19032730" w14:textId="77777777" w:rsidR="00CB7996" w:rsidRDefault="00CB79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99B49A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05.6pt;margin-top:-.65pt;width:107.4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" filled="f" fillcolor="white [3201]" stroked="f" strokeweight=".5pt">
                <v:textbox>
                  <w:txbxContent>
                    <w:p w14:paraId="176BAE1C" w14:textId="77777777" w:rsidR="00CB7996" w:rsidRDefault="0000000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sz w:val="36"/>
                          <w:szCs w:val="36"/>
                        </w:rPr>
                        <w:t>个人简历</w:t>
                      </w:r>
                    </w:p>
                    <w:p w14:paraId="19032730" w14:textId="77777777" w:rsidR="00CB7996" w:rsidRDefault="00CB7996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BFB9D5" wp14:editId="3348D188">
                <wp:simplePos x="0" y="0"/>
                <wp:positionH relativeFrom="column">
                  <wp:posOffset>-450850</wp:posOffset>
                </wp:positionH>
                <wp:positionV relativeFrom="paragraph">
                  <wp:posOffset>-475615</wp:posOffset>
                </wp:positionV>
                <wp:extent cx="7595870" cy="11050905"/>
                <wp:effectExtent l="0" t="0" r="5080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0" y="64135"/>
                          <a:ext cx="7595870" cy="11050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5pt;margin-top:-37.45pt;height:870.15pt;width:598.1pt;z-index:-251658240;v-text-anchor:middle;mso-width-relative:page;mso-height-relative:page;" fillcolor="#FFFFFF [3212]" filled="t" stroked="f" coordsize="21600,21600" o:gfxdata="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JP&#10;CMnbAAAADQEAAA8AAAAAAAAAAQAgAAAAIgAAAGRycy9kb3ducmV2LnhtbFBLAQIUABQAAAAIAIdO&#10;4kADg25BWQIAAIc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10117" w:type="dxa"/>
        <w:tblInd w:w="295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"/>
        <w:gridCol w:w="1658"/>
        <w:gridCol w:w="1170"/>
        <w:gridCol w:w="1532"/>
        <w:gridCol w:w="1154"/>
        <w:gridCol w:w="1290"/>
        <w:gridCol w:w="1845"/>
      </w:tblGrid>
      <w:tr w:rsidR="00CB7996" w14:paraId="532B32C0" w14:textId="77777777">
        <w:trPr>
          <w:trHeight w:val="558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235B1D18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姓    名</w:t>
            </w:r>
          </w:p>
        </w:tc>
        <w:tc>
          <w:tcPr>
            <w:tcW w:w="1658" w:type="dxa"/>
            <w:tcBorders>
              <w:tl2br w:val="nil"/>
              <w:tr2bl w:val="nil"/>
            </w:tcBorders>
            <w:vAlign w:val="center"/>
          </w:tcPr>
          <w:p w14:paraId="7977D9FD" w14:textId="60CFE4A4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林</w:t>
            </w:r>
            <w:r w:rsidR="00E9747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豆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 w14:paraId="05F2A890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性别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49395449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男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3763424C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民族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5F325EA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汉族</w:t>
            </w:r>
          </w:p>
        </w:tc>
        <w:tc>
          <w:tcPr>
            <w:tcW w:w="1845" w:type="dxa"/>
            <w:vMerge w:val="restart"/>
            <w:tcBorders>
              <w:tl2br w:val="nil"/>
              <w:tr2bl w:val="nil"/>
            </w:tcBorders>
            <w:vAlign w:val="center"/>
          </w:tcPr>
          <w:p w14:paraId="0C0266B7" w14:textId="77777777" w:rsidR="00CB7996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0B9B2E3F" wp14:editId="228361CA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262890</wp:posOffset>
                  </wp:positionV>
                  <wp:extent cx="986790" cy="1337310"/>
                  <wp:effectExtent l="0" t="0" r="381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90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7996" w14:paraId="675FD691" w14:textId="77777777">
        <w:trPr>
          <w:trHeight w:val="597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3B46D966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出生年月</w:t>
            </w:r>
          </w:p>
        </w:tc>
        <w:tc>
          <w:tcPr>
            <w:tcW w:w="1658" w:type="dxa"/>
            <w:tcBorders>
              <w:tl2br w:val="nil"/>
              <w:tr2bl w:val="nil"/>
            </w:tcBorders>
            <w:vAlign w:val="center"/>
          </w:tcPr>
          <w:p w14:paraId="280EFC3E" w14:textId="1DDB42E6" w:rsidR="00CB7996" w:rsidRDefault="000A0005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20xx.01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 w14:paraId="61EF965C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政治面貌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3F683E55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团员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1D2C26D6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婚姻状况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41DA9F0F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未婚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7B14C894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470870B3" w14:textId="77777777">
        <w:trPr>
          <w:trHeight w:val="597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62B75BCE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学历</w:t>
            </w:r>
          </w:p>
        </w:tc>
        <w:tc>
          <w:tcPr>
            <w:tcW w:w="1658" w:type="dxa"/>
            <w:tcBorders>
              <w:tl2br w:val="nil"/>
              <w:tr2bl w:val="nil"/>
            </w:tcBorders>
            <w:vAlign w:val="center"/>
          </w:tcPr>
          <w:p w14:paraId="2F49D397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本科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center"/>
          </w:tcPr>
          <w:p w14:paraId="3E4714F5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毕业学校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47FBD152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上海科技大学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229A1A39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专业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0CECB19C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信息工程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6F666A49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720FB208" w14:textId="77777777">
        <w:trPr>
          <w:trHeight w:val="538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29D8585F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籍贯</w:t>
            </w:r>
          </w:p>
        </w:tc>
        <w:tc>
          <w:tcPr>
            <w:tcW w:w="2828" w:type="dxa"/>
            <w:gridSpan w:val="2"/>
            <w:tcBorders>
              <w:tl2br w:val="nil"/>
              <w:tr2bl w:val="nil"/>
            </w:tcBorders>
            <w:vAlign w:val="center"/>
          </w:tcPr>
          <w:p w14:paraId="6BC30A14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湖南株洲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34668BBD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现所在地</w:t>
            </w:r>
          </w:p>
        </w:tc>
        <w:tc>
          <w:tcPr>
            <w:tcW w:w="2444" w:type="dxa"/>
            <w:gridSpan w:val="2"/>
            <w:tcBorders>
              <w:tl2br w:val="nil"/>
              <w:tr2bl w:val="nil"/>
            </w:tcBorders>
            <w:vAlign w:val="center"/>
          </w:tcPr>
          <w:p w14:paraId="5D0BAFD8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上海浦东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2465D7AC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597032B7" w14:textId="77777777">
        <w:trPr>
          <w:trHeight w:val="617"/>
        </w:trPr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14:paraId="5F2DC0DC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联系电话</w:t>
            </w:r>
          </w:p>
        </w:tc>
        <w:tc>
          <w:tcPr>
            <w:tcW w:w="2828" w:type="dxa"/>
            <w:gridSpan w:val="2"/>
            <w:tcBorders>
              <w:tl2br w:val="nil"/>
              <w:tr2bl w:val="nil"/>
            </w:tcBorders>
            <w:vAlign w:val="center"/>
          </w:tcPr>
          <w:p w14:paraId="794C9DBF" w14:textId="071D3D6F" w:rsidR="00CB7996" w:rsidRDefault="00DB0C86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18900000000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B4CA2D3" w14:textId="77777777" w:rsidR="00CB7996" w:rsidRDefault="00000000">
            <w:pPr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</w:rPr>
              <w:t>邮箱</w:t>
            </w:r>
          </w:p>
        </w:tc>
        <w:tc>
          <w:tcPr>
            <w:tcW w:w="2444" w:type="dxa"/>
            <w:gridSpan w:val="2"/>
            <w:tcBorders>
              <w:tl2br w:val="nil"/>
              <w:tr2bl w:val="nil"/>
            </w:tcBorders>
            <w:vAlign w:val="center"/>
          </w:tcPr>
          <w:p w14:paraId="160F24A3" w14:textId="46FE4692" w:rsidR="00CB7996" w:rsidRDefault="000D115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xxx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@163.com</w:t>
            </w:r>
          </w:p>
        </w:tc>
        <w:tc>
          <w:tcPr>
            <w:tcW w:w="1845" w:type="dxa"/>
            <w:vMerge/>
            <w:tcBorders>
              <w:tl2br w:val="nil"/>
              <w:tr2bl w:val="nil"/>
            </w:tcBorders>
            <w:vAlign w:val="center"/>
          </w:tcPr>
          <w:p w14:paraId="5DFD4C97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53447BBD" w14:textId="77777777">
        <w:trPr>
          <w:trHeight w:val="608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40568BF8" w14:textId="77777777" w:rsidR="00CB7996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教育经历</w:t>
            </w:r>
          </w:p>
        </w:tc>
      </w:tr>
      <w:tr w:rsidR="00CB7996" w14:paraId="6D009965" w14:textId="77777777">
        <w:trPr>
          <w:trHeight w:val="1103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054BE8EA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  <w:p w14:paraId="4C331806" w14:textId="69E6DB97" w:rsidR="00CB7996" w:rsidRDefault="002079B3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20xx.9-20xx.7         上海科技大学                  会计学（本科）</w:t>
            </w:r>
          </w:p>
          <w:p w14:paraId="5F2D6ECD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4A48F2E8" w14:textId="77777777">
        <w:trPr>
          <w:trHeight w:val="675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4B09993F" w14:textId="77777777" w:rsidR="00CB7996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特长及兴趣爱好</w:t>
            </w:r>
          </w:p>
        </w:tc>
      </w:tr>
      <w:tr w:rsidR="00CB7996" w14:paraId="7CF109E1" w14:textId="77777777">
        <w:trPr>
          <w:trHeight w:val="1488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6B9B9322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  <w:p w14:paraId="4A686BEC" w14:textId="77777777" w:rsidR="00CB7996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待人热诚，对新兴技术和事物有浓厚兴趣，领悟能力强，喜欢竞技游戏，喜欢语言，记忆力不错，有一定的自我学习能力，吃苦耐劳，酷爱运动</w:t>
            </w:r>
          </w:p>
          <w:p w14:paraId="23011E38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2E66793B" w14:textId="77777777">
        <w:trPr>
          <w:trHeight w:val="684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4614FE24" w14:textId="77777777" w:rsidR="00CB7996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计算机能力</w:t>
            </w:r>
          </w:p>
        </w:tc>
      </w:tr>
      <w:tr w:rsidR="00CB7996" w14:paraId="525E21FD" w14:textId="77777777">
        <w:trPr>
          <w:trHeight w:val="1340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2C459138" w14:textId="77777777" w:rsidR="00CB7996" w:rsidRDefault="00CB7996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</w:p>
          <w:p w14:paraId="03E0E172" w14:textId="77777777" w:rsidR="00CB7996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全国计算机二级,熟练应用Word、Excel、PPT等办公软件。</w:t>
            </w:r>
          </w:p>
          <w:p w14:paraId="65358C8E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5146DB19" w14:textId="77777777">
        <w:trPr>
          <w:trHeight w:val="716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004AD12A" w14:textId="77777777" w:rsidR="00CB7996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外语水平</w:t>
            </w:r>
          </w:p>
        </w:tc>
      </w:tr>
      <w:tr w:rsidR="00CB7996" w14:paraId="6EE80E6B" w14:textId="77777777">
        <w:trPr>
          <w:trHeight w:val="1265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265039AF" w14:textId="77777777" w:rsidR="00CB7996" w:rsidRDefault="00CB7996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</w:p>
          <w:p w14:paraId="6EC1AA24" w14:textId="77777777" w:rsidR="00CB7996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大学英语四级,良好的听说读写能力</w:t>
            </w:r>
          </w:p>
          <w:p w14:paraId="16A9106E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CB7996" w14:paraId="1D248619" w14:textId="77777777">
        <w:trPr>
          <w:trHeight w:val="663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577E237E" w14:textId="77777777" w:rsidR="00CB7996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奖励情况</w:t>
            </w:r>
          </w:p>
        </w:tc>
      </w:tr>
      <w:tr w:rsidR="00CB7996" w14:paraId="4A25F1BC" w14:textId="77777777">
        <w:trPr>
          <w:trHeight w:val="2095"/>
        </w:trPr>
        <w:tc>
          <w:tcPr>
            <w:tcW w:w="10117" w:type="dxa"/>
            <w:gridSpan w:val="7"/>
            <w:tcBorders>
              <w:tl2br w:val="nil"/>
              <w:tr2bl w:val="nil"/>
            </w:tcBorders>
            <w:vAlign w:val="center"/>
          </w:tcPr>
          <w:p w14:paraId="1D392116" w14:textId="77777777" w:rsidR="00CB7996" w:rsidRDefault="00CB7996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</w:p>
          <w:p w14:paraId="33B6FEB8" w14:textId="77777777" w:rsidR="00CB7996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获得军训先进个人</w:t>
            </w:r>
          </w:p>
          <w:p w14:paraId="0E569564" w14:textId="77777777" w:rsidR="00CB7996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获得校优秀学生干部两次，获得校优秀团员</w:t>
            </w:r>
          </w:p>
          <w:p w14:paraId="2AADC7D0" w14:textId="77777777" w:rsidR="00CB7996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获得学院二等奖学金两次，三等奖学金一次</w:t>
            </w:r>
          </w:p>
          <w:p w14:paraId="67D75006" w14:textId="77777777" w:rsidR="00CB7996" w:rsidRDefault="00CB7996">
            <w:pPr>
              <w:rPr>
                <w:rFonts w:ascii="微软雅黑" w:eastAsia="微软雅黑" w:hAnsi="微软雅黑" w:cs="微软雅黑" w:hint="eastAsia"/>
              </w:rPr>
            </w:pPr>
          </w:p>
        </w:tc>
      </w:tr>
    </w:tbl>
    <w:p w14:paraId="2CB7A74B" w14:textId="77777777" w:rsidR="00CB7996" w:rsidRDefault="00CB7996">
      <w:pPr>
        <w:snapToGrid w:val="0"/>
        <w:rPr>
          <w:rFonts w:ascii="微软雅黑" w:eastAsia="微软雅黑" w:hAnsi="微软雅黑" w:hint="eastAsia"/>
        </w:rPr>
      </w:pPr>
    </w:p>
    <w:sectPr w:rsidR="00CB7996">
      <w:footerReference w:type="default" r:id="rId9"/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A5DB" w14:textId="77777777" w:rsidR="00040285" w:rsidRDefault="00040285">
      <w:pPr>
        <w:spacing w:after="0" w:line="240" w:lineRule="auto"/>
      </w:pPr>
      <w:r>
        <w:separator/>
      </w:r>
    </w:p>
  </w:endnote>
  <w:endnote w:type="continuationSeparator" w:id="0">
    <w:p w14:paraId="7F03379C" w14:textId="77777777" w:rsidR="00040285" w:rsidRDefault="0004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C5B80" w14:textId="77777777" w:rsidR="00CB7996" w:rsidRDefault="00000000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3B9F42DF" w14:textId="77777777" w:rsidR="00CB7996" w:rsidRDefault="00CB79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A7F6" w14:textId="77777777" w:rsidR="00040285" w:rsidRDefault="00040285">
      <w:pPr>
        <w:spacing w:after="0" w:line="240" w:lineRule="auto"/>
      </w:pPr>
      <w:r>
        <w:separator/>
      </w:r>
    </w:p>
  </w:footnote>
  <w:footnote w:type="continuationSeparator" w:id="0">
    <w:p w14:paraId="5C5EF8A4" w14:textId="77777777" w:rsidR="00040285" w:rsidRDefault="00040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43D66"/>
    <w:multiLevelType w:val="singleLevel"/>
    <w:tmpl w:val="59943D6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8939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40285"/>
    <w:rsid w:val="000A0005"/>
    <w:rsid w:val="000A1F70"/>
    <w:rsid w:val="000D115F"/>
    <w:rsid w:val="000F22D9"/>
    <w:rsid w:val="001605A5"/>
    <w:rsid w:val="00172A27"/>
    <w:rsid w:val="002079B3"/>
    <w:rsid w:val="0030576B"/>
    <w:rsid w:val="00743B66"/>
    <w:rsid w:val="00837D8E"/>
    <w:rsid w:val="0086740F"/>
    <w:rsid w:val="00A055E2"/>
    <w:rsid w:val="00B06222"/>
    <w:rsid w:val="00CB2FB7"/>
    <w:rsid w:val="00CB7996"/>
    <w:rsid w:val="00D333CD"/>
    <w:rsid w:val="00D764DF"/>
    <w:rsid w:val="00DB0C86"/>
    <w:rsid w:val="00E97470"/>
    <w:rsid w:val="00F9283B"/>
    <w:rsid w:val="00FE7CD5"/>
    <w:rsid w:val="045B3F05"/>
    <w:rsid w:val="220255DE"/>
    <w:rsid w:val="2B017A6F"/>
    <w:rsid w:val="2FE45589"/>
    <w:rsid w:val="3E9C75D1"/>
    <w:rsid w:val="44B262A1"/>
    <w:rsid w:val="50195F9A"/>
    <w:rsid w:val="63C76834"/>
    <w:rsid w:val="645E7594"/>
    <w:rsid w:val="6D4D5CAF"/>
    <w:rsid w:val="71EB2A7A"/>
    <w:rsid w:val="73E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7F3A33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1</TotalTime>
  <Pages>2</Pages>
  <Words>60</Words>
  <Characters>347</Characters>
  <Application>Microsoft Office Word</Application>
  <DocSecurity>0</DocSecurity>
  <Lines>2</Lines>
  <Paragraphs>1</Paragraphs>
  <ScaleCrop>false</ScaleCrop>
  <Manager>http://resume.bidejob.com</Manager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9</cp:revision>
  <dcterms:created xsi:type="dcterms:W3CDTF">2017-08-16T07:05:00Z</dcterms:created>
  <dcterms:modified xsi:type="dcterms:W3CDTF">2025-06-01T02:31:00Z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