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29FC02" w14:textId="77777777" w:rsidR="005C1C27" w:rsidRDefault="005C1C27">
      <w:pPr>
        <w:spacing w:after="0" w:line="240" w:lineRule="exact"/>
      </w:pPr>
      <w:bookmarkStart w:id="0" w:name="1"/>
      <w:bookmarkEnd w:id="0"/>
    </w:p>
    <w:p w14:paraId="36B59514" w14:textId="77777777" w:rsidR="005C1C27" w:rsidRDefault="005C1C27">
      <w:pPr>
        <w:spacing w:after="0" w:line="240" w:lineRule="exact"/>
      </w:pPr>
    </w:p>
    <w:p w14:paraId="6F24EB3E" w14:textId="77777777" w:rsidR="005C1C27" w:rsidRDefault="005C1C27">
      <w:pPr>
        <w:spacing w:after="0" w:line="240" w:lineRule="exact"/>
      </w:pPr>
    </w:p>
    <w:p w14:paraId="7661A321" w14:textId="77777777" w:rsidR="005C1C27" w:rsidRDefault="005C1C27">
      <w:pPr>
        <w:spacing w:after="0" w:line="240" w:lineRule="exact"/>
      </w:pPr>
    </w:p>
    <w:p w14:paraId="1ABC21B3" w14:textId="77777777" w:rsidR="005C1C27" w:rsidRDefault="005C1C27">
      <w:pPr>
        <w:spacing w:after="0" w:line="240" w:lineRule="exact"/>
      </w:pPr>
    </w:p>
    <w:p w14:paraId="3E659B7B" w14:textId="77777777" w:rsidR="005C1C27" w:rsidRDefault="005C1C27">
      <w:pPr>
        <w:spacing w:after="0" w:line="240" w:lineRule="exact"/>
      </w:pPr>
    </w:p>
    <w:p w14:paraId="5B0A9426" w14:textId="77777777" w:rsidR="005C1C27" w:rsidRDefault="005C1C27">
      <w:pPr>
        <w:spacing w:after="0" w:line="240" w:lineRule="exact"/>
      </w:pPr>
    </w:p>
    <w:p w14:paraId="3FE2672C" w14:textId="77777777" w:rsidR="005C1C27" w:rsidRDefault="005C1C27">
      <w:pPr>
        <w:spacing w:after="0" w:line="240" w:lineRule="exact"/>
      </w:pPr>
    </w:p>
    <w:p w14:paraId="6B9CD601" w14:textId="77777777" w:rsidR="005C1C27" w:rsidRDefault="005C1C27">
      <w:pPr>
        <w:spacing w:after="0" w:line="240" w:lineRule="exact"/>
      </w:pPr>
    </w:p>
    <w:p w14:paraId="7ACAC817" w14:textId="77777777" w:rsidR="005C1C27" w:rsidRDefault="005C1C27">
      <w:pPr>
        <w:spacing w:after="0" w:line="240" w:lineRule="exact"/>
      </w:pPr>
    </w:p>
    <w:p w14:paraId="506B1191" w14:textId="77777777" w:rsidR="005C1C27" w:rsidRDefault="005C1C27">
      <w:pPr>
        <w:spacing w:after="0" w:line="240" w:lineRule="exact"/>
      </w:pPr>
    </w:p>
    <w:p w14:paraId="368DC137" w14:textId="77777777" w:rsidR="005C1C27" w:rsidRDefault="005C1C27">
      <w:pPr>
        <w:spacing w:after="0" w:line="240" w:lineRule="exact"/>
      </w:pPr>
    </w:p>
    <w:p w14:paraId="773A3724" w14:textId="77777777" w:rsidR="005C1C27" w:rsidRDefault="005C1C27">
      <w:pPr>
        <w:spacing w:after="0" w:line="240" w:lineRule="exact"/>
      </w:pPr>
    </w:p>
    <w:p w14:paraId="0F6249F5" w14:textId="77777777" w:rsidR="005C1C27" w:rsidRDefault="00000000">
      <w:pPr>
        <w:spacing w:after="0" w:line="240" w:lineRule="exact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2C18DB1" wp14:editId="0665C67A">
            <wp:simplePos x="0" y="0"/>
            <wp:positionH relativeFrom="column">
              <wp:posOffset>826135</wp:posOffset>
            </wp:positionH>
            <wp:positionV relativeFrom="paragraph">
              <wp:posOffset>5080</wp:posOffset>
            </wp:positionV>
            <wp:extent cx="3813175" cy="3813175"/>
            <wp:effectExtent l="0" t="0" r="15875" b="15875"/>
            <wp:wrapNone/>
            <wp:docPr id="2" name="图片 1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未命名 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3175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48BBE271" w14:textId="77777777" w:rsidR="005C1C27" w:rsidRDefault="005C1C27">
      <w:pPr>
        <w:spacing w:after="0" w:line="240" w:lineRule="exact"/>
      </w:pPr>
    </w:p>
    <w:p w14:paraId="6AEAE9DB" w14:textId="77777777" w:rsidR="005C1C27" w:rsidRDefault="005C1C27">
      <w:pPr>
        <w:spacing w:after="0" w:line="240" w:lineRule="exact"/>
      </w:pPr>
    </w:p>
    <w:p w14:paraId="511A6A79" w14:textId="77777777" w:rsidR="005C1C27" w:rsidRDefault="005C1C27">
      <w:pPr>
        <w:spacing w:after="0" w:line="240" w:lineRule="exact"/>
      </w:pPr>
    </w:p>
    <w:p w14:paraId="7D737DCB" w14:textId="77777777" w:rsidR="005C1C27" w:rsidRDefault="005C1C27">
      <w:pPr>
        <w:spacing w:after="0" w:line="240" w:lineRule="exact"/>
      </w:pPr>
    </w:p>
    <w:p w14:paraId="52ADCCC8" w14:textId="77777777" w:rsidR="005C1C27" w:rsidRDefault="005C1C27">
      <w:pPr>
        <w:spacing w:after="0" w:line="240" w:lineRule="exact"/>
      </w:pPr>
    </w:p>
    <w:p w14:paraId="7095EE31" w14:textId="77777777" w:rsidR="005C1C27" w:rsidRDefault="005C1C27">
      <w:pPr>
        <w:spacing w:after="0" w:line="240" w:lineRule="exact"/>
      </w:pPr>
    </w:p>
    <w:p w14:paraId="42DFD053" w14:textId="77777777" w:rsidR="005C1C27" w:rsidRDefault="005C1C27">
      <w:pPr>
        <w:spacing w:after="0" w:line="240" w:lineRule="exact"/>
      </w:pPr>
    </w:p>
    <w:p w14:paraId="1F47EA2E" w14:textId="77777777" w:rsidR="005C1C27" w:rsidRDefault="005C1C27">
      <w:pPr>
        <w:spacing w:after="0" w:line="240" w:lineRule="exact"/>
      </w:pPr>
    </w:p>
    <w:p w14:paraId="24EF9B03" w14:textId="77777777" w:rsidR="005C1C27" w:rsidRDefault="005C1C27">
      <w:pPr>
        <w:spacing w:after="0" w:line="240" w:lineRule="exact"/>
      </w:pPr>
    </w:p>
    <w:p w14:paraId="171A93B1" w14:textId="77777777" w:rsidR="005C1C27" w:rsidRDefault="005C1C27">
      <w:pPr>
        <w:spacing w:after="0" w:line="240" w:lineRule="exact"/>
      </w:pPr>
    </w:p>
    <w:p w14:paraId="71A0995B" w14:textId="77777777" w:rsidR="005C1C27" w:rsidRDefault="005C1C27">
      <w:pPr>
        <w:spacing w:after="0" w:line="240" w:lineRule="exact"/>
      </w:pPr>
    </w:p>
    <w:p w14:paraId="392830C5" w14:textId="77777777" w:rsidR="005C1C27" w:rsidRDefault="005C1C27">
      <w:pPr>
        <w:spacing w:after="0" w:line="240" w:lineRule="exact"/>
      </w:pPr>
    </w:p>
    <w:p w14:paraId="55E3C105" w14:textId="77777777" w:rsidR="005C1C27" w:rsidRDefault="005C1C27">
      <w:pPr>
        <w:spacing w:after="0" w:line="240" w:lineRule="exact"/>
      </w:pPr>
    </w:p>
    <w:p w14:paraId="1D70B349" w14:textId="77777777" w:rsidR="005C1C27" w:rsidRDefault="005C1C27">
      <w:pPr>
        <w:spacing w:after="0" w:line="240" w:lineRule="exact"/>
      </w:pPr>
    </w:p>
    <w:p w14:paraId="079AC287" w14:textId="77777777" w:rsidR="005C1C27" w:rsidRDefault="005C1C27">
      <w:pPr>
        <w:spacing w:after="0" w:line="240" w:lineRule="exact"/>
      </w:pPr>
    </w:p>
    <w:p w14:paraId="572561B3" w14:textId="77777777" w:rsidR="005C1C27" w:rsidRDefault="005C1C27">
      <w:pPr>
        <w:spacing w:after="0" w:line="240" w:lineRule="exact"/>
      </w:pPr>
    </w:p>
    <w:p w14:paraId="5021F3C2" w14:textId="77777777" w:rsidR="005C1C27" w:rsidRDefault="005C1C27">
      <w:pPr>
        <w:spacing w:after="0" w:line="240" w:lineRule="exact"/>
      </w:pPr>
    </w:p>
    <w:p w14:paraId="41912A40" w14:textId="77777777" w:rsidR="005C1C27" w:rsidRDefault="005C1C27">
      <w:pPr>
        <w:spacing w:after="0" w:line="240" w:lineRule="exact"/>
      </w:pPr>
    </w:p>
    <w:p w14:paraId="790EABBE" w14:textId="77777777" w:rsidR="005C1C27" w:rsidRDefault="005C1C27">
      <w:pPr>
        <w:spacing w:after="0" w:line="240" w:lineRule="exact"/>
      </w:pPr>
    </w:p>
    <w:p w14:paraId="42DF97B4" w14:textId="77777777" w:rsidR="005C1C27" w:rsidRDefault="005C1C27">
      <w:pPr>
        <w:spacing w:after="0" w:line="240" w:lineRule="exact"/>
      </w:pPr>
    </w:p>
    <w:p w14:paraId="16CB9BA6" w14:textId="77777777" w:rsidR="005C1C27" w:rsidRDefault="005C1C27">
      <w:pPr>
        <w:spacing w:after="0" w:line="240" w:lineRule="exact"/>
      </w:pPr>
    </w:p>
    <w:p w14:paraId="1C1EFF2E" w14:textId="77777777" w:rsidR="005C1C27" w:rsidRDefault="005C1C27">
      <w:pPr>
        <w:spacing w:after="0" w:line="240" w:lineRule="exact"/>
      </w:pPr>
    </w:p>
    <w:p w14:paraId="6C305350" w14:textId="77777777" w:rsidR="005C1C27" w:rsidRDefault="005C1C27">
      <w:pPr>
        <w:spacing w:after="0" w:line="240" w:lineRule="exact"/>
      </w:pPr>
    </w:p>
    <w:p w14:paraId="14F90878" w14:textId="77777777" w:rsidR="005C1C27" w:rsidRDefault="005C1C27">
      <w:pPr>
        <w:spacing w:after="0" w:line="240" w:lineRule="exact"/>
      </w:pPr>
    </w:p>
    <w:p w14:paraId="30C6A65B" w14:textId="77777777" w:rsidR="005C1C27" w:rsidRDefault="005C1C27">
      <w:pPr>
        <w:spacing w:after="0" w:line="335" w:lineRule="exact"/>
      </w:pPr>
    </w:p>
    <w:p w14:paraId="4FE8C4D4" w14:textId="77777777" w:rsidR="005C1C27" w:rsidRDefault="005C1C27">
      <w:pPr>
        <w:widowControl/>
        <w:sectPr w:rsidR="005C1C27">
          <w:type w:val="continuous"/>
          <w:pgSz w:w="11946" w:h="16879"/>
          <w:pgMar w:top="1440" w:right="1440" w:bottom="1200" w:left="1800" w:header="0" w:footer="0" w:gutter="0"/>
          <w:cols w:space="720"/>
          <w:docGrid w:type="lines" w:linePitch="312"/>
        </w:sectPr>
      </w:pPr>
    </w:p>
    <w:p w14:paraId="2FD3D5B4" w14:textId="77777777" w:rsidR="005C1C27" w:rsidRDefault="00000000">
      <w:pPr>
        <w:spacing w:after="0" w:line="488" w:lineRule="exact"/>
        <w:ind w:left="210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7BDD83" wp14:editId="6FED9DFD">
            <wp:simplePos x="0" y="0"/>
            <wp:positionH relativeFrom="page">
              <wp:posOffset>266700</wp:posOffset>
            </wp:positionH>
            <wp:positionV relativeFrom="page">
              <wp:posOffset>292100</wp:posOffset>
            </wp:positionV>
            <wp:extent cx="7048500" cy="10134600"/>
            <wp:effectExtent l="0" t="0" r="0" b="0"/>
            <wp:wrapNone/>
            <wp:docPr id="1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rId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31F20"/>
          <w:sz w:val="52"/>
        </w:rPr>
        <w:t>Personal</w:t>
      </w:r>
      <w:r>
        <w:rPr>
          <w:rFonts w:cs="Calibri"/>
          <w:color w:val="000000"/>
          <w:w w:val="226"/>
          <w:sz w:val="52"/>
        </w:rPr>
        <w:t> </w:t>
      </w:r>
      <w:r>
        <w:rPr>
          <w:rFonts w:ascii="Arial" w:hAnsi="Arial" w:cs="Arial"/>
          <w:color w:val="231F20"/>
          <w:sz w:val="52"/>
        </w:rPr>
        <w:t>Resume</w:t>
      </w:r>
    </w:p>
    <w:p w14:paraId="6CBA2850" w14:textId="77777777" w:rsidR="005C1C27" w:rsidRDefault="005C1C27">
      <w:pPr>
        <w:widowControl/>
        <w:sectPr w:rsidR="005C1C27">
          <w:type w:val="continuous"/>
          <w:pgSz w:w="11946" w:h="16879"/>
          <w:pgMar w:top="1440" w:right="1440" w:bottom="1200" w:left="1800" w:header="0" w:footer="0" w:gutter="0"/>
          <w:cols w:space="720"/>
          <w:docGrid w:type="lines" w:linePitch="312"/>
        </w:sectPr>
      </w:pPr>
    </w:p>
    <w:p w14:paraId="3CA981AB" w14:textId="77777777" w:rsidR="005C1C27" w:rsidRDefault="005C1C27">
      <w:pPr>
        <w:spacing w:after="0" w:line="240" w:lineRule="exact"/>
        <w:ind w:left="2102"/>
      </w:pPr>
    </w:p>
    <w:p w14:paraId="4DE059A8" w14:textId="77777777" w:rsidR="005C1C27" w:rsidRDefault="005C1C27">
      <w:pPr>
        <w:spacing w:after="0" w:line="240" w:lineRule="exact"/>
        <w:ind w:left="2102"/>
      </w:pPr>
    </w:p>
    <w:p w14:paraId="32DC6862" w14:textId="77777777" w:rsidR="005C1C27" w:rsidRDefault="005C1C27">
      <w:pPr>
        <w:spacing w:after="0" w:line="240" w:lineRule="exact"/>
        <w:ind w:left="2102"/>
      </w:pPr>
    </w:p>
    <w:p w14:paraId="4C9D5616" w14:textId="77777777" w:rsidR="005C1C27" w:rsidRDefault="005C1C27">
      <w:pPr>
        <w:spacing w:after="0" w:line="240" w:lineRule="exact"/>
        <w:ind w:left="2102"/>
      </w:pPr>
    </w:p>
    <w:p w14:paraId="4AFC65B4" w14:textId="77777777" w:rsidR="005C1C27" w:rsidRDefault="005C1C27">
      <w:pPr>
        <w:spacing w:after="0" w:line="240" w:lineRule="exact"/>
        <w:ind w:left="2102"/>
      </w:pPr>
    </w:p>
    <w:p w14:paraId="4FD690D1" w14:textId="77777777" w:rsidR="005C1C27" w:rsidRDefault="005C1C27">
      <w:pPr>
        <w:spacing w:after="0" w:line="240" w:lineRule="exact"/>
        <w:ind w:left="2102"/>
      </w:pPr>
    </w:p>
    <w:p w14:paraId="757E8760" w14:textId="77777777" w:rsidR="005C1C27" w:rsidRDefault="005C1C27">
      <w:pPr>
        <w:spacing w:after="0" w:line="240" w:lineRule="exact"/>
        <w:ind w:left="2102"/>
      </w:pPr>
    </w:p>
    <w:p w14:paraId="121C6BD5" w14:textId="77777777" w:rsidR="005C1C27" w:rsidRDefault="005C1C27">
      <w:pPr>
        <w:spacing w:after="0" w:line="284" w:lineRule="exact"/>
        <w:ind w:left="2102"/>
      </w:pPr>
    </w:p>
    <w:p w14:paraId="67618AE4" w14:textId="77777777" w:rsidR="005C1C27" w:rsidRDefault="005C1C27">
      <w:pPr>
        <w:widowControl/>
        <w:sectPr w:rsidR="005C1C27">
          <w:type w:val="continuous"/>
          <w:pgSz w:w="11946" w:h="16879"/>
          <w:pgMar w:top="1440" w:right="1440" w:bottom="1200" w:left="1800" w:header="0" w:footer="0" w:gutter="0"/>
          <w:cols w:space="720"/>
          <w:docGrid w:type="lines" w:linePitch="312"/>
        </w:sectPr>
      </w:pPr>
    </w:p>
    <w:p w14:paraId="241A35BB" w14:textId="7DBB5E5A" w:rsidR="005C1C27" w:rsidRDefault="00000000">
      <w:pPr>
        <w:spacing w:after="0" w:line="417" w:lineRule="exact"/>
        <w:ind w:left="1444"/>
      </w:pPr>
      <w:r>
        <w:rPr>
          <w:rFonts w:ascii="黑体" w:eastAsia="黑体" w:hAnsi="黑体" w:cs="黑体" w:hint="eastAsia"/>
          <w:color w:val="7B7979"/>
          <w:spacing w:val="-3"/>
          <w:sz w:val="42"/>
        </w:rPr>
        <w:t xml:space="preserve">  </w:t>
      </w:r>
      <w:r>
        <w:rPr>
          <w:rFonts w:ascii="黑体" w:eastAsia="黑体" w:hAnsi="黑体" w:cs="黑体"/>
          <w:color w:val="7B7979"/>
          <w:spacing w:val="-3"/>
          <w:sz w:val="42"/>
        </w:rPr>
        <w:t>姓名：</w:t>
      </w:r>
      <w:r w:rsidR="00794E43">
        <w:rPr>
          <w:rFonts w:ascii="黑体" w:eastAsia="黑体" w:hAnsi="黑体" w:cs="黑体" w:hint="eastAsia"/>
          <w:color w:val="7B7979"/>
          <w:spacing w:val="-3"/>
          <w:sz w:val="42"/>
        </w:rPr>
        <w:t>小豆</w:t>
      </w:r>
    </w:p>
    <w:p w14:paraId="1C8C05CD" w14:textId="77777777" w:rsidR="005C1C27" w:rsidRDefault="00000000">
      <w:pPr>
        <w:spacing w:after="0" w:line="567" w:lineRule="exact"/>
        <w:ind w:left="1444"/>
      </w:pPr>
      <w:r>
        <w:rPr>
          <w:rFonts w:ascii="黑体" w:eastAsia="黑体" w:hAnsi="黑体" w:cs="黑体" w:hint="eastAsia"/>
          <w:color w:val="7B7979"/>
          <w:spacing w:val="-2"/>
          <w:sz w:val="42"/>
        </w:rPr>
        <w:t xml:space="preserve">  </w:t>
      </w:r>
      <w:r>
        <w:rPr>
          <w:rFonts w:ascii="黑体" w:eastAsia="黑体" w:hAnsi="黑体" w:cs="黑体"/>
          <w:color w:val="7B7979"/>
          <w:spacing w:val="-2"/>
          <w:sz w:val="42"/>
        </w:rPr>
        <w:t>电话：</w:t>
      </w:r>
      <w:r>
        <w:rPr>
          <w:rFonts w:ascii="黑体" w:eastAsia="黑体" w:hAnsi="黑体" w:cs="黑体" w:hint="eastAsia"/>
          <w:color w:val="7B7979"/>
          <w:spacing w:val="-2"/>
          <w:sz w:val="42"/>
        </w:rPr>
        <w:t>18688888888</w:t>
      </w:r>
    </w:p>
    <w:p w14:paraId="42C74C29" w14:textId="1CF19A17" w:rsidR="005C1C27" w:rsidRDefault="00000000">
      <w:pPr>
        <w:spacing w:after="0" w:line="567" w:lineRule="exact"/>
        <w:ind w:left="1444"/>
      </w:pPr>
      <w:r>
        <w:rPr>
          <w:rFonts w:ascii="黑体" w:eastAsia="黑体" w:hAnsi="黑体" w:cs="黑体" w:hint="eastAsia"/>
          <w:color w:val="7B7979"/>
          <w:spacing w:val="-3"/>
          <w:sz w:val="42"/>
        </w:rPr>
        <w:t xml:space="preserve">  </w:t>
      </w:r>
      <w:r>
        <w:rPr>
          <w:rFonts w:ascii="黑体" w:eastAsia="黑体" w:hAnsi="黑体" w:cs="黑体"/>
          <w:color w:val="7B7979"/>
          <w:spacing w:val="-3"/>
          <w:sz w:val="42"/>
        </w:rPr>
        <w:t>邮箱：</w:t>
      </w:r>
      <w:r w:rsidR="008F78A7">
        <w:rPr>
          <w:rFonts w:ascii="黑体" w:hAnsi="黑体" w:cs="黑体" w:hint="eastAsia"/>
          <w:color w:val="7B7979"/>
          <w:spacing w:val="-2"/>
          <w:sz w:val="42"/>
        </w:rPr>
        <w:t>qq@qa</w:t>
      </w:r>
      <w:r>
        <w:rPr>
          <w:rFonts w:ascii="黑体" w:hAnsi="黑体" w:cs="黑体" w:hint="eastAsia"/>
          <w:color w:val="7B7979"/>
          <w:spacing w:val="-2"/>
          <w:sz w:val="42"/>
        </w:rPr>
        <w:t>.com</w:t>
      </w:r>
    </w:p>
    <w:sectPr w:rsidR="005C1C27">
      <w:type w:val="continuous"/>
      <w:pgSz w:w="11946" w:h="16879"/>
      <w:pgMar w:top="1440" w:right="1440" w:bottom="1200" w:left="1800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96AE" w14:textId="77777777" w:rsidR="003D26B8" w:rsidRDefault="003D26B8" w:rsidP="00794E43">
      <w:pPr>
        <w:spacing w:after="0" w:line="240" w:lineRule="auto"/>
      </w:pPr>
      <w:r>
        <w:separator/>
      </w:r>
    </w:p>
  </w:endnote>
  <w:endnote w:type="continuationSeparator" w:id="0">
    <w:p w14:paraId="2E57DC6A" w14:textId="77777777" w:rsidR="003D26B8" w:rsidRDefault="003D26B8" w:rsidP="00794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EB0FC" w14:textId="77777777" w:rsidR="003D26B8" w:rsidRDefault="003D26B8" w:rsidP="00794E43">
      <w:pPr>
        <w:spacing w:after="0" w:line="240" w:lineRule="auto"/>
      </w:pPr>
      <w:r>
        <w:separator/>
      </w:r>
    </w:p>
  </w:footnote>
  <w:footnote w:type="continuationSeparator" w:id="0">
    <w:p w14:paraId="46B507E5" w14:textId="77777777" w:rsidR="003D26B8" w:rsidRDefault="003D26B8" w:rsidP="00794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DFA624F"/>
    <w:rsid w:val="001450F8"/>
    <w:rsid w:val="00283734"/>
    <w:rsid w:val="00325E2F"/>
    <w:rsid w:val="003D26B8"/>
    <w:rsid w:val="005C1C27"/>
    <w:rsid w:val="006B0C2C"/>
    <w:rsid w:val="00794E43"/>
    <w:rsid w:val="007F1C1F"/>
    <w:rsid w:val="008F78A7"/>
    <w:rsid w:val="35BB1BD5"/>
    <w:rsid w:val="3DFA624F"/>
    <w:rsid w:val="490E1B34"/>
    <w:rsid w:val="565822C6"/>
    <w:rsid w:val="6559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C03F5E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rsid w:val="00794E4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94E43"/>
    <w:rPr>
      <w:kern w:val="2"/>
      <w:sz w:val="18"/>
      <w:szCs w:val="18"/>
    </w:rPr>
  </w:style>
  <w:style w:type="paragraph" w:styleId="a6">
    <w:name w:val="footer"/>
    <w:basedOn w:val="a"/>
    <w:link w:val="a7"/>
    <w:rsid w:val="00794E4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94E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0010;&#20154;&#31616;&#21382;&#23553;&#38754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个人简历封面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</cp:revision>
  <dcterms:created xsi:type="dcterms:W3CDTF">2017-05-08T17:41:00Z</dcterms:created>
  <dcterms:modified xsi:type="dcterms:W3CDTF">2025-06-04T03:39:00Z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