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A3817B7" w14:textId="70BA2C25" w:rsidR="003306BD" w:rsidRDefault="003C012A">
      <w:pPr>
        <w:snapToGrid w:val="0"/>
        <w:rPr>
          <w:rFonts w:ascii="微软雅黑" w:eastAsia="微软雅黑" w:hAnsi="微软雅黑" w:hint="eastAsia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57451F43" wp14:editId="71F10B54">
            <wp:simplePos x="0" y="0"/>
            <wp:positionH relativeFrom="column">
              <wp:posOffset>279400</wp:posOffset>
            </wp:positionH>
            <wp:positionV relativeFrom="paragraph">
              <wp:posOffset>1257300</wp:posOffset>
            </wp:positionV>
            <wp:extent cx="1379855" cy="138049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3" b="12453"/>
                    <a:stretch>
                      <a:fillRect/>
                    </a:stretch>
                  </pic:blipFill>
                  <pic:spPr>
                    <a:xfrm>
                      <a:off x="0" y="0"/>
                      <a:ext cx="1379855" cy="1380490"/>
                    </a:xfrm>
                    <a:prstGeom prst="ellipse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34F2ADC2" wp14:editId="1730F796">
            <wp:simplePos x="0" y="0"/>
            <wp:positionH relativeFrom="column">
              <wp:posOffset>2667000</wp:posOffset>
            </wp:positionH>
            <wp:positionV relativeFrom="paragraph">
              <wp:posOffset>6985000</wp:posOffset>
            </wp:positionV>
            <wp:extent cx="257175" cy="257175"/>
            <wp:effectExtent l="0" t="0" r="9525" b="9525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1" wp14:anchorId="01456A1C" wp14:editId="49993FCA">
            <wp:simplePos x="0" y="0"/>
            <wp:positionH relativeFrom="column">
              <wp:posOffset>2667000</wp:posOffset>
            </wp:positionH>
            <wp:positionV relativeFrom="paragraph">
              <wp:posOffset>4470400</wp:posOffset>
            </wp:positionV>
            <wp:extent cx="257175" cy="257175"/>
            <wp:effectExtent l="0" t="0" r="9525" b="889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1" wp14:anchorId="48DDA7E6" wp14:editId="1B8B49C1">
            <wp:simplePos x="0" y="0"/>
            <wp:positionH relativeFrom="column">
              <wp:posOffset>2667000</wp:posOffset>
            </wp:positionH>
            <wp:positionV relativeFrom="paragraph">
              <wp:posOffset>3165475</wp:posOffset>
            </wp:positionV>
            <wp:extent cx="257175" cy="257175"/>
            <wp:effectExtent l="0" t="0" r="9525" b="889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5DCF1B" wp14:editId="70DF21A3">
                <wp:simplePos x="0" y="0"/>
                <wp:positionH relativeFrom="column">
                  <wp:posOffset>3057525</wp:posOffset>
                </wp:positionH>
                <wp:positionV relativeFrom="paragraph">
                  <wp:posOffset>1317625</wp:posOffset>
                </wp:positionV>
                <wp:extent cx="3505200" cy="821563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514725" y="1774825"/>
                          <a:ext cx="3505200" cy="8215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0ABE5E" w14:textId="77777777" w:rsidR="003306BD" w:rsidRDefault="00000000">
                            <w:pPr>
                              <w:snapToGrid w:val="0"/>
                              <w:spacing w:afterLines="50" w:after="156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8"/>
                                <w:szCs w:val="21"/>
                              </w:rPr>
                              <w:t>个人信息</w:t>
                            </w:r>
                          </w:p>
                          <w:p w14:paraId="3735BCAB" w14:textId="6E84122F" w:rsidR="003306BD" w:rsidRDefault="00000000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年龄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   </w:t>
                            </w:r>
                            <w:r w:rsidR="00682E02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.02</w:t>
                            </w:r>
                          </w:p>
                          <w:p w14:paraId="2393BF85" w14:textId="77777777" w:rsidR="003306BD" w:rsidRDefault="00000000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城市    北京 海淀</w:t>
                            </w:r>
                          </w:p>
                          <w:p w14:paraId="762718CC" w14:textId="4B9F1EB5" w:rsidR="003306BD" w:rsidRDefault="00000000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138-</w:t>
                            </w:r>
                            <w:r w:rsidR="00846A3A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-</w:t>
                            </w:r>
                            <w:r w:rsidR="00846A3A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0000</w:t>
                            </w:r>
                          </w:p>
                          <w:p w14:paraId="54EF2EE3" w14:textId="584B0271" w:rsidR="003306BD" w:rsidRDefault="00000000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邮箱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   </w:t>
                            </w:r>
                            <w:r w:rsidR="00846A3A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@</w:t>
                            </w:r>
                            <w:r w:rsidR="00846A3A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.com</w:t>
                            </w:r>
                          </w:p>
                          <w:p w14:paraId="76E6A024" w14:textId="77777777" w:rsidR="003306BD" w:rsidRDefault="003306BD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089A7194" w14:textId="77777777" w:rsidR="003306BD" w:rsidRDefault="003306BD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2803EED8" w14:textId="77777777" w:rsidR="003306BD" w:rsidRDefault="00000000">
                            <w:pPr>
                              <w:snapToGrid w:val="0"/>
                              <w:spacing w:afterLines="50" w:after="156" w:line="380" w:lineRule="exact"/>
                              <w:rPr>
                                <w:rFonts w:ascii="微软雅黑" w:eastAsia="微软雅黑" w:hAnsi="微软雅黑" w:hint="eastAsia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1"/>
                              </w:rPr>
                              <w:t>教育</w:t>
                            </w:r>
                            <w:r>
                              <w:rPr>
                                <w:rFonts w:ascii="微软雅黑" w:eastAsia="微软雅黑" w:hAnsi="微软雅黑"/>
                                <w:sz w:val="28"/>
                                <w:szCs w:val="21"/>
                              </w:rPr>
                              <w:t>背景</w:t>
                            </w:r>
                          </w:p>
                          <w:p w14:paraId="39EE9129" w14:textId="6231CE91" w:rsidR="003306BD" w:rsidRDefault="00682E02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070C0"/>
                                <w:szCs w:val="21"/>
                              </w:rPr>
                              <w:t xml:space="preserve">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 xml:space="preserve">北京师范大学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070C0"/>
                                <w:szCs w:val="21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汉语言文学</w:t>
                            </w:r>
                          </w:p>
                          <w:p w14:paraId="1043B0AF" w14:textId="77777777" w:rsidR="003306BD" w:rsidRDefault="00000000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专业绩点 4.68/5，专业排名第3；</w:t>
                            </w:r>
                          </w:p>
                          <w:p w14:paraId="0FDDD470" w14:textId="77777777" w:rsidR="003306BD" w:rsidRDefault="003306BD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4C2B7C44" w14:textId="77777777" w:rsidR="003306BD" w:rsidRDefault="003306BD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3B4B23A8" w14:textId="77777777" w:rsidR="003306BD" w:rsidRDefault="00000000">
                            <w:pPr>
                              <w:snapToGrid w:val="0"/>
                              <w:spacing w:afterLines="50" w:after="156" w:line="380" w:lineRule="exact"/>
                              <w:rPr>
                                <w:rFonts w:ascii="微软雅黑" w:eastAsia="微软雅黑" w:hAnsi="微软雅黑" w:hint="eastAsia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1"/>
                              </w:rPr>
                              <w:t>校外</w:t>
                            </w:r>
                            <w:r>
                              <w:rPr>
                                <w:rFonts w:ascii="微软雅黑" w:eastAsia="微软雅黑" w:hAnsi="微软雅黑"/>
                                <w:sz w:val="28"/>
                                <w:szCs w:val="21"/>
                              </w:rPr>
                              <w:t>实践</w:t>
                            </w:r>
                          </w:p>
                          <w:p w14:paraId="4CA3AD89" w14:textId="25B2E27C" w:rsidR="003306BD" w:rsidRDefault="00682E02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.04-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.11     时光印象A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070C0"/>
                                <w:szCs w:val="21"/>
                              </w:rPr>
                              <w:t>PP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070C0"/>
                                <w:szCs w:val="21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 xml:space="preserve"> 推广实习生</w:t>
                            </w:r>
                          </w:p>
                          <w:p w14:paraId="3E4541E1" w14:textId="77777777" w:rsidR="003306BD" w:rsidRDefault="00000000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策划网站主题活动，确定主题内容，网站微博微信宣传；配合每期公益电影的宣传，负责联系场地策划电影展；</w:t>
                            </w:r>
                          </w:p>
                          <w:p w14:paraId="01FD17CE" w14:textId="77777777" w:rsidR="003306BD" w:rsidRDefault="003306BD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6586DCC0" w14:textId="6BC38816" w:rsidR="003306BD" w:rsidRDefault="00682E02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.04-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.09    东城区公安分局   宣传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070C0"/>
                                <w:szCs w:val="21"/>
                              </w:rPr>
                              <w:t>科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实习生</w:t>
                            </w:r>
                          </w:p>
                          <w:p w14:paraId="01CFA452" w14:textId="77777777" w:rsidR="003306BD" w:rsidRDefault="00000000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宣传活动策划，撰写内部工作稿件及新闻报道；维护本局新媒体交流平台，如微博、微信公众平台。</w:t>
                            </w:r>
                          </w:p>
                          <w:p w14:paraId="15DF9DDB" w14:textId="77777777" w:rsidR="003306BD" w:rsidRDefault="003306BD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3EB799A7" w14:textId="77777777" w:rsidR="003306BD" w:rsidRDefault="003306BD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248E63E7" w14:textId="77777777" w:rsidR="003306BD" w:rsidRDefault="00000000">
                            <w:pPr>
                              <w:snapToGrid w:val="0"/>
                              <w:spacing w:afterLines="50" w:after="156" w:line="380" w:lineRule="exact"/>
                              <w:rPr>
                                <w:rFonts w:ascii="微软雅黑" w:eastAsia="微软雅黑" w:hAnsi="微软雅黑" w:hint="eastAsia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1"/>
                              </w:rPr>
                              <w:t>校内</w:t>
                            </w:r>
                            <w:r>
                              <w:rPr>
                                <w:rFonts w:ascii="微软雅黑" w:eastAsia="微软雅黑" w:hAnsi="微软雅黑"/>
                                <w:sz w:val="28"/>
                                <w:szCs w:val="21"/>
                              </w:rPr>
                              <w:t>实践</w:t>
                            </w:r>
                          </w:p>
                          <w:p w14:paraId="059B4C4B" w14:textId="62E936F5" w:rsidR="003306BD" w:rsidRDefault="00682E02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 xml:space="preserve">.11     风雨工作室  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070C0"/>
                                <w:szCs w:val="21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创始人</w:t>
                            </w:r>
                          </w:p>
                          <w:p w14:paraId="31CA95A4" w14:textId="77777777" w:rsidR="003306BD" w:rsidRDefault="00000000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带领4人小组组建了风飞雨工作室，主要致力于品牌建设，以及市场营销搭建工作；网站常态运营活动规划和推进执行，制定相关运营策略和指标；</w:t>
                            </w:r>
                          </w:p>
                          <w:p w14:paraId="43DB777D" w14:textId="77777777" w:rsidR="003306BD" w:rsidRDefault="003306BD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5583D81E" w14:textId="3317423F" w:rsidR="003306BD" w:rsidRDefault="00682E02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 xml:space="preserve">.10     木兰社团   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070C0"/>
                                <w:szCs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执行部长</w:t>
                            </w:r>
                          </w:p>
                          <w:p w14:paraId="3E06CB58" w14:textId="77777777" w:rsidR="003306BD" w:rsidRDefault="00000000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组织以慈善为主题的明信片销售，制作网站鼓励人们关心并帮助陌生人实现梦想，收集并展示毕业感言；每周给学生发送1分钟内可读完的精选双语新闻；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5DCF1B" id="_x0000_t202" coordsize="21600,21600" o:spt="202" path="m,l,21600r21600,l21600,xe">
                <v:stroke joinstyle="miter"/>
                <v:path gradientshapeok="t" o:connecttype="rect"/>
              </v:shapetype>
              <v:shape id="文本框 9" o:spid="_x0000_s1026" type="#_x0000_t202" style="position:absolute;left:0;text-align:left;margin-left:240.75pt;margin-top:103.75pt;width:276pt;height:646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" filled="f" stroked="f" strokeweight=".5pt">
                <v:textbox style="mso-fit-shape-to-text:t">
                  <w:txbxContent>
                    <w:p w14:paraId="000ABE5E" w14:textId="77777777" w:rsidR="003306BD" w:rsidRDefault="00000000">
                      <w:pPr>
                        <w:snapToGrid w:val="0"/>
                        <w:spacing w:afterLines="50" w:after="156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 w:val="28"/>
                          <w:szCs w:val="21"/>
                        </w:rPr>
                        <w:t>个人信息</w:t>
                      </w:r>
                    </w:p>
                    <w:p w14:paraId="3735BCAB" w14:textId="6E84122F" w:rsidR="003306BD" w:rsidRDefault="00000000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年龄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   </w:t>
                      </w:r>
                      <w:r w:rsidR="00682E02"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.02</w:t>
                      </w:r>
                    </w:p>
                    <w:p w14:paraId="2393BF85" w14:textId="77777777" w:rsidR="003306BD" w:rsidRDefault="00000000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城市    北京 海淀</w:t>
                      </w:r>
                    </w:p>
                    <w:p w14:paraId="762718CC" w14:textId="4B9F1EB5" w:rsidR="003306BD" w:rsidRDefault="00000000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电话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138-</w:t>
                      </w:r>
                      <w:r w:rsidR="00846A3A">
                        <w:rPr>
                          <w:rFonts w:ascii="微软雅黑" w:eastAsia="微软雅黑" w:hAnsi="微软雅黑" w:hint="eastAsia"/>
                          <w:szCs w:val="21"/>
                        </w:rPr>
                        <w:t>0000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-</w:t>
                      </w:r>
                      <w:r w:rsidR="00846A3A">
                        <w:rPr>
                          <w:rFonts w:ascii="微软雅黑" w:eastAsia="微软雅黑" w:hAnsi="微软雅黑" w:hint="eastAsia"/>
                          <w:szCs w:val="21"/>
                        </w:rPr>
                        <w:t>0000</w:t>
                      </w:r>
                    </w:p>
                    <w:p w14:paraId="54EF2EE3" w14:textId="584B0271" w:rsidR="003306BD" w:rsidRDefault="00000000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邮箱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   </w:t>
                      </w:r>
                      <w:r w:rsidR="00846A3A">
                        <w:rPr>
                          <w:rFonts w:ascii="微软雅黑" w:eastAsia="微软雅黑" w:hAnsi="微软雅黑" w:hint="eastAsia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@</w:t>
                      </w:r>
                      <w:r w:rsidR="00846A3A">
                        <w:rPr>
                          <w:rFonts w:ascii="微软雅黑" w:eastAsia="微软雅黑" w:hAnsi="微软雅黑" w:hint="eastAsia"/>
                          <w:szCs w:val="21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.com</w:t>
                      </w:r>
                    </w:p>
                    <w:p w14:paraId="76E6A024" w14:textId="77777777" w:rsidR="003306BD" w:rsidRDefault="003306BD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089A7194" w14:textId="77777777" w:rsidR="003306BD" w:rsidRDefault="003306BD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2803EED8" w14:textId="77777777" w:rsidR="003306BD" w:rsidRDefault="00000000">
                      <w:pPr>
                        <w:snapToGrid w:val="0"/>
                        <w:spacing w:afterLines="50" w:after="156" w:line="380" w:lineRule="exact"/>
                        <w:rPr>
                          <w:rFonts w:ascii="微软雅黑" w:eastAsia="微软雅黑" w:hAnsi="微软雅黑" w:hint="eastAsia"/>
                          <w:sz w:val="2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1"/>
                        </w:rPr>
                        <w:t>教育</w:t>
                      </w:r>
                      <w:r>
                        <w:rPr>
                          <w:rFonts w:ascii="微软雅黑" w:eastAsia="微软雅黑" w:hAnsi="微软雅黑"/>
                          <w:sz w:val="28"/>
                          <w:szCs w:val="21"/>
                        </w:rPr>
                        <w:t>背景</w:t>
                      </w:r>
                    </w:p>
                    <w:p w14:paraId="39EE9129" w14:textId="6231CE91" w:rsidR="003306BD" w:rsidRDefault="00682E02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/>
                          <w:color w:val="0070C0"/>
                          <w:szCs w:val="21"/>
                        </w:rPr>
                        <w:t xml:space="preserve">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 xml:space="preserve">北京师范大学      </w:t>
                      </w:r>
                      <w:r w:rsidR="00000000">
                        <w:rPr>
                          <w:rFonts w:ascii="微软雅黑" w:eastAsia="微软雅黑" w:hAnsi="微软雅黑"/>
                          <w:color w:val="0070C0"/>
                          <w:szCs w:val="21"/>
                        </w:rPr>
                        <w:t xml:space="preserve">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汉语言文学</w:t>
                      </w:r>
                    </w:p>
                    <w:p w14:paraId="1043B0AF" w14:textId="77777777" w:rsidR="003306BD" w:rsidRDefault="00000000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专业绩点 4.68/5，专业排名第3；</w:t>
                      </w:r>
                    </w:p>
                    <w:p w14:paraId="0FDDD470" w14:textId="77777777" w:rsidR="003306BD" w:rsidRDefault="003306BD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4C2B7C44" w14:textId="77777777" w:rsidR="003306BD" w:rsidRDefault="003306BD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3B4B23A8" w14:textId="77777777" w:rsidR="003306BD" w:rsidRDefault="00000000">
                      <w:pPr>
                        <w:snapToGrid w:val="0"/>
                        <w:spacing w:afterLines="50" w:after="156" w:line="380" w:lineRule="exact"/>
                        <w:rPr>
                          <w:rFonts w:ascii="微软雅黑" w:eastAsia="微软雅黑" w:hAnsi="微软雅黑" w:hint="eastAsia"/>
                          <w:sz w:val="2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1"/>
                        </w:rPr>
                        <w:t>校外</w:t>
                      </w:r>
                      <w:r>
                        <w:rPr>
                          <w:rFonts w:ascii="微软雅黑" w:eastAsia="微软雅黑" w:hAnsi="微软雅黑"/>
                          <w:sz w:val="28"/>
                          <w:szCs w:val="21"/>
                        </w:rPr>
                        <w:t>实践</w:t>
                      </w:r>
                    </w:p>
                    <w:p w14:paraId="4CA3AD89" w14:textId="25B2E27C" w:rsidR="003306BD" w:rsidRDefault="00682E02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.04-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.11     时光印象A</w:t>
                      </w:r>
                      <w:r w:rsidR="00000000">
                        <w:rPr>
                          <w:rFonts w:ascii="微软雅黑" w:eastAsia="微软雅黑" w:hAnsi="微软雅黑"/>
                          <w:color w:val="0070C0"/>
                          <w:szCs w:val="21"/>
                        </w:rPr>
                        <w:t>PP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/>
                          <w:color w:val="0070C0"/>
                          <w:szCs w:val="21"/>
                        </w:rPr>
                        <w:t xml:space="preserve">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 xml:space="preserve"> 推广实习生</w:t>
                      </w:r>
                    </w:p>
                    <w:p w14:paraId="3E4541E1" w14:textId="77777777" w:rsidR="003306BD" w:rsidRDefault="00000000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策划网站主题活动，确定主题内容，网站微博微信宣传；配合每期公益电影的宣传，负责联系场地策划电影展；</w:t>
                      </w:r>
                    </w:p>
                    <w:p w14:paraId="01FD17CE" w14:textId="77777777" w:rsidR="003306BD" w:rsidRDefault="003306BD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6586DCC0" w14:textId="6BC38816" w:rsidR="003306BD" w:rsidRDefault="00682E02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.04-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.09    东城区公安分局   宣传</w:t>
                      </w:r>
                      <w:r w:rsidR="00000000">
                        <w:rPr>
                          <w:rFonts w:ascii="微软雅黑" w:eastAsia="微软雅黑" w:hAnsi="微软雅黑"/>
                          <w:color w:val="0070C0"/>
                          <w:szCs w:val="21"/>
                        </w:rPr>
                        <w:t>科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实习生</w:t>
                      </w:r>
                    </w:p>
                    <w:p w14:paraId="01CFA452" w14:textId="77777777" w:rsidR="003306BD" w:rsidRDefault="00000000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宣传活动策划，撰写内部工作稿件及新闻报道；维护本局新媒体交流平台，如微博、微信公众平台。</w:t>
                      </w:r>
                    </w:p>
                    <w:p w14:paraId="15DF9DDB" w14:textId="77777777" w:rsidR="003306BD" w:rsidRDefault="003306BD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3EB799A7" w14:textId="77777777" w:rsidR="003306BD" w:rsidRDefault="003306BD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248E63E7" w14:textId="77777777" w:rsidR="003306BD" w:rsidRDefault="00000000">
                      <w:pPr>
                        <w:snapToGrid w:val="0"/>
                        <w:spacing w:afterLines="50" w:after="156" w:line="380" w:lineRule="exact"/>
                        <w:rPr>
                          <w:rFonts w:ascii="微软雅黑" w:eastAsia="微软雅黑" w:hAnsi="微软雅黑" w:hint="eastAsia"/>
                          <w:sz w:val="2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1"/>
                        </w:rPr>
                        <w:t>校内</w:t>
                      </w:r>
                      <w:r>
                        <w:rPr>
                          <w:rFonts w:ascii="微软雅黑" w:eastAsia="微软雅黑" w:hAnsi="微软雅黑"/>
                          <w:sz w:val="28"/>
                          <w:szCs w:val="21"/>
                        </w:rPr>
                        <w:t>实践</w:t>
                      </w:r>
                    </w:p>
                    <w:p w14:paraId="059B4C4B" w14:textId="62E936F5" w:rsidR="003306BD" w:rsidRDefault="00682E02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.07-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 xml:space="preserve">.11     风雨工作室        </w:t>
                      </w:r>
                      <w:r w:rsidR="00000000">
                        <w:rPr>
                          <w:rFonts w:ascii="微软雅黑" w:eastAsia="微软雅黑" w:hAnsi="微软雅黑"/>
                          <w:color w:val="0070C0"/>
                          <w:szCs w:val="21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创始人</w:t>
                      </w:r>
                    </w:p>
                    <w:p w14:paraId="31CA95A4" w14:textId="77777777" w:rsidR="003306BD" w:rsidRDefault="00000000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带领4人小组组建了风飞雨工作室，主要致力于品牌建设，以及市场营销搭建工作；网站常态运营活动规划和推进执行，制定相关运营策略和指标；</w:t>
                      </w:r>
                    </w:p>
                    <w:p w14:paraId="43DB777D" w14:textId="77777777" w:rsidR="003306BD" w:rsidRDefault="003306BD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5583D81E" w14:textId="3317423F" w:rsidR="003306BD" w:rsidRDefault="00682E02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.03-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 xml:space="preserve">.10     木兰社团         </w:t>
                      </w:r>
                      <w:r w:rsidR="00000000">
                        <w:rPr>
                          <w:rFonts w:ascii="微软雅黑" w:eastAsia="微软雅黑" w:hAnsi="微软雅黑"/>
                          <w:color w:val="0070C0"/>
                          <w:szCs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执行部长</w:t>
                      </w:r>
                    </w:p>
                    <w:p w14:paraId="3E06CB58" w14:textId="77777777" w:rsidR="003306BD" w:rsidRDefault="00000000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组织以慈善为主题的明信片销售，制作网站鼓励人们关心并帮助陌生人实现梦想，收集并展示毕业感言；每周给学生发送1分钟内可读完的精选双语新闻；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3B1A5A88" wp14:editId="7D0FF808">
            <wp:simplePos x="0" y="0"/>
            <wp:positionH relativeFrom="column">
              <wp:posOffset>2667000</wp:posOffset>
            </wp:positionH>
            <wp:positionV relativeFrom="paragraph">
              <wp:posOffset>1346200</wp:posOffset>
            </wp:positionV>
            <wp:extent cx="257175" cy="257175"/>
            <wp:effectExtent l="0" t="0" r="9525" b="825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68AB48EF" wp14:editId="5BBA779B">
                <wp:simplePos x="0" y="0"/>
                <wp:positionH relativeFrom="column">
                  <wp:posOffset>-9525</wp:posOffset>
                </wp:positionH>
                <wp:positionV relativeFrom="paragraph">
                  <wp:posOffset>8166100</wp:posOffset>
                </wp:positionV>
                <wp:extent cx="1732280" cy="875665"/>
                <wp:effectExtent l="0" t="0" r="1270" b="63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2280" cy="875665"/>
                          <a:chOff x="3062" y="14188"/>
                          <a:chExt cx="2728" cy="1379"/>
                        </a:xfrm>
                      </wpg:grpSpPr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2" y="14188"/>
                            <a:ext cx="405" cy="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86" y="14188"/>
                            <a:ext cx="405" cy="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24" y="14188"/>
                            <a:ext cx="405" cy="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2" y="15163"/>
                            <a:ext cx="405" cy="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57" y="15163"/>
                            <a:ext cx="405" cy="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7" y="15163"/>
                            <a:ext cx="405" cy="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097BE2" id="组合 3" o:spid="_x0000_s1026" style="position:absolute;margin-left:-.75pt;margin-top:643pt;width:136.4pt;height:68.95pt;z-index:251701248" coordorigin="3062,14188" coordsize="2728,13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1" o:spid="_x0000_s1027" type="#_x0000_t75" style="position:absolute;left:3062;top:14188;width:405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">
                  <v:imagedata r:id="rId17" o:title=""/>
                </v:shape>
                <v:shape id="图片 22" o:spid="_x0000_s1028" type="#_x0000_t75" style="position:absolute;left:5386;top:14188;width:405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">
                  <v:imagedata r:id="rId18" o:title=""/>
                </v:shape>
                <v:shape id="图片 23" o:spid="_x0000_s1029" type="#_x0000_t75" style="position:absolute;left:4224;top:14188;width:405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">
                  <v:imagedata r:id="rId19" o:title=""/>
                </v:shape>
                <v:shape id="图片 24" o:spid="_x0000_s1030" type="#_x0000_t75" style="position:absolute;left:3062;top:15163;width:405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">
                  <v:imagedata r:id="rId20" o:title=""/>
                </v:shape>
                <v:shape id="图片 25" o:spid="_x0000_s1031" type="#_x0000_t75" style="position:absolute;left:5357;top:15163;width:405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">
                  <v:imagedata r:id="rId21" o:title=""/>
                </v:shape>
                <v:shape id="图片 26" o:spid="_x0000_s1032" type="#_x0000_t75" style="position:absolute;left:4217;top:15163;width:405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">
                  <v:imagedata r:id="rId22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B5F2C6" wp14:editId="313C7BA8">
                <wp:simplePos x="0" y="0"/>
                <wp:positionH relativeFrom="column">
                  <wp:posOffset>-95250</wp:posOffset>
                </wp:positionH>
                <wp:positionV relativeFrom="paragraph">
                  <wp:posOffset>3327400</wp:posOffset>
                </wp:positionV>
                <wp:extent cx="2162175" cy="463931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1950" y="3784600"/>
                          <a:ext cx="2162175" cy="4639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F3223" w14:textId="77777777" w:rsidR="003306BD" w:rsidRDefault="00000000">
                            <w:pPr>
                              <w:snapToGrid w:val="0"/>
                              <w:spacing w:afterLines="50" w:after="156" w:line="380" w:lineRule="exact"/>
                              <w:rPr>
                                <w:rFonts w:ascii="微软雅黑" w:eastAsia="微软雅黑" w:hAnsi="微软雅黑" w:hint="eastAsia"/>
                                <w:color w:val="0070C0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70C0"/>
                                <w:sz w:val="28"/>
                                <w:szCs w:val="21"/>
                              </w:rPr>
                              <w:t>自我评价</w:t>
                            </w:r>
                          </w:p>
                          <w:p w14:paraId="59B368B1" w14:textId="77777777" w:rsidR="003306BD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微博第一批种子用户，活跃于各种论坛，天涯，知乎，豆瓣，扒皮小能手一枚；</w:t>
                            </w:r>
                          </w:p>
                          <w:p w14:paraId="52C4316E" w14:textId="77777777" w:rsidR="003306BD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文笔流畅，多次在校内刊物上发表文章，熟练软文写作；</w:t>
                            </w:r>
                          </w:p>
                          <w:p w14:paraId="4BA92EB7" w14:textId="77777777" w:rsidR="003306BD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善于沟通、具有良好的团队合作能力和人际交往能力。</w:t>
                            </w:r>
                          </w:p>
                          <w:p w14:paraId="3471EF95" w14:textId="77777777" w:rsidR="003306BD" w:rsidRDefault="003306BD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1200FD73" w14:textId="77777777" w:rsidR="003306BD" w:rsidRDefault="003306BD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4B07E1D8" w14:textId="77777777" w:rsidR="003306BD" w:rsidRDefault="003306BD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086FF6BC" w14:textId="77777777" w:rsidR="003306BD" w:rsidRDefault="00000000">
                            <w:pPr>
                              <w:snapToGrid w:val="0"/>
                              <w:spacing w:afterLines="50" w:after="156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 w:val="28"/>
                                <w:szCs w:val="21"/>
                              </w:rPr>
                              <w:t>技能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70C0"/>
                                <w:sz w:val="28"/>
                                <w:szCs w:val="21"/>
                              </w:rPr>
                              <w:t>证书</w:t>
                            </w:r>
                          </w:p>
                          <w:p w14:paraId="5E0256D2" w14:textId="452C886B" w:rsidR="003306BD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CET-6，托福（87/1</w:t>
                            </w:r>
                            <w:r w:rsidR="00682E02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熟练操作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S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，InDesign，会声会影，Office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等软件</w:t>
                            </w:r>
                          </w:p>
                          <w:p w14:paraId="1AC9B200" w14:textId="77777777" w:rsidR="003306BD" w:rsidRDefault="003306BD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46BE5934" w14:textId="77777777" w:rsidR="003306BD" w:rsidRDefault="003306BD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0F710A5E" w14:textId="77777777" w:rsidR="003306BD" w:rsidRDefault="00000000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 w:val="28"/>
                                <w:szCs w:val="21"/>
                              </w:rPr>
                              <w:t>兴趣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70C0"/>
                                <w:sz w:val="28"/>
                                <w:szCs w:val="21"/>
                              </w:rPr>
                              <w:t>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5F2C6" id="文本框 19" o:spid="_x0000_s1027" type="#_x0000_t202" style="position:absolute;left:0;text-align:left;margin-left:-7.5pt;margin-top:262pt;width:170.25pt;height:365.3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" filled="f" stroked="f" strokeweight=".5pt">
                <v:textbox style="mso-fit-shape-to-text:t">
                  <w:txbxContent>
                    <w:p w14:paraId="7B7F3223" w14:textId="77777777" w:rsidR="003306BD" w:rsidRDefault="00000000">
                      <w:pPr>
                        <w:snapToGrid w:val="0"/>
                        <w:spacing w:afterLines="50" w:after="156" w:line="380" w:lineRule="exact"/>
                        <w:rPr>
                          <w:rFonts w:ascii="微软雅黑" w:eastAsia="微软雅黑" w:hAnsi="微软雅黑" w:hint="eastAsia"/>
                          <w:color w:val="0070C0"/>
                          <w:sz w:val="2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70C0"/>
                          <w:sz w:val="28"/>
                          <w:szCs w:val="21"/>
                        </w:rPr>
                        <w:t>自我评价</w:t>
                      </w:r>
                    </w:p>
                    <w:p w14:paraId="59B368B1" w14:textId="77777777" w:rsidR="003306BD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微博第一批种子用户，活跃于各种论坛，天涯，知乎，豆瓣，扒皮小能手一枚；</w:t>
                      </w:r>
                    </w:p>
                    <w:p w14:paraId="52C4316E" w14:textId="77777777" w:rsidR="003306BD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文笔流畅，多次在校内刊物上发表文章，熟练软文写作；</w:t>
                      </w:r>
                    </w:p>
                    <w:p w14:paraId="4BA92EB7" w14:textId="77777777" w:rsidR="003306BD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善于沟通、具有良好的团队合作能力和人际交往能力。</w:t>
                      </w:r>
                    </w:p>
                    <w:p w14:paraId="3471EF95" w14:textId="77777777" w:rsidR="003306BD" w:rsidRDefault="003306BD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1200FD73" w14:textId="77777777" w:rsidR="003306BD" w:rsidRDefault="003306BD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4B07E1D8" w14:textId="77777777" w:rsidR="003306BD" w:rsidRDefault="003306BD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086FF6BC" w14:textId="77777777" w:rsidR="003306BD" w:rsidRDefault="00000000">
                      <w:pPr>
                        <w:snapToGrid w:val="0"/>
                        <w:spacing w:afterLines="50" w:after="156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sz w:val="28"/>
                          <w:szCs w:val="21"/>
                        </w:rPr>
                        <w:t>技能</w:t>
                      </w:r>
                      <w:r>
                        <w:rPr>
                          <w:rFonts w:ascii="微软雅黑" w:eastAsia="微软雅黑" w:hAnsi="微软雅黑"/>
                          <w:color w:val="0070C0"/>
                          <w:sz w:val="28"/>
                          <w:szCs w:val="21"/>
                        </w:rPr>
                        <w:t>证书</w:t>
                      </w:r>
                    </w:p>
                    <w:p w14:paraId="5E0256D2" w14:textId="452C886B" w:rsidR="003306BD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CET-6，托福（87/1</w:t>
                      </w:r>
                      <w:r w:rsidR="00682E02"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熟练操作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P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S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，InDesign，会声会影，Office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等软件</w:t>
                      </w:r>
                    </w:p>
                    <w:p w14:paraId="1AC9B200" w14:textId="77777777" w:rsidR="003306BD" w:rsidRDefault="003306BD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46BE5934" w14:textId="77777777" w:rsidR="003306BD" w:rsidRDefault="003306BD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0F710A5E" w14:textId="77777777" w:rsidR="003306BD" w:rsidRDefault="00000000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sz w:val="28"/>
                          <w:szCs w:val="21"/>
                        </w:rPr>
                        <w:t>兴趣</w:t>
                      </w:r>
                      <w:r>
                        <w:rPr>
                          <w:rFonts w:ascii="微软雅黑" w:eastAsia="微软雅黑" w:hAnsi="微软雅黑"/>
                          <w:color w:val="0070C0"/>
                          <w:sz w:val="28"/>
                          <w:szCs w:val="21"/>
                        </w:rPr>
                        <w:t>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692DF51" wp14:editId="4B8DE43E">
                <wp:simplePos x="0" y="0"/>
                <wp:positionH relativeFrom="column">
                  <wp:posOffset>2447925</wp:posOffset>
                </wp:positionH>
                <wp:positionV relativeFrom="paragraph">
                  <wp:posOffset>1422400</wp:posOffset>
                </wp:positionV>
                <wp:extent cx="85090" cy="8072755"/>
                <wp:effectExtent l="19050" t="19050" r="29210" b="4445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090" cy="8072755"/>
                          <a:chOff x="6932" y="3568"/>
                          <a:chExt cx="134" cy="12713"/>
                        </a:xfrm>
                      </wpg:grpSpPr>
                      <wps:wsp>
                        <wps:cNvPr id="13" name="直接连接符 13"/>
                        <wps:cNvCnPr/>
                        <wps:spPr>
                          <a:xfrm>
                            <a:off x="6992" y="3583"/>
                            <a:ext cx="0" cy="1269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椭圆 14"/>
                        <wps:cNvSpPr/>
                        <wps:spPr>
                          <a:xfrm>
                            <a:off x="6932" y="3568"/>
                            <a:ext cx="135" cy="1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椭圆 15"/>
                        <wps:cNvSpPr/>
                        <wps:spPr>
                          <a:xfrm>
                            <a:off x="6932" y="6463"/>
                            <a:ext cx="135" cy="1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椭圆 16"/>
                        <wps:cNvSpPr/>
                        <wps:spPr>
                          <a:xfrm>
                            <a:off x="6932" y="8518"/>
                            <a:ext cx="135" cy="1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" name="椭圆 17"/>
                        <wps:cNvSpPr/>
                        <wps:spPr>
                          <a:xfrm>
                            <a:off x="6932" y="12448"/>
                            <a:ext cx="135" cy="1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FEDF79" id="组合 18" o:spid="_x0000_s1026" style="position:absolute;margin-left:192.75pt;margin-top:112pt;width:6.7pt;height:635.65pt;z-index:251699200" coordorigin="6932,3568" coordsize="134,12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">
                <v:line id="直接连接符 13" o:spid="_x0000_s1027" style="position:absolute;visibility:visible;mso-wrap-style:square" from="6992,3583" to="6992,16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" strokecolor="#bfbfbf [2412]" strokeweight=".5pt">
                  <v:stroke joinstyle="miter"/>
                </v:line>
                <v:oval id="椭圆 14" o:spid="_x0000_s1028" style="position:absolute;left:6932;top:3568;width:135;height: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" fillcolor="#bfbfbf [2412]" strokecolor="white [3212]" strokeweight="3pt">
                  <v:stroke joinstyle="miter"/>
                </v:oval>
                <v:oval id="椭圆 15" o:spid="_x0000_s1029" style="position:absolute;left:6932;top:6463;width:135;height: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" fillcolor="#bfbfbf [2412]" strokecolor="white [3212]" strokeweight="3pt">
                  <v:stroke joinstyle="miter"/>
                </v:oval>
                <v:oval id="椭圆 16" o:spid="_x0000_s1030" style="position:absolute;left:6932;top:8518;width:135;height: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" fillcolor="#bfbfbf [2412]" strokecolor="white [3212]" strokeweight="3pt">
                  <v:stroke joinstyle="miter"/>
                </v:oval>
                <v:oval id="椭圆 17" o:spid="_x0000_s1031" style="position:absolute;left:6932;top:12448;width:135;height: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" fillcolor="#bfbfbf [2412]" strokecolor="white [3212]" strokeweight="3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1D79F2BF" wp14:editId="6A624327">
                <wp:simplePos x="0" y="0"/>
                <wp:positionH relativeFrom="column">
                  <wp:posOffset>-453390</wp:posOffset>
                </wp:positionH>
                <wp:positionV relativeFrom="paragraph">
                  <wp:posOffset>-454660</wp:posOffset>
                </wp:positionV>
                <wp:extent cx="7553960" cy="10673080"/>
                <wp:effectExtent l="0" t="0" r="8890" b="1397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3680" y="83185"/>
                          <a:ext cx="7553960" cy="10673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05264E" id="矩形 28" o:spid="_x0000_s1026" style="position:absolute;margin-left:-35.7pt;margin-top:-35.8pt;width:594.8pt;height:840.4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" fillcolor="white [3212]" stroked="f" strokeweight="1pt"/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6B73118" wp14:editId="4CE33E35">
                <wp:simplePos x="0" y="0"/>
                <wp:positionH relativeFrom="column">
                  <wp:posOffset>3943350</wp:posOffset>
                </wp:positionH>
                <wp:positionV relativeFrom="paragraph">
                  <wp:posOffset>-22225</wp:posOffset>
                </wp:positionV>
                <wp:extent cx="2571750" cy="11144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C836C" w14:textId="4C5A67EB" w:rsidR="003306BD" w:rsidRDefault="003C012A">
                            <w:pPr>
                              <w:snapToGrid w:val="0"/>
                              <w:spacing w:line="64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spacing w:val="6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pacing w:val="60"/>
                                <w:sz w:val="56"/>
                              </w:rPr>
                              <w:t>胡小豆</w:t>
                            </w:r>
                          </w:p>
                          <w:p w14:paraId="5BCAC157" w14:textId="77777777" w:rsidR="003306BD" w:rsidRDefault="00000000">
                            <w:pPr>
                              <w:snapToGrid w:val="0"/>
                              <w:spacing w:line="640" w:lineRule="exact"/>
                              <w:jc w:val="righ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意向：新媒体运营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73118" id="文本框 7" o:spid="_x0000_s1028" type="#_x0000_t202" style="position:absolute;left:0;text-align:left;margin-left:310.5pt;margin-top:-1.75pt;width:202.5pt;height:87.7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" filled="f" stroked="f" strokeweight=".5pt">
                <v:textbox style="mso-fit-shape-to-text:t">
                  <w:txbxContent>
                    <w:p w14:paraId="787C836C" w14:textId="4C5A67EB" w:rsidR="003306BD" w:rsidRDefault="003C012A">
                      <w:pPr>
                        <w:snapToGrid w:val="0"/>
                        <w:spacing w:line="640" w:lineRule="exact"/>
                        <w:jc w:val="right"/>
                        <w:rPr>
                          <w:rFonts w:ascii="微软雅黑" w:eastAsia="微软雅黑" w:hAnsi="微软雅黑" w:hint="eastAsia"/>
                          <w:spacing w:val="6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spacing w:val="60"/>
                          <w:sz w:val="56"/>
                        </w:rPr>
                        <w:t>胡小豆</w:t>
                      </w:r>
                    </w:p>
                    <w:p w14:paraId="5BCAC157" w14:textId="77777777" w:rsidR="003306BD" w:rsidRDefault="00000000">
                      <w:pPr>
                        <w:snapToGrid w:val="0"/>
                        <w:spacing w:line="640" w:lineRule="exact"/>
                        <w:jc w:val="righ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意向：新媒体运营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D664F3" wp14:editId="6FEB951E">
                <wp:simplePos x="0" y="0"/>
                <wp:positionH relativeFrom="column">
                  <wp:posOffset>-652780</wp:posOffset>
                </wp:positionH>
                <wp:positionV relativeFrom="paragraph">
                  <wp:posOffset>-200025</wp:posOffset>
                </wp:positionV>
                <wp:extent cx="1545590" cy="508635"/>
                <wp:effectExtent l="0" t="361950" r="0" b="36576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07550">
                          <a:off x="0" y="0"/>
                          <a:ext cx="1545590" cy="508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9CA1F" w14:textId="77777777" w:rsidR="003306BD" w:rsidRDefault="00000000">
                            <w:pPr>
                              <w:snapToGrid w:val="0"/>
                              <w:spacing w:line="380" w:lineRule="exact"/>
                              <w:jc w:val="center"/>
                              <w:rPr>
                                <w:rFonts w:ascii="Arial" w:eastAsia="微软雅黑" w:hAnsi="Arial" w:cs="Arial"/>
                                <w:color w:val="0070C0"/>
                                <w:spacing w:val="2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Arial" w:eastAsia="微软雅黑" w:hAnsi="Arial" w:cs="Arial"/>
                                <w:color w:val="0070C0"/>
                                <w:spacing w:val="20"/>
                                <w:sz w:val="36"/>
                                <w:szCs w:val="28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664F3" id="文本框 2" o:spid="_x0000_s1029" type="#_x0000_t202" style="position:absolute;left:0;text-align:left;margin-left:-51.4pt;margin-top:-15.75pt;width:121.7pt;height:40.05pt;rotation:-2285513fd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" filled="f" stroked="f" strokeweight=".5pt">
                <v:textbox style="mso-fit-shape-to-text:t">
                  <w:txbxContent>
                    <w:p w14:paraId="0F69CA1F" w14:textId="77777777" w:rsidR="003306BD" w:rsidRDefault="00000000">
                      <w:pPr>
                        <w:snapToGrid w:val="0"/>
                        <w:spacing w:line="380" w:lineRule="exact"/>
                        <w:jc w:val="center"/>
                        <w:rPr>
                          <w:rFonts w:ascii="Arial" w:eastAsia="微软雅黑" w:hAnsi="Arial" w:cs="Arial"/>
                          <w:color w:val="0070C0"/>
                          <w:spacing w:val="20"/>
                          <w:sz w:val="36"/>
                          <w:szCs w:val="28"/>
                        </w:rPr>
                      </w:pPr>
                      <w:r>
                        <w:rPr>
                          <w:rFonts w:ascii="Arial" w:eastAsia="微软雅黑" w:hAnsi="Arial" w:cs="Arial"/>
                          <w:color w:val="0070C0"/>
                          <w:spacing w:val="20"/>
                          <w:sz w:val="36"/>
                          <w:szCs w:val="28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BC48DBE" wp14:editId="7E7E96F3">
                <wp:simplePos x="0" y="0"/>
                <wp:positionH relativeFrom="column">
                  <wp:posOffset>-1155065</wp:posOffset>
                </wp:positionH>
                <wp:positionV relativeFrom="paragraph">
                  <wp:posOffset>193675</wp:posOffset>
                </wp:positionV>
                <wp:extent cx="2924175" cy="196215"/>
                <wp:effectExtent l="0" t="819150" r="0" b="83248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07550">
                          <a:off x="0" y="0"/>
                          <a:ext cx="2923987" cy="196363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4A7B3E" w14:textId="77777777" w:rsidR="003306BD" w:rsidRDefault="003306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48DBE" id="文本框 1" o:spid="_x0000_s1030" type="#_x0000_t202" style="position:absolute;left:0;text-align:left;margin-left:-90.95pt;margin-top:15.25pt;width:230.25pt;height:15.45pt;rotation:-2285513fd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" fillcolor="#0070c0" stroked="f" strokeweight=".5pt">
                <v:textbox>
                  <w:txbxContent>
                    <w:p w14:paraId="6D4A7B3E" w14:textId="77777777" w:rsidR="003306BD" w:rsidRDefault="003306BD"/>
                  </w:txbxContent>
                </v:textbox>
              </v:shape>
            </w:pict>
          </mc:Fallback>
        </mc:AlternateContent>
      </w:r>
    </w:p>
    <w:sectPr w:rsidR="003306B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06167"/>
    <w:multiLevelType w:val="multilevel"/>
    <w:tmpl w:val="2840616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70C0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7C46068"/>
    <w:multiLevelType w:val="multilevel"/>
    <w:tmpl w:val="77C4606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70C0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91896643">
    <w:abstractNumId w:val="0"/>
  </w:num>
  <w:num w:numId="2" w16cid:durableId="1498811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2D169CF"/>
    <w:rsid w:val="000903DB"/>
    <w:rsid w:val="00093AF9"/>
    <w:rsid w:val="000D3445"/>
    <w:rsid w:val="00111A4A"/>
    <w:rsid w:val="001A4F65"/>
    <w:rsid w:val="00211968"/>
    <w:rsid w:val="0028321B"/>
    <w:rsid w:val="002944E4"/>
    <w:rsid w:val="003061C3"/>
    <w:rsid w:val="003306BD"/>
    <w:rsid w:val="00345E38"/>
    <w:rsid w:val="003A53ED"/>
    <w:rsid w:val="003C012A"/>
    <w:rsid w:val="003D0F6A"/>
    <w:rsid w:val="0047487F"/>
    <w:rsid w:val="00587F31"/>
    <w:rsid w:val="00591227"/>
    <w:rsid w:val="00682E02"/>
    <w:rsid w:val="00715012"/>
    <w:rsid w:val="007D59A2"/>
    <w:rsid w:val="007F6B0E"/>
    <w:rsid w:val="00846A3A"/>
    <w:rsid w:val="008E0DB5"/>
    <w:rsid w:val="00907F68"/>
    <w:rsid w:val="00B5139E"/>
    <w:rsid w:val="00B70C78"/>
    <w:rsid w:val="00BA284C"/>
    <w:rsid w:val="00CA2F45"/>
    <w:rsid w:val="00CF1A4E"/>
    <w:rsid w:val="00D771D4"/>
    <w:rsid w:val="00DC428D"/>
    <w:rsid w:val="00EB7F49"/>
    <w:rsid w:val="00F605B9"/>
    <w:rsid w:val="00F96600"/>
    <w:rsid w:val="0E193F0E"/>
    <w:rsid w:val="1A4047BC"/>
    <w:rsid w:val="204D06FB"/>
    <w:rsid w:val="22D169CF"/>
    <w:rsid w:val="2E70699B"/>
    <w:rsid w:val="39FB7D0A"/>
    <w:rsid w:val="448F612E"/>
    <w:rsid w:val="4C067E4C"/>
    <w:rsid w:val="4D690D54"/>
    <w:rsid w:val="4EB4738F"/>
    <w:rsid w:val="51F40AFE"/>
    <w:rsid w:val="6164299A"/>
    <w:rsid w:val="63B306F6"/>
    <w:rsid w:val="6464070B"/>
    <w:rsid w:val="65F02AD1"/>
    <w:rsid w:val="67571FDC"/>
    <w:rsid w:val="693953E4"/>
    <w:rsid w:val="6DF6744B"/>
    <w:rsid w:val="71E9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D991D6D"/>
  <w15:docId w15:val="{2621161E-4136-4C32-AA8C-244C705C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4212;&#23626;&#29983;&#31616;&#21382;-&#27714;&#32844;&#31616;&#21382;&#21019;&#24847;&#31616;&#21382;&#20010;&#24615;&#31616;&#21382;&#28909;&#38376;&#31616;&#21382;x68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应届生简历-求职简历创意简历个性简历热门简历x68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27</cp:revision>
  <dcterms:created xsi:type="dcterms:W3CDTF">2017-07-16T16:42:00Z</dcterms:created>
  <dcterms:modified xsi:type="dcterms:W3CDTF">2025-05-11T09:37:00Z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