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14158" w:rsidRDefault="00B14158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880" cy="10734669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734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A1505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4404360" cy="173736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173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7390" w:rsidRPr="00A1505C" w:rsidRDefault="00A97390">
                            <w:pPr>
                              <w:rPr>
                                <w:rFonts w:ascii="幼圆" w:eastAsia="幼圆" w:hAnsi="微软雅黑"/>
                                <w:b/>
                                <w:color w:val="31521B" w:themeColor="accent2" w:themeShade="80"/>
                                <w:sz w:val="160"/>
                              </w:rPr>
                            </w:pPr>
                            <w:r w:rsidRPr="00A1505C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160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1.2pt;width:346.8pt;height:136.8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" filled="f" stroked="f">
                <v:textbox>
                  <w:txbxContent>
                    <w:p w:rsidR="00A97390" w:rsidRPr="00A1505C" w:rsidRDefault="00A97390">
                      <w:pPr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160"/>
                        </w:rPr>
                      </w:pPr>
                      <w:r w:rsidRPr="00A1505C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160"/>
                        </w:rPr>
                        <w:t>我的简历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5317A7">
      <w:r>
        <w:rPr>
          <w:noProof/>
        </w:rPr>
        <w:drawing>
          <wp:anchor distT="0" distB="0" distL="114300" distR="114300" simplePos="0" relativeHeight="251666432" behindDoc="0" locked="0" layoutInCell="1" allowOverlap="1" wp14:anchorId="3CFB7852" wp14:editId="1643A467">
            <wp:simplePos x="0" y="0"/>
            <wp:positionH relativeFrom="margin">
              <wp:posOffset>1398905</wp:posOffset>
            </wp:positionH>
            <wp:positionV relativeFrom="paragraph">
              <wp:posOffset>176843</wp:posOffset>
            </wp:positionV>
            <wp:extent cx="2470245" cy="2470245"/>
            <wp:effectExtent l="38100" t="38100" r="44450" b="4445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截图20170113102554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35" t="13085" r="1535" b="20249"/>
                    <a:stretch/>
                  </pic:blipFill>
                  <pic:spPr bwMode="auto">
                    <a:xfrm>
                      <a:off x="0" y="0"/>
                      <a:ext cx="2470245" cy="2470245"/>
                    </a:xfrm>
                    <a:prstGeom prst="ellipse">
                      <a:avLst/>
                    </a:prstGeom>
                    <a:ln w="38100" cap="flat" cmpd="sng" algn="ctr">
                      <a:solidFill>
                        <a:srgbClr val="99CB38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3E0E61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456668A" wp14:editId="01A87455">
                <wp:simplePos x="0" y="0"/>
                <wp:positionH relativeFrom="margin">
                  <wp:posOffset>138430</wp:posOffset>
                </wp:positionH>
                <wp:positionV relativeFrom="paragraph">
                  <wp:posOffset>2520315</wp:posOffset>
                </wp:positionV>
                <wp:extent cx="5135880" cy="1021080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5880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158" w:rsidRPr="00A1505C" w:rsidRDefault="00B14158" w:rsidP="00A1505C">
                            <w:pPr>
                              <w:spacing w:line="480" w:lineRule="auto"/>
                              <w:jc w:val="center"/>
                              <w:rPr>
                                <w:rFonts w:ascii="幼圆" w:eastAsia="幼圆" w:hAnsi="楷体"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A15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甄美丽</w:t>
                            </w:r>
                            <w:r w:rsidR="00A1505C" w:rsidRPr="00A15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/ 13800000000</w:t>
                            </w:r>
                          </w:p>
                          <w:p w:rsidR="00B14158" w:rsidRPr="00A1505C" w:rsidRDefault="00B66072" w:rsidP="00A1505C">
                            <w:pPr>
                              <w:spacing w:line="480" w:lineRule="auto"/>
                              <w:jc w:val="center"/>
                              <w:rPr>
                                <w:rFonts w:ascii="幼圆" w:eastAsia="幼圆" w:hAnsi="楷体"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A1505C">
                              <w:rPr>
                                <w:rFonts w:ascii="幼圆" w:eastAsia="幼圆" w:hAnsi="楷体" w:hint="eastAsia"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学校</w:t>
                            </w:r>
                            <w:r w:rsidR="004A0ABA" w:rsidRPr="00A1505C">
                              <w:rPr>
                                <w:rFonts w:ascii="幼圆" w:eastAsia="幼圆" w:hAnsi="楷体" w:hint="eastAsia"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：</w:t>
                            </w:r>
                            <w:r w:rsidR="00B14158" w:rsidRPr="00A15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上海市第十五小学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6668A" id="_x0000_s1027" type="#_x0000_t202" style="position:absolute;margin-left:10.9pt;margin-top:198.45pt;width:404.4pt;height:80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" filled="f" stroked="f">
                <v:textbox>
                  <w:txbxContent>
                    <w:p w:rsidR="00B14158" w:rsidRPr="00A1505C" w:rsidRDefault="00B14158" w:rsidP="00A1505C">
                      <w:pPr>
                        <w:spacing w:line="480" w:lineRule="auto"/>
                        <w:jc w:val="center"/>
                        <w:rPr>
                          <w:rFonts w:ascii="幼圆" w:eastAsia="幼圆" w:hAnsi="楷体" w:hint="eastAsia"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A15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甄美丽</w:t>
                      </w:r>
                      <w:r w:rsidR="00A1505C" w:rsidRPr="00A15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/ </w:t>
                      </w:r>
                      <w:r w:rsidR="00A1505C" w:rsidRPr="00A15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13800000000</w:t>
                      </w:r>
                    </w:p>
                    <w:p w:rsidR="00B14158" w:rsidRPr="00A1505C" w:rsidRDefault="00B66072" w:rsidP="00A1505C">
                      <w:pPr>
                        <w:spacing w:line="480" w:lineRule="auto"/>
                        <w:jc w:val="center"/>
                        <w:rPr>
                          <w:rFonts w:ascii="幼圆" w:eastAsia="幼圆" w:hAnsi="楷体" w:hint="eastAsia"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A1505C">
                        <w:rPr>
                          <w:rFonts w:ascii="幼圆" w:eastAsia="幼圆" w:hAnsi="楷体" w:hint="eastAsia"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学校</w:t>
                      </w:r>
                      <w:r w:rsidR="004A0ABA" w:rsidRPr="00A1505C">
                        <w:rPr>
                          <w:rFonts w:ascii="幼圆" w:eastAsia="幼圆" w:hAnsi="楷体" w:hint="eastAsia"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：</w:t>
                      </w:r>
                      <w:r w:rsidR="00B14158" w:rsidRPr="00A15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上海市第十五小学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158">
        <w:br w:type="page"/>
      </w:r>
    </w:p>
    <w:p w:rsidR="00B14158" w:rsidRDefault="00F05151"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-30480</wp:posOffset>
            </wp:positionV>
            <wp:extent cx="7574253" cy="10709586"/>
            <wp:effectExtent l="0" t="0" r="825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53" cy="10709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158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8551" cy="10668000"/>
            <wp:effectExtent l="0" t="0" r="571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-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55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72D2" w:rsidRDefault="007772D2" w:rsidP="006E4ACB">
      <w:pPr>
        <w:widowControl/>
        <w:jc w:val="left"/>
      </w:pPr>
    </w:p>
    <w:p w:rsidR="007772D2" w:rsidRDefault="00042612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0EE3326" wp14:editId="1D2CF5E0">
                <wp:simplePos x="0" y="0"/>
                <wp:positionH relativeFrom="margin">
                  <wp:align>center</wp:align>
                </wp:positionH>
                <wp:positionV relativeFrom="paragraph">
                  <wp:posOffset>868680</wp:posOffset>
                </wp:positionV>
                <wp:extent cx="3870960" cy="1404620"/>
                <wp:effectExtent l="0" t="0" r="0" b="0"/>
                <wp:wrapSquare wrapText="bothSides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2D2" w:rsidRPr="00042612" w:rsidRDefault="007772D2" w:rsidP="003E0E61">
                            <w:pPr>
                              <w:rPr>
                                <w:rFonts w:ascii="幼圆" w:eastAsia="幼圆" w:hAnsi="微软雅黑"/>
                                <w:b/>
                                <w:color w:val="31521B" w:themeColor="accent2" w:themeShade="80"/>
                                <w:sz w:val="160"/>
                              </w:rPr>
                            </w:pPr>
                            <w:r w:rsidRPr="00042612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160"/>
                              </w:rPr>
                              <w:t>目</w:t>
                            </w:r>
                            <w:r w:rsidR="006279FC" w:rsidRPr="00042612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160"/>
                              </w:rPr>
                              <w:t xml:space="preserve"> </w:t>
                            </w:r>
                            <w:r w:rsidR="00B66072" w:rsidRPr="00042612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160"/>
                              </w:rPr>
                              <w:t xml:space="preserve">  </w:t>
                            </w:r>
                            <w:r w:rsidRPr="00042612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160"/>
                              </w:rPr>
                              <w:t>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EE3326" id="_x0000_s1028" type="#_x0000_t202" style="position:absolute;margin-left:0;margin-top:68.4pt;width:304.8pt;height:110.6pt;z-index:25174118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" filled="f" stroked="f">
                <v:textbox style="mso-fit-shape-to-text:t">
                  <w:txbxContent>
                    <w:p w:rsidR="007772D2" w:rsidRPr="00042612" w:rsidRDefault="007772D2" w:rsidP="003E0E61">
                      <w:pPr>
                        <w:rPr>
                          <w:rFonts w:ascii="幼圆" w:eastAsia="幼圆" w:hAnsi="微软雅黑"/>
                          <w:b/>
                          <w:color w:val="31521B" w:themeColor="accent2" w:themeShade="80"/>
                          <w:sz w:val="160"/>
                        </w:rPr>
                      </w:pPr>
                      <w:r w:rsidRPr="00042612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160"/>
                        </w:rPr>
                        <w:t>目</w:t>
                      </w:r>
                      <w:r w:rsidR="006279FC" w:rsidRPr="00042612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160"/>
                        </w:rPr>
                        <w:t xml:space="preserve"> </w:t>
                      </w:r>
                      <w:r w:rsidR="00B66072" w:rsidRPr="00042612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160"/>
                        </w:rPr>
                        <w:t xml:space="preserve">  </w:t>
                      </w:r>
                      <w:r w:rsidRPr="00042612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160"/>
                        </w:rPr>
                        <w:t>录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E0E61"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8115D5B" wp14:editId="2D3751BD">
                <wp:simplePos x="0" y="0"/>
                <wp:positionH relativeFrom="margin">
                  <wp:posOffset>228600</wp:posOffset>
                </wp:positionH>
                <wp:positionV relativeFrom="paragraph">
                  <wp:posOffset>2727960</wp:posOffset>
                </wp:positionV>
                <wp:extent cx="4892040" cy="3840480"/>
                <wp:effectExtent l="0" t="0" r="0" b="0"/>
                <wp:wrapSquare wrapText="bothSides"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2040" cy="384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2D2" w:rsidRPr="00042612" w:rsidRDefault="007772D2" w:rsidP="00042612">
                            <w:pPr>
                              <w:spacing w:line="720" w:lineRule="auto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资料一  ………    个人简历</w:t>
                            </w:r>
                          </w:p>
                          <w:p w:rsidR="007772D2" w:rsidRPr="00042612" w:rsidRDefault="007772D2" w:rsidP="00042612">
                            <w:pPr>
                              <w:spacing w:line="720" w:lineRule="auto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资料二  ………    奖状以及证书</w:t>
                            </w: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cr/>
                              <w:t>资料三  ………    兴趣特长</w:t>
                            </w:r>
                          </w:p>
                          <w:p w:rsidR="007772D2" w:rsidRPr="00042612" w:rsidRDefault="007772D2" w:rsidP="00042612">
                            <w:pPr>
                              <w:spacing w:line="720" w:lineRule="auto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资料四  ………    社会实践</w:t>
                            </w:r>
                          </w:p>
                          <w:p w:rsidR="007772D2" w:rsidRPr="00042612" w:rsidRDefault="007772D2" w:rsidP="00042612">
                            <w:pPr>
                              <w:spacing w:line="720" w:lineRule="auto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资料五  ………    自荐信</w:t>
                            </w:r>
                          </w:p>
                          <w:p w:rsidR="007772D2" w:rsidRPr="00042612" w:rsidRDefault="007772D2" w:rsidP="00042612">
                            <w:pPr>
                              <w:spacing w:line="720" w:lineRule="auto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资料六  ………    班主任推荐信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15D5B" id="_x0000_s1029" type="#_x0000_t202" style="position:absolute;margin-left:18pt;margin-top:214.8pt;width:385.2pt;height:302.4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" filled="f" stroked="f">
                <v:textbox>
                  <w:txbxContent>
                    <w:p w:rsidR="007772D2" w:rsidRPr="00042612" w:rsidRDefault="007772D2" w:rsidP="00042612">
                      <w:pPr>
                        <w:spacing w:line="720" w:lineRule="auto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</w:t>
                      </w:r>
                      <w:proofErr w:type="gramStart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一</w:t>
                      </w:r>
                      <w:proofErr w:type="gramEnd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……</w:t>
                      </w:r>
                      <w:proofErr w:type="gramStart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个人简历</w:t>
                      </w:r>
                    </w:p>
                    <w:p w:rsidR="007772D2" w:rsidRPr="00042612" w:rsidRDefault="007772D2" w:rsidP="00042612">
                      <w:pPr>
                        <w:spacing w:line="720" w:lineRule="auto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资料二  ……</w:t>
                      </w:r>
                      <w:proofErr w:type="gramStart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奖状以及证书</w:t>
                      </w: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cr/>
                        <w:t>资料三  ……</w:t>
                      </w:r>
                      <w:proofErr w:type="gramStart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兴趣特长</w:t>
                      </w:r>
                    </w:p>
                    <w:p w:rsidR="007772D2" w:rsidRPr="00042612" w:rsidRDefault="007772D2" w:rsidP="00042612">
                      <w:pPr>
                        <w:spacing w:line="720" w:lineRule="auto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资料四  ……</w:t>
                      </w:r>
                      <w:proofErr w:type="gramStart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社会实践</w:t>
                      </w:r>
                    </w:p>
                    <w:p w:rsidR="007772D2" w:rsidRPr="00042612" w:rsidRDefault="007772D2" w:rsidP="00042612">
                      <w:pPr>
                        <w:spacing w:line="720" w:lineRule="auto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资料五  ……</w:t>
                      </w:r>
                      <w:proofErr w:type="gramStart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自荐信</w:t>
                      </w:r>
                    </w:p>
                    <w:p w:rsidR="007772D2" w:rsidRPr="00042612" w:rsidRDefault="007772D2" w:rsidP="00042612">
                      <w:pPr>
                        <w:spacing w:line="720" w:lineRule="auto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资料六  ……</w:t>
                      </w:r>
                      <w:proofErr w:type="gramStart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班主任推荐信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72D2">
        <w:br w:type="page"/>
      </w:r>
    </w:p>
    <w:p w:rsidR="006E4ACB" w:rsidRDefault="005317A7" w:rsidP="006E4ACB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margin">
                  <wp:posOffset>-837565</wp:posOffset>
                </wp:positionH>
                <wp:positionV relativeFrom="paragraph">
                  <wp:posOffset>225738</wp:posOffset>
                </wp:positionV>
                <wp:extent cx="6949440" cy="7559040"/>
                <wp:effectExtent l="0" t="0" r="0" b="3810"/>
                <wp:wrapNone/>
                <wp:docPr id="1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9440" cy="7559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BA" w:rsidRPr="00B24700" w:rsidRDefault="0015644E" w:rsidP="00B24700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snapToGrid w:val="0"/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B24700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30"/>
                                <w:szCs w:val="30"/>
                                <w:lang w:val="zh-CN"/>
                              </w:rPr>
                              <w:t>基本情况</w:t>
                            </w:r>
                          </w:p>
                          <w:p w:rsidR="00B24700" w:rsidRDefault="0015644E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姓名：甄美丽</w:t>
                            </w:r>
                            <w:r w:rsidR="00335E0D"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</w:t>
                            </w:r>
                            <w:r w:rsidR="00B24700"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</w:p>
                          <w:p w:rsidR="004A0ABA" w:rsidRPr="00042612" w:rsidRDefault="0015644E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性别：女</w:t>
                            </w:r>
                          </w:p>
                          <w:p w:rsidR="00B24700" w:rsidRDefault="0015644E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出生年月：2005年6月</w:t>
                            </w:r>
                            <w:r w:rsidR="00335E0D"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</w:p>
                          <w:p w:rsidR="004A0ABA" w:rsidRPr="00042612" w:rsidRDefault="0015644E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户籍：上海市浦东新区</w:t>
                            </w:r>
                          </w:p>
                          <w:p w:rsidR="004A0ABA" w:rsidRPr="00042612" w:rsidRDefault="0015644E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就读小学：上海市第十五中学</w:t>
                            </w:r>
                          </w:p>
                          <w:p w:rsidR="004A0ABA" w:rsidRPr="00042612" w:rsidRDefault="0015644E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家庭住址：上海市浦东新区东方路0000号</w:t>
                            </w:r>
                          </w:p>
                          <w:p w:rsidR="0015644E" w:rsidRDefault="0015644E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身份证号：123456400206060008</w:t>
                            </w:r>
                          </w:p>
                          <w:p w:rsidR="00B24700" w:rsidRDefault="00B24700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042612" w:rsidRPr="00B24700" w:rsidRDefault="00042612" w:rsidP="00B24700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snapToGrid w:val="0"/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B24700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30"/>
                                <w:szCs w:val="30"/>
                                <w:lang w:val="zh-CN"/>
                              </w:rPr>
                              <w:t>学习情况</w:t>
                            </w:r>
                          </w:p>
                          <w:p w:rsidR="00042612" w:rsidRPr="00042612" w:rsidRDefault="00042612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勤奋学习，能独立思考学习问题，勤学好问，成绩优秀</w:t>
                            </w:r>
                          </w:p>
                          <w:p w:rsidR="00042612" w:rsidRPr="00042612" w:rsidRDefault="00042612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经常结合课堂外的拓展实践，汲取更多知识，不断开阔自己的视野</w:t>
                            </w:r>
                          </w:p>
                          <w:p w:rsidR="00042612" w:rsidRPr="00042612" w:rsidRDefault="00042612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六年级上学期第一次统考考试总分全班排名第三</w:t>
                            </w:r>
                          </w:p>
                          <w:p w:rsidR="00042612" w:rsidRDefault="00042612" w:rsidP="00B24700">
                            <w:pPr>
                              <w:snapToGrid w:val="0"/>
                              <w:spacing w:line="240" w:lineRule="atLeast"/>
                              <w:ind w:left="420" w:hanging="420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每个学期都被评为“三好学生”，荣获“成绩优秀奖</w:t>
                            </w:r>
                            <w:r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”</w:t>
                            </w:r>
                          </w:p>
                          <w:p w:rsidR="00B24700" w:rsidRPr="00B24700" w:rsidRDefault="00B24700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042612" w:rsidRPr="00B24700" w:rsidRDefault="00042612" w:rsidP="00B24700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snapToGrid w:val="0"/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B24700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30"/>
                                <w:szCs w:val="30"/>
                                <w:lang w:val="zh-CN"/>
                              </w:rPr>
                              <w:t>兴趣特长</w:t>
                            </w:r>
                          </w:p>
                          <w:p w:rsidR="00042612" w:rsidRPr="00042612" w:rsidRDefault="00042612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喜爱钢琴，2016年顺利通过国家考级委员会六级考核</w:t>
                            </w:r>
                          </w:p>
                          <w:p w:rsidR="00042612" w:rsidRDefault="00042612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喜爱朗诵，在上海市第九届艺术比赛中获朗诵一等奖</w:t>
                            </w:r>
                          </w:p>
                          <w:p w:rsidR="00B24700" w:rsidRPr="00042612" w:rsidRDefault="00B24700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042612" w:rsidRPr="00B24700" w:rsidRDefault="00042612" w:rsidP="00B24700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snapToGrid w:val="0"/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B24700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30"/>
                                <w:szCs w:val="30"/>
                                <w:lang w:val="zh-CN"/>
                              </w:rPr>
                              <w:t>主要获奖</w:t>
                            </w:r>
                          </w:p>
                          <w:p w:rsidR="00042612" w:rsidRPr="00042612" w:rsidRDefault="00042612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2016年09月  在第六届小超人作文“全国总决赛”中获小学组作文一等奖</w:t>
                            </w:r>
                          </w:p>
                          <w:p w:rsidR="00042612" w:rsidRPr="00042612" w:rsidRDefault="00042612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2016年12月  上海杯“党在我心中”征文比赛三等奖</w:t>
                            </w:r>
                          </w:p>
                          <w:p w:rsidR="00042612" w:rsidRDefault="00042612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2017年03月  上海市“心中的太阳”诗歌创作比赛中荣获一等奖</w:t>
                            </w:r>
                          </w:p>
                          <w:p w:rsidR="00B24700" w:rsidRPr="00042612" w:rsidRDefault="00B24700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042612" w:rsidRPr="00B24700" w:rsidRDefault="00042612" w:rsidP="00B24700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snapToGrid w:val="0"/>
                              <w:spacing w:line="240" w:lineRule="atLeas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B24700">
                              <w:rPr>
                                <w:rFonts w:ascii="微软雅黑" w:eastAsia="微软雅黑" w:hAnsi="微软雅黑" w:hint="eastAsia"/>
                                <w:b/>
                                <w:sz w:val="30"/>
                                <w:szCs w:val="30"/>
                                <w:lang w:val="zh-CN"/>
                              </w:rPr>
                              <w:t>家庭情况</w:t>
                            </w:r>
                          </w:p>
                          <w:p w:rsidR="00042612" w:rsidRPr="00042612" w:rsidRDefault="00042612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父亲  王先生  上海市浦东新区人民政府  137 0000 0000</w:t>
                            </w:r>
                          </w:p>
                          <w:p w:rsidR="00042612" w:rsidRPr="00042612" w:rsidRDefault="00042612" w:rsidP="00B24700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42612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母亲  应女士  上海市浦东新区地球小学  136 1234 5678</w:t>
                            </w:r>
                          </w:p>
                          <w:p w:rsidR="00042612" w:rsidRPr="00042612" w:rsidRDefault="00042612" w:rsidP="00042612">
                            <w:pPr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042612" w:rsidRPr="00B81637" w:rsidRDefault="00042612" w:rsidP="00042612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33473C" w:themeColor="text2" w:themeShade="BF"/>
                                <w:sz w:val="28"/>
                                <w:lang w:val="zh-CN"/>
                              </w:rPr>
                            </w:pPr>
                          </w:p>
                          <w:p w:rsidR="00042612" w:rsidRPr="00D43209" w:rsidRDefault="00042612" w:rsidP="00042612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222F28" w:themeColor="text2" w:themeShade="80"/>
                                <w:sz w:val="32"/>
                                <w:lang w:val="zh-CN"/>
                              </w:rPr>
                            </w:pPr>
                          </w:p>
                          <w:p w:rsidR="00042612" w:rsidRPr="00042612" w:rsidRDefault="00042612" w:rsidP="00042612">
                            <w:pPr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15644E" w:rsidRDefault="001564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-65.95pt;margin-top:17.75pt;width:547.2pt;height:595.2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" filled="f" stroked="f">
                <v:textbox>
                  <w:txbxContent>
                    <w:p w:rsidR="004A0ABA" w:rsidRPr="00B24700" w:rsidRDefault="0015644E" w:rsidP="00B24700">
                      <w:pPr>
                        <w:pStyle w:val="a5"/>
                        <w:numPr>
                          <w:ilvl w:val="0"/>
                          <w:numId w:val="10"/>
                        </w:numPr>
                        <w:snapToGrid w:val="0"/>
                        <w:spacing w:line="240" w:lineRule="atLeast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30"/>
                          <w:szCs w:val="30"/>
                          <w:lang w:val="zh-CN"/>
                        </w:rPr>
                      </w:pPr>
                      <w:r w:rsidRPr="00B24700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30"/>
                          <w:szCs w:val="30"/>
                          <w:lang w:val="zh-CN"/>
                        </w:rPr>
                        <w:t>基本情况</w:t>
                      </w:r>
                    </w:p>
                    <w:p w:rsidR="00B24700" w:rsidRDefault="0015644E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姓名：甄美丽</w:t>
                      </w:r>
                      <w:r w:rsidR="00335E0D"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</w:t>
                      </w:r>
                      <w:r w:rsidR="00B24700"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</w:t>
                      </w:r>
                    </w:p>
                    <w:p w:rsidR="004A0ABA" w:rsidRPr="00042612" w:rsidRDefault="0015644E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性别：女</w:t>
                      </w:r>
                    </w:p>
                    <w:p w:rsidR="00B24700" w:rsidRDefault="0015644E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出生年月：2005年6月</w:t>
                      </w:r>
                      <w:r w:rsidR="00335E0D"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</w:p>
                    <w:p w:rsidR="004A0ABA" w:rsidRPr="00042612" w:rsidRDefault="0015644E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户籍：上海市浦东新区</w:t>
                      </w:r>
                    </w:p>
                    <w:p w:rsidR="004A0ABA" w:rsidRPr="00042612" w:rsidRDefault="0015644E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就读小学：上海市第十五中学</w:t>
                      </w:r>
                    </w:p>
                    <w:p w:rsidR="004A0ABA" w:rsidRPr="00042612" w:rsidRDefault="0015644E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家庭住址：上海市浦东新区东方路0000号</w:t>
                      </w:r>
                    </w:p>
                    <w:p w:rsidR="0015644E" w:rsidRDefault="0015644E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身份证号：123456400206060008</w:t>
                      </w:r>
                    </w:p>
                    <w:p w:rsidR="00B24700" w:rsidRDefault="00B24700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042612" w:rsidRPr="00B24700" w:rsidRDefault="00042612" w:rsidP="00B24700">
                      <w:pPr>
                        <w:pStyle w:val="a5"/>
                        <w:numPr>
                          <w:ilvl w:val="0"/>
                          <w:numId w:val="10"/>
                        </w:numPr>
                        <w:snapToGrid w:val="0"/>
                        <w:spacing w:line="240" w:lineRule="atLeast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30"/>
                          <w:szCs w:val="30"/>
                          <w:lang w:val="zh-CN"/>
                        </w:rPr>
                      </w:pPr>
                      <w:r w:rsidRPr="00B24700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30"/>
                          <w:szCs w:val="30"/>
                          <w:lang w:val="zh-CN"/>
                        </w:rPr>
                        <w:t>学习情况</w:t>
                      </w:r>
                    </w:p>
                    <w:p w:rsidR="00042612" w:rsidRPr="00042612" w:rsidRDefault="00042612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勤奋学习，能独立思考学习问题，勤学好问，成绩优秀</w:t>
                      </w:r>
                    </w:p>
                    <w:p w:rsidR="00042612" w:rsidRPr="00042612" w:rsidRDefault="00042612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经常结合课堂外的拓展实践，汲取更多知识，不断开阔自己的视野</w:t>
                      </w:r>
                    </w:p>
                    <w:p w:rsidR="00042612" w:rsidRPr="00042612" w:rsidRDefault="00042612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六年级上学期第一次统考考试总分全班排名第三</w:t>
                      </w:r>
                    </w:p>
                    <w:p w:rsidR="00042612" w:rsidRDefault="00042612" w:rsidP="00B24700">
                      <w:pPr>
                        <w:snapToGrid w:val="0"/>
                        <w:spacing w:line="240" w:lineRule="atLeast"/>
                        <w:ind w:left="420" w:hanging="420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每个学期都被评为“三好学生”，荣获“成绩优秀奖</w:t>
                      </w:r>
                      <w:r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”</w:t>
                      </w:r>
                    </w:p>
                    <w:p w:rsidR="00B24700" w:rsidRPr="00B24700" w:rsidRDefault="00B24700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042612" w:rsidRPr="00B24700" w:rsidRDefault="00042612" w:rsidP="00B24700">
                      <w:pPr>
                        <w:pStyle w:val="a5"/>
                        <w:numPr>
                          <w:ilvl w:val="0"/>
                          <w:numId w:val="10"/>
                        </w:numPr>
                        <w:snapToGrid w:val="0"/>
                        <w:spacing w:line="240" w:lineRule="atLeast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30"/>
                          <w:szCs w:val="30"/>
                          <w:lang w:val="zh-CN"/>
                        </w:rPr>
                      </w:pPr>
                      <w:r w:rsidRPr="00B24700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30"/>
                          <w:szCs w:val="30"/>
                          <w:lang w:val="zh-CN"/>
                        </w:rPr>
                        <w:t>兴趣特长</w:t>
                      </w:r>
                    </w:p>
                    <w:p w:rsidR="00042612" w:rsidRPr="00042612" w:rsidRDefault="00042612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喜爱钢琴，2016年顺利通过国家考级委员会六级考核</w:t>
                      </w:r>
                    </w:p>
                    <w:p w:rsidR="00042612" w:rsidRDefault="00042612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喜爱朗诵，在上海市第九届艺术比赛中获朗诵一等奖</w:t>
                      </w:r>
                    </w:p>
                    <w:p w:rsidR="00B24700" w:rsidRPr="00042612" w:rsidRDefault="00B24700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042612" w:rsidRPr="00B24700" w:rsidRDefault="00042612" w:rsidP="00B24700">
                      <w:pPr>
                        <w:pStyle w:val="a5"/>
                        <w:numPr>
                          <w:ilvl w:val="0"/>
                          <w:numId w:val="10"/>
                        </w:numPr>
                        <w:snapToGrid w:val="0"/>
                        <w:spacing w:line="240" w:lineRule="atLeast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30"/>
                          <w:szCs w:val="30"/>
                          <w:lang w:val="zh-CN"/>
                        </w:rPr>
                      </w:pPr>
                      <w:r w:rsidRPr="00B24700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30"/>
                          <w:szCs w:val="30"/>
                          <w:lang w:val="zh-CN"/>
                        </w:rPr>
                        <w:t>主要获奖</w:t>
                      </w:r>
                    </w:p>
                    <w:p w:rsidR="00042612" w:rsidRPr="00042612" w:rsidRDefault="00042612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2016年09月  在第六届小超人作文“全国总决赛”中获小学组作文一等奖</w:t>
                      </w:r>
                    </w:p>
                    <w:p w:rsidR="00042612" w:rsidRPr="00042612" w:rsidRDefault="00042612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2016年12月  上海杯“党在我心中”征文比赛三等奖</w:t>
                      </w:r>
                    </w:p>
                    <w:p w:rsidR="00042612" w:rsidRDefault="00042612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2017年03月  上海市“心中的太阳”诗歌创作比赛中荣获一等奖</w:t>
                      </w:r>
                    </w:p>
                    <w:p w:rsidR="00B24700" w:rsidRPr="00042612" w:rsidRDefault="00B24700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042612" w:rsidRPr="00B24700" w:rsidRDefault="00042612" w:rsidP="00B24700">
                      <w:pPr>
                        <w:pStyle w:val="a5"/>
                        <w:numPr>
                          <w:ilvl w:val="0"/>
                          <w:numId w:val="10"/>
                        </w:numPr>
                        <w:snapToGrid w:val="0"/>
                        <w:spacing w:line="240" w:lineRule="atLeast"/>
                        <w:ind w:firstLineChars="0"/>
                        <w:jc w:val="left"/>
                        <w:rPr>
                          <w:rFonts w:ascii="微软雅黑" w:eastAsia="微软雅黑" w:hAnsi="微软雅黑"/>
                          <w:b/>
                          <w:sz w:val="30"/>
                          <w:szCs w:val="30"/>
                          <w:lang w:val="zh-CN"/>
                        </w:rPr>
                      </w:pPr>
                      <w:r w:rsidRPr="00B24700">
                        <w:rPr>
                          <w:rFonts w:ascii="微软雅黑" w:eastAsia="微软雅黑" w:hAnsi="微软雅黑" w:hint="eastAsia"/>
                          <w:b/>
                          <w:sz w:val="30"/>
                          <w:szCs w:val="30"/>
                          <w:lang w:val="zh-CN"/>
                        </w:rPr>
                        <w:t>家庭情况</w:t>
                      </w:r>
                    </w:p>
                    <w:p w:rsidR="00042612" w:rsidRPr="00042612" w:rsidRDefault="00042612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父亲  王先生  上海市浦东新区人民政府  137 0000 0000</w:t>
                      </w:r>
                    </w:p>
                    <w:p w:rsidR="00042612" w:rsidRPr="00042612" w:rsidRDefault="00042612" w:rsidP="00B24700">
                      <w:pPr>
                        <w:snapToGrid w:val="0"/>
                        <w:spacing w:line="240" w:lineRule="atLeast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42612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母亲  应女士  上海市浦东新区地球小学  136 1234 5678</w:t>
                      </w:r>
                    </w:p>
                    <w:p w:rsidR="00042612" w:rsidRPr="00042612" w:rsidRDefault="00042612" w:rsidP="00042612">
                      <w:pPr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042612" w:rsidRPr="00B81637" w:rsidRDefault="00042612" w:rsidP="00042612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33473C" w:themeColor="text2" w:themeShade="BF"/>
                          <w:sz w:val="28"/>
                          <w:lang w:val="zh-CN"/>
                        </w:rPr>
                      </w:pPr>
                    </w:p>
                    <w:p w:rsidR="00042612" w:rsidRPr="00D43209" w:rsidRDefault="00042612" w:rsidP="00042612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222F28" w:themeColor="text2" w:themeShade="80"/>
                          <w:sz w:val="32"/>
                          <w:lang w:val="zh-CN"/>
                        </w:rPr>
                      </w:pPr>
                    </w:p>
                    <w:p w:rsidR="00042612" w:rsidRPr="00042612" w:rsidRDefault="00042612" w:rsidP="00042612">
                      <w:pPr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15644E" w:rsidRDefault="0015644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page">
              <wp:posOffset>5049672</wp:posOffset>
            </wp:positionH>
            <wp:positionV relativeFrom="paragraph">
              <wp:posOffset>873457</wp:posOffset>
            </wp:positionV>
            <wp:extent cx="1351128" cy="1351128"/>
            <wp:effectExtent l="76200" t="76200" r="135255" b="13525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Q截图20170113102554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16667"/>
                    <a:stretch/>
                  </pic:blipFill>
                  <pic:spPr bwMode="auto">
                    <a:xfrm>
                      <a:off x="0" y="0"/>
                      <a:ext cx="1355778" cy="1355778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99CB38">
                          <a:lumMod val="50000"/>
                        </a:srgbClr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700"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10759440</wp:posOffset>
            </wp:positionV>
            <wp:extent cx="7600315" cy="10746740"/>
            <wp:effectExtent l="0" t="0" r="635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315" cy="1074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700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5408F3B" wp14:editId="18C386AE">
                <wp:simplePos x="0" y="0"/>
                <wp:positionH relativeFrom="margin">
                  <wp:posOffset>868680</wp:posOffset>
                </wp:positionH>
                <wp:positionV relativeFrom="paragraph">
                  <wp:posOffset>-533400</wp:posOffset>
                </wp:positionV>
                <wp:extent cx="7538085" cy="1082040"/>
                <wp:effectExtent l="0" t="0" r="0" b="381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8085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05151" w:rsidRPr="00042612" w:rsidRDefault="00F05151" w:rsidP="004A0ABA">
                            <w:pPr>
                              <w:rPr>
                                <w:rFonts w:ascii="幼圆" w:eastAsia="幼圆" w:hAnsi="微软雅黑"/>
                                <w:b/>
                                <w:color w:val="31521B" w:themeColor="accent2" w:themeShade="80"/>
                                <w:sz w:val="96"/>
                              </w:rPr>
                            </w:pPr>
                            <w:r w:rsidRPr="00042612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个</w:t>
                            </w:r>
                            <w:r w:rsidR="00E8341C" w:rsidRPr="00042612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 xml:space="preserve"> </w:t>
                            </w:r>
                            <w:r w:rsidRPr="00042612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人</w:t>
                            </w:r>
                            <w:r w:rsidR="00E8341C" w:rsidRPr="00042612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 xml:space="preserve"> </w:t>
                            </w:r>
                            <w:r w:rsidRPr="00042612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简</w:t>
                            </w:r>
                            <w:r w:rsidR="00E8341C" w:rsidRPr="00042612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 xml:space="preserve"> </w:t>
                            </w:r>
                            <w:r w:rsidRPr="00042612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08F3B" id="文本框 31" o:spid="_x0000_s1031" type="#_x0000_t202" style="position:absolute;margin-left:68.4pt;margin-top:-42pt;width:593.55pt;height:85.2pt;z-index:2517463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" filled="f" stroked="f">
                <v:textbox>
                  <w:txbxContent>
                    <w:p w:rsidR="00F05151" w:rsidRPr="00042612" w:rsidRDefault="00F05151" w:rsidP="004A0ABA">
                      <w:pPr>
                        <w:rPr>
                          <w:rFonts w:ascii="幼圆" w:eastAsia="幼圆" w:hAnsi="微软雅黑"/>
                          <w:b/>
                          <w:color w:val="31521B" w:themeColor="accent2" w:themeShade="80"/>
                          <w:sz w:val="96"/>
                        </w:rPr>
                      </w:pPr>
                      <w:proofErr w:type="gramStart"/>
                      <w:r w:rsidRPr="00042612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个</w:t>
                      </w:r>
                      <w:proofErr w:type="gramEnd"/>
                      <w:r w:rsidR="00E8341C" w:rsidRPr="00042612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 xml:space="preserve"> </w:t>
                      </w:r>
                      <w:r w:rsidRPr="00042612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人</w:t>
                      </w:r>
                      <w:r w:rsidR="00E8341C" w:rsidRPr="00042612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 xml:space="preserve"> </w:t>
                      </w:r>
                      <w:r w:rsidRPr="00042612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简</w:t>
                      </w:r>
                      <w:r w:rsidR="00E8341C" w:rsidRPr="00042612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 xml:space="preserve"> </w:t>
                      </w:r>
                      <w:r w:rsidRPr="00042612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2612">
        <w:rPr>
          <w:noProof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6815" cy="10657205"/>
            <wp:effectExtent l="19050" t="19050" r="26035" b="10795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-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207" cy="1065720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158">
        <w:br w:type="page"/>
      </w:r>
      <w:bookmarkStart w:id="0" w:name="_GoBack"/>
      <w:bookmarkEnd w:id="0"/>
    </w:p>
    <w:p w:rsidR="00B14158" w:rsidRDefault="00B24700" w:rsidP="006E4ACB"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7290" cy="10643870"/>
            <wp:effectExtent l="0" t="0" r="0" b="508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-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778" cy="10643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5B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9C5270" wp14:editId="2F13626A">
                <wp:simplePos x="0" y="0"/>
                <wp:positionH relativeFrom="margin">
                  <wp:posOffset>617855</wp:posOffset>
                </wp:positionH>
                <wp:positionV relativeFrom="paragraph">
                  <wp:posOffset>-137160</wp:posOffset>
                </wp:positionV>
                <wp:extent cx="4038600" cy="1828800"/>
                <wp:effectExtent l="0" t="0" r="0" b="381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227A" w:rsidRPr="00B24700" w:rsidRDefault="0007227A" w:rsidP="00B81637">
                            <w:pPr>
                              <w:rPr>
                                <w:rFonts w:ascii="幼圆" w:eastAsia="幼圆" w:hAnsi="微软雅黑"/>
                                <w:b/>
                                <w:color w:val="31521B" w:themeColor="accent2" w:themeShade="80"/>
                                <w:sz w:val="96"/>
                              </w:rPr>
                            </w:pPr>
                            <w:r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奖励以及证书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9C5270" id="文本框 14" o:spid="_x0000_s1032" type="#_x0000_t202" style="position:absolute;left:0;text-align:left;margin-left:48.65pt;margin-top:-10.8pt;width:318pt;height:2in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" filled="f" stroked="f">
                <v:textbox style="mso-fit-shape-to-text:t">
                  <w:txbxContent>
                    <w:p w:rsidR="0007227A" w:rsidRPr="00B24700" w:rsidRDefault="0007227A" w:rsidP="00B81637">
                      <w:pPr>
                        <w:rPr>
                          <w:rFonts w:ascii="幼圆" w:eastAsia="幼圆" w:hAnsi="微软雅黑"/>
                          <w:b/>
                          <w:color w:val="31521B" w:themeColor="accent2" w:themeShade="80"/>
                          <w:sz w:val="96"/>
                        </w:rPr>
                      </w:pPr>
                      <w:r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奖励以及证书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4ACB">
        <w:rPr>
          <w:noProof/>
        </w:rPr>
        <w:t xml:space="preserve"> </w:t>
      </w:r>
      <w:r w:rsidR="006E4AC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0" b="2540"/>
                <wp:wrapSquare wrapText="bothSides"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ACB" w:rsidRDefault="006E4AC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0;margin-top:14.4pt;width:185.9pt;height:110.6pt;z-index:251676672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" filled="f" stroked="f">
                <v:textbox style="mso-fit-shape-to-text:t">
                  <w:txbxContent>
                    <w:p w:rsidR="006E4ACB" w:rsidRDefault="006E4ACB"/>
                  </w:txbxContent>
                </v:textbox>
                <w10:wrap type="square"/>
              </v:shape>
            </w:pict>
          </mc:Fallback>
        </mc:AlternateContent>
      </w:r>
    </w:p>
    <w:p w:rsidR="00B14158" w:rsidRDefault="00B24700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-914400</wp:posOffset>
                </wp:positionH>
                <wp:positionV relativeFrom="paragraph">
                  <wp:posOffset>899160</wp:posOffset>
                </wp:positionV>
                <wp:extent cx="7071360" cy="3703320"/>
                <wp:effectExtent l="0" t="0" r="0" b="0"/>
                <wp:wrapSquare wrapText="bothSides"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1360" cy="3703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27A" w:rsidRPr="00B24700" w:rsidRDefault="001B3C40" w:rsidP="00B24700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24700"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</w:t>
                            </w:r>
                            <w:r w:rsidR="0007227A"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015年06月   被上海市第十五小学评为“三好学生”</w:t>
                            </w:r>
                          </w:p>
                          <w:p w:rsidR="0007227A" w:rsidRPr="00B24700" w:rsidRDefault="0007227A" w:rsidP="00B24700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2016年09月   在第六届小超人作文“全国总决赛”中获小学组作文一等奖</w:t>
                            </w:r>
                            <w:r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cr/>
                              <w:t>2016年12月   上海杯“党在我心中”征文比赛三等奖</w:t>
                            </w:r>
                            <w:r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cr/>
                              <w:t>2017年03月   上海市“心中的太阳”诗歌创作比赛中荣获一等奖</w:t>
                            </w:r>
                          </w:p>
                          <w:p w:rsidR="0007227A" w:rsidRPr="00B24700" w:rsidRDefault="0007227A" w:rsidP="00B24700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2015年06月   被上海市第十五小学评为“三好学生”</w:t>
                            </w:r>
                            <w:r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cr/>
                              <w:t>2016年09月   在第六届小超人作文“全国总决赛”中获小学组作文一等奖</w:t>
                            </w:r>
                          </w:p>
                          <w:p w:rsidR="0007227A" w:rsidRPr="00B24700" w:rsidRDefault="0007227A" w:rsidP="00B24700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2016年12月   上海杯“党在我心中”征文比赛三等奖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1in;margin-top:70.8pt;width:556.8pt;height:291.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" filled="f" stroked="f">
                <v:textbox>
                  <w:txbxContent>
                    <w:p w:rsidR="0007227A" w:rsidRPr="00B24700" w:rsidRDefault="001B3C40" w:rsidP="00B24700">
                      <w:pPr>
                        <w:snapToGrid w:val="0"/>
                        <w:spacing w:line="480" w:lineRule="auto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24700"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</w:t>
                      </w:r>
                      <w:r w:rsidR="0007227A"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015</w:t>
                      </w:r>
                      <w:r w:rsidR="0007227A"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年06月   被上海市第十五小学评为“三好学生”</w:t>
                      </w:r>
                    </w:p>
                    <w:p w:rsidR="0007227A" w:rsidRPr="00B24700" w:rsidRDefault="0007227A" w:rsidP="00B24700">
                      <w:pPr>
                        <w:snapToGrid w:val="0"/>
                        <w:spacing w:line="480" w:lineRule="auto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2016年09月   在第六届小超人作文“全国总决赛”中获小学组作文一等奖</w:t>
                      </w:r>
                      <w:r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cr/>
                        <w:t>2016年12月   上海杯“党在我心中”征文比赛三等奖</w:t>
                      </w:r>
                      <w:r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cr/>
                        <w:t>2017年03月   上海市“心中的太阳”诗歌创作比赛中荣获一等奖</w:t>
                      </w:r>
                    </w:p>
                    <w:p w:rsidR="0007227A" w:rsidRPr="00B24700" w:rsidRDefault="0007227A" w:rsidP="00B24700">
                      <w:pPr>
                        <w:snapToGrid w:val="0"/>
                        <w:spacing w:line="480" w:lineRule="auto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2015年06月   被上海市第十五小学评为“三好学生”</w:t>
                      </w:r>
                      <w:r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cr/>
                        <w:t>2016年09月   在第六届小超人作文“全国总决赛”中获小学组作文一等奖</w:t>
                      </w:r>
                    </w:p>
                    <w:p w:rsidR="0007227A" w:rsidRPr="00B24700" w:rsidRDefault="0007227A" w:rsidP="00B24700">
                      <w:pPr>
                        <w:snapToGrid w:val="0"/>
                        <w:spacing w:line="480" w:lineRule="auto"/>
                        <w:jc w:val="lef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2016年12月   上海杯“党在我心中”征文比赛三等奖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-10795</wp:posOffset>
            </wp:positionH>
            <wp:positionV relativeFrom="paragraph">
              <wp:posOffset>4724400</wp:posOffset>
            </wp:positionV>
            <wp:extent cx="5274310" cy="3215640"/>
            <wp:effectExtent l="0" t="0" r="21590" b="0"/>
            <wp:wrapNone/>
            <wp:docPr id="17" name="图示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V relativeFrom="margin">
              <wp14:pctHeight>0</wp14:pctHeight>
            </wp14:sizeRelV>
          </wp:anchor>
        </w:drawing>
      </w:r>
      <w:r w:rsidR="00B14158">
        <w:br w:type="page"/>
      </w:r>
    </w:p>
    <w:p w:rsidR="00B14158" w:rsidRDefault="00B24700">
      <w:r>
        <w:rPr>
          <w:noProof/>
        </w:rPr>
        <w:lastRenderedPageBreak/>
        <w:drawing>
          <wp:anchor distT="0" distB="0" distL="114300" distR="114300" simplePos="0" relativeHeight="251784192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4351" cy="10668000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-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35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24700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492A625" wp14:editId="18FCB41B">
                <wp:simplePos x="0" y="0"/>
                <wp:positionH relativeFrom="column">
                  <wp:posOffset>3413760</wp:posOffset>
                </wp:positionH>
                <wp:positionV relativeFrom="paragraph">
                  <wp:posOffset>3989705</wp:posOffset>
                </wp:positionV>
                <wp:extent cx="1463040" cy="1404620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A2" w:rsidRPr="009725BE" w:rsidRDefault="009C1CA2" w:rsidP="009C1CA2">
                            <w:pPr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36"/>
                                <w:szCs w:val="40"/>
                              </w:rPr>
                            </w:pPr>
                            <w:r w:rsidRPr="009725BE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36"/>
                                <w:szCs w:val="40"/>
                              </w:rPr>
                              <w:t>奖状及证书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92A625" id="_x0000_s1035" type="#_x0000_t202" style="position:absolute;margin-left:268.8pt;margin-top:314.15pt;width:115.2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" filled="f" stroked="f">
                <v:textbox style="mso-fit-shape-to-text:t">
                  <w:txbxContent>
                    <w:p w:rsidR="009C1CA2" w:rsidRPr="009725BE" w:rsidRDefault="009C1CA2" w:rsidP="009C1CA2">
                      <w:pPr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36"/>
                          <w:szCs w:val="40"/>
                        </w:rPr>
                      </w:pPr>
                      <w:r w:rsidRPr="009725BE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36"/>
                          <w:szCs w:val="40"/>
                        </w:rPr>
                        <w:t>奖状及证书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20DDAD5F" wp14:editId="7350DB31">
            <wp:simplePos x="0" y="0"/>
            <wp:positionH relativeFrom="margin">
              <wp:posOffset>3093720</wp:posOffset>
            </wp:positionH>
            <wp:positionV relativeFrom="paragraph">
              <wp:posOffset>1280160</wp:posOffset>
            </wp:positionV>
            <wp:extent cx="1981200" cy="2800985"/>
            <wp:effectExtent l="0" t="0" r="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证书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E78D8B" wp14:editId="502E06BB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3886200" cy="182880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3C40" w:rsidRPr="00B24700" w:rsidRDefault="001B3C40" w:rsidP="00B81637">
                            <w:pPr>
                              <w:rPr>
                                <w:rFonts w:ascii="幼圆" w:eastAsia="幼圆" w:hAnsi="微软雅黑"/>
                                <w:b/>
                                <w:color w:val="31521B" w:themeColor="accent2" w:themeShade="80"/>
                                <w:sz w:val="96"/>
                              </w:rPr>
                            </w:pPr>
                            <w:r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奖励以及证书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E78D8B" id="文本框 19" o:spid="_x0000_s1036" type="#_x0000_t202" style="position:absolute;margin-left:0;margin-top:1.2pt;width:306pt;height:2in;z-index:2516889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" filled="f" stroked="f">
                <v:textbox style="mso-fit-shape-to-text:t">
                  <w:txbxContent>
                    <w:p w:rsidR="001B3C40" w:rsidRPr="00B24700" w:rsidRDefault="001B3C40" w:rsidP="00B81637">
                      <w:pPr>
                        <w:rPr>
                          <w:rFonts w:ascii="幼圆" w:eastAsia="幼圆" w:hAnsi="微软雅黑"/>
                          <w:b/>
                          <w:color w:val="31521B" w:themeColor="accent2" w:themeShade="80"/>
                          <w:sz w:val="96"/>
                        </w:rPr>
                      </w:pPr>
                      <w:r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奖励以及证书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25BE">
        <w:rPr>
          <w:noProof/>
        </w:rPr>
        <w:drawing>
          <wp:anchor distT="0" distB="0" distL="114300" distR="114300" simplePos="0" relativeHeight="251691008" behindDoc="0" locked="0" layoutInCell="1" allowOverlap="1" wp14:anchorId="0BBEC5E0" wp14:editId="30B9DB66">
            <wp:simplePos x="0" y="0"/>
            <wp:positionH relativeFrom="margin">
              <wp:align>center</wp:align>
            </wp:positionH>
            <wp:positionV relativeFrom="paragraph">
              <wp:posOffset>4861560</wp:posOffset>
            </wp:positionV>
            <wp:extent cx="5274310" cy="3215640"/>
            <wp:effectExtent l="0" t="0" r="21590" b="0"/>
            <wp:wrapNone/>
            <wp:docPr id="21" name="图示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  <wp14:sizeRelV relativeFrom="margin">
              <wp14:pctHeight>0</wp14:pctHeight>
            </wp14:sizeRelV>
          </wp:anchor>
        </w:drawing>
      </w:r>
      <w:r w:rsidR="009725BE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492A625" wp14:editId="18FCB41B">
                <wp:simplePos x="0" y="0"/>
                <wp:positionH relativeFrom="margin">
                  <wp:posOffset>396240</wp:posOffset>
                </wp:positionH>
                <wp:positionV relativeFrom="paragraph">
                  <wp:posOffset>3986530</wp:posOffset>
                </wp:positionV>
                <wp:extent cx="1463040" cy="1404620"/>
                <wp:effectExtent l="0" t="0" r="0" b="0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A2" w:rsidRPr="009725BE" w:rsidRDefault="009C1CA2" w:rsidP="00D43209">
                            <w:pPr>
                              <w:ind w:left="420" w:hanging="420"/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36"/>
                                <w:szCs w:val="40"/>
                              </w:rPr>
                            </w:pPr>
                            <w:r w:rsidRPr="009725BE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36"/>
                                <w:szCs w:val="40"/>
                              </w:rPr>
                              <w:t>奖状及证书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92A625" id="_x0000_s1037" type="#_x0000_t202" style="position:absolute;margin-left:31.2pt;margin-top:313.9pt;width:115.2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" filled="f" stroked="f">
                <v:textbox style="mso-fit-shape-to-text:t">
                  <w:txbxContent>
                    <w:p w:rsidR="009C1CA2" w:rsidRPr="009725BE" w:rsidRDefault="009C1CA2" w:rsidP="00D43209">
                      <w:pPr>
                        <w:ind w:left="420" w:hanging="420"/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36"/>
                          <w:szCs w:val="40"/>
                        </w:rPr>
                      </w:pPr>
                      <w:r w:rsidRPr="009725BE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36"/>
                          <w:szCs w:val="40"/>
                        </w:rPr>
                        <w:t>奖状及证书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25BE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228600</wp:posOffset>
            </wp:positionH>
            <wp:positionV relativeFrom="paragraph">
              <wp:posOffset>1249680</wp:posOffset>
            </wp:positionV>
            <wp:extent cx="1981200" cy="2800985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证书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4158">
        <w:br w:type="page"/>
      </w:r>
    </w:p>
    <w:p w:rsidR="00B14158" w:rsidRDefault="004E2368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posOffset>30480</wp:posOffset>
            </wp:positionH>
            <wp:positionV relativeFrom="page">
              <wp:posOffset>0</wp:posOffset>
            </wp:positionV>
            <wp:extent cx="7588807" cy="10730164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-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807" cy="10730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/>
    <w:p w:rsidR="00B14158" w:rsidRDefault="00B2470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9E8C0A9" wp14:editId="2134128D">
                <wp:simplePos x="0" y="0"/>
                <wp:positionH relativeFrom="margin">
                  <wp:posOffset>755015</wp:posOffset>
                </wp:positionH>
                <wp:positionV relativeFrom="paragraph">
                  <wp:posOffset>152400</wp:posOffset>
                </wp:positionV>
                <wp:extent cx="3764280" cy="18288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42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1CA2" w:rsidRPr="00B24700" w:rsidRDefault="009C1CA2" w:rsidP="00B24700">
                            <w:pPr>
                              <w:ind w:left="420" w:hanging="420"/>
                              <w:rPr>
                                <w:rFonts w:ascii="幼圆" w:eastAsia="幼圆" w:hAnsi="微软雅黑"/>
                                <w:b/>
                                <w:color w:val="31521B" w:themeColor="accent2" w:themeShade="80"/>
                                <w:sz w:val="96"/>
                              </w:rPr>
                            </w:pPr>
                            <w:r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兴</w:t>
                            </w:r>
                            <w:r w:rsidR="00E8341C"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 xml:space="preserve"> </w:t>
                            </w:r>
                            <w:r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趣</w:t>
                            </w:r>
                            <w:r w:rsidR="00E8341C"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 xml:space="preserve"> </w:t>
                            </w:r>
                            <w:r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特</w:t>
                            </w:r>
                            <w:r w:rsidR="00E8341C"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 xml:space="preserve"> </w:t>
                            </w:r>
                            <w:r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E8C0A9" id="_x0000_t202" coordsize="21600,21600" o:spt="202" path="m,l,21600r21600,l21600,xe">
                <v:stroke joinstyle="miter"/>
                <v:path gradientshapeok="t" o:connecttype="rect"/>
              </v:shapetype>
              <v:shape id="文本框 29" o:spid="_x0000_s1038" type="#_x0000_t202" style="position:absolute;margin-left:59.45pt;margin-top:12pt;width:296.4pt;height:2in;z-index:251705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" filled="f" stroked="f">
                <v:textbox style="mso-fit-shape-to-text:t">
                  <w:txbxContent>
                    <w:p w:rsidR="009C1CA2" w:rsidRPr="00B24700" w:rsidRDefault="009C1CA2" w:rsidP="00B24700">
                      <w:pPr>
                        <w:ind w:left="420" w:hanging="420"/>
                        <w:rPr>
                          <w:rFonts w:ascii="幼圆" w:eastAsia="幼圆" w:hAnsi="微软雅黑"/>
                          <w:b/>
                          <w:color w:val="31521B" w:themeColor="accent2" w:themeShade="80"/>
                          <w:sz w:val="96"/>
                        </w:rPr>
                      </w:pPr>
                      <w:r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兴</w:t>
                      </w:r>
                      <w:r w:rsidR="00E8341C"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 xml:space="preserve"> </w:t>
                      </w:r>
                      <w:r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趣</w:t>
                      </w:r>
                      <w:r w:rsidR="00E8341C"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 xml:space="preserve"> </w:t>
                      </w:r>
                      <w:r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特</w:t>
                      </w:r>
                      <w:r w:rsidR="00E8341C"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 xml:space="preserve"> </w:t>
                      </w:r>
                      <w:r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margin">
                  <wp:posOffset>1270</wp:posOffset>
                </wp:positionH>
                <wp:positionV relativeFrom="paragraph">
                  <wp:posOffset>1264920</wp:posOffset>
                </wp:positionV>
                <wp:extent cx="5273040" cy="1404620"/>
                <wp:effectExtent l="0" t="0" r="0" b="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A2" w:rsidRPr="00B24700" w:rsidRDefault="009C1CA2" w:rsidP="004E2368">
                            <w:pPr>
                              <w:jc w:val="center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吉他 /</w:t>
                            </w:r>
                            <w:r w:rsidRPr="00B24700"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舞蹈 /</w:t>
                            </w:r>
                            <w:r w:rsidRPr="00B24700"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古筝 /</w:t>
                            </w:r>
                            <w:r w:rsidRPr="00B24700"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篮球 /</w:t>
                            </w:r>
                            <w:r w:rsidRPr="00B24700"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钢琴 /</w:t>
                            </w:r>
                            <w:r w:rsidRPr="00B24700"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B24700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小提琴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.1pt;margin-top:99.6pt;width:415.2pt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" filled="f" stroked="f">
                <v:textbox style="mso-fit-shape-to-text:t">
                  <w:txbxContent>
                    <w:p w:rsidR="009C1CA2" w:rsidRPr="00B24700" w:rsidRDefault="009C1CA2" w:rsidP="004E2368">
                      <w:pPr>
                        <w:jc w:val="center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吉他 /</w:t>
                      </w:r>
                      <w:r w:rsidRPr="00B24700"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舞蹈 /</w:t>
                      </w:r>
                      <w:r w:rsidRPr="00B24700"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古筝 /</w:t>
                      </w:r>
                      <w:r w:rsidRPr="00B24700"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篮球 /</w:t>
                      </w:r>
                      <w:r w:rsidRPr="00B24700"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钢琴 /</w:t>
                      </w:r>
                      <w:r w:rsidRPr="00B24700"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B24700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小提琴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25BE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8283DE4" wp14:editId="1ADB33AA">
                <wp:simplePos x="0" y="0"/>
                <wp:positionH relativeFrom="column">
                  <wp:posOffset>2788920</wp:posOffset>
                </wp:positionH>
                <wp:positionV relativeFrom="paragraph">
                  <wp:posOffset>5806440</wp:posOffset>
                </wp:positionV>
                <wp:extent cx="2209800" cy="1432560"/>
                <wp:effectExtent l="0" t="0" r="19050" b="1524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32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E17AC" id="矩形 157" o:spid="_x0000_s1026" style="position:absolute;left:0;text-align:left;margin-left:219.6pt;margin-top:457.2pt;width:174pt;height:112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" fillcolor="#729928 [2404]" strokecolor="#729928 [2404]" strokeweight="1pt"/>
            </w:pict>
          </mc:Fallback>
        </mc:AlternateContent>
      </w:r>
      <w:r w:rsidR="009725BE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8283DE4" wp14:editId="1ADB33AA">
                <wp:simplePos x="0" y="0"/>
                <wp:positionH relativeFrom="column">
                  <wp:posOffset>2758440</wp:posOffset>
                </wp:positionH>
                <wp:positionV relativeFrom="paragraph">
                  <wp:posOffset>3962400</wp:posOffset>
                </wp:positionV>
                <wp:extent cx="2209800" cy="1432560"/>
                <wp:effectExtent l="0" t="0" r="19050" b="15240"/>
                <wp:wrapNone/>
                <wp:docPr id="156" name="矩形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32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6319F" id="矩形 156" o:spid="_x0000_s1026" style="position:absolute;left:0;text-align:left;margin-left:217.2pt;margin-top:312pt;width:174pt;height:112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" fillcolor="#729928 [2404]" strokecolor="#729928 [2404]" strokeweight="1pt"/>
            </w:pict>
          </mc:Fallback>
        </mc:AlternateContent>
      </w:r>
      <w:r w:rsidR="009725BE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2164080</wp:posOffset>
                </wp:positionV>
                <wp:extent cx="2209800" cy="1432560"/>
                <wp:effectExtent l="0" t="0" r="19050" b="15240"/>
                <wp:wrapNone/>
                <wp:docPr id="153" name="矩形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32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E2528" id="矩形 153" o:spid="_x0000_s1026" style="position:absolute;left:0;text-align:left;margin-left:3in;margin-top:170.4pt;width:174pt;height:112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" fillcolor="#729928 [2404]" strokecolor="#729928 [2404]" strokeweight="1pt"/>
            </w:pict>
          </mc:Fallback>
        </mc:AlternateContent>
      </w:r>
      <w:r w:rsidR="009725BE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2F29637" wp14:editId="3F798B08">
                <wp:simplePos x="0" y="0"/>
                <wp:positionH relativeFrom="column">
                  <wp:posOffset>228600</wp:posOffset>
                </wp:positionH>
                <wp:positionV relativeFrom="paragraph">
                  <wp:posOffset>5791200</wp:posOffset>
                </wp:positionV>
                <wp:extent cx="2225040" cy="1417320"/>
                <wp:effectExtent l="0" t="0" r="22860" b="11430"/>
                <wp:wrapNone/>
                <wp:docPr id="155" name="矩形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1417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747888" id="矩形 155" o:spid="_x0000_s1026" style="position:absolute;left:0;text-align:left;margin-left:18pt;margin-top:456pt;width:175.2pt;height:111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" fillcolor="#729928 [2404]" strokecolor="#729928 [2404]" strokeweight="1pt"/>
            </w:pict>
          </mc:Fallback>
        </mc:AlternateContent>
      </w:r>
      <w:r w:rsidR="009725BE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2F29637" wp14:editId="3F798B08">
                <wp:simplePos x="0" y="0"/>
                <wp:positionH relativeFrom="column">
                  <wp:posOffset>228600</wp:posOffset>
                </wp:positionH>
                <wp:positionV relativeFrom="paragraph">
                  <wp:posOffset>3962400</wp:posOffset>
                </wp:positionV>
                <wp:extent cx="2225040" cy="1417320"/>
                <wp:effectExtent l="0" t="0" r="22860" b="11430"/>
                <wp:wrapNone/>
                <wp:docPr id="154" name="矩形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1417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C2FD08" id="矩形 154" o:spid="_x0000_s1026" style="position:absolute;left:0;text-align:left;margin-left:18pt;margin-top:312pt;width:175.2pt;height:111.6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" fillcolor="#729928 [2404]" strokecolor="#729928 [2404]" strokeweight="1pt"/>
            </w:pict>
          </mc:Fallback>
        </mc:AlternateContent>
      </w:r>
      <w:r w:rsidR="009725BE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2148840</wp:posOffset>
                </wp:positionV>
                <wp:extent cx="2225040" cy="1417320"/>
                <wp:effectExtent l="0" t="0" r="22860" b="11430"/>
                <wp:wrapNone/>
                <wp:docPr id="152" name="矩形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1417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7C448" id="矩形 152" o:spid="_x0000_s1026" style="position:absolute;left:0;text-align:left;margin-left:18pt;margin-top:169.2pt;width:175.2pt;height:111.6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" fillcolor="#729928 [2404]" strokecolor="#729928 [2404]" strokeweight="1pt"/>
            </w:pict>
          </mc:Fallback>
        </mc:AlternateContent>
      </w:r>
      <w:r w:rsidR="00B14158">
        <w:br w:type="page"/>
      </w:r>
    </w:p>
    <w:p w:rsidR="00B14158" w:rsidRDefault="00A76BD1">
      <w:r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30480</wp:posOffset>
            </wp:positionV>
            <wp:extent cx="7527288" cy="10643180"/>
            <wp:effectExtent l="0" t="0" r="0" b="6350"/>
            <wp:wrapNone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1-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288" cy="1064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5CC">
        <w:rPr>
          <w:noProof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margin">
              <wp:posOffset>6553200</wp:posOffset>
            </wp:positionH>
            <wp:positionV relativeFrom="page">
              <wp:posOffset>0</wp:posOffset>
            </wp:positionV>
            <wp:extent cx="7603490" cy="10760710"/>
            <wp:effectExtent l="0" t="0" r="0" b="2540"/>
            <wp:wrapNone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1-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490" cy="1076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9725BE">
      <w:pPr>
        <w:widowControl/>
        <w:jc w:val="left"/>
      </w:pPr>
      <w:r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1767840</wp:posOffset>
            </wp:positionV>
            <wp:extent cx="7498080" cy="5410200"/>
            <wp:effectExtent l="0" t="0" r="0" b="0"/>
            <wp:wrapNone/>
            <wp:docPr id="143" name="图示 1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0A54AA3" wp14:editId="502D0CCE">
                <wp:simplePos x="0" y="0"/>
                <wp:positionH relativeFrom="margin">
                  <wp:align>center</wp:align>
                </wp:positionH>
                <wp:positionV relativeFrom="paragraph">
                  <wp:posOffset>289560</wp:posOffset>
                </wp:positionV>
                <wp:extent cx="3627120" cy="1828800"/>
                <wp:effectExtent l="0" t="0" r="0" b="381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71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1CA2" w:rsidRPr="00B24700" w:rsidRDefault="009C1CA2" w:rsidP="00B24700">
                            <w:pPr>
                              <w:ind w:left="420" w:hanging="420"/>
                              <w:rPr>
                                <w:rFonts w:ascii="幼圆" w:eastAsia="幼圆" w:hAnsi="微软雅黑"/>
                                <w:b/>
                                <w:color w:val="31521B" w:themeColor="accent2" w:themeShade="80"/>
                                <w:sz w:val="96"/>
                              </w:rPr>
                            </w:pPr>
                            <w:r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社</w:t>
                            </w:r>
                            <w:r w:rsidR="00E8341C"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 xml:space="preserve"> </w:t>
                            </w:r>
                            <w:r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会</w:t>
                            </w:r>
                            <w:r w:rsidR="00E8341C"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 xml:space="preserve"> </w:t>
                            </w:r>
                            <w:r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实</w:t>
                            </w:r>
                            <w:r w:rsidR="00E8341C"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 xml:space="preserve"> </w:t>
                            </w:r>
                            <w:r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A54AA3" id="文本框 142" o:spid="_x0000_s1040" type="#_x0000_t202" style="position:absolute;margin-left:0;margin-top:22.8pt;width:285.6pt;height:2in;z-index:2517278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" filled="f" stroked="f">
                <v:textbox style="mso-fit-shape-to-text:t">
                  <w:txbxContent>
                    <w:p w:rsidR="009C1CA2" w:rsidRPr="00B24700" w:rsidRDefault="009C1CA2" w:rsidP="00B24700">
                      <w:pPr>
                        <w:ind w:left="420" w:hanging="420"/>
                        <w:rPr>
                          <w:rFonts w:ascii="幼圆" w:eastAsia="幼圆" w:hAnsi="微软雅黑"/>
                          <w:b/>
                          <w:color w:val="31521B" w:themeColor="accent2" w:themeShade="80"/>
                          <w:sz w:val="96"/>
                        </w:rPr>
                      </w:pPr>
                      <w:r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社</w:t>
                      </w:r>
                      <w:r w:rsidR="00E8341C"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 xml:space="preserve"> </w:t>
                      </w:r>
                      <w:r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会</w:t>
                      </w:r>
                      <w:r w:rsidR="00E8341C"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 xml:space="preserve"> </w:t>
                      </w:r>
                      <w:r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实</w:t>
                      </w:r>
                      <w:r w:rsidR="00E8341C"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 xml:space="preserve"> </w:t>
                      </w:r>
                      <w:proofErr w:type="gramStart"/>
                      <w:r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践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14158">
        <w:br w:type="page"/>
      </w:r>
    </w:p>
    <w:p w:rsidR="00B14158" w:rsidRDefault="0081105C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-523240</wp:posOffset>
                </wp:positionV>
                <wp:extent cx="6096000" cy="8782050"/>
                <wp:effectExtent l="0" t="0" r="0" b="0"/>
                <wp:wrapNone/>
                <wp:docPr id="1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878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尊敬的上海市第十六中学领导：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您好！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这里是我梦寐以求的学习胜地！结合我的自身条件，我确信第六中学是最适合我的中学，我渴望能够成为贵校的一名学生，在贵校度过我的中学时光。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为同学们树立了良好的学习榜样。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每一天都比昨天进步一点。因此，我对我自己，对自己的未来充满了信心，也恳请第六中学能对我有信心，接纳我、培养我。我期待贵校的佳音!</w:t>
                            </w: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cr/>
                              <w:t xml:space="preserve">        此致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敬礼！</w:t>
                            </w:r>
                          </w:p>
                          <w:p w:rsidR="00254F9F" w:rsidRPr="0081105C" w:rsidRDefault="00CA616F" w:rsidP="0081105C">
                            <w:pPr>
                              <w:snapToGrid w:val="0"/>
                              <w:spacing w:line="360" w:lineRule="auto"/>
                              <w:jc w:val="righ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上海市第十五小学六(八)班学生 甄美丽</w:t>
                            </w:r>
                          </w:p>
                          <w:p w:rsidR="00397741" w:rsidRPr="0081105C" w:rsidRDefault="00CA616F" w:rsidP="0081105C">
                            <w:pPr>
                              <w:snapToGrid w:val="0"/>
                              <w:spacing w:line="360" w:lineRule="auto"/>
                              <w:jc w:val="righ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2017年5月20日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0;margin-top:-41.2pt;width:480pt;height:691.5pt;z-index:2517319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" filled="f" stroked="f">
                <v:textbox>
                  <w:txbxContent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尊敬的上海市第十六中学领导：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您好！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这里是我梦寐以求的学习胜地！结合我的自身条件，我确信第六中学是最适合我的中学，我渴望能够成为贵校的一名学生，在贵校度过我的中学时光。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</w:t>
                      </w:r>
                      <w:proofErr w:type="gramStart"/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处</w:t>
                      </w:r>
                      <w:proofErr w:type="gramEnd"/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以身作则，为同学们树立了良好的学习榜样。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面对取得的这些成绩，我并没有骄傲，没有沉浸在自我陶醉之中，而是更加努力、刻苦地学习，时刻告诫自己：在人生的学习生涯中，自己才迈出</w:t>
                      </w:r>
                      <w:proofErr w:type="gramStart"/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一</w:t>
                      </w:r>
                      <w:proofErr w:type="gramEnd"/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小步，要坚持不懈地努力朝自己的人生目标──成为一名一专多能的二十一世纪的新少年而奋进。作为一名即将小学毕业的小学生，我的未来，还有很久的路要走。父母常说，宝剑锋从磨砺出，梅花香</w:t>
                      </w:r>
                      <w:proofErr w:type="gramStart"/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自苦</w:t>
                      </w:r>
                      <w:proofErr w:type="gramEnd"/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寒来。我知道，想要达到目标，光有愿望是不够的，还要献出努力、汗水，并不断坚持。我会记住父母的话，坚持不懈地完善自己，挑战自己，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每一天都比昨天进步一点。因此，我对我自己，对自己的未来充满了信心，也恳请第六中学能对我有信心，接纳我、培养我。我期待贵校的佳音!</w:t>
                      </w: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cr/>
                        <w:t xml:space="preserve">        此致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敬礼！</w:t>
                      </w:r>
                    </w:p>
                    <w:p w:rsidR="00254F9F" w:rsidRPr="0081105C" w:rsidRDefault="00CA616F" w:rsidP="0081105C">
                      <w:pPr>
                        <w:snapToGrid w:val="0"/>
                        <w:spacing w:line="360" w:lineRule="auto"/>
                        <w:jc w:val="righ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上海市第十五小学六(八)班学生 甄美丽</w:t>
                      </w:r>
                    </w:p>
                    <w:p w:rsidR="00397741" w:rsidRPr="0081105C" w:rsidRDefault="00CA616F" w:rsidP="0081105C">
                      <w:pPr>
                        <w:snapToGrid w:val="0"/>
                        <w:spacing w:line="360" w:lineRule="auto"/>
                        <w:jc w:val="righ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2017年5月20日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4700">
        <w:rPr>
          <w:noProof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8085" cy="10658475"/>
            <wp:effectExtent l="0" t="0" r="5715" b="0"/>
            <wp:wrapNone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1-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548" cy="10659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C7664C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-1036320</wp:posOffset>
                </wp:positionH>
                <wp:positionV relativeFrom="paragraph">
                  <wp:posOffset>8382000</wp:posOffset>
                </wp:positionV>
                <wp:extent cx="3429000" cy="944880"/>
                <wp:effectExtent l="0" t="0" r="0" b="762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944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25BE" w:rsidRPr="00B24700" w:rsidRDefault="009725BE" w:rsidP="00C7664C">
                            <w:pPr>
                              <w:ind w:left="840" w:hanging="840"/>
                              <w:jc w:val="center"/>
                              <w:rPr>
                                <w:rFonts w:ascii="幼圆" w:eastAsia="幼圆" w:hAnsi="微软雅黑"/>
                                <w:b/>
                                <w:color w:val="31521B" w:themeColor="accent2" w:themeShade="80"/>
                                <w:sz w:val="96"/>
                              </w:rPr>
                            </w:pPr>
                            <w:r w:rsidRPr="00B24700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自 荐 信</w:t>
                            </w:r>
                          </w:p>
                          <w:p w:rsidR="009725BE" w:rsidRDefault="009725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25" o:spid="_x0000_s1042" type="#_x0000_t202" style="position:absolute;margin-left:-81.6pt;margin-top:660pt;width:270pt;height:74.4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" filled="f" stroked="f" strokeweight=".5pt">
                <v:textbox>
                  <w:txbxContent>
                    <w:p w:rsidR="009725BE" w:rsidRPr="00B24700" w:rsidRDefault="009725BE" w:rsidP="00C7664C">
                      <w:pPr>
                        <w:ind w:left="840" w:hanging="840"/>
                        <w:jc w:val="center"/>
                        <w:rPr>
                          <w:rFonts w:ascii="幼圆" w:eastAsia="幼圆" w:hAnsi="微软雅黑"/>
                          <w:b/>
                          <w:color w:val="31521B" w:themeColor="accent2" w:themeShade="80"/>
                          <w:sz w:val="96"/>
                        </w:rPr>
                      </w:pPr>
                      <w:r w:rsidRPr="00B24700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自 荐 信</w:t>
                      </w:r>
                    </w:p>
                    <w:p w:rsidR="009725BE" w:rsidRDefault="009725BE"/>
                  </w:txbxContent>
                </v:textbox>
              </v:shape>
            </w:pict>
          </mc:Fallback>
        </mc:AlternateContent>
      </w:r>
      <w:r w:rsidR="00B14158">
        <w:br w:type="page"/>
      </w:r>
    </w:p>
    <w:p w:rsidR="004F0E2B" w:rsidRDefault="00C7664C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35040" behindDoc="0" locked="0" layoutInCell="1" allowOverlap="1">
                <wp:simplePos x="0" y="0"/>
                <wp:positionH relativeFrom="margin">
                  <wp:posOffset>-631825</wp:posOffset>
                </wp:positionH>
                <wp:positionV relativeFrom="paragraph">
                  <wp:posOffset>-489585</wp:posOffset>
                </wp:positionV>
                <wp:extent cx="6629400" cy="8671560"/>
                <wp:effectExtent l="0" t="0" r="0" b="0"/>
                <wp:wrapNone/>
                <wp:docPr id="1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29400" cy="867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尊敬的上海市第十六中学领导：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您好！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作为甄美丽的语文老师、班主任，我很高兴将这个小姑娘推荐给贵校。同时感谢您在百忙之中阅读这篇推荐信。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 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一、学习刻苦，成绩优异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二、品学兼优，乐于助人</w:t>
                            </w:r>
                          </w:p>
                          <w:p w:rsidR="004F0E2B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三、尊敬师长，团结同学</w:t>
                            </w:r>
                          </w:p>
                          <w:p w:rsidR="004F0E2B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四、兴趣广泛，全面发展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劳全面发展的好学生。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在家里， 也是一个好孩子，在学校，更是一位天赋极佳的好学生，如果贵校能给她提供一个学习成长的平台，相信一定会越来越出色的！望贵校能够接受真善美同学的入学申请。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ind w:firstLine="420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此致</w:t>
                            </w:r>
                          </w:p>
                          <w:p w:rsidR="009B5BAB" w:rsidRPr="0081105C" w:rsidRDefault="00CA616F" w:rsidP="0081105C">
                            <w:pPr>
                              <w:snapToGrid w:val="0"/>
                              <w:spacing w:line="360" w:lineRule="auto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敬礼!                                                </w:t>
                            </w:r>
                          </w:p>
                          <w:p w:rsidR="009B5BAB" w:rsidRPr="0081105C" w:rsidRDefault="00CA616F" w:rsidP="0081105C">
                            <w:pPr>
                              <w:snapToGrid w:val="0"/>
                              <w:spacing w:line="360" w:lineRule="auto"/>
                              <w:jc w:val="righ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上海市第十五小学六(八)班班主任伯乐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jc w:val="right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2017年5月20日  </w:t>
                            </w:r>
                          </w:p>
                          <w:p w:rsidR="00CA616F" w:rsidRPr="0081105C" w:rsidRDefault="00CA616F" w:rsidP="0081105C">
                            <w:pPr>
                              <w:snapToGrid w:val="0"/>
                              <w:spacing w:line="360" w:lineRule="auto"/>
                              <w:rPr>
                                <w:rFonts w:ascii="幼圆" w:eastAsia="幼圆" w:hAnsi="楷体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1105C">
                              <w:rPr>
                                <w:rFonts w:ascii="幼圆" w:eastAsia="幼圆" w:hAnsi="楷体" w:hint="eastAsia"/>
                                <w:b/>
                                <w:color w:val="4D671B" w:themeColor="accent1" w:themeShade="8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   </w:t>
                            </w:r>
                          </w:p>
                          <w:p w:rsidR="00CC5277" w:rsidRPr="0081105C" w:rsidRDefault="00CC5277" w:rsidP="0081105C">
                            <w:pPr>
                              <w:adjustRightInd w:val="0"/>
                              <w:spacing w:line="360" w:lineRule="auto"/>
                              <w:ind w:firstLineChars="200" w:firstLine="300"/>
                              <w:rPr>
                                <w:rFonts w:ascii="微软雅黑" w:eastAsia="微软雅黑" w:hAnsi="微软雅黑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-49.75pt;margin-top:-38.55pt;width:522pt;height:682.8pt;flip:x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" filled="f" stroked="f">
                <v:textbox>
                  <w:txbxContent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尊敬的上海市第十六中学领导：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您好！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作为甄美丽的语文老师、班主任，我很高兴将这个小姑娘推荐给贵校。同时感谢您在百忙之中阅读这篇推荐信。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 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一、学习刻苦，成绩优异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二、品学兼优，乐于助人</w:t>
                      </w:r>
                    </w:p>
                    <w:p w:rsidR="004F0E2B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三、尊敬师长，团结同学</w:t>
                      </w:r>
                    </w:p>
                    <w:p w:rsidR="004F0E2B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一直担任班干部。在工作中，</w:t>
                      </w:r>
                      <w:proofErr w:type="gramStart"/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一</w:t>
                      </w:r>
                      <w:proofErr w:type="gramEnd"/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四、兴趣广泛，全面发展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</w:t>
                      </w:r>
                      <w:proofErr w:type="gramStart"/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劳</w:t>
                      </w:r>
                      <w:proofErr w:type="gramEnd"/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全面发展的好学生。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在家里， 也是一个好孩子，在学校，更是一位天赋极佳的好学生，如果贵校能给她提供一个学习成长的平台，相信一定会越来越出色的！望贵校能够接受真善美同学的入学申请。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ind w:firstLine="420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此致</w:t>
                      </w:r>
                    </w:p>
                    <w:p w:rsidR="009B5BAB" w:rsidRPr="0081105C" w:rsidRDefault="00CA616F" w:rsidP="0081105C">
                      <w:pPr>
                        <w:snapToGrid w:val="0"/>
                        <w:spacing w:line="360" w:lineRule="auto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敬礼!                                                </w:t>
                      </w:r>
                    </w:p>
                    <w:p w:rsidR="009B5BAB" w:rsidRPr="0081105C" w:rsidRDefault="00CA616F" w:rsidP="0081105C">
                      <w:pPr>
                        <w:snapToGrid w:val="0"/>
                        <w:spacing w:line="360" w:lineRule="auto"/>
                        <w:jc w:val="righ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上海市第十五小学六(八)班班主任伯乐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jc w:val="right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2017年5月20日  </w:t>
                      </w:r>
                    </w:p>
                    <w:p w:rsidR="00CA616F" w:rsidRPr="0081105C" w:rsidRDefault="00CA616F" w:rsidP="0081105C">
                      <w:pPr>
                        <w:snapToGrid w:val="0"/>
                        <w:spacing w:line="360" w:lineRule="auto"/>
                        <w:rPr>
                          <w:rFonts w:ascii="幼圆" w:eastAsia="幼圆" w:hAnsi="楷体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1105C">
                        <w:rPr>
                          <w:rFonts w:ascii="幼圆" w:eastAsia="幼圆" w:hAnsi="楷体" w:hint="eastAsia"/>
                          <w:b/>
                          <w:color w:val="4D671B" w:themeColor="accent1" w:themeShade="8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           </w:t>
                      </w:r>
                    </w:p>
                    <w:p w:rsidR="00CC5277" w:rsidRPr="0081105C" w:rsidRDefault="00CC5277" w:rsidP="0081105C">
                      <w:pPr>
                        <w:adjustRightInd w:val="0"/>
                        <w:spacing w:line="360" w:lineRule="auto"/>
                        <w:ind w:firstLineChars="200" w:firstLine="300"/>
                        <w:rPr>
                          <w:rFonts w:ascii="微软雅黑" w:eastAsia="微软雅黑" w:hAnsi="微软雅黑"/>
                          <w:sz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-868680</wp:posOffset>
            </wp:positionV>
            <wp:extent cx="7568565" cy="10702290"/>
            <wp:effectExtent l="0" t="0" r="0" b="3810"/>
            <wp:wrapNone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6-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159" cy="10702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E2B" w:rsidRDefault="00C7664C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page">
                  <wp:posOffset>563880</wp:posOffset>
                </wp:positionH>
                <wp:positionV relativeFrom="paragraph">
                  <wp:posOffset>7863840</wp:posOffset>
                </wp:positionV>
                <wp:extent cx="2819400" cy="166116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66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64C" w:rsidRDefault="0070362D" w:rsidP="00C7664C">
                            <w:pPr>
                              <w:ind w:left="840" w:hanging="840"/>
                              <w:jc w:val="center"/>
                              <w:rPr>
                                <w:rFonts w:ascii="幼圆" w:eastAsia="幼圆" w:hAnsi="微软雅黑"/>
                                <w:b/>
                                <w:color w:val="31521B" w:themeColor="accent2" w:themeShade="80"/>
                                <w:sz w:val="96"/>
                              </w:rPr>
                            </w:pPr>
                            <w:r w:rsidRPr="00C7664C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班主任</w:t>
                            </w:r>
                          </w:p>
                          <w:p w:rsidR="0070362D" w:rsidRPr="00C7664C" w:rsidRDefault="0070362D" w:rsidP="00C7664C">
                            <w:pPr>
                              <w:ind w:left="840" w:hanging="840"/>
                              <w:jc w:val="center"/>
                              <w:rPr>
                                <w:rFonts w:ascii="幼圆" w:eastAsia="幼圆" w:hAnsi="微软雅黑"/>
                                <w:b/>
                                <w:color w:val="31521B" w:themeColor="accent2" w:themeShade="80"/>
                                <w:sz w:val="96"/>
                              </w:rPr>
                            </w:pPr>
                            <w:r w:rsidRPr="00C7664C">
                              <w:rPr>
                                <w:rFonts w:ascii="幼圆" w:eastAsia="幼圆" w:hAnsi="微软雅黑" w:hint="eastAsia"/>
                                <w:b/>
                                <w:color w:val="31521B" w:themeColor="accent2" w:themeShade="80"/>
                                <w:sz w:val="96"/>
                              </w:rPr>
                              <w:t>推荐信</w:t>
                            </w:r>
                          </w:p>
                          <w:p w:rsidR="0070362D" w:rsidRDefault="007036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29" o:spid="_x0000_s1044" type="#_x0000_t202" style="position:absolute;margin-left:44.4pt;margin-top:619.2pt;width:222pt;height:130.8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" filled="f" stroked="f" strokeweight=".5pt">
                <v:textbox>
                  <w:txbxContent>
                    <w:p w:rsidR="00C7664C" w:rsidRDefault="0070362D" w:rsidP="00C7664C">
                      <w:pPr>
                        <w:ind w:left="840" w:hanging="840"/>
                        <w:jc w:val="center"/>
                        <w:rPr>
                          <w:rFonts w:ascii="幼圆" w:eastAsia="幼圆" w:hAnsi="微软雅黑"/>
                          <w:b/>
                          <w:color w:val="31521B" w:themeColor="accent2" w:themeShade="80"/>
                          <w:sz w:val="96"/>
                        </w:rPr>
                      </w:pPr>
                      <w:r w:rsidRPr="00C7664C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班主任</w:t>
                      </w:r>
                    </w:p>
                    <w:p w:rsidR="0070362D" w:rsidRPr="00C7664C" w:rsidRDefault="0070362D" w:rsidP="00C7664C">
                      <w:pPr>
                        <w:ind w:left="840" w:hanging="840"/>
                        <w:jc w:val="center"/>
                        <w:rPr>
                          <w:rFonts w:ascii="幼圆" w:eastAsia="幼圆" w:hAnsi="微软雅黑"/>
                          <w:b/>
                          <w:color w:val="31521B" w:themeColor="accent2" w:themeShade="80"/>
                          <w:sz w:val="96"/>
                        </w:rPr>
                      </w:pPr>
                      <w:r w:rsidRPr="00C7664C">
                        <w:rPr>
                          <w:rFonts w:ascii="幼圆" w:eastAsia="幼圆" w:hAnsi="微软雅黑" w:hint="eastAsia"/>
                          <w:b/>
                          <w:color w:val="31521B" w:themeColor="accent2" w:themeShade="80"/>
                          <w:sz w:val="96"/>
                        </w:rPr>
                        <w:t>推荐信</w:t>
                      </w:r>
                    </w:p>
                    <w:p w:rsidR="0070362D" w:rsidRDefault="0070362D"/>
                  </w:txbxContent>
                </v:textbox>
                <w10:wrap anchorx="page"/>
              </v:shape>
            </w:pict>
          </mc:Fallback>
        </mc:AlternateContent>
      </w:r>
      <w:r w:rsidR="004F0E2B">
        <w:br w:type="page"/>
      </w:r>
    </w:p>
    <w:p w:rsidR="00B14158" w:rsidRDefault="00C644FD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posOffset>15240</wp:posOffset>
            </wp:positionV>
            <wp:extent cx="7588391" cy="10729576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391" cy="10729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>
      <w:pPr>
        <w:widowControl/>
        <w:jc w:val="left"/>
      </w:pPr>
    </w:p>
    <w:p w:rsidR="00CC5277" w:rsidRDefault="00CC5277" w:rsidP="00CC5277"/>
    <w:p w:rsidR="00473E26" w:rsidRDefault="00CC5277" w:rsidP="00CC52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2849880</wp:posOffset>
                </wp:positionV>
                <wp:extent cx="4663440" cy="1404620"/>
                <wp:effectExtent l="0" t="0" r="0" b="0"/>
                <wp:wrapSquare wrapText="bothSides"/>
                <wp:docPr id="1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34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277" w:rsidRPr="00C7664C" w:rsidRDefault="00CC5277" w:rsidP="00D43209">
                            <w:pPr>
                              <w:rPr>
                                <w:rFonts w:ascii="书体坊王学勤钢笔行书" w:eastAsia="书体坊王学勤钢笔行书" w:hAnsi="微软雅黑"/>
                                <w:b/>
                                <w:color w:val="1B5337" w:themeColor="accent3" w:themeShade="80"/>
                                <w:sz w:val="96"/>
                              </w:rPr>
                            </w:pPr>
                            <w:r w:rsidRPr="00C7664C">
                              <w:rPr>
                                <w:rFonts w:ascii="书体坊王学勤钢笔行书" w:eastAsia="书体坊王学勤钢笔行书" w:hAnsi="微软雅黑" w:hint="eastAsia"/>
                                <w:b/>
                                <w:color w:val="1B5337" w:themeColor="accent3" w:themeShade="80"/>
                                <w:sz w:val="96"/>
                              </w:rPr>
                              <w:t>感谢您的审阅</w:t>
                            </w:r>
                          </w:p>
                          <w:p w:rsidR="00CC5277" w:rsidRPr="00C7664C" w:rsidRDefault="00CC5277" w:rsidP="00D43209">
                            <w:pPr>
                              <w:rPr>
                                <w:rFonts w:ascii="书体坊王学勤钢笔行书" w:eastAsia="书体坊王学勤钢笔行书" w:hAnsi="微软雅黑"/>
                                <w:b/>
                                <w:color w:val="1B5337" w:themeColor="accent3" w:themeShade="80"/>
                                <w:sz w:val="96"/>
                              </w:rPr>
                            </w:pPr>
                            <w:r w:rsidRPr="00C7664C">
                              <w:rPr>
                                <w:rFonts w:ascii="书体坊王学勤钢笔行书" w:eastAsia="书体坊王学勤钢笔行书" w:hAnsi="微软雅黑" w:hint="eastAsia"/>
                                <w:b/>
                                <w:color w:val="1B5337" w:themeColor="accent3" w:themeShade="80"/>
                                <w:sz w:val="96"/>
                              </w:rPr>
                              <w:t xml:space="preserve">   您辛苦了！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0;margin-top:224.4pt;width:367.2pt;height:110.6pt;z-index:2517370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" filled="f" stroked="f">
                <v:textbox style="mso-fit-shape-to-text:t">
                  <w:txbxContent>
                    <w:p w:rsidR="00CC5277" w:rsidRPr="00C7664C" w:rsidRDefault="00CC5277" w:rsidP="00D43209">
                      <w:pPr>
                        <w:rPr>
                          <w:rFonts w:ascii="书体坊王学勤钢笔行书" w:eastAsia="书体坊王学勤钢笔行书" w:hAnsi="微软雅黑"/>
                          <w:b/>
                          <w:color w:val="1B5337" w:themeColor="accent3" w:themeShade="80"/>
                          <w:sz w:val="96"/>
                        </w:rPr>
                      </w:pPr>
                      <w:r w:rsidRPr="00C7664C">
                        <w:rPr>
                          <w:rFonts w:ascii="书体坊王学勤钢笔行书" w:eastAsia="书体坊王学勤钢笔行书" w:hAnsi="微软雅黑" w:hint="eastAsia"/>
                          <w:b/>
                          <w:color w:val="1B5337" w:themeColor="accent3" w:themeShade="80"/>
                          <w:sz w:val="96"/>
                        </w:rPr>
                        <w:t>感谢您的审阅</w:t>
                      </w:r>
                    </w:p>
                    <w:p w:rsidR="00CC5277" w:rsidRPr="00C7664C" w:rsidRDefault="00CC5277" w:rsidP="00D43209">
                      <w:pPr>
                        <w:rPr>
                          <w:rFonts w:ascii="书体坊王学勤钢笔行书" w:eastAsia="书体坊王学勤钢笔行书" w:hAnsi="微软雅黑"/>
                          <w:b/>
                          <w:color w:val="1B5337" w:themeColor="accent3" w:themeShade="80"/>
                          <w:sz w:val="96"/>
                        </w:rPr>
                      </w:pPr>
                      <w:r w:rsidRPr="00C7664C">
                        <w:rPr>
                          <w:rFonts w:ascii="书体坊王学勤钢笔行书" w:eastAsia="书体坊王学勤钢笔行书" w:hAnsi="微软雅黑" w:hint="eastAsia"/>
                          <w:b/>
                          <w:color w:val="1B5337" w:themeColor="accent3" w:themeShade="80"/>
                          <w:sz w:val="96"/>
                        </w:rPr>
                        <w:t xml:space="preserve">   您辛苦了！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t xml:space="preserve"> </w:t>
      </w:r>
    </w:p>
    <w:sectPr w:rsidR="00473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F26" w:rsidRDefault="007C5F26" w:rsidP="005317A7">
      <w:r>
        <w:separator/>
      </w:r>
    </w:p>
  </w:endnote>
  <w:endnote w:type="continuationSeparator" w:id="0">
    <w:p w:rsidR="007C5F26" w:rsidRDefault="007C5F26" w:rsidP="0053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书体坊王学勤钢笔行书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F26" w:rsidRDefault="007C5F26" w:rsidP="005317A7">
      <w:r>
        <w:separator/>
      </w:r>
    </w:p>
  </w:footnote>
  <w:footnote w:type="continuationSeparator" w:id="0">
    <w:p w:rsidR="007C5F26" w:rsidRDefault="007C5F26" w:rsidP="00531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137A"/>
    <w:multiLevelType w:val="hybridMultilevel"/>
    <w:tmpl w:val="D6A0621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101D3C"/>
    <w:multiLevelType w:val="hybridMultilevel"/>
    <w:tmpl w:val="81F4F77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AE6455"/>
    <w:multiLevelType w:val="hybridMultilevel"/>
    <w:tmpl w:val="3FA043C6"/>
    <w:lvl w:ilvl="0" w:tplc="A56A863A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5D0C02"/>
    <w:multiLevelType w:val="hybridMultilevel"/>
    <w:tmpl w:val="B0BE115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7C0306E"/>
    <w:multiLevelType w:val="hybridMultilevel"/>
    <w:tmpl w:val="A894B2BE"/>
    <w:lvl w:ilvl="0" w:tplc="E294E3FC">
      <w:start w:val="1"/>
      <w:numFmt w:val="bullet"/>
      <w:lvlText w:val="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90A6463"/>
    <w:multiLevelType w:val="hybridMultilevel"/>
    <w:tmpl w:val="00E46D80"/>
    <w:lvl w:ilvl="0" w:tplc="A56A863A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9190D22"/>
    <w:multiLevelType w:val="hybridMultilevel"/>
    <w:tmpl w:val="165AF66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DF675A0"/>
    <w:multiLevelType w:val="hybridMultilevel"/>
    <w:tmpl w:val="885A5D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5D611D1"/>
    <w:multiLevelType w:val="hybridMultilevel"/>
    <w:tmpl w:val="83223DC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5FC3D65"/>
    <w:multiLevelType w:val="hybridMultilevel"/>
    <w:tmpl w:val="EBD4C81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61"/>
    <w:rsid w:val="00042612"/>
    <w:rsid w:val="00046E2C"/>
    <w:rsid w:val="0007227A"/>
    <w:rsid w:val="0015644E"/>
    <w:rsid w:val="001B3C40"/>
    <w:rsid w:val="002025CC"/>
    <w:rsid w:val="00254F9F"/>
    <w:rsid w:val="0029168B"/>
    <w:rsid w:val="00304BEF"/>
    <w:rsid w:val="00327F85"/>
    <w:rsid w:val="00335E0D"/>
    <w:rsid w:val="00397741"/>
    <w:rsid w:val="003E0E61"/>
    <w:rsid w:val="0046676F"/>
    <w:rsid w:val="00473E26"/>
    <w:rsid w:val="004A0ABA"/>
    <w:rsid w:val="004E2368"/>
    <w:rsid w:val="004F0E2B"/>
    <w:rsid w:val="005317A7"/>
    <w:rsid w:val="006279FC"/>
    <w:rsid w:val="006454F3"/>
    <w:rsid w:val="00657876"/>
    <w:rsid w:val="006E4ACB"/>
    <w:rsid w:val="0070362D"/>
    <w:rsid w:val="00716426"/>
    <w:rsid w:val="007327E7"/>
    <w:rsid w:val="0076023F"/>
    <w:rsid w:val="007772D2"/>
    <w:rsid w:val="007C5F26"/>
    <w:rsid w:val="0081105C"/>
    <w:rsid w:val="008202DD"/>
    <w:rsid w:val="008D151C"/>
    <w:rsid w:val="008F3118"/>
    <w:rsid w:val="0093433E"/>
    <w:rsid w:val="009725BE"/>
    <w:rsid w:val="009B5BAB"/>
    <w:rsid w:val="009C1CA2"/>
    <w:rsid w:val="00A1505C"/>
    <w:rsid w:val="00A76BD1"/>
    <w:rsid w:val="00A97390"/>
    <w:rsid w:val="00B14158"/>
    <w:rsid w:val="00B24700"/>
    <w:rsid w:val="00B66072"/>
    <w:rsid w:val="00B81637"/>
    <w:rsid w:val="00C644FD"/>
    <w:rsid w:val="00C7664C"/>
    <w:rsid w:val="00CA616F"/>
    <w:rsid w:val="00CC5277"/>
    <w:rsid w:val="00D43209"/>
    <w:rsid w:val="00D65661"/>
    <w:rsid w:val="00E8341C"/>
    <w:rsid w:val="00EA4B0E"/>
    <w:rsid w:val="00F05151"/>
    <w:rsid w:val="00F67EEE"/>
    <w:rsid w:val="00F71E93"/>
    <w:rsid w:val="00FD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53C307-1EDB-4D46-9A20-EE24334E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14158"/>
    <w:rPr>
      <w:kern w:val="0"/>
      <w:sz w:val="22"/>
    </w:rPr>
  </w:style>
  <w:style w:type="character" w:customStyle="1" w:styleId="Char">
    <w:name w:val="无间隔 Char"/>
    <w:basedOn w:val="a0"/>
    <w:link w:val="a3"/>
    <w:uiPriority w:val="1"/>
    <w:rsid w:val="00B14158"/>
    <w:rPr>
      <w:kern w:val="0"/>
      <w:sz w:val="22"/>
    </w:rPr>
  </w:style>
  <w:style w:type="table" w:styleId="a4">
    <w:name w:val="Table Grid"/>
    <w:basedOn w:val="a1"/>
    <w:uiPriority w:val="39"/>
    <w:rsid w:val="00B1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227A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5317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317A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317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317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diagramData" Target="diagrams/data1.xml"/><Relationship Id="rId18" Type="http://schemas.openxmlformats.org/officeDocument/2006/relationships/image" Target="media/image8.jpeg"/><Relationship Id="rId26" Type="http://schemas.openxmlformats.org/officeDocument/2006/relationships/diagramData" Target="diagrams/data3.xml"/><Relationship Id="rId3" Type="http://schemas.openxmlformats.org/officeDocument/2006/relationships/settings" Target="settings.xml"/><Relationship Id="rId21" Type="http://schemas.openxmlformats.org/officeDocument/2006/relationships/diagramQuickStyle" Target="diagrams/quickStyle2.xm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diagramDrawing" Target="diagrams/drawing1.xml"/><Relationship Id="rId25" Type="http://schemas.openxmlformats.org/officeDocument/2006/relationships/image" Target="media/image10.jpg"/><Relationship Id="rId33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20" Type="http://schemas.openxmlformats.org/officeDocument/2006/relationships/diagramLayout" Target="diagrams/layout2.xml"/><Relationship Id="rId29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9.jpeg"/><Relationship Id="rId32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1.xml"/><Relationship Id="rId23" Type="http://schemas.microsoft.com/office/2007/relationships/diagramDrawing" Target="diagrams/drawing2.xml"/><Relationship Id="rId28" Type="http://schemas.openxmlformats.org/officeDocument/2006/relationships/diagramQuickStyle" Target="diagrams/quickStyle3.xml"/><Relationship Id="rId10" Type="http://schemas.openxmlformats.org/officeDocument/2006/relationships/image" Target="media/image4.jpg"/><Relationship Id="rId19" Type="http://schemas.openxmlformats.org/officeDocument/2006/relationships/diagramData" Target="diagrams/data2.xml"/><Relationship Id="rId31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diagramLayout" Target="diagrams/layout1.xml"/><Relationship Id="rId22" Type="http://schemas.openxmlformats.org/officeDocument/2006/relationships/diagramColors" Target="diagrams/colors2.xml"/><Relationship Id="rId27" Type="http://schemas.openxmlformats.org/officeDocument/2006/relationships/diagramLayout" Target="diagrams/layout3.xml"/><Relationship Id="rId30" Type="http://schemas.microsoft.com/office/2007/relationships/diagramDrawing" Target="diagrams/drawing3.xm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iezhengqi\Desktop\&#23567;&#21319;&#21021;&#27169;&#26495;.dotx" TargetMode="Externa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9DF16DB-D434-4717-A16E-ABDD92264865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52DEFEA9-A172-45D5-822F-3A7353960D85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F4ECA2D3-C44F-4C03-B3CA-D3B4517DC196}" type="par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405B7EC-6FB5-4117-ABEC-7F4C832239E0}" type="sib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CD2775E-0287-4C48-A717-853FEBD1E073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8CD1773D-7186-4684-BEF4-4022738AA9C7}" type="par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F389DA2D-675F-4521-B160-E58E6E5FF0F6}" type="sib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07EA54F5-1AA1-4566-AD01-2303DB098871}" type="pres">
      <dgm:prSet presAssocID="{69DF16DB-D434-4717-A16E-ABDD92264865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E4451BEA-4046-4F23-A1EE-C3FC2EFD589A}" type="pres">
      <dgm:prSet presAssocID="{52DEFEA9-A172-45D5-822F-3A7353960D85}" presName="compNode" presStyleCnt="0"/>
      <dgm:spPr/>
    </dgm:pt>
    <dgm:pt modelId="{0B23ECC2-2F45-49A0-8B5D-BBC12E71BEFB}" type="pres">
      <dgm:prSet presAssocID="{52DEFEA9-A172-45D5-822F-3A7353960D85}" presName="pictRect" presStyleLbl="node1" presStyleIdx="0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1C8ECB09-03F8-400B-8AAE-231073B531E8}" type="pres">
      <dgm:prSet presAssocID="{52DEFEA9-A172-45D5-822F-3A7353960D85}" presName="textRec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520C972-12DF-4914-9E6F-42D8C9F09104}" type="pres">
      <dgm:prSet presAssocID="{D405B7EC-6FB5-4117-ABEC-7F4C832239E0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6E4140BA-A759-4A80-8BC6-4DCC463DE5F4}" type="pres">
      <dgm:prSet presAssocID="{DCD2775E-0287-4C48-A717-853FEBD1E073}" presName="compNode" presStyleCnt="0"/>
      <dgm:spPr/>
    </dgm:pt>
    <dgm:pt modelId="{2FC4E801-B302-46C7-B9B6-607E40B01034}" type="pres">
      <dgm:prSet presAssocID="{DCD2775E-0287-4C48-A717-853FEBD1E073}" presName="pictRect" presStyleLbl="node1" presStyleIdx="1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CC17F69B-1438-4679-B803-7A904B6F27B9}" type="pres">
      <dgm:prSet presAssocID="{DCD2775E-0287-4C48-A717-853FEBD1E073}" presName="textRec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016B2905-2C46-4BEF-977C-82E2BD999863}" type="presOf" srcId="{DCD2775E-0287-4C48-A717-853FEBD1E073}" destId="{CC17F69B-1438-4679-B803-7A904B6F27B9}" srcOrd="0" destOrd="0" presId="urn:microsoft.com/office/officeart/2005/8/layout/pList1"/>
    <dgm:cxn modelId="{D8388485-D375-4EBF-9547-D289F53F09FE}" type="presOf" srcId="{D405B7EC-6FB5-4117-ABEC-7F4C832239E0}" destId="{E520C972-12DF-4914-9E6F-42D8C9F09104}" srcOrd="0" destOrd="0" presId="urn:microsoft.com/office/officeart/2005/8/layout/pList1"/>
    <dgm:cxn modelId="{C7BE1AA5-E282-44E1-9D9A-B52EA4970646}" type="presOf" srcId="{69DF16DB-D434-4717-A16E-ABDD92264865}" destId="{07EA54F5-1AA1-4566-AD01-2303DB098871}" srcOrd="0" destOrd="0" presId="urn:microsoft.com/office/officeart/2005/8/layout/pList1"/>
    <dgm:cxn modelId="{8C6CC8B4-906E-4F33-AD4D-A08DEE09B5B3}" srcId="{69DF16DB-D434-4717-A16E-ABDD92264865}" destId="{DCD2775E-0287-4C48-A717-853FEBD1E073}" srcOrd="1" destOrd="0" parTransId="{8CD1773D-7186-4684-BEF4-4022738AA9C7}" sibTransId="{F389DA2D-675F-4521-B160-E58E6E5FF0F6}"/>
    <dgm:cxn modelId="{5BEDE24F-3EC6-47A9-A3F1-62311829A794}" type="presOf" srcId="{52DEFEA9-A172-45D5-822F-3A7353960D85}" destId="{1C8ECB09-03F8-400B-8AAE-231073B531E8}" srcOrd="0" destOrd="0" presId="urn:microsoft.com/office/officeart/2005/8/layout/pList1"/>
    <dgm:cxn modelId="{44B3A0D5-5905-481D-81E6-F56F2F5F4ACF}" srcId="{69DF16DB-D434-4717-A16E-ABDD92264865}" destId="{52DEFEA9-A172-45D5-822F-3A7353960D85}" srcOrd="0" destOrd="0" parTransId="{F4ECA2D3-C44F-4C03-B3CA-D3B4517DC196}" sibTransId="{D405B7EC-6FB5-4117-ABEC-7F4C832239E0}"/>
    <dgm:cxn modelId="{2FD24AD3-1608-4314-BB4F-CD4384D9D896}" type="presParOf" srcId="{07EA54F5-1AA1-4566-AD01-2303DB098871}" destId="{E4451BEA-4046-4F23-A1EE-C3FC2EFD589A}" srcOrd="0" destOrd="0" presId="urn:microsoft.com/office/officeart/2005/8/layout/pList1"/>
    <dgm:cxn modelId="{0CE82195-ABC7-4EF3-B285-65575A1CE0AA}" type="presParOf" srcId="{E4451BEA-4046-4F23-A1EE-C3FC2EFD589A}" destId="{0B23ECC2-2F45-49A0-8B5D-BBC12E71BEFB}" srcOrd="0" destOrd="0" presId="urn:microsoft.com/office/officeart/2005/8/layout/pList1"/>
    <dgm:cxn modelId="{A877D6E0-C132-4278-870F-30C62D5D9E5D}" type="presParOf" srcId="{E4451BEA-4046-4F23-A1EE-C3FC2EFD589A}" destId="{1C8ECB09-03F8-400B-8AAE-231073B531E8}" srcOrd="1" destOrd="0" presId="urn:microsoft.com/office/officeart/2005/8/layout/pList1"/>
    <dgm:cxn modelId="{326D3B5A-CA8C-40D3-AE94-0C59FE75D538}" type="presParOf" srcId="{07EA54F5-1AA1-4566-AD01-2303DB098871}" destId="{E520C972-12DF-4914-9E6F-42D8C9F09104}" srcOrd="1" destOrd="0" presId="urn:microsoft.com/office/officeart/2005/8/layout/pList1"/>
    <dgm:cxn modelId="{D8EA6DDB-2196-4616-B4E8-AF375BC6A75B}" type="presParOf" srcId="{07EA54F5-1AA1-4566-AD01-2303DB098871}" destId="{6E4140BA-A759-4A80-8BC6-4DCC463DE5F4}" srcOrd="2" destOrd="0" presId="urn:microsoft.com/office/officeart/2005/8/layout/pList1"/>
    <dgm:cxn modelId="{2E135538-9E02-486A-8F17-FBFC295C7CEE}" type="presParOf" srcId="{6E4140BA-A759-4A80-8BC6-4DCC463DE5F4}" destId="{2FC4E801-B302-46C7-B9B6-607E40B01034}" srcOrd="0" destOrd="0" presId="urn:microsoft.com/office/officeart/2005/8/layout/pList1"/>
    <dgm:cxn modelId="{F5E2A6C0-67AE-4174-A34A-B91D2E6DCEA1}" type="presParOf" srcId="{6E4140BA-A759-4A80-8BC6-4DCC463DE5F4}" destId="{CC17F69B-1438-4679-B803-7A904B6F27B9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9DF16DB-D434-4717-A16E-ABDD92264865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52DEFEA9-A172-45D5-822F-3A7353960D85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F4ECA2D3-C44F-4C03-B3CA-D3B4517DC196}" type="par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405B7EC-6FB5-4117-ABEC-7F4C832239E0}" type="sib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CD2775E-0287-4C48-A717-853FEBD1E073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8CD1773D-7186-4684-BEF4-4022738AA9C7}" type="par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F389DA2D-675F-4521-B160-E58E6E5FF0F6}" type="sib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07EA54F5-1AA1-4566-AD01-2303DB098871}" type="pres">
      <dgm:prSet presAssocID="{69DF16DB-D434-4717-A16E-ABDD92264865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E4451BEA-4046-4F23-A1EE-C3FC2EFD589A}" type="pres">
      <dgm:prSet presAssocID="{52DEFEA9-A172-45D5-822F-3A7353960D85}" presName="compNode" presStyleCnt="0"/>
      <dgm:spPr/>
    </dgm:pt>
    <dgm:pt modelId="{0B23ECC2-2F45-49A0-8B5D-BBC12E71BEFB}" type="pres">
      <dgm:prSet presAssocID="{52DEFEA9-A172-45D5-822F-3A7353960D85}" presName="pictRect" presStyleLbl="node1" presStyleIdx="0" presStyleCnt="2" custLinFactNeighborX="-1214" custLinFactNeighborY="-881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1C8ECB09-03F8-400B-8AAE-231073B531E8}" type="pres">
      <dgm:prSet presAssocID="{52DEFEA9-A172-45D5-822F-3A7353960D85}" presName="textRec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520C972-12DF-4914-9E6F-42D8C9F09104}" type="pres">
      <dgm:prSet presAssocID="{D405B7EC-6FB5-4117-ABEC-7F4C832239E0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6E4140BA-A759-4A80-8BC6-4DCC463DE5F4}" type="pres">
      <dgm:prSet presAssocID="{DCD2775E-0287-4C48-A717-853FEBD1E073}" presName="compNode" presStyleCnt="0"/>
      <dgm:spPr/>
    </dgm:pt>
    <dgm:pt modelId="{2FC4E801-B302-46C7-B9B6-607E40B01034}" type="pres">
      <dgm:prSet presAssocID="{DCD2775E-0287-4C48-A717-853FEBD1E073}" presName="pictRect" presStyleLbl="node1" presStyleIdx="1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CC17F69B-1438-4679-B803-7A904B6F27B9}" type="pres">
      <dgm:prSet presAssocID="{DCD2775E-0287-4C48-A717-853FEBD1E073}" presName="textRec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CCB031B1-6891-4D80-81DF-55BCD14E5CCB}" type="presOf" srcId="{52DEFEA9-A172-45D5-822F-3A7353960D85}" destId="{1C8ECB09-03F8-400B-8AAE-231073B531E8}" srcOrd="0" destOrd="0" presId="urn:microsoft.com/office/officeart/2005/8/layout/pList1"/>
    <dgm:cxn modelId="{4740616E-0F6D-4D76-A83A-EA6CBE88713A}" type="presOf" srcId="{D405B7EC-6FB5-4117-ABEC-7F4C832239E0}" destId="{E520C972-12DF-4914-9E6F-42D8C9F09104}" srcOrd="0" destOrd="0" presId="urn:microsoft.com/office/officeart/2005/8/layout/pList1"/>
    <dgm:cxn modelId="{5EBEC2CC-7B68-4A4B-8A06-CBC7772F04A2}" type="presOf" srcId="{69DF16DB-D434-4717-A16E-ABDD92264865}" destId="{07EA54F5-1AA1-4566-AD01-2303DB098871}" srcOrd="0" destOrd="0" presId="urn:microsoft.com/office/officeart/2005/8/layout/pList1"/>
    <dgm:cxn modelId="{D7ABF61D-9542-44B6-BD82-710392F43C48}" type="presOf" srcId="{DCD2775E-0287-4C48-A717-853FEBD1E073}" destId="{CC17F69B-1438-4679-B803-7A904B6F27B9}" srcOrd="0" destOrd="0" presId="urn:microsoft.com/office/officeart/2005/8/layout/pList1"/>
    <dgm:cxn modelId="{8C6CC8B4-906E-4F33-AD4D-A08DEE09B5B3}" srcId="{69DF16DB-D434-4717-A16E-ABDD92264865}" destId="{DCD2775E-0287-4C48-A717-853FEBD1E073}" srcOrd="1" destOrd="0" parTransId="{8CD1773D-7186-4684-BEF4-4022738AA9C7}" sibTransId="{F389DA2D-675F-4521-B160-E58E6E5FF0F6}"/>
    <dgm:cxn modelId="{44B3A0D5-5905-481D-81E6-F56F2F5F4ACF}" srcId="{69DF16DB-D434-4717-A16E-ABDD92264865}" destId="{52DEFEA9-A172-45D5-822F-3A7353960D85}" srcOrd="0" destOrd="0" parTransId="{F4ECA2D3-C44F-4C03-B3CA-D3B4517DC196}" sibTransId="{D405B7EC-6FB5-4117-ABEC-7F4C832239E0}"/>
    <dgm:cxn modelId="{B4754CE4-1E02-439F-A47B-80815B755AB3}" type="presParOf" srcId="{07EA54F5-1AA1-4566-AD01-2303DB098871}" destId="{E4451BEA-4046-4F23-A1EE-C3FC2EFD589A}" srcOrd="0" destOrd="0" presId="urn:microsoft.com/office/officeart/2005/8/layout/pList1"/>
    <dgm:cxn modelId="{6201F5F2-E5AA-4743-A2E7-D8A100954B82}" type="presParOf" srcId="{E4451BEA-4046-4F23-A1EE-C3FC2EFD589A}" destId="{0B23ECC2-2F45-49A0-8B5D-BBC12E71BEFB}" srcOrd="0" destOrd="0" presId="urn:microsoft.com/office/officeart/2005/8/layout/pList1"/>
    <dgm:cxn modelId="{C49B2A66-1A5C-444A-BD1E-228817C0B15E}" type="presParOf" srcId="{E4451BEA-4046-4F23-A1EE-C3FC2EFD589A}" destId="{1C8ECB09-03F8-400B-8AAE-231073B531E8}" srcOrd="1" destOrd="0" presId="urn:microsoft.com/office/officeart/2005/8/layout/pList1"/>
    <dgm:cxn modelId="{8058C3E5-A505-4A92-9E31-5BA8395CBB3C}" type="presParOf" srcId="{07EA54F5-1AA1-4566-AD01-2303DB098871}" destId="{E520C972-12DF-4914-9E6F-42D8C9F09104}" srcOrd="1" destOrd="0" presId="urn:microsoft.com/office/officeart/2005/8/layout/pList1"/>
    <dgm:cxn modelId="{6C3C4D8A-F476-4F5B-98D5-AFF25DB4AF22}" type="presParOf" srcId="{07EA54F5-1AA1-4566-AD01-2303DB098871}" destId="{6E4140BA-A759-4A80-8BC6-4DCC463DE5F4}" srcOrd="2" destOrd="0" presId="urn:microsoft.com/office/officeart/2005/8/layout/pList1"/>
    <dgm:cxn modelId="{E64718E5-3011-4BB0-87F0-910B6F49F374}" type="presParOf" srcId="{6E4140BA-A759-4A80-8BC6-4DCC463DE5F4}" destId="{2FC4E801-B302-46C7-B9B6-607E40B01034}" srcOrd="0" destOrd="0" presId="urn:microsoft.com/office/officeart/2005/8/layout/pList1"/>
    <dgm:cxn modelId="{64AAFFC4-3123-45B6-BDA7-A23D8744F317}" type="presParOf" srcId="{6E4140BA-A759-4A80-8BC6-4DCC463DE5F4}" destId="{CC17F69B-1438-4679-B803-7A904B6F27B9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13B0BA5-31A2-40E1-9298-FF804BBF2E5B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2A32FDC0-638E-43AF-A08E-91209BF192AF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67D3927C-5764-4B20-BF70-9D7618C4DAD8}" type="parTrans" cxnId="{A96D6BC1-EC13-470D-9180-81FB167B4485}">
      <dgm:prSet/>
      <dgm:spPr/>
      <dgm:t>
        <a:bodyPr/>
        <a:lstStyle/>
        <a:p>
          <a:endParaRPr lang="zh-CN" altLang="en-US"/>
        </a:p>
      </dgm:t>
    </dgm:pt>
    <dgm:pt modelId="{5E1EEE6F-F697-4E47-9106-BA78F8E90462}" type="sibTrans" cxnId="{A96D6BC1-EC13-470D-9180-81FB167B4485}">
      <dgm:prSet/>
      <dgm:spPr/>
      <dgm:t>
        <a:bodyPr/>
        <a:lstStyle/>
        <a:p>
          <a:endParaRPr lang="zh-CN" altLang="en-US"/>
        </a:p>
      </dgm:t>
    </dgm:pt>
    <dgm:pt modelId="{F38E52EB-776D-4013-B02A-FEABE185A5B1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A33748B1-E69F-44A4-BD18-BF159F3D38A6}" type="parTrans" cxnId="{9E297EBE-AF56-466C-A33F-14DABBEFCAAB}">
      <dgm:prSet/>
      <dgm:spPr/>
      <dgm:t>
        <a:bodyPr/>
        <a:lstStyle/>
        <a:p>
          <a:endParaRPr lang="zh-CN" altLang="en-US"/>
        </a:p>
      </dgm:t>
    </dgm:pt>
    <dgm:pt modelId="{80B37C3C-A41D-4183-9D23-E63912CD370F}" type="sibTrans" cxnId="{9E297EBE-AF56-466C-A33F-14DABBEFCAAB}">
      <dgm:prSet/>
      <dgm:spPr/>
      <dgm:t>
        <a:bodyPr/>
        <a:lstStyle/>
        <a:p>
          <a:endParaRPr lang="zh-CN" altLang="en-US"/>
        </a:p>
      </dgm:t>
    </dgm:pt>
    <dgm:pt modelId="{B99C3DBB-B42E-4D54-9D91-47592EC6BF8C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A6327740-8583-46B3-9E24-06A5A7AB3B20}" type="parTrans" cxnId="{9F91706D-5E37-4F03-A131-655EAE591BEF}">
      <dgm:prSet/>
      <dgm:spPr/>
      <dgm:t>
        <a:bodyPr/>
        <a:lstStyle/>
        <a:p>
          <a:endParaRPr lang="zh-CN" altLang="en-US"/>
        </a:p>
      </dgm:t>
    </dgm:pt>
    <dgm:pt modelId="{E8A9589B-8F1F-4062-8CB5-80D456FE60FD}" type="sibTrans" cxnId="{9F91706D-5E37-4F03-A131-655EAE591BEF}">
      <dgm:prSet/>
      <dgm:spPr/>
      <dgm:t>
        <a:bodyPr/>
        <a:lstStyle/>
        <a:p>
          <a:endParaRPr lang="zh-CN" altLang="en-US"/>
        </a:p>
      </dgm:t>
    </dgm:pt>
    <dgm:pt modelId="{67A3A6BF-89FE-45C1-9960-EB4905CD96EA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6F4BF9A1-FD91-4B35-853E-40798D72931E}" type="parTrans" cxnId="{F9E8E3CB-37F5-415E-ADA4-5D673CE3EA85}">
      <dgm:prSet/>
      <dgm:spPr/>
      <dgm:t>
        <a:bodyPr/>
        <a:lstStyle/>
        <a:p>
          <a:endParaRPr lang="zh-CN" altLang="en-US"/>
        </a:p>
      </dgm:t>
    </dgm:pt>
    <dgm:pt modelId="{74773BF1-BC51-45A4-A6E5-4B468396CC87}" type="sibTrans" cxnId="{F9E8E3CB-37F5-415E-ADA4-5D673CE3EA85}">
      <dgm:prSet/>
      <dgm:spPr/>
      <dgm:t>
        <a:bodyPr/>
        <a:lstStyle/>
        <a:p>
          <a:endParaRPr lang="zh-CN" altLang="en-US"/>
        </a:p>
      </dgm:t>
    </dgm:pt>
    <dgm:pt modelId="{CFF06EC2-B8BE-4111-B56E-9D4CB4308B18}" type="pres">
      <dgm:prSet presAssocID="{613B0BA5-31A2-40E1-9298-FF804BBF2E5B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CE721D48-D82B-4904-A57B-99FF40F5A503}" type="pres">
      <dgm:prSet presAssocID="{2A32FDC0-638E-43AF-A08E-91209BF192AF}" presName="compNode" presStyleCnt="0"/>
      <dgm:spPr/>
      <dgm:t>
        <a:bodyPr/>
        <a:lstStyle/>
        <a:p>
          <a:endParaRPr lang="zh-CN" altLang="en-US"/>
        </a:p>
      </dgm:t>
    </dgm:pt>
    <dgm:pt modelId="{6B09D12B-131E-4F8A-9014-ADF8204786CF}" type="pres">
      <dgm:prSet presAssocID="{2A32FDC0-638E-43AF-A08E-91209BF192AF}" presName="pictRect" presStyleLbl="node1" presStyleIdx="0" presStyleCnt="4"/>
      <dgm:spPr>
        <a:prstGeom prst="rect">
          <a:avLst/>
        </a:prstGeom>
        <a:solidFill>
          <a:schemeClr val="accent1">
            <a:lumMod val="75000"/>
          </a:schemeClr>
        </a:solidFill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6C6CFF01-70A4-4ECA-8AA8-F603DA6BC293}" type="pres">
      <dgm:prSet presAssocID="{2A32FDC0-638E-43AF-A08E-91209BF192AF}" presName="textRect" presStyleLbl="revTx" presStyleIdx="0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16DDBC8-1F65-4F2C-85A6-9F5B1A2567CC}" type="pres">
      <dgm:prSet presAssocID="{5E1EEE6F-F697-4E47-9106-BA78F8E90462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8B41F7F7-0A8B-4454-AA19-6E92B48FC95F}" type="pres">
      <dgm:prSet presAssocID="{F38E52EB-776D-4013-B02A-FEABE185A5B1}" presName="compNode" presStyleCnt="0"/>
      <dgm:spPr/>
      <dgm:t>
        <a:bodyPr/>
        <a:lstStyle/>
        <a:p>
          <a:endParaRPr lang="zh-CN" altLang="en-US"/>
        </a:p>
      </dgm:t>
    </dgm:pt>
    <dgm:pt modelId="{F084BD82-69A3-449B-946F-8373DE0DC996}" type="pres">
      <dgm:prSet presAssocID="{F38E52EB-776D-4013-B02A-FEABE185A5B1}" presName="pictRect" presStyleLbl="node1" presStyleIdx="1" presStyleCnt="4"/>
      <dgm:spPr>
        <a:prstGeom prst="rect">
          <a:avLst/>
        </a:prstGeom>
        <a:solidFill>
          <a:schemeClr val="accent1">
            <a:lumMod val="75000"/>
          </a:schemeClr>
        </a:solidFill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5DE6EBCD-ECA0-45EF-A70C-197EF6BAAA43}" type="pres">
      <dgm:prSet presAssocID="{F38E52EB-776D-4013-B02A-FEABE185A5B1}" presName="textRect" presStyleLbl="revTx" presStyleIdx="1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52BBC4F-82FF-4999-A489-284EEB6B8574}" type="pres">
      <dgm:prSet presAssocID="{80B37C3C-A41D-4183-9D23-E63912CD370F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658A02E2-A936-41F6-A992-9A51762E19AF}" type="pres">
      <dgm:prSet presAssocID="{B99C3DBB-B42E-4D54-9D91-47592EC6BF8C}" presName="compNode" presStyleCnt="0"/>
      <dgm:spPr/>
      <dgm:t>
        <a:bodyPr/>
        <a:lstStyle/>
        <a:p>
          <a:endParaRPr lang="zh-CN" altLang="en-US"/>
        </a:p>
      </dgm:t>
    </dgm:pt>
    <dgm:pt modelId="{84DE4919-8903-47C1-A958-3DB18BFF32B9}" type="pres">
      <dgm:prSet presAssocID="{B99C3DBB-B42E-4D54-9D91-47592EC6BF8C}" presName="pictRect" presStyleLbl="node1" presStyleIdx="2" presStyleCnt="4" custLinFactNeighborY="-3636"/>
      <dgm:spPr>
        <a:prstGeom prst="rect">
          <a:avLst/>
        </a:prstGeom>
        <a:solidFill>
          <a:schemeClr val="accent1">
            <a:lumMod val="75000"/>
          </a:schemeClr>
        </a:solidFill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AF1D71DD-CC47-4F62-AB9F-CB074AE85121}" type="pres">
      <dgm:prSet presAssocID="{B99C3DBB-B42E-4D54-9D91-47592EC6BF8C}" presName="textRect" presStyleLbl="revTx" presStyleIdx="2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7478C74-8878-4F42-85F1-5FC540D0EE45}" type="pres">
      <dgm:prSet presAssocID="{E8A9589B-8F1F-4062-8CB5-80D456FE60FD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B294C3F1-1B8C-4AF6-B3C2-141836F99E9D}" type="pres">
      <dgm:prSet presAssocID="{67A3A6BF-89FE-45C1-9960-EB4905CD96EA}" presName="compNode" presStyleCnt="0"/>
      <dgm:spPr/>
      <dgm:t>
        <a:bodyPr/>
        <a:lstStyle/>
        <a:p>
          <a:endParaRPr lang="zh-CN" altLang="en-US"/>
        </a:p>
      </dgm:t>
    </dgm:pt>
    <dgm:pt modelId="{E2FBF50E-197B-4246-BE5D-415D894A707D}" type="pres">
      <dgm:prSet presAssocID="{67A3A6BF-89FE-45C1-9960-EB4905CD96EA}" presName="pictRect" presStyleLbl="node1" presStyleIdx="3" presStyleCnt="4"/>
      <dgm:spPr>
        <a:prstGeom prst="rect">
          <a:avLst/>
        </a:prstGeom>
        <a:solidFill>
          <a:schemeClr val="accent1">
            <a:lumMod val="75000"/>
          </a:schemeClr>
        </a:solidFill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C15E58FA-3A5F-4FDE-8E66-F390724EFCD6}" type="pres">
      <dgm:prSet presAssocID="{67A3A6BF-89FE-45C1-9960-EB4905CD96EA}" presName="textRect" presStyleLbl="revTx" presStyleIdx="3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70375E05-95D6-4016-AA86-0968AC1F636A}" type="presOf" srcId="{80B37C3C-A41D-4183-9D23-E63912CD370F}" destId="{B52BBC4F-82FF-4999-A489-284EEB6B8574}" srcOrd="0" destOrd="0" presId="urn:microsoft.com/office/officeart/2005/8/layout/pList1"/>
    <dgm:cxn modelId="{A96D6BC1-EC13-470D-9180-81FB167B4485}" srcId="{613B0BA5-31A2-40E1-9298-FF804BBF2E5B}" destId="{2A32FDC0-638E-43AF-A08E-91209BF192AF}" srcOrd="0" destOrd="0" parTransId="{67D3927C-5764-4B20-BF70-9D7618C4DAD8}" sibTransId="{5E1EEE6F-F697-4E47-9106-BA78F8E90462}"/>
    <dgm:cxn modelId="{9F91706D-5E37-4F03-A131-655EAE591BEF}" srcId="{613B0BA5-31A2-40E1-9298-FF804BBF2E5B}" destId="{B99C3DBB-B42E-4D54-9D91-47592EC6BF8C}" srcOrd="2" destOrd="0" parTransId="{A6327740-8583-46B3-9E24-06A5A7AB3B20}" sibTransId="{E8A9589B-8F1F-4062-8CB5-80D456FE60FD}"/>
    <dgm:cxn modelId="{77A75A86-749B-4347-BFAA-F0EDA146A9D6}" type="presOf" srcId="{F38E52EB-776D-4013-B02A-FEABE185A5B1}" destId="{5DE6EBCD-ECA0-45EF-A70C-197EF6BAAA43}" srcOrd="0" destOrd="0" presId="urn:microsoft.com/office/officeart/2005/8/layout/pList1"/>
    <dgm:cxn modelId="{F9E8E3CB-37F5-415E-ADA4-5D673CE3EA85}" srcId="{613B0BA5-31A2-40E1-9298-FF804BBF2E5B}" destId="{67A3A6BF-89FE-45C1-9960-EB4905CD96EA}" srcOrd="3" destOrd="0" parTransId="{6F4BF9A1-FD91-4B35-853E-40798D72931E}" sibTransId="{74773BF1-BC51-45A4-A6E5-4B468396CC87}"/>
    <dgm:cxn modelId="{7AAE6F30-4B19-44FF-A0F6-2EC0204297EA}" type="presOf" srcId="{5E1EEE6F-F697-4E47-9106-BA78F8E90462}" destId="{316DDBC8-1F65-4F2C-85A6-9F5B1A2567CC}" srcOrd="0" destOrd="0" presId="urn:microsoft.com/office/officeart/2005/8/layout/pList1"/>
    <dgm:cxn modelId="{8462D09E-BFDC-427D-81C3-2DF0199E7623}" type="presOf" srcId="{E8A9589B-8F1F-4062-8CB5-80D456FE60FD}" destId="{E7478C74-8878-4F42-85F1-5FC540D0EE45}" srcOrd="0" destOrd="0" presId="urn:microsoft.com/office/officeart/2005/8/layout/pList1"/>
    <dgm:cxn modelId="{F944D6CC-291E-4B93-A3E9-C2219A0BC45C}" type="presOf" srcId="{2A32FDC0-638E-43AF-A08E-91209BF192AF}" destId="{6C6CFF01-70A4-4ECA-8AA8-F603DA6BC293}" srcOrd="0" destOrd="0" presId="urn:microsoft.com/office/officeart/2005/8/layout/pList1"/>
    <dgm:cxn modelId="{62E078CE-DF51-4224-97A3-03CBC1A791D2}" type="presOf" srcId="{67A3A6BF-89FE-45C1-9960-EB4905CD96EA}" destId="{C15E58FA-3A5F-4FDE-8E66-F390724EFCD6}" srcOrd="0" destOrd="0" presId="urn:microsoft.com/office/officeart/2005/8/layout/pList1"/>
    <dgm:cxn modelId="{68A5A745-4A32-4E43-939B-2E814EC637AB}" type="presOf" srcId="{B99C3DBB-B42E-4D54-9D91-47592EC6BF8C}" destId="{AF1D71DD-CC47-4F62-AB9F-CB074AE85121}" srcOrd="0" destOrd="0" presId="urn:microsoft.com/office/officeart/2005/8/layout/pList1"/>
    <dgm:cxn modelId="{317A6A18-C9BF-4D5B-A99B-1F25ECB797AD}" type="presOf" srcId="{613B0BA5-31A2-40E1-9298-FF804BBF2E5B}" destId="{CFF06EC2-B8BE-4111-B56E-9D4CB4308B18}" srcOrd="0" destOrd="0" presId="urn:microsoft.com/office/officeart/2005/8/layout/pList1"/>
    <dgm:cxn modelId="{9E297EBE-AF56-466C-A33F-14DABBEFCAAB}" srcId="{613B0BA5-31A2-40E1-9298-FF804BBF2E5B}" destId="{F38E52EB-776D-4013-B02A-FEABE185A5B1}" srcOrd="1" destOrd="0" parTransId="{A33748B1-E69F-44A4-BD18-BF159F3D38A6}" sibTransId="{80B37C3C-A41D-4183-9D23-E63912CD370F}"/>
    <dgm:cxn modelId="{9BC94D83-650D-4575-9A5D-6F297370DE01}" type="presParOf" srcId="{CFF06EC2-B8BE-4111-B56E-9D4CB4308B18}" destId="{CE721D48-D82B-4904-A57B-99FF40F5A503}" srcOrd="0" destOrd="0" presId="urn:microsoft.com/office/officeart/2005/8/layout/pList1"/>
    <dgm:cxn modelId="{36538538-5AD5-4A93-9A29-458E32F6097D}" type="presParOf" srcId="{CE721D48-D82B-4904-A57B-99FF40F5A503}" destId="{6B09D12B-131E-4F8A-9014-ADF8204786CF}" srcOrd="0" destOrd="0" presId="urn:microsoft.com/office/officeart/2005/8/layout/pList1"/>
    <dgm:cxn modelId="{5245A111-2948-4CC0-A3F0-8724687D9961}" type="presParOf" srcId="{CE721D48-D82B-4904-A57B-99FF40F5A503}" destId="{6C6CFF01-70A4-4ECA-8AA8-F603DA6BC293}" srcOrd="1" destOrd="0" presId="urn:microsoft.com/office/officeart/2005/8/layout/pList1"/>
    <dgm:cxn modelId="{6BB1875B-4C6E-4DBB-B99C-1AD765B34EEB}" type="presParOf" srcId="{CFF06EC2-B8BE-4111-B56E-9D4CB4308B18}" destId="{316DDBC8-1F65-4F2C-85A6-9F5B1A2567CC}" srcOrd="1" destOrd="0" presId="urn:microsoft.com/office/officeart/2005/8/layout/pList1"/>
    <dgm:cxn modelId="{BB28D791-FB45-4972-9C4A-FC11D10A0A6E}" type="presParOf" srcId="{CFF06EC2-B8BE-4111-B56E-9D4CB4308B18}" destId="{8B41F7F7-0A8B-4454-AA19-6E92B48FC95F}" srcOrd="2" destOrd="0" presId="urn:microsoft.com/office/officeart/2005/8/layout/pList1"/>
    <dgm:cxn modelId="{37373825-E6EA-4DBB-B084-0E41BE7DA5E8}" type="presParOf" srcId="{8B41F7F7-0A8B-4454-AA19-6E92B48FC95F}" destId="{F084BD82-69A3-449B-946F-8373DE0DC996}" srcOrd="0" destOrd="0" presId="urn:microsoft.com/office/officeart/2005/8/layout/pList1"/>
    <dgm:cxn modelId="{34532E3A-C421-4D97-8687-696CF401CA64}" type="presParOf" srcId="{8B41F7F7-0A8B-4454-AA19-6E92B48FC95F}" destId="{5DE6EBCD-ECA0-45EF-A70C-197EF6BAAA43}" srcOrd="1" destOrd="0" presId="urn:microsoft.com/office/officeart/2005/8/layout/pList1"/>
    <dgm:cxn modelId="{4E53EA81-DFE3-4D9D-9FB6-C16BCD23F3DA}" type="presParOf" srcId="{CFF06EC2-B8BE-4111-B56E-9D4CB4308B18}" destId="{B52BBC4F-82FF-4999-A489-284EEB6B8574}" srcOrd="3" destOrd="0" presId="urn:microsoft.com/office/officeart/2005/8/layout/pList1"/>
    <dgm:cxn modelId="{8EB391EF-47FE-4C1E-95BA-2FAAF709915E}" type="presParOf" srcId="{CFF06EC2-B8BE-4111-B56E-9D4CB4308B18}" destId="{658A02E2-A936-41F6-A992-9A51762E19AF}" srcOrd="4" destOrd="0" presId="urn:microsoft.com/office/officeart/2005/8/layout/pList1"/>
    <dgm:cxn modelId="{FFE6A932-C161-4C80-8610-905CE3220B6A}" type="presParOf" srcId="{658A02E2-A936-41F6-A992-9A51762E19AF}" destId="{84DE4919-8903-47C1-A958-3DB18BFF32B9}" srcOrd="0" destOrd="0" presId="urn:microsoft.com/office/officeart/2005/8/layout/pList1"/>
    <dgm:cxn modelId="{2209BC22-F8EA-4A81-8948-A2BB4C44A56B}" type="presParOf" srcId="{658A02E2-A936-41F6-A992-9A51762E19AF}" destId="{AF1D71DD-CC47-4F62-AB9F-CB074AE85121}" srcOrd="1" destOrd="0" presId="urn:microsoft.com/office/officeart/2005/8/layout/pList1"/>
    <dgm:cxn modelId="{2F18EE32-DAE2-4719-9582-B65453AA2274}" type="presParOf" srcId="{CFF06EC2-B8BE-4111-B56E-9D4CB4308B18}" destId="{E7478C74-8878-4F42-85F1-5FC540D0EE45}" srcOrd="5" destOrd="0" presId="urn:microsoft.com/office/officeart/2005/8/layout/pList1"/>
    <dgm:cxn modelId="{1A60D1D6-1384-46DE-863E-2D4559F3AE47}" type="presParOf" srcId="{CFF06EC2-B8BE-4111-B56E-9D4CB4308B18}" destId="{B294C3F1-1B8C-4AF6-B3C2-141836F99E9D}" srcOrd="6" destOrd="0" presId="urn:microsoft.com/office/officeart/2005/8/layout/pList1"/>
    <dgm:cxn modelId="{0625B8DD-2E83-4815-83B1-C1D59BA213D7}" type="presParOf" srcId="{B294C3F1-1B8C-4AF6-B3C2-141836F99E9D}" destId="{E2FBF50E-197B-4246-BE5D-415D894A707D}" srcOrd="0" destOrd="0" presId="urn:microsoft.com/office/officeart/2005/8/layout/pList1"/>
    <dgm:cxn modelId="{3E948CCD-FA8C-4CF2-AFD6-9638B133D3E7}" type="presParOf" srcId="{B294C3F1-1B8C-4AF6-B3C2-141836F99E9D}" destId="{C15E58FA-3A5F-4FDE-8E66-F390724EFCD6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23ECC2-2F45-49A0-8B5D-BBC12E71BEFB}">
      <dsp:nvSpPr>
        <dsp:cNvPr id="0" name=""/>
        <dsp:cNvSpPr/>
      </dsp:nvSpPr>
      <dsp:spPr>
        <a:xfrm>
          <a:off x="1698" y="277568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8ECB09-03F8-400B-8AAE-231073B531E8}">
      <dsp:nvSpPr>
        <dsp:cNvPr id="0" name=""/>
        <dsp:cNvSpPr/>
      </dsp:nvSpPr>
      <dsp:spPr>
        <a:xfrm>
          <a:off x="1698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1698" y="2006895"/>
        <a:ext cx="2509908" cy="931176"/>
      </dsp:txXfrm>
    </dsp:sp>
    <dsp:sp modelId="{2FC4E801-B302-46C7-B9B6-607E40B01034}">
      <dsp:nvSpPr>
        <dsp:cNvPr id="0" name=""/>
        <dsp:cNvSpPr/>
      </dsp:nvSpPr>
      <dsp:spPr>
        <a:xfrm>
          <a:off x="2762703" y="277568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17F69B-1438-4679-B803-7A904B6F27B9}">
      <dsp:nvSpPr>
        <dsp:cNvPr id="0" name=""/>
        <dsp:cNvSpPr/>
      </dsp:nvSpPr>
      <dsp:spPr>
        <a:xfrm>
          <a:off x="2762703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2762703" y="2006895"/>
        <a:ext cx="2509908" cy="9311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23ECC2-2F45-49A0-8B5D-BBC12E71BEFB}">
      <dsp:nvSpPr>
        <dsp:cNvPr id="0" name=""/>
        <dsp:cNvSpPr/>
      </dsp:nvSpPr>
      <dsp:spPr>
        <a:xfrm>
          <a:off x="0" y="262333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8ECB09-03F8-400B-8AAE-231073B531E8}">
      <dsp:nvSpPr>
        <dsp:cNvPr id="0" name=""/>
        <dsp:cNvSpPr/>
      </dsp:nvSpPr>
      <dsp:spPr>
        <a:xfrm>
          <a:off x="1698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1698" y="2006895"/>
        <a:ext cx="2509908" cy="931176"/>
      </dsp:txXfrm>
    </dsp:sp>
    <dsp:sp modelId="{2FC4E801-B302-46C7-B9B6-607E40B01034}">
      <dsp:nvSpPr>
        <dsp:cNvPr id="0" name=""/>
        <dsp:cNvSpPr/>
      </dsp:nvSpPr>
      <dsp:spPr>
        <a:xfrm>
          <a:off x="2762703" y="277568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17F69B-1438-4679-B803-7A904B6F27B9}">
      <dsp:nvSpPr>
        <dsp:cNvPr id="0" name=""/>
        <dsp:cNvSpPr/>
      </dsp:nvSpPr>
      <dsp:spPr>
        <a:xfrm>
          <a:off x="2762703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2762703" y="2006895"/>
        <a:ext cx="2509908" cy="93117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09D12B-131E-4F8A-9014-ADF8204786CF}">
      <dsp:nvSpPr>
        <dsp:cNvPr id="0" name=""/>
        <dsp:cNvSpPr/>
      </dsp:nvSpPr>
      <dsp:spPr>
        <a:xfrm>
          <a:off x="1193649" y="3741"/>
          <a:ext cx="2433656" cy="1676789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C6CFF01-70A4-4ECA-8AA8-F603DA6BC293}">
      <dsp:nvSpPr>
        <dsp:cNvPr id="0" name=""/>
        <dsp:cNvSpPr/>
      </dsp:nvSpPr>
      <dsp:spPr>
        <a:xfrm>
          <a:off x="1193649" y="1680530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1193649" y="1680530"/>
        <a:ext cx="2433656" cy="902886"/>
      </dsp:txXfrm>
    </dsp:sp>
    <dsp:sp modelId="{F084BD82-69A3-449B-946F-8373DE0DC996}">
      <dsp:nvSpPr>
        <dsp:cNvPr id="0" name=""/>
        <dsp:cNvSpPr/>
      </dsp:nvSpPr>
      <dsp:spPr>
        <a:xfrm>
          <a:off x="3870773" y="3741"/>
          <a:ext cx="2433656" cy="1676789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E6EBCD-ECA0-45EF-A70C-197EF6BAAA43}">
      <dsp:nvSpPr>
        <dsp:cNvPr id="0" name=""/>
        <dsp:cNvSpPr/>
      </dsp:nvSpPr>
      <dsp:spPr>
        <a:xfrm>
          <a:off x="3870773" y="1680530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3870773" y="1680530"/>
        <a:ext cx="2433656" cy="902886"/>
      </dsp:txXfrm>
    </dsp:sp>
    <dsp:sp modelId="{84DE4919-8903-47C1-A958-3DB18BFF32B9}">
      <dsp:nvSpPr>
        <dsp:cNvPr id="0" name=""/>
        <dsp:cNvSpPr/>
      </dsp:nvSpPr>
      <dsp:spPr>
        <a:xfrm>
          <a:off x="1193649" y="2765814"/>
          <a:ext cx="2433656" cy="1676789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1D71DD-CC47-4F62-AB9F-CB074AE85121}">
      <dsp:nvSpPr>
        <dsp:cNvPr id="0" name=""/>
        <dsp:cNvSpPr/>
      </dsp:nvSpPr>
      <dsp:spPr>
        <a:xfrm>
          <a:off x="1193649" y="4503572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1193649" y="4503572"/>
        <a:ext cx="2433656" cy="902886"/>
      </dsp:txXfrm>
    </dsp:sp>
    <dsp:sp modelId="{E2FBF50E-197B-4246-BE5D-415D894A707D}">
      <dsp:nvSpPr>
        <dsp:cNvPr id="0" name=""/>
        <dsp:cNvSpPr/>
      </dsp:nvSpPr>
      <dsp:spPr>
        <a:xfrm>
          <a:off x="3870773" y="2826782"/>
          <a:ext cx="2433656" cy="1676789"/>
        </a:xfrm>
        <a:prstGeom prst="rect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5E58FA-3A5F-4FDE-8E66-F390724EFCD6}">
      <dsp:nvSpPr>
        <dsp:cNvPr id="0" name=""/>
        <dsp:cNvSpPr/>
      </dsp:nvSpPr>
      <dsp:spPr>
        <a:xfrm>
          <a:off x="3870773" y="4503572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3870773" y="4503572"/>
        <a:ext cx="2433656" cy="9028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黄绿色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小升初模板</Template>
  <TotalTime>0</TotalTime>
  <Pages>10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cp:lastPrinted>2017-11-02T17:06:00Z</cp:lastPrinted>
  <dcterms:created xsi:type="dcterms:W3CDTF">2017-11-17T22:05:00Z</dcterms:created>
  <dcterms:modified xsi:type="dcterms:W3CDTF">2017-11-17T22:05:00Z</dcterms:modified>
</cp:coreProperties>
</file>