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561C" w14:textId="77777777" w:rsidR="00F243D0" w:rsidRDefault="00BD52AF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66C3FE" wp14:editId="3979B3B3">
                <wp:simplePos x="0" y="0"/>
                <wp:positionH relativeFrom="column">
                  <wp:posOffset>-488315</wp:posOffset>
                </wp:positionH>
                <wp:positionV relativeFrom="paragraph">
                  <wp:posOffset>-475615</wp:posOffset>
                </wp:positionV>
                <wp:extent cx="7633335" cy="11050905"/>
                <wp:effectExtent l="0" t="0" r="571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0" y="64135"/>
                          <a:ext cx="7633335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45pt;margin-top:-37.45pt;height:870.15pt;width:601.05pt;z-index:-251658240;v-text-anchor:middle;mso-width-relative:page;mso-height-relative:page;" fillcolor="#FFFFFF [3212]" filled="t" stroked="f" coordsize="21600,21600" o:gfxdata="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JP&#10;CMnbAAAADQEAAA8AAAAAAAAAAQAgAAAAIgAAAGRycy9kb3ducmV2LnhtbFBLAQIUABQAAAAIAIdO&#10;4kADg25BWQIAAIc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FBE5C" wp14:editId="64668B36">
                <wp:simplePos x="0" y="0"/>
                <wp:positionH relativeFrom="column">
                  <wp:posOffset>2748280</wp:posOffset>
                </wp:positionH>
                <wp:positionV relativeFrom="paragraph">
                  <wp:posOffset>-88265</wp:posOffset>
                </wp:positionV>
                <wp:extent cx="1281430" cy="5740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C372C" w14:textId="77777777" w:rsidR="00F243D0" w:rsidRDefault="00BD52AF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  <w:p w14:paraId="416DA086" w14:textId="77777777" w:rsidR="00F243D0" w:rsidRDefault="00F243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EFBE5C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6.4pt;margin-top:-6.95pt;width:100.9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" filled="f" stroked="f" strokeweight=".5pt">
                <v:textbox>
                  <w:txbxContent>
                    <w:p w14:paraId="7CCC372C" w14:textId="77777777" w:rsidR="00F243D0" w:rsidRDefault="00BD52AF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个人简历</w:t>
                      </w:r>
                    </w:p>
                    <w:p w14:paraId="416DA086" w14:textId="77777777" w:rsidR="00F243D0" w:rsidRDefault="00F243D0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CF794DF" wp14:editId="51170B53">
                <wp:simplePos x="0" y="0"/>
                <wp:positionH relativeFrom="column">
                  <wp:posOffset>-502920</wp:posOffset>
                </wp:positionH>
                <wp:positionV relativeFrom="paragraph">
                  <wp:posOffset>-485140</wp:posOffset>
                </wp:positionV>
                <wp:extent cx="7620000" cy="10776585"/>
                <wp:effectExtent l="0" t="0" r="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55" y="254635"/>
                          <a:ext cx="7620000" cy="10776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9.6pt;margin-top:-38.2pt;height:848.55pt;width:600pt;z-index:-251659264;v-text-anchor:middle;mso-width-relative:page;mso-height-relative:page;" fillcolor="#FFFFFF [3212]" filled="t" stroked="f" coordsize="21600,21600" o:gfxdata="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Pn&#10;Zh/bAAAADQEAAA8AAAAAAAAAAQAgAAAAIgAAAGRycy9kb3ducmV2LnhtbFBLAQIUABQAAAAIAIdO&#10;4kBZYZGxWQIAAIg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10425" w:type="dxa"/>
        <w:tblInd w:w="152" w:type="dxa"/>
        <w:tblBorders>
          <w:top w:val="single" w:sz="12" w:space="0" w:color="D8D8D8" w:themeColor="background1" w:themeShade="D8"/>
          <w:left w:val="single" w:sz="12" w:space="0" w:color="D8D8D8" w:themeColor="background1" w:themeShade="D8"/>
          <w:bottom w:val="single" w:sz="12" w:space="0" w:color="D8D8D8" w:themeColor="background1" w:themeShade="D8"/>
          <w:right w:val="single" w:sz="12" w:space="0" w:color="D8D8D8" w:themeColor="background1" w:themeShade="D8"/>
          <w:insideH w:val="single" w:sz="12" w:space="0" w:color="D8D8D8" w:themeColor="background1" w:themeShade="D8"/>
          <w:insideV w:val="single" w:sz="12" w:space="0" w:color="D8D8D8" w:themeColor="background1" w:themeShade="D8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96"/>
        <w:gridCol w:w="1604"/>
        <w:gridCol w:w="1110"/>
        <w:gridCol w:w="1621"/>
        <w:gridCol w:w="1238"/>
        <w:gridCol w:w="1936"/>
        <w:gridCol w:w="1851"/>
      </w:tblGrid>
      <w:tr w:rsidR="00F243D0" w14:paraId="37254B63" w14:textId="77777777">
        <w:trPr>
          <w:trHeight w:val="428"/>
        </w:trPr>
        <w:tc>
          <w:tcPr>
            <w:tcW w:w="8574" w:type="dxa"/>
            <w:gridSpan w:val="7"/>
            <w:tcBorders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76365865" w14:textId="77777777" w:rsidR="00F243D0" w:rsidRDefault="00BD52AF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基本信息</w:t>
            </w:r>
          </w:p>
        </w:tc>
        <w:tc>
          <w:tcPr>
            <w:tcW w:w="1851" w:type="dxa"/>
            <w:vMerge w:val="restart"/>
            <w:tcBorders>
              <w:tl2br w:val="nil"/>
              <w:tr2bl w:val="nil"/>
            </w:tcBorders>
            <w:vAlign w:val="center"/>
          </w:tcPr>
          <w:p w14:paraId="1DEA0DEF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7C1A4099" wp14:editId="6F2C7DA3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-19050</wp:posOffset>
                  </wp:positionV>
                  <wp:extent cx="1163320" cy="155067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20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43D0" w14:paraId="0F2D0BD8" w14:textId="77777777">
        <w:trPr>
          <w:trHeight w:val="446"/>
        </w:trPr>
        <w:tc>
          <w:tcPr>
            <w:tcW w:w="1065" w:type="dxa"/>
            <w:gridSpan w:val="2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CC9EC55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姓名</w:t>
            </w:r>
          </w:p>
        </w:tc>
        <w:tc>
          <w:tcPr>
            <w:tcW w:w="1604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597C4AC6" w14:textId="713F3C5D" w:rsidR="00F243D0" w:rsidRDefault="00746D1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胡</w:t>
            </w:r>
            <w:r w:rsidR="002A1956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小豆</w:t>
            </w:r>
          </w:p>
        </w:tc>
        <w:tc>
          <w:tcPr>
            <w:tcW w:w="1110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04D7C3A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年龄</w:t>
            </w:r>
          </w:p>
        </w:tc>
        <w:tc>
          <w:tcPr>
            <w:tcW w:w="1621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07A37EF0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25岁</w:t>
            </w:r>
          </w:p>
        </w:tc>
        <w:tc>
          <w:tcPr>
            <w:tcW w:w="1238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64963B4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性别</w:t>
            </w:r>
          </w:p>
        </w:tc>
        <w:tc>
          <w:tcPr>
            <w:tcW w:w="1936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6882B1CD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女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8EBF543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01AA5F2D" w14:textId="77777777">
        <w:trPr>
          <w:trHeight w:val="44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4E2C24BA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籍贯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E89C372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江苏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561BB804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民族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006F55D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A3D9BAF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婚否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388A5C59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已婚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2F05841F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5BD3AF83" w14:textId="77777777">
        <w:trPr>
          <w:trHeight w:val="43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0011E086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健康状况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8DF1760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31908C2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政治面貌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115E35C6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6641B2D6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身高/体重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0176A7A5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162cm/50kg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400A07A2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2833E13F" w14:textId="77777777">
        <w:trPr>
          <w:trHeight w:val="43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63011BD7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手机号码</w:t>
            </w:r>
          </w:p>
        </w:tc>
        <w:tc>
          <w:tcPr>
            <w:tcW w:w="2714" w:type="dxa"/>
            <w:gridSpan w:val="2"/>
            <w:tcBorders>
              <w:tl2br w:val="nil"/>
              <w:tr2bl w:val="nil"/>
            </w:tcBorders>
            <w:vAlign w:val="center"/>
          </w:tcPr>
          <w:p w14:paraId="3C95EC7C" w14:textId="72B4D95D" w:rsidR="00F243D0" w:rsidRDefault="00C17389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13500000000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5E9E21AB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电子邮箱</w:t>
            </w:r>
          </w:p>
        </w:tc>
        <w:tc>
          <w:tcPr>
            <w:tcW w:w="3174" w:type="dxa"/>
            <w:gridSpan w:val="2"/>
            <w:tcBorders>
              <w:tl2br w:val="nil"/>
              <w:tr2bl w:val="nil"/>
            </w:tcBorders>
            <w:vAlign w:val="center"/>
          </w:tcPr>
          <w:p w14:paraId="737E880A" w14:textId="5520188C" w:rsidR="00F243D0" w:rsidRDefault="00C17389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xxx@xx.com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5835EF8D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355F5839" w14:textId="77777777">
        <w:trPr>
          <w:trHeight w:val="45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6954EC60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现居地址</w:t>
            </w:r>
          </w:p>
        </w:tc>
        <w:tc>
          <w:tcPr>
            <w:tcW w:w="7509" w:type="dxa"/>
            <w:gridSpan w:val="5"/>
            <w:tcBorders>
              <w:tl2br w:val="nil"/>
              <w:tr2bl w:val="nil"/>
            </w:tcBorders>
            <w:vAlign w:val="center"/>
          </w:tcPr>
          <w:p w14:paraId="79FD0B71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南京市江林区天元路23号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BACF5D1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13622F39" w14:textId="77777777">
        <w:trPr>
          <w:trHeight w:val="409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25C861F1" w14:textId="77777777" w:rsidR="00F243D0" w:rsidRDefault="00BD52AF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学习情况</w:t>
            </w:r>
          </w:p>
        </w:tc>
      </w:tr>
      <w:tr w:rsidR="00F243D0" w14:paraId="6A27DD30" w14:textId="77777777">
        <w:trPr>
          <w:trHeight w:val="402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8BA5AED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03EF8EF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院校名称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AE0C38F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所学专业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4BBB43E1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学历</w:t>
            </w:r>
          </w:p>
        </w:tc>
      </w:tr>
      <w:tr w:rsidR="00F243D0" w14:paraId="1EFB3C3E" w14:textId="77777777">
        <w:trPr>
          <w:trHeight w:val="386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65D5B19" w14:textId="207EB30A" w:rsidR="00F243D0" w:rsidRDefault="00BD52AF">
            <w:pPr>
              <w:ind w:firstLineChars="100" w:firstLine="21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 xml:space="preserve">　</w:t>
            </w:r>
            <w:r w:rsidR="008A29CF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.09-</w:t>
            </w:r>
            <w:r w:rsidR="008A29CF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67C8DB3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南京师范大学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354C7A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思想政治教育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267CDB71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硕士</w:t>
            </w:r>
          </w:p>
        </w:tc>
      </w:tr>
      <w:tr w:rsidR="00F243D0" w14:paraId="6629529B" w14:textId="77777777">
        <w:trPr>
          <w:trHeight w:val="36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742E739" w14:textId="4B4CC580" w:rsidR="00F243D0" w:rsidRDefault="008A29C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20xx.07-20xx.07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CAD413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东南大学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DAC783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国际经济与贸易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4C8D5CAE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</w:tr>
      <w:tr w:rsidR="00F243D0" w14:paraId="50847816" w14:textId="77777777">
        <w:trPr>
          <w:trHeight w:val="293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A52E484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9157E7C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8A22F6B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5101E394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620B6715" w14:textId="77777777">
        <w:trPr>
          <w:trHeight w:val="414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04FFBD3C" w14:textId="77777777" w:rsidR="00F243D0" w:rsidRDefault="00BD52AF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个人实践经历</w:t>
            </w:r>
          </w:p>
        </w:tc>
      </w:tr>
      <w:tr w:rsidR="00F243D0" w14:paraId="760CA0CF" w14:textId="77777777">
        <w:trPr>
          <w:trHeight w:val="440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A7E8AFC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3A6D724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工作单位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29841A5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担任职位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261B07F2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离职原因</w:t>
            </w:r>
          </w:p>
        </w:tc>
      </w:tr>
      <w:tr w:rsidR="00F243D0" w14:paraId="2306CE16" w14:textId="77777777">
        <w:trPr>
          <w:trHeight w:val="42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D822A7F" w14:textId="1E9A4DEB" w:rsidR="00F243D0" w:rsidRDefault="008A29C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20xx.02-20xx.08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5A5295E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南京市扬子第一中学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C30F62F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政治教师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4D61264A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求发展</w:t>
            </w:r>
          </w:p>
        </w:tc>
      </w:tr>
      <w:tr w:rsidR="00F243D0" w14:paraId="534BF618" w14:textId="77777777">
        <w:trPr>
          <w:trHeight w:val="399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71CD65E" w14:textId="57A86055" w:rsidR="00F243D0" w:rsidRDefault="008A29C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20xx.08-20xx.10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858ACB8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南京市广播电视台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CE6B6C8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民生新闻记者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49FEE960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合约到期</w:t>
            </w:r>
          </w:p>
        </w:tc>
      </w:tr>
      <w:tr w:rsidR="00F243D0" w14:paraId="026765FB" w14:textId="77777777">
        <w:trPr>
          <w:trHeight w:val="454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42CD7FA" w14:textId="78150346" w:rsidR="00F243D0" w:rsidRDefault="008A29C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20xx.09-20xx.06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76662D1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南京林尚书城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DE9D353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人事助理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6E5D0A77" w14:textId="77777777" w:rsidR="00F243D0" w:rsidRDefault="00BD52AF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公司解体</w:t>
            </w:r>
          </w:p>
        </w:tc>
      </w:tr>
      <w:tr w:rsidR="00F243D0" w14:paraId="55ECD0BC" w14:textId="77777777">
        <w:trPr>
          <w:trHeight w:val="354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3BFED47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4FEA540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816344F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46E18D0C" w14:textId="77777777" w:rsidR="00F243D0" w:rsidRDefault="00F243D0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F243D0" w14:paraId="108F9E06" w14:textId="77777777">
        <w:trPr>
          <w:trHeight w:val="4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7910B228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培训情况</w:t>
            </w:r>
          </w:p>
        </w:tc>
      </w:tr>
      <w:tr w:rsidR="00F243D0" w14:paraId="5D21AE1E" w14:textId="77777777">
        <w:trPr>
          <w:trHeight w:val="11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vAlign w:val="center"/>
          </w:tcPr>
          <w:p w14:paraId="70ADF876" w14:textId="76E3A8C0" w:rsidR="00F243D0" w:rsidRDefault="008A29C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20xx6年6月 参加全国"信息技术及应用培训"教育工程的培训 并获得证书</w:t>
            </w:r>
          </w:p>
        </w:tc>
      </w:tr>
      <w:tr w:rsidR="00F243D0" w14:paraId="542E2628" w14:textId="77777777">
        <w:trPr>
          <w:trHeight w:val="435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70219A6C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所获奖项情况</w:t>
            </w:r>
          </w:p>
        </w:tc>
      </w:tr>
      <w:tr w:rsidR="00F243D0" w14:paraId="779F4BC9" w14:textId="77777777">
        <w:trPr>
          <w:trHeight w:val="1472"/>
        </w:trPr>
        <w:tc>
          <w:tcPr>
            <w:tcW w:w="10425" w:type="dxa"/>
            <w:gridSpan w:val="8"/>
            <w:tcBorders>
              <w:bottom w:val="single" w:sz="12" w:space="0" w:color="D9D9D9"/>
              <w:tl2br w:val="nil"/>
              <w:tr2bl w:val="nil"/>
            </w:tcBorders>
            <w:vAlign w:val="center"/>
          </w:tcPr>
          <w:p w14:paraId="097AAF5E" w14:textId="77777777" w:rsidR="00F243D0" w:rsidRDefault="00BD52AF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全国硬笔书法大赛三等奖</w:t>
            </w:r>
          </w:p>
          <w:p w14:paraId="42A64CAA" w14:textId="71ECA998" w:rsidR="00F243D0" w:rsidRDefault="008A29CF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20xx年扬子一中“春雨杯”教职赛二等奖</w:t>
            </w:r>
          </w:p>
          <w:p w14:paraId="00D7F359" w14:textId="050BCD4C" w:rsidR="00F243D0" w:rsidRDefault="008A29C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20xx年江苏省中小学教师微课竞赛二等奖</w:t>
            </w:r>
          </w:p>
        </w:tc>
      </w:tr>
      <w:tr w:rsidR="00F243D0" w14:paraId="59972757" w14:textId="77777777">
        <w:trPr>
          <w:trHeight w:val="410"/>
        </w:trPr>
        <w:tc>
          <w:tcPr>
            <w:tcW w:w="10425" w:type="dxa"/>
            <w:gridSpan w:val="8"/>
            <w:tcBorders>
              <w:top w:val="single" w:sz="12" w:space="0" w:color="D9D9D9"/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352B4F8A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自我评价</w:t>
            </w:r>
          </w:p>
        </w:tc>
      </w:tr>
      <w:tr w:rsidR="00F243D0" w14:paraId="2354D557" w14:textId="77777777">
        <w:trPr>
          <w:trHeight w:val="1443"/>
        </w:trPr>
        <w:tc>
          <w:tcPr>
            <w:tcW w:w="10425" w:type="dxa"/>
            <w:gridSpan w:val="8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6CD1604" w14:textId="77777777" w:rsidR="00F243D0" w:rsidRDefault="00BD52AF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经过5年不同工作,积累了丰富的工作经验,性格也变得沉稳。同时，对自己的职业前景有了明确的规划。</w:t>
            </w:r>
          </w:p>
          <w:p w14:paraId="54D25006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想找个有发展前景的公司，通过自己的努力与公司共同发展</w:t>
            </w:r>
          </w:p>
        </w:tc>
      </w:tr>
      <w:tr w:rsidR="00F243D0" w14:paraId="63A27218" w14:textId="77777777">
        <w:trPr>
          <w:trHeight w:val="528"/>
        </w:trPr>
        <w:tc>
          <w:tcPr>
            <w:tcW w:w="969" w:type="dxa"/>
            <w:tcBorders>
              <w:right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0889384F" w14:textId="77777777" w:rsidR="00F243D0" w:rsidRDefault="00BD52AF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备注</w:t>
            </w:r>
          </w:p>
        </w:tc>
        <w:tc>
          <w:tcPr>
            <w:tcW w:w="9456" w:type="dxa"/>
            <w:gridSpan w:val="7"/>
            <w:tcBorders>
              <w:left w:val="single" w:sz="12" w:space="0" w:color="D9D9D9"/>
              <w:tl2br w:val="nil"/>
              <w:tr2bl w:val="nil"/>
            </w:tcBorders>
            <w:vAlign w:val="center"/>
          </w:tcPr>
          <w:p w14:paraId="1341F00A" w14:textId="77777777" w:rsidR="00F243D0" w:rsidRDefault="00BD52AF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双休、社保</w:t>
            </w:r>
          </w:p>
        </w:tc>
      </w:tr>
    </w:tbl>
    <w:p w14:paraId="69FFE0FA" w14:textId="77777777" w:rsidR="00F243D0" w:rsidRDefault="00F243D0">
      <w:pPr>
        <w:snapToGrid w:val="0"/>
        <w:rPr>
          <w:rFonts w:ascii="微软雅黑" w:eastAsia="微软雅黑" w:hAnsi="微软雅黑" w:hint="eastAsia"/>
        </w:rPr>
      </w:pPr>
    </w:p>
    <w:sectPr w:rsidR="00F243D0">
      <w:footerReference w:type="default" r:id="rId8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0C9F" w14:textId="77777777" w:rsidR="00964E2C" w:rsidRDefault="00964E2C">
      <w:r>
        <w:separator/>
      </w:r>
    </w:p>
  </w:endnote>
  <w:endnote w:type="continuationSeparator" w:id="0">
    <w:p w14:paraId="5F51F7B2" w14:textId="77777777" w:rsidR="00964E2C" w:rsidRDefault="0096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F36A" w14:textId="77777777" w:rsidR="00F243D0" w:rsidRDefault="00BD52AF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64B20465" w14:textId="77777777" w:rsidR="00F243D0" w:rsidRDefault="00F243D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DC7F" w14:textId="77777777" w:rsidR="00964E2C" w:rsidRDefault="00964E2C">
      <w:r>
        <w:separator/>
      </w:r>
    </w:p>
  </w:footnote>
  <w:footnote w:type="continuationSeparator" w:id="0">
    <w:p w14:paraId="3EE3C499" w14:textId="77777777" w:rsidR="00964E2C" w:rsidRDefault="00964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02861"/>
    <w:rsid w:val="000A1F70"/>
    <w:rsid w:val="001605A5"/>
    <w:rsid w:val="00172A27"/>
    <w:rsid w:val="00283FDC"/>
    <w:rsid w:val="002A1956"/>
    <w:rsid w:val="0030576B"/>
    <w:rsid w:val="00743B66"/>
    <w:rsid w:val="00746D12"/>
    <w:rsid w:val="0075786E"/>
    <w:rsid w:val="0082122B"/>
    <w:rsid w:val="0086740F"/>
    <w:rsid w:val="008A2798"/>
    <w:rsid w:val="008A29CF"/>
    <w:rsid w:val="00964E2C"/>
    <w:rsid w:val="00B0389A"/>
    <w:rsid w:val="00B06222"/>
    <w:rsid w:val="00B764B1"/>
    <w:rsid w:val="00BD2D4F"/>
    <w:rsid w:val="00BD52AF"/>
    <w:rsid w:val="00C17389"/>
    <w:rsid w:val="00CB2FB7"/>
    <w:rsid w:val="00D764DF"/>
    <w:rsid w:val="00DC0879"/>
    <w:rsid w:val="00E356FE"/>
    <w:rsid w:val="00F12623"/>
    <w:rsid w:val="00F243D0"/>
    <w:rsid w:val="00F95C58"/>
    <w:rsid w:val="00FB186D"/>
    <w:rsid w:val="00FE7CD5"/>
    <w:rsid w:val="045B3F05"/>
    <w:rsid w:val="0E845775"/>
    <w:rsid w:val="1275177E"/>
    <w:rsid w:val="13E6559E"/>
    <w:rsid w:val="220255DE"/>
    <w:rsid w:val="23C36C57"/>
    <w:rsid w:val="29A879E6"/>
    <w:rsid w:val="2B017A6F"/>
    <w:rsid w:val="2B693EBB"/>
    <w:rsid w:val="2FE45589"/>
    <w:rsid w:val="363F4B93"/>
    <w:rsid w:val="3E9C75D1"/>
    <w:rsid w:val="408B510E"/>
    <w:rsid w:val="44B262A1"/>
    <w:rsid w:val="476C0312"/>
    <w:rsid w:val="478134DA"/>
    <w:rsid w:val="48BA5B78"/>
    <w:rsid w:val="50195F9A"/>
    <w:rsid w:val="525F6EDC"/>
    <w:rsid w:val="54A725BB"/>
    <w:rsid w:val="5D2F4906"/>
    <w:rsid w:val="5DFE427F"/>
    <w:rsid w:val="63C76834"/>
    <w:rsid w:val="645E7594"/>
    <w:rsid w:val="669431CD"/>
    <w:rsid w:val="6D4D5CAF"/>
    <w:rsid w:val="71EB2A7A"/>
    <w:rsid w:val="723F33DC"/>
    <w:rsid w:val="72E56DC8"/>
    <w:rsid w:val="73EB1EBC"/>
    <w:rsid w:val="79C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23D8C5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1</TotalTime>
  <Pages>1</Pages>
  <Words>87</Words>
  <Characters>497</Characters>
  <Application>Microsoft Office Word</Application>
  <DocSecurity>0</DocSecurity>
  <Lines>4</Lines>
  <Paragraphs>1</Paragraphs>
  <ScaleCrop>false</ScaleCrop>
  <Manager>http://resume.bidejob.com</Manager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11</cp:revision>
  <dcterms:created xsi:type="dcterms:W3CDTF">2017-08-16T07:05:00Z</dcterms:created>
  <dcterms:modified xsi:type="dcterms:W3CDTF">2025-05-12T23:49:00Z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