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D2E56F" w14:textId="5550DB7A" w:rsidR="00A96268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A25580" wp14:editId="76B6D81A">
                <wp:simplePos x="0" y="0"/>
                <wp:positionH relativeFrom="column">
                  <wp:posOffset>707390</wp:posOffset>
                </wp:positionH>
                <wp:positionV relativeFrom="paragraph">
                  <wp:posOffset>9032240</wp:posOffset>
                </wp:positionV>
                <wp:extent cx="5989955" cy="17145"/>
                <wp:effectExtent l="0" t="0" r="0" b="0"/>
                <wp:wrapNone/>
                <wp:docPr id="20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9955" cy="1714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ED038" id="直线 2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711.2pt" to="527.35pt,7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D5E05" wp14:editId="4D5CDA54">
                <wp:simplePos x="0" y="0"/>
                <wp:positionH relativeFrom="column">
                  <wp:posOffset>560070</wp:posOffset>
                </wp:positionH>
                <wp:positionV relativeFrom="paragraph">
                  <wp:posOffset>2640330</wp:posOffset>
                </wp:positionV>
                <wp:extent cx="6724650" cy="741680"/>
                <wp:effectExtent l="0" t="0" r="0" b="0"/>
                <wp:wrapNone/>
                <wp:docPr id="7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B09193E" w14:textId="595C9521" w:rsidR="00A96268" w:rsidRDefault="00000000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 w:rsidR="00725B4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年9月—</w:t>
                            </w:r>
                            <w:r w:rsidR="00725B4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年6月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湖北大学 经济管理学院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 xml:space="preserve">主修课程：基础会计学   货币银行学   统计学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市场营销学   战略管理  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人力资源开发与管理    战略管理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公司经济学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国际企业管理</w:t>
                            </w:r>
                          </w:p>
                          <w:p w14:paraId="571A46EC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5F8D5E05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44.1pt;margin-top:207.9pt;width:529.5pt;height:5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" filled="f" stroked="f">
                <v:textbox inset="2.53997mm,1.27mm,2.53997mm,1.27mm">
                  <w:txbxContent>
                    <w:p w14:paraId="6B09193E" w14:textId="595C9521" w:rsidR="00A96268" w:rsidRDefault="00000000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 w:rsidR="00725B4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年9月—</w:t>
                      </w:r>
                      <w:r w:rsidR="00725B4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年6月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湖北大学 经济管理学院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 xml:space="preserve">主修课程：基础会计学   货币银行学   统计学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市场营销学   战略管理  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人力资源开发与管理    战略管理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公司经济学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国际企业管理</w:t>
                      </w:r>
                    </w:p>
                    <w:p w14:paraId="571A46EC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0B3A9" wp14:editId="2D6950DC">
                <wp:simplePos x="0" y="0"/>
                <wp:positionH relativeFrom="column">
                  <wp:posOffset>521335</wp:posOffset>
                </wp:positionH>
                <wp:positionV relativeFrom="paragraph">
                  <wp:posOffset>6640830</wp:posOffset>
                </wp:positionV>
                <wp:extent cx="6751320" cy="635635"/>
                <wp:effectExtent l="0" t="0" r="0" b="0"/>
                <wp:wrapNone/>
                <wp:docPr id="1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F11E1B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优秀工作者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E30B3A9" id="文本框 21" o:spid="_x0000_s1027" type="#_x0000_t202" style="position:absolute;left:0;text-align:left;margin-left:41.05pt;margin-top:522.9pt;width:531.6pt;height:5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" filled="f" stroked="f">
                <v:textbox inset="2.53997mm,1.27mm,2.53997mm,1.27mm">
                  <w:txbxContent>
                    <w:p w14:paraId="2AF11E1B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”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优秀工作者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”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FC224" wp14:editId="5AD7BE16">
                <wp:simplePos x="0" y="0"/>
                <wp:positionH relativeFrom="column">
                  <wp:posOffset>454025</wp:posOffset>
                </wp:positionH>
                <wp:positionV relativeFrom="paragraph">
                  <wp:posOffset>2233295</wp:posOffset>
                </wp:positionV>
                <wp:extent cx="200025" cy="266700"/>
                <wp:effectExtent l="0" t="0" r="13335" b="15240"/>
                <wp:wrapNone/>
                <wp:docPr id="13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10135F5" id="看电脑小人 15" o:spid="_x0000_s1026" style="position:absolute;margin-left:35.75pt;margin-top:175.85pt;width:15.75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78,112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A4381F" wp14:editId="3409C6D8">
                <wp:simplePos x="0" y="0"/>
                <wp:positionH relativeFrom="column">
                  <wp:posOffset>698500</wp:posOffset>
                </wp:positionH>
                <wp:positionV relativeFrom="paragraph">
                  <wp:posOffset>6595110</wp:posOffset>
                </wp:positionV>
                <wp:extent cx="6438900" cy="18415"/>
                <wp:effectExtent l="0" t="0" r="0" b="0"/>
                <wp:wrapNone/>
                <wp:docPr id="15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A8A8F" id="直线 2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519.3pt" to="562pt,5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E0E2E" wp14:editId="7A12E003">
                <wp:simplePos x="0" y="0"/>
                <wp:positionH relativeFrom="column">
                  <wp:posOffset>441325</wp:posOffset>
                </wp:positionH>
                <wp:positionV relativeFrom="paragraph">
                  <wp:posOffset>6341745</wp:posOffset>
                </wp:positionV>
                <wp:extent cx="209550" cy="228600"/>
                <wp:effectExtent l="0" t="0" r="0" b="0"/>
                <wp:wrapNone/>
                <wp:docPr id="17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73765" y="969309"/>
                            </a:cxn>
                            <a:cxn ang="0">
                              <a:pos x="474699" y="969133"/>
                            </a:cxn>
                            <a:cxn ang="0">
                              <a:pos x="473765" y="969309"/>
                            </a:cxn>
                            <a:cxn ang="0">
                              <a:pos x="446000" y="959004"/>
                            </a:cxn>
                            <a:cxn ang="0">
                              <a:pos x="468624" y="970448"/>
                            </a:cxn>
                            <a:cxn ang="0">
                              <a:pos x="468034" y="1093383"/>
                            </a:cxn>
                            <a:cxn ang="0">
                              <a:pos x="706670" y="1826753"/>
                            </a:cxn>
                            <a:cxn ang="0">
                              <a:pos x="696426" y="1828383"/>
                            </a:cxn>
                            <a:cxn ang="0">
                              <a:pos x="410394" y="1905000"/>
                            </a:cxn>
                            <a:cxn ang="0">
                              <a:pos x="0" y="1036672"/>
                            </a:cxn>
                            <a:cxn ang="0">
                              <a:pos x="415651" y="967366"/>
                            </a:cxn>
                            <a:cxn ang="0">
                              <a:pos x="446000" y="959004"/>
                            </a:cxn>
                            <a:cxn ang="0">
                              <a:pos x="1113098" y="39"/>
                            </a:cxn>
                            <a:cxn ang="0">
                              <a:pos x="1272088" y="300485"/>
                            </a:cxn>
                            <a:cxn ang="0">
                              <a:pos x="1209907" y="673571"/>
                            </a:cxn>
                            <a:cxn ang="0">
                              <a:pos x="1509875" y="673916"/>
                            </a:cxn>
                            <a:cxn ang="0">
                              <a:pos x="1572289" y="659644"/>
                            </a:cxn>
                            <a:cxn ang="0">
                              <a:pos x="1713313" y="784248"/>
                            </a:cxn>
                            <a:cxn ang="0">
                              <a:pos x="1639693" y="890845"/>
                            </a:cxn>
                            <a:cxn ang="0">
                              <a:pos x="1758950" y="1073019"/>
                            </a:cxn>
                            <a:cxn ang="0">
                              <a:pos x="1681500" y="1236160"/>
                            </a:cxn>
                            <a:cxn ang="0">
                              <a:pos x="1758950" y="1363278"/>
                            </a:cxn>
                            <a:cxn ang="0">
                              <a:pos x="1595107" y="1516739"/>
                            </a:cxn>
                            <a:cxn ang="0">
                              <a:pos x="1577272" y="1513367"/>
                            </a:cxn>
                            <a:cxn ang="0">
                              <a:pos x="1581141" y="1516738"/>
                            </a:cxn>
                            <a:cxn ang="0">
                              <a:pos x="1709205" y="1645328"/>
                            </a:cxn>
                            <a:cxn ang="0">
                              <a:pos x="1602210" y="1789652"/>
                            </a:cxn>
                            <a:cxn ang="0">
                              <a:pos x="1508433" y="1792117"/>
                            </a:cxn>
                            <a:cxn ang="0">
                              <a:pos x="1512424" y="1792706"/>
                            </a:cxn>
                            <a:cxn ang="0">
                              <a:pos x="1508375" y="1792831"/>
                            </a:cxn>
                            <a:cxn ang="0">
                              <a:pos x="749392" y="1822869"/>
                            </a:cxn>
                            <a:cxn ang="0">
                              <a:pos x="516218" y="962849"/>
                            </a:cxn>
                            <a:cxn ang="0">
                              <a:pos x="650279" y="897423"/>
                            </a:cxn>
                            <a:cxn ang="0">
                              <a:pos x="874130" y="536773"/>
                            </a:cxn>
                            <a:cxn ang="0">
                              <a:pos x="1023364" y="225867"/>
                            </a:cxn>
                            <a:cxn ang="0">
                              <a:pos x="1097981" y="2015"/>
                            </a:cxn>
                            <a:cxn ang="0">
                              <a:pos x="1113098" y="39"/>
                            </a:cxn>
                          </a:cxnLst>
                          <a:rect l="0" t="0" r="0" b="0"/>
                          <a:pathLst>
                            <a:path w="5342334" h="5785910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9C2F1A8" id="手 42" o:spid="_x0000_s1026" style="position:absolute;margin-left:34.75pt;margin-top:499.35pt;width:16.5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42334,578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fillcolor="#333" stroked="f">
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8C31C" wp14:editId="53D1D1ED">
                <wp:simplePos x="0" y="0"/>
                <wp:positionH relativeFrom="column">
                  <wp:posOffset>710565</wp:posOffset>
                </wp:positionH>
                <wp:positionV relativeFrom="paragraph">
                  <wp:posOffset>7567930</wp:posOffset>
                </wp:positionV>
                <wp:extent cx="6438900" cy="18415"/>
                <wp:effectExtent l="0" t="0" r="0" b="0"/>
                <wp:wrapNone/>
                <wp:docPr id="1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0C490A" id="直线 21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595.9pt" to="562.95pt,5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F5940" wp14:editId="51BFB228">
                <wp:simplePos x="0" y="0"/>
                <wp:positionH relativeFrom="column">
                  <wp:posOffset>424815</wp:posOffset>
                </wp:positionH>
                <wp:positionV relativeFrom="paragraph">
                  <wp:posOffset>7365365</wp:posOffset>
                </wp:positionV>
                <wp:extent cx="228600" cy="243840"/>
                <wp:effectExtent l="0" t="0" r="0" b="3810"/>
                <wp:wrapNone/>
                <wp:docPr id="21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372219" y="3941337"/>
                            </a:cxn>
                            <a:cxn ang="0">
                              <a:pos x="5516880" y="4736671"/>
                            </a:cxn>
                            <a:cxn ang="0">
                              <a:pos x="5289222" y="4869628"/>
                            </a:cxn>
                            <a:cxn ang="0">
                              <a:pos x="3596954" y="4477979"/>
                            </a:cxn>
                            <a:cxn ang="0">
                              <a:pos x="2465876" y="5191202"/>
                            </a:cxn>
                            <a:cxn ang="0">
                              <a:pos x="1092660" y="5940492"/>
                            </a:cxn>
                            <a:cxn ang="0">
                              <a:pos x="697991" y="5949768"/>
                            </a:cxn>
                            <a:cxn ang="0">
                              <a:pos x="330027" y="5806511"/>
                            </a:cxn>
                            <a:cxn ang="0">
                              <a:pos x="396157" y="4261549"/>
                            </a:cxn>
                            <a:cxn ang="0">
                              <a:pos x="626070" y="4474896"/>
                            </a:cxn>
                            <a:cxn ang="0">
                              <a:pos x="494785" y="5583888"/>
                            </a:cxn>
                            <a:cxn ang="0">
                              <a:pos x="710212" y="5700356"/>
                            </a:cxn>
                            <a:cxn ang="0">
                              <a:pos x="2332008" y="4958009"/>
                            </a:cxn>
                            <a:cxn ang="0">
                              <a:pos x="3463893" y="4250206"/>
                            </a:cxn>
                            <a:cxn ang="0">
                              <a:pos x="4372219" y="3941337"/>
                            </a:cxn>
                            <a:cxn ang="0">
                              <a:pos x="3093114" y="1118220"/>
                            </a:cxn>
                            <a:cxn ang="0">
                              <a:pos x="4217255" y="2458383"/>
                            </a:cxn>
                            <a:cxn ang="0">
                              <a:pos x="1233958" y="4274089"/>
                            </a:cxn>
                            <a:cxn ang="0">
                              <a:pos x="1072004" y="4135295"/>
                            </a:cxn>
                            <a:cxn ang="0">
                              <a:pos x="756880" y="4356371"/>
                            </a:cxn>
                            <a:cxn ang="0">
                              <a:pos x="575392" y="4135808"/>
                            </a:cxn>
                            <a:cxn ang="0">
                              <a:pos x="851855" y="3855824"/>
                            </a:cxn>
                            <a:cxn ang="0">
                              <a:pos x="831325" y="3814763"/>
                            </a:cxn>
                            <a:cxn ang="0">
                              <a:pos x="758360" y="3668852"/>
                            </a:cxn>
                            <a:cxn ang="0">
                              <a:pos x="3093114" y="1118220"/>
                            </a:cxn>
                            <a:cxn ang="0">
                              <a:pos x="3568716" y="383287"/>
                            </a:cxn>
                            <a:cxn ang="0">
                              <a:pos x="4995505" y="2155765"/>
                            </a:cxn>
                            <a:cxn ang="0">
                              <a:pos x="4563148" y="2285457"/>
                            </a:cxn>
                            <a:cxn ang="0">
                              <a:pos x="3309298" y="815601"/>
                            </a:cxn>
                            <a:cxn ang="0">
                              <a:pos x="3568716" y="383287"/>
                            </a:cxn>
                            <a:cxn ang="0">
                              <a:pos x="4573955" y="10421"/>
                            </a:cxn>
                            <a:cxn ang="0">
                              <a:pos x="5341393" y="426521"/>
                            </a:cxn>
                            <a:cxn ang="0">
                              <a:pos x="5211687" y="1982838"/>
                            </a:cxn>
                            <a:cxn ang="0">
                              <a:pos x="3741655" y="210367"/>
                            </a:cxn>
                            <a:cxn ang="0">
                              <a:pos x="4573955" y="10421"/>
                            </a:cxn>
                          </a:cxnLst>
                          <a:rect l="0" t="0" r="0" b="0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DE8A950" id="麦克风 64" o:spid="_x0000_s1026" style="position:absolute;margin-left:33.45pt;margin-top:579.95pt;width:18pt;height:1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333" stroked="f">
                <v:path arrowok="t"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 textboxrect="0,0,1009137,10763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22946E" wp14:editId="43A50904">
                <wp:simplePos x="0" y="0"/>
                <wp:positionH relativeFrom="column">
                  <wp:posOffset>431165</wp:posOffset>
                </wp:positionH>
                <wp:positionV relativeFrom="paragraph">
                  <wp:posOffset>3540760</wp:posOffset>
                </wp:positionV>
                <wp:extent cx="255270" cy="241300"/>
                <wp:effectExtent l="0" t="0" r="11430" b="11430"/>
                <wp:wrapNone/>
                <wp:docPr id="16" name="男女小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13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108" h="8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09E1062" id="男女小人 40" o:spid="_x0000_s1026" style="position:absolute;margin-left:33.95pt;margin-top:278.8pt;width:20.1pt;height:1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7BC1D" wp14:editId="19D88053">
                <wp:simplePos x="0" y="0"/>
                <wp:positionH relativeFrom="column">
                  <wp:posOffset>585470</wp:posOffset>
                </wp:positionH>
                <wp:positionV relativeFrom="paragraph">
                  <wp:posOffset>3909060</wp:posOffset>
                </wp:positionV>
                <wp:extent cx="6609080" cy="400685"/>
                <wp:effectExtent l="0" t="0" r="0" b="0"/>
                <wp:wrapNone/>
                <wp:docPr id="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080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BA9D46A" w14:textId="440FABD5" w:rsidR="00A9626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725B4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.05-09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××技术有限公司/销售人员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D57BC1D" id="文本框 24" o:spid="_x0000_s1028" type="#_x0000_t202" style="position:absolute;left:0;text-align:left;margin-left:46.1pt;margin-top:307.8pt;width:520.4pt;height:3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" filled="f" stroked="f">
                <v:textbox inset="2.53997mm,1.27mm,2.53997mm,1.27mm">
                  <w:txbxContent>
                    <w:p w14:paraId="0BA9D46A" w14:textId="440FABD5" w:rsidR="00A96268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725B4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.05-09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××技术有限公司/销售人员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FB730" wp14:editId="52E36768">
                <wp:simplePos x="0" y="0"/>
                <wp:positionH relativeFrom="column">
                  <wp:posOffset>589280</wp:posOffset>
                </wp:positionH>
                <wp:positionV relativeFrom="paragraph">
                  <wp:posOffset>4246245</wp:posOffset>
                </wp:positionV>
                <wp:extent cx="6776720" cy="854075"/>
                <wp:effectExtent l="0" t="0" r="0" b="0"/>
                <wp:wrapNone/>
                <wp:docPr id="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FB0E48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负责新客户的开发,老客服的维持；负责客户与的接待与咨询，提供顾问式的咨询服务；</w:t>
                            </w:r>
                          </w:p>
                          <w:p w14:paraId="3C5FD81E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负责开发全过程，维护老客户，保持客户稳定性。</w:t>
                            </w:r>
                          </w:p>
                          <w:p w14:paraId="43F2C965" w14:textId="77777777" w:rsidR="00A96268" w:rsidRDefault="00000000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负责收取客户服务费用，提升客户满意程度，保证客户效果。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BFB730" id="文本框 44" o:spid="_x0000_s1029" type="#_x0000_t202" style="position:absolute;left:0;text-align:left;margin-left:46.4pt;margin-top:334.35pt;width:533.6pt;height:6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" filled="f" stroked="f">
                <v:textbox>
                  <w:txbxContent>
                    <w:p w14:paraId="6AFB0E48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负责新客户的开发,老客服的维持；负责客户与的接待与咨询，提供顾问式的咨询服务；</w:t>
                      </w:r>
                    </w:p>
                    <w:p w14:paraId="3C5FD81E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负责开发全过程，维护老客户，保持客户稳定性。</w:t>
                      </w:r>
                    </w:p>
                    <w:p w14:paraId="43F2C965" w14:textId="77777777" w:rsidR="00A96268" w:rsidRDefault="00000000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负责收取客户服务费用，提升客户满意程度，保证客户效果。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02D8BE" wp14:editId="7D41FAAA">
                <wp:simplePos x="0" y="0"/>
                <wp:positionH relativeFrom="column">
                  <wp:posOffset>594995</wp:posOffset>
                </wp:positionH>
                <wp:positionV relativeFrom="paragraph">
                  <wp:posOffset>5041900</wp:posOffset>
                </wp:positionV>
                <wp:extent cx="6704965" cy="432435"/>
                <wp:effectExtent l="0" t="0" r="0" b="0"/>
                <wp:wrapNone/>
                <wp:docPr id="1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4965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A470FC" w14:textId="37D5167D" w:rsidR="00A9626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725B4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.03-06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××技术有限公司/客服主管</w:t>
                            </w:r>
                          </w:p>
                          <w:p w14:paraId="018F436D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902D8BE" id="文本框 26" o:spid="_x0000_s1030" type="#_x0000_t202" style="position:absolute;left:0;text-align:left;margin-left:46.85pt;margin-top:397pt;width:527.95pt;height:34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" filled="f" stroked="f">
                <v:textbox inset="2.53997mm,1.27mm,2.53997mm,1.27mm">
                  <w:txbxContent>
                    <w:p w14:paraId="2AA470FC" w14:textId="37D5167D" w:rsidR="00A96268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725B4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.03-06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××技术有限公司/客服主管</w:t>
                      </w:r>
                    </w:p>
                    <w:p w14:paraId="018F436D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3A3F85" wp14:editId="40A3C395">
                <wp:simplePos x="0" y="0"/>
                <wp:positionH relativeFrom="column">
                  <wp:posOffset>599440</wp:posOffset>
                </wp:positionH>
                <wp:positionV relativeFrom="paragraph">
                  <wp:posOffset>5406390</wp:posOffset>
                </wp:positionV>
                <wp:extent cx="6690360" cy="814070"/>
                <wp:effectExtent l="0" t="0" r="0" b="0"/>
                <wp:wrapNone/>
                <wp:docPr id="11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814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CC26326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负责公司客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服部门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日常工作，安排电话筛查，咨询撰写发布；</w:t>
                            </w:r>
                          </w:p>
                          <w:p w14:paraId="0862771C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配合销售部门的需求，做好客户后期维护，帮助客户获取更多资源。</w:t>
                            </w:r>
                          </w:p>
                          <w:p w14:paraId="44801988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安排在线引导工作，保证每天引导量达标，提升客户满意程度，保证客户效果。</w:t>
                            </w:r>
                          </w:p>
                          <w:p w14:paraId="01603E44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3A3F85" id="文本框 45" o:spid="_x0000_s1031" type="#_x0000_t202" style="position:absolute;left:0;text-align:left;margin-left:47.2pt;margin-top:425.7pt;width:526.8pt;height:64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" filled="f" stroked="f">
                <v:textbox>
                  <w:txbxContent>
                    <w:p w14:paraId="3CC26326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负责公司客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服部门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日常工作，安排电话筛查，咨询撰写发布；</w:t>
                      </w:r>
                    </w:p>
                    <w:p w14:paraId="0862771C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配合销售部门的需求，做好客户后期维护，帮助客户获取更多资源。</w:t>
                      </w:r>
                    </w:p>
                    <w:p w14:paraId="44801988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安排在线引导工作，保证每天引导量达标，提升客户满意程度，保证客户效果。</w:t>
                      </w:r>
                    </w:p>
                    <w:p w14:paraId="01603E44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BFC8A" wp14:editId="1A00B249">
                <wp:simplePos x="0" y="0"/>
                <wp:positionH relativeFrom="column">
                  <wp:posOffset>708660</wp:posOffset>
                </wp:positionH>
                <wp:positionV relativeFrom="paragraph">
                  <wp:posOffset>3794125</wp:posOffset>
                </wp:positionV>
                <wp:extent cx="6438900" cy="1841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D0516" id="直接连接符 14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298.75pt" to="562.8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9stbI98AAAAMAQAADwAAAGRycy9kb3ducmV2&#10;LnhtbEyPwU7DMAyG70i8Q+RJ3FiSai2sazohJCS4IDHGPWtMWzVxqibbOp6e7ATH3/70+3O1nZ1l&#10;J5xC70mBXApgSI03PbUK9p8v94/AQtRktPWECi4YYFvf3lS6NP5MH3jaxZalEgqlVtDFOJach6ZD&#10;p8PSj0hp9+0np2OKU8vNpM+p3FmeCVFwp3tKFzo94nOHzbA7OgWYrW3+MxRviKvhPey/+tcgL0rd&#10;LeanDbCIc/yD4aqf1KFOTgd/JBOYTVnKIqEK8vVDDuxKyCxPo4OCQogV8Lri/5+ofwE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D2y1sj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3B5F7" wp14:editId="4A12FBC0">
                <wp:simplePos x="0" y="0"/>
                <wp:positionH relativeFrom="column">
                  <wp:posOffset>729615</wp:posOffset>
                </wp:positionH>
                <wp:positionV relativeFrom="paragraph">
                  <wp:posOffset>2518410</wp:posOffset>
                </wp:positionV>
                <wp:extent cx="6438900" cy="18415"/>
                <wp:effectExtent l="0" t="0" r="0" b="0"/>
                <wp:wrapNone/>
                <wp:docPr id="2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8D2A8" id="直线 2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198.3pt" to="564.45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eJ2g98AAAAMAQAADwAAAGRycy9kb3ducmV2&#10;LnhtbEyPzU7DMBCE70i8g7VI3KiT0EZNiFMhJCS4INGfuxsvSZR4HcVum/L0bE70OLOfZmeKzWR7&#10;ccbRt44UxIsIBFLlTEu1gv3u/WkNwgdNRveOUMEVPWzK+7tC58Zd6BvP21ALDiGfawVNCEMupa8a&#10;tNov3IDEtx83Wh1YjrU0o75wuO1lEkWptLol/tDoAd8arLrtySrAJOtXv136ibjsvvz+0H74+KrU&#10;48P0+gIi4BT+YZjrc3UoudPRnch40bOOlxmjCp6zNAUxE3GyZus4W9kKZFnI2xHlHwA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Ap4naD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AD464F" wp14:editId="27AB4165">
                <wp:simplePos x="0" y="0"/>
                <wp:positionH relativeFrom="column">
                  <wp:posOffset>514985</wp:posOffset>
                </wp:positionH>
                <wp:positionV relativeFrom="paragraph">
                  <wp:posOffset>9219565</wp:posOffset>
                </wp:positionV>
                <wp:extent cx="6767195" cy="1178560"/>
                <wp:effectExtent l="0" t="0" r="0" b="0"/>
                <wp:wrapNone/>
                <wp:docPr id="2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117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DAFCB95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 w14:paraId="1C21DFA2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 w14:paraId="5A8D0EC9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 w14:paraId="707D130D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通过日语二三级等级考试，可熟练的进行中日互译。</w:t>
                            </w:r>
                          </w:p>
                          <w:p w14:paraId="0950D85B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3AD464F" id="文本框 51" o:spid="_x0000_s1032" type="#_x0000_t202" style="position:absolute;left:0;text-align:left;margin-left:40.55pt;margin-top:725.95pt;width:532.85pt;height:92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" filled="f" stroked="f">
                <v:textbox>
                  <w:txbxContent>
                    <w:p w14:paraId="3DAFCB95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1C21DFA2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5A8D0EC9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707D130D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通过日语二三级等级考试，可熟练的进行中日互译。</w:t>
                      </w:r>
                    </w:p>
                    <w:p w14:paraId="0950D85B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F6F3B8" wp14:editId="76F09209">
                <wp:simplePos x="0" y="0"/>
                <wp:positionH relativeFrom="column">
                  <wp:posOffset>488950</wp:posOffset>
                </wp:positionH>
                <wp:positionV relativeFrom="paragraph">
                  <wp:posOffset>8819515</wp:posOffset>
                </wp:positionV>
                <wp:extent cx="182245" cy="216535"/>
                <wp:effectExtent l="0" t="0" r="8255" b="12065"/>
                <wp:wrapNone/>
                <wp:docPr id="22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632" h="1420756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582E1F8" id="小人4 71" o:spid="_x0000_s1026" style="position:absolute;margin-left:38.5pt;margin-top:694.45pt;width:14.3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3632,1420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" path="m,353991r154850,c238822,440727,356556,494356,486816,494356v130260,,247994,-53629,331967,-140365l973632,353991c911930,446855,824343,520985,720816,565357r,349766l847224,1420756r-108615,l486817,986631,235024,1420756r-108616,l252816,915123r,-349766c149290,520985,61703,446855,,353991xm486816,c604876,,700583,95707,700583,213767v,118060,-95707,213767,-213767,213767c368756,427534,273049,331827,273049,213767,273049,95707,368756,,486816,xe" fillcolor="#333" stroked="f">
                <v:path arrowok="t" textboxrect="0,0,973632,142075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F6C51" wp14:editId="7E8B1B71">
                <wp:simplePos x="0" y="0"/>
                <wp:positionH relativeFrom="column">
                  <wp:posOffset>582295</wp:posOffset>
                </wp:positionH>
                <wp:positionV relativeFrom="paragraph">
                  <wp:posOffset>7675880</wp:posOffset>
                </wp:positionV>
                <wp:extent cx="6767195" cy="955675"/>
                <wp:effectExtent l="0" t="0" r="0" b="0"/>
                <wp:wrapNone/>
                <wp:docPr id="1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445B0FF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00A3E4E8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2A914996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22C0C6E7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 w14:paraId="589B4EDD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61F6C51" id="_x0000_s1033" type="#_x0000_t202" style="position:absolute;left:0;text-align:left;margin-left:45.85pt;margin-top:604.4pt;width:532.85pt;height:7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" filled="f" stroked="f">
                <v:textbox>
                  <w:txbxContent>
                    <w:p w14:paraId="0445B0FF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00A3E4E8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2A914996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22C0C6E7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589B4EDD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07496" w14:textId="27C461A1" w:rsidR="00A96268" w:rsidRDefault="00264F97">
      <w:r>
        <w:rPr>
          <w:noProof/>
        </w:rPr>
        <w:drawing>
          <wp:anchor distT="0" distB="0" distL="114300" distR="114300" simplePos="0" relativeHeight="251696128" behindDoc="0" locked="0" layoutInCell="1" allowOverlap="1" wp14:anchorId="6389E431" wp14:editId="4F6F3B31">
            <wp:simplePos x="0" y="0"/>
            <wp:positionH relativeFrom="column">
              <wp:posOffset>5873750</wp:posOffset>
            </wp:positionH>
            <wp:positionV relativeFrom="page">
              <wp:posOffset>269063</wp:posOffset>
            </wp:positionV>
            <wp:extent cx="1104900" cy="1472107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991" cy="14748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9C93A" wp14:editId="06765BE7">
                <wp:simplePos x="0" y="0"/>
                <wp:positionH relativeFrom="column">
                  <wp:posOffset>530225</wp:posOffset>
                </wp:positionH>
                <wp:positionV relativeFrom="paragraph">
                  <wp:posOffset>591820</wp:posOffset>
                </wp:positionV>
                <wp:extent cx="5132705" cy="1395730"/>
                <wp:effectExtent l="0" t="0" r="0" b="0"/>
                <wp:wrapNone/>
                <wp:docPr id="5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270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495A1CD" w14:textId="77777777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求职意向：销售主管 / 售后服务</w:t>
                            </w:r>
                          </w:p>
                          <w:p w14:paraId="4B6CF1CA" w14:textId="77777777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湖北武汉 / 湖北大学 / 市场营销专业</w:t>
                            </w:r>
                          </w:p>
                          <w:p w14:paraId="2D84B4B1" w14:textId="13528102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出生日期：</w:t>
                            </w:r>
                            <w:r w:rsidR="00725B47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20xx.1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/ 工作类型：全职</w:t>
                            </w:r>
                          </w:p>
                          <w:p w14:paraId="5714A9C4" w14:textId="77777777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电话：18888888888 / 邮箱：530***@163.com / QQ：530***123</w:t>
                            </w:r>
                          </w:p>
                          <w:p w14:paraId="4EC19846" w14:textId="77777777" w:rsidR="00A96268" w:rsidRDefault="00A96268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73FB87A0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138EE8EF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609C93A" id="文本框 78" o:spid="_x0000_s1034" type="#_x0000_t202" style="position:absolute;left:0;text-align:left;margin-left:41.75pt;margin-top:46.6pt;width:404.15pt;height:10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" filled="f" stroked="f">
                <v:textbox inset="2.53997mm,1.27mm,2.53997mm,1.27mm">
                  <w:txbxContent>
                    <w:p w14:paraId="1495A1CD" w14:textId="77777777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求职意向：销售主管 / 售后服务</w:t>
                      </w:r>
                    </w:p>
                    <w:p w14:paraId="4B6CF1CA" w14:textId="77777777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湖北武汉 / 湖北大学 / 市场营销专业</w:t>
                      </w:r>
                    </w:p>
                    <w:p w14:paraId="2D84B4B1" w14:textId="13528102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出生日期：</w:t>
                      </w:r>
                      <w:r w:rsidR="00725B47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20xx.1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/ 工作类型：全职</w:t>
                      </w:r>
                    </w:p>
                    <w:p w14:paraId="5714A9C4" w14:textId="77777777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电话：18888888888 / 邮箱：530***@163.com / QQ：530***123</w:t>
                      </w:r>
                    </w:p>
                    <w:p w14:paraId="4EC19846" w14:textId="77777777" w:rsidR="00A96268" w:rsidRDefault="00A96268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73FB87A0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138EE8EF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90498" wp14:editId="02C424A2">
                <wp:simplePos x="0" y="0"/>
                <wp:positionH relativeFrom="column">
                  <wp:posOffset>5462270</wp:posOffset>
                </wp:positionH>
                <wp:positionV relativeFrom="paragraph">
                  <wp:posOffset>1602105</wp:posOffset>
                </wp:positionV>
                <wp:extent cx="1922780" cy="511810"/>
                <wp:effectExtent l="0" t="0" r="0" b="0"/>
                <wp:wrapNone/>
                <wp:docPr id="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37BFB45" w14:textId="793B77C7" w:rsidR="00A96268" w:rsidRDefault="00264F9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5A90498" id="文本框 8" o:spid="_x0000_s1035" type="#_x0000_t202" style="position:absolute;left:0;text-align:left;margin-left:430.1pt;margin-top:126.15pt;width:151.4pt;height:40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" filled="f" stroked="f">
                <v:textbox inset="2.53997mm,1.27mm,2.53997mm,1.27mm">
                  <w:txbxContent>
                    <w:p w14:paraId="237BFB45" w14:textId="793B77C7" w:rsidR="00A96268" w:rsidRDefault="00264F9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4DC5AA" wp14:editId="079AD2BA">
                <wp:simplePos x="0" y="0"/>
                <wp:positionH relativeFrom="column">
                  <wp:posOffset>680085</wp:posOffset>
                </wp:positionH>
                <wp:positionV relativeFrom="paragraph">
                  <wp:posOffset>8502650</wp:posOffset>
                </wp:positionV>
                <wp:extent cx="1104900" cy="400050"/>
                <wp:effectExtent l="0" t="0" r="0" b="0"/>
                <wp:wrapNone/>
                <wp:docPr id="3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7A35B2C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F4DC5AA" id="文本框 40" o:spid="_x0000_s1036" type="#_x0000_t202" style="position:absolute;left:0;text-align:left;margin-left:53.55pt;margin-top:669.5pt;width:87pt;height:31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" filled="f" stroked="f">
                <v:textbox inset="2.53997mm,1.27mm,2.53997mm,1.27mm">
                  <w:txbxContent>
                    <w:p w14:paraId="07A35B2C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个人技能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15F9FA" wp14:editId="0A23F072">
                <wp:simplePos x="0" y="0"/>
                <wp:positionH relativeFrom="column">
                  <wp:posOffset>680085</wp:posOffset>
                </wp:positionH>
                <wp:positionV relativeFrom="paragraph">
                  <wp:posOffset>7035800</wp:posOffset>
                </wp:positionV>
                <wp:extent cx="1104900" cy="400050"/>
                <wp:effectExtent l="0" t="0" r="0" b="0"/>
                <wp:wrapNone/>
                <wp:docPr id="36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CA2F351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415F9FA" id="_x0000_s1037" type="#_x0000_t202" style="position:absolute;left:0;text-align:left;margin-left:53.55pt;margin-top:554pt;width:87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" filled="f" stroked="f">
                <v:textbox inset="2.53997mm,1.27mm,2.53997mm,1.27mm">
                  <w:txbxContent>
                    <w:p w14:paraId="4CA2F351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CC0C60" wp14:editId="720372DF">
                <wp:simplePos x="0" y="0"/>
                <wp:positionH relativeFrom="column">
                  <wp:posOffset>651510</wp:posOffset>
                </wp:positionH>
                <wp:positionV relativeFrom="paragraph">
                  <wp:posOffset>6054725</wp:posOffset>
                </wp:positionV>
                <wp:extent cx="1104900" cy="400050"/>
                <wp:effectExtent l="0" t="0" r="0" b="0"/>
                <wp:wrapNone/>
                <wp:docPr id="3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CF44EB0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FCC0C60" id="_x0000_s1038" type="#_x0000_t202" style="position:absolute;left:0;text-align:left;margin-left:51.3pt;margin-top:476.75pt;width:87pt;height:3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" filled="f" stroked="f">
                <v:textbox inset="2.53997mm,1.27mm,2.53997mm,1.27mm">
                  <w:txbxContent>
                    <w:p w14:paraId="6CF44EB0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5AD777" wp14:editId="7D08ACD8">
                <wp:simplePos x="0" y="0"/>
                <wp:positionH relativeFrom="column">
                  <wp:posOffset>718185</wp:posOffset>
                </wp:positionH>
                <wp:positionV relativeFrom="paragraph">
                  <wp:posOffset>3254375</wp:posOffset>
                </wp:positionV>
                <wp:extent cx="1104900" cy="400050"/>
                <wp:effectExtent l="0" t="0" r="0" b="0"/>
                <wp:wrapNone/>
                <wp:docPr id="3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55CAE2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95AD777" id="_x0000_s1039" type="#_x0000_t202" style="position:absolute;left:0;text-align:left;margin-left:56.55pt;margin-top:256.25pt;width:87pt;height:3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" filled="f" stroked="f">
                <v:textbox inset="2.53997mm,1.27mm,2.53997mm,1.27mm">
                  <w:txbxContent>
                    <w:p w14:paraId="6755CAE2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DBD8A6" wp14:editId="1D132DA7">
                <wp:simplePos x="0" y="0"/>
                <wp:positionH relativeFrom="column">
                  <wp:posOffset>689610</wp:posOffset>
                </wp:positionH>
                <wp:positionV relativeFrom="paragraph">
                  <wp:posOffset>1968500</wp:posOffset>
                </wp:positionV>
                <wp:extent cx="1104900" cy="400050"/>
                <wp:effectExtent l="0" t="0" r="0" b="0"/>
                <wp:wrapNone/>
                <wp:docPr id="33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93E3F50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0DBD8A6" id="_x0000_s1040" type="#_x0000_t202" style="position:absolute;left:0;text-align:left;margin-left:54.3pt;margin-top:155pt;width:87pt;height:3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" filled="f" stroked="f">
                <v:textbox inset="2.53997mm,1.27mm,2.53997mm,1.27mm">
                  <w:txbxContent>
                    <w:p w14:paraId="193E3F50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6268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2B86" w14:textId="77777777" w:rsidR="00563905" w:rsidRDefault="00563905" w:rsidP="00725B47">
      <w:r>
        <w:separator/>
      </w:r>
    </w:p>
  </w:endnote>
  <w:endnote w:type="continuationSeparator" w:id="0">
    <w:p w14:paraId="4CF382B4" w14:textId="77777777" w:rsidR="00563905" w:rsidRDefault="00563905" w:rsidP="0072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08D6" w14:textId="77777777" w:rsidR="00563905" w:rsidRDefault="00563905" w:rsidP="00725B47">
      <w:r>
        <w:separator/>
      </w:r>
    </w:p>
  </w:footnote>
  <w:footnote w:type="continuationSeparator" w:id="0">
    <w:p w14:paraId="6806B1C9" w14:textId="77777777" w:rsidR="00563905" w:rsidRDefault="00563905" w:rsidP="00725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E9195D"/>
    <w:rsid w:val="00050BC2"/>
    <w:rsid w:val="000A55A2"/>
    <w:rsid w:val="00216E20"/>
    <w:rsid w:val="00264F97"/>
    <w:rsid w:val="00444DBE"/>
    <w:rsid w:val="00563905"/>
    <w:rsid w:val="005C27DB"/>
    <w:rsid w:val="00725B47"/>
    <w:rsid w:val="00823500"/>
    <w:rsid w:val="00A82C9A"/>
    <w:rsid w:val="00A96268"/>
    <w:rsid w:val="00D529C1"/>
    <w:rsid w:val="04770865"/>
    <w:rsid w:val="0C7905FD"/>
    <w:rsid w:val="15B1211C"/>
    <w:rsid w:val="15BC08FF"/>
    <w:rsid w:val="17391FB2"/>
    <w:rsid w:val="2609180E"/>
    <w:rsid w:val="2E7A3ACF"/>
    <w:rsid w:val="3B4F23F5"/>
    <w:rsid w:val="44205733"/>
    <w:rsid w:val="478C6168"/>
    <w:rsid w:val="4B114C98"/>
    <w:rsid w:val="4EC40FA3"/>
    <w:rsid w:val="503D72B4"/>
    <w:rsid w:val="69A915DB"/>
    <w:rsid w:val="6AE9195D"/>
    <w:rsid w:val="6BE7421D"/>
    <w:rsid w:val="71527AFD"/>
    <w:rsid w:val="7172412F"/>
    <w:rsid w:val="73FB13E0"/>
    <w:rsid w:val="7883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CDE8511"/>
  <w15:docId w15:val="{41BF2A79-337C-4EBF-A28E-0D97F7E0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725B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25B47"/>
    <w:rPr>
      <w:kern w:val="2"/>
      <w:sz w:val="18"/>
      <w:szCs w:val="18"/>
    </w:rPr>
  </w:style>
  <w:style w:type="paragraph" w:styleId="a5">
    <w:name w:val="footer"/>
    <w:basedOn w:val="a"/>
    <w:link w:val="a6"/>
    <w:rsid w:val="00725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25B4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+&#23553;&#24213;&#12305;&#21019;&#24847;&#31616;&#32422;&#28165;&#26032;&#27714;&#32844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【封面+自荐信+简历+封底】创意简约清新求职简历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2016-03-08T10:24:00Z</dcterms:created>
  <dcterms:modified xsi:type="dcterms:W3CDTF">2025-05-01T10:42:00Z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