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20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1320"/>
        <w:gridCol w:w="2709"/>
        <w:gridCol w:w="1418"/>
        <w:gridCol w:w="1701"/>
        <w:gridCol w:w="1984"/>
      </w:tblGrid>
      <w:tr w:rsidR="003A037C" w14:paraId="50A1049C" w14:textId="77777777">
        <w:trPr>
          <w:cantSplit/>
          <w:trHeight w:val="392"/>
        </w:trPr>
        <w:tc>
          <w:tcPr>
            <w:tcW w:w="1320" w:type="dxa"/>
            <w:shd w:val="clear" w:color="auto" w:fill="FFFFFF"/>
            <w:vAlign w:val="center"/>
          </w:tcPr>
          <w:p w14:paraId="612CDDF3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姓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kern w:val="0"/>
                <w:szCs w:val="21"/>
              </w:rPr>
              <w:t>名：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114B9A9B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1C76F24B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性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>别：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A39F3C0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84" w:type="dxa"/>
            <w:vMerge w:val="restart"/>
            <w:shd w:val="clear" w:color="auto" w:fill="FFFFFF"/>
          </w:tcPr>
          <w:p w14:paraId="3C48D1AF" w14:textId="523136F4" w:rsidR="00E75C60" w:rsidRPr="00442506" w:rsidRDefault="00E75C60" w:rsidP="00442506">
            <w:pPr>
              <w:jc w:val="center"/>
              <w:rPr>
                <w:rFonts w:ascii="宋体" w:cs="宋体"/>
                <w:szCs w:val="21"/>
              </w:rPr>
            </w:pPr>
            <w:r>
              <w:rPr>
                <w:rFonts w:ascii="宋体" w:cs="宋体" w:hint="eastAsia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52F9892C" wp14:editId="3DC522F8">
                  <wp:simplePos x="0" y="0"/>
                  <wp:positionH relativeFrom="column">
                    <wp:posOffset>67992</wp:posOffset>
                  </wp:positionH>
                  <wp:positionV relativeFrom="page">
                    <wp:posOffset>12534</wp:posOffset>
                  </wp:positionV>
                  <wp:extent cx="1052022" cy="1401603"/>
                  <wp:effectExtent l="0" t="0" r="0" b="8255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2022" cy="14016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A037C" w14:paraId="7AF0B38A" w14:textId="77777777">
        <w:trPr>
          <w:cantSplit/>
          <w:trHeight w:val="154"/>
        </w:trPr>
        <w:tc>
          <w:tcPr>
            <w:tcW w:w="1320" w:type="dxa"/>
            <w:shd w:val="clear" w:color="auto" w:fill="FFFFFF"/>
            <w:vAlign w:val="center"/>
          </w:tcPr>
          <w:p w14:paraId="4C3AACF0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身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ascii="宋体" w:hAnsi="宋体" w:cs="宋体"/>
                <w:kern w:val="0"/>
                <w:szCs w:val="21"/>
              </w:rPr>
              <w:t>高：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02094BFB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9B49907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体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>重：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605F67E7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4721E8E7" w14:textId="77777777" w:rsidR="00E75C60" w:rsidRDefault="00E75C6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3A037C" w14:paraId="2CA43096" w14:textId="77777777">
        <w:trPr>
          <w:cantSplit/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7F24BC3A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出生年月：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3F55EA17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E025948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民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</w:t>
            </w:r>
            <w:r>
              <w:rPr>
                <w:rFonts w:ascii="宋体" w:hAnsi="宋体" w:cs="宋体"/>
                <w:kern w:val="0"/>
                <w:szCs w:val="21"/>
              </w:rPr>
              <w:t>族：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1B2812B3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6B6213F3" w14:textId="77777777" w:rsidR="00E75C60" w:rsidRDefault="00E75C6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3A037C" w14:paraId="4651FE20" w14:textId="77777777">
        <w:trPr>
          <w:cantSplit/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31E8C621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电子邮件：</w:t>
            </w:r>
          </w:p>
        </w:tc>
        <w:tc>
          <w:tcPr>
            <w:tcW w:w="5828" w:type="dxa"/>
            <w:gridSpan w:val="3"/>
            <w:shd w:val="clear" w:color="auto" w:fill="FFFFFF"/>
            <w:vAlign w:val="center"/>
          </w:tcPr>
          <w:p w14:paraId="4A05BF72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84" w:type="dxa"/>
            <w:vMerge/>
            <w:shd w:val="clear" w:color="auto" w:fill="FFFFFF"/>
            <w:vAlign w:val="center"/>
          </w:tcPr>
          <w:p w14:paraId="598E61FD" w14:textId="77777777" w:rsidR="00E75C60" w:rsidRDefault="00E75C6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3A037C" w14:paraId="0C588108" w14:textId="77777777">
        <w:trPr>
          <w:cantSplit/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528EFBF3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婚姻状况：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52646973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12E4840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政治面貌：</w:t>
            </w:r>
          </w:p>
        </w:tc>
        <w:tc>
          <w:tcPr>
            <w:tcW w:w="3685" w:type="dxa"/>
            <w:gridSpan w:val="2"/>
            <w:shd w:val="clear" w:color="auto" w:fill="FFFFFF"/>
            <w:vAlign w:val="center"/>
          </w:tcPr>
          <w:p w14:paraId="1796B989" w14:textId="77777777" w:rsidR="00E75C60" w:rsidRDefault="00E75C6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3A037C" w14:paraId="60F6AE5F" w14:textId="77777777">
        <w:trPr>
          <w:cantSplit/>
          <w:trHeight w:val="562"/>
        </w:trPr>
        <w:tc>
          <w:tcPr>
            <w:tcW w:w="1320" w:type="dxa"/>
            <w:shd w:val="clear" w:color="auto" w:fill="FFFFFF"/>
            <w:vAlign w:val="center"/>
          </w:tcPr>
          <w:p w14:paraId="3A5AD597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特长爱好：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49C0D8D9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64BD241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健康状况：</w:t>
            </w:r>
          </w:p>
        </w:tc>
        <w:tc>
          <w:tcPr>
            <w:tcW w:w="3685" w:type="dxa"/>
            <w:gridSpan w:val="2"/>
            <w:shd w:val="clear" w:color="auto" w:fill="FFFFFF"/>
            <w:vAlign w:val="center"/>
          </w:tcPr>
          <w:p w14:paraId="25CDBDCA" w14:textId="77777777" w:rsidR="00E75C60" w:rsidRDefault="00E75C60">
            <w:pPr>
              <w:widowControl/>
              <w:jc w:val="center"/>
              <w:rPr>
                <w:rFonts w:ascii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3A037C" w14:paraId="488E96C2" w14:textId="77777777">
        <w:trPr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728C50FE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联系地址：</w:t>
            </w:r>
          </w:p>
        </w:tc>
        <w:tc>
          <w:tcPr>
            <w:tcW w:w="7812" w:type="dxa"/>
            <w:gridSpan w:val="4"/>
            <w:shd w:val="clear" w:color="auto" w:fill="FFFFFF"/>
            <w:vAlign w:val="center"/>
          </w:tcPr>
          <w:p w14:paraId="0C0C225A" w14:textId="77777777" w:rsidR="00E75C60" w:rsidRDefault="00E75C60">
            <w:pPr>
              <w:widowControl/>
              <w:spacing w:line="348" w:lineRule="auto"/>
              <w:jc w:val="center"/>
              <w:rPr>
                <w:szCs w:val="21"/>
              </w:rPr>
            </w:pPr>
          </w:p>
        </w:tc>
      </w:tr>
      <w:tr w:rsidR="003A037C" w14:paraId="5ACB030D" w14:textId="77777777">
        <w:trPr>
          <w:trHeight w:val="561"/>
        </w:trPr>
        <w:tc>
          <w:tcPr>
            <w:tcW w:w="9132" w:type="dxa"/>
            <w:gridSpan w:val="5"/>
            <w:shd w:val="clear" w:color="auto" w:fill="FFFFFF"/>
            <w:vAlign w:val="center"/>
          </w:tcPr>
          <w:p w14:paraId="213A75EF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教育背景</w:t>
            </w:r>
          </w:p>
        </w:tc>
      </w:tr>
      <w:tr w:rsidR="003A037C" w14:paraId="2E8E9219" w14:textId="77777777">
        <w:trPr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3940F086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毕业院校：</w:t>
            </w:r>
          </w:p>
        </w:tc>
        <w:tc>
          <w:tcPr>
            <w:tcW w:w="2709" w:type="dxa"/>
            <w:shd w:val="clear" w:color="auto" w:fill="FFFFFF"/>
            <w:vAlign w:val="center"/>
          </w:tcPr>
          <w:p w14:paraId="0B58269D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FCE1805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最高学历：</w:t>
            </w:r>
          </w:p>
        </w:tc>
        <w:tc>
          <w:tcPr>
            <w:tcW w:w="3685" w:type="dxa"/>
            <w:gridSpan w:val="2"/>
            <w:shd w:val="clear" w:color="auto" w:fill="FFFFFF"/>
            <w:vAlign w:val="center"/>
          </w:tcPr>
          <w:p w14:paraId="307C607E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3A037C" w14:paraId="241423EB" w14:textId="77777777">
        <w:trPr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2E879822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主修课程：</w:t>
            </w:r>
          </w:p>
        </w:tc>
        <w:tc>
          <w:tcPr>
            <w:tcW w:w="7812" w:type="dxa"/>
            <w:gridSpan w:val="4"/>
            <w:shd w:val="clear" w:color="auto" w:fill="FFFFFF"/>
            <w:vAlign w:val="center"/>
          </w:tcPr>
          <w:p w14:paraId="22E41C08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3A037C" w14:paraId="7B7576F5" w14:textId="77777777">
        <w:trPr>
          <w:trHeight w:val="390"/>
        </w:trPr>
        <w:tc>
          <w:tcPr>
            <w:tcW w:w="1320" w:type="dxa"/>
            <w:shd w:val="clear" w:color="auto" w:fill="FFFFFF"/>
            <w:vAlign w:val="center"/>
          </w:tcPr>
          <w:p w14:paraId="33B2AD03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校园经历：</w:t>
            </w:r>
          </w:p>
        </w:tc>
        <w:tc>
          <w:tcPr>
            <w:tcW w:w="7812" w:type="dxa"/>
            <w:gridSpan w:val="4"/>
            <w:shd w:val="clear" w:color="auto" w:fill="FFFFFF"/>
            <w:vAlign w:val="center"/>
          </w:tcPr>
          <w:p w14:paraId="68A4203B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3A037C" w14:paraId="0F8619EB" w14:textId="77777777">
        <w:trPr>
          <w:trHeight w:val="511"/>
        </w:trPr>
        <w:tc>
          <w:tcPr>
            <w:tcW w:w="9132" w:type="dxa"/>
            <w:gridSpan w:val="5"/>
            <w:shd w:val="clear" w:color="auto" w:fill="FFFFFF"/>
            <w:vAlign w:val="center"/>
          </w:tcPr>
          <w:p w14:paraId="64619B0C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b/>
                <w:kern w:val="0"/>
                <w:sz w:val="24"/>
              </w:rPr>
            </w:pPr>
            <w:r>
              <w:rPr>
                <w:rFonts w:ascii="宋体" w:hAnsi="宋体" w:cs="宋体" w:hint="eastAsia"/>
                <w:b/>
                <w:kern w:val="0"/>
                <w:sz w:val="24"/>
              </w:rPr>
              <w:t>工作经历</w:t>
            </w:r>
          </w:p>
        </w:tc>
      </w:tr>
      <w:tr w:rsidR="003A037C" w14:paraId="187560F4" w14:textId="77777777">
        <w:trPr>
          <w:trHeight w:val="2757"/>
        </w:trPr>
        <w:tc>
          <w:tcPr>
            <w:tcW w:w="1320" w:type="dxa"/>
            <w:shd w:val="clear" w:color="auto" w:fill="FFFFFF"/>
            <w:vAlign w:val="center"/>
          </w:tcPr>
          <w:p w14:paraId="269CF7D5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实践经历：</w:t>
            </w:r>
          </w:p>
        </w:tc>
        <w:tc>
          <w:tcPr>
            <w:tcW w:w="7812" w:type="dxa"/>
            <w:gridSpan w:val="4"/>
            <w:shd w:val="clear" w:color="auto" w:fill="FFFFFF"/>
            <w:vAlign w:val="center"/>
          </w:tcPr>
          <w:p w14:paraId="6EDC6757" w14:textId="77777777" w:rsidR="00E75C60" w:rsidRDefault="00E75C60">
            <w:pPr>
              <w:jc w:val="center"/>
              <w:rPr>
                <w:szCs w:val="21"/>
              </w:rPr>
            </w:pPr>
          </w:p>
        </w:tc>
      </w:tr>
      <w:tr w:rsidR="003A037C" w14:paraId="00E509B2" w14:textId="77777777">
        <w:trPr>
          <w:trHeight w:val="2191"/>
        </w:trPr>
        <w:tc>
          <w:tcPr>
            <w:tcW w:w="1320" w:type="dxa"/>
            <w:shd w:val="clear" w:color="auto" w:fill="FFFFFF"/>
            <w:vAlign w:val="center"/>
          </w:tcPr>
          <w:p w14:paraId="6A153D4A" w14:textId="77777777" w:rsidR="00E75C60" w:rsidRDefault="00E75C60">
            <w:pPr>
              <w:widowControl/>
              <w:spacing w:line="348" w:lineRule="auto"/>
              <w:jc w:val="center"/>
              <w:rPr>
                <w:rFonts w:ascii="宋体" w:hAnsi="宋体" w:cs="宋体" w:hint="eastAsia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荣誉证书</w:t>
            </w:r>
            <w:r>
              <w:rPr>
                <w:rFonts w:ascii="宋体" w:hAnsi="宋体" w:cs="宋体"/>
                <w:kern w:val="0"/>
                <w:szCs w:val="21"/>
              </w:rPr>
              <w:t>：</w:t>
            </w:r>
          </w:p>
        </w:tc>
        <w:tc>
          <w:tcPr>
            <w:tcW w:w="7812" w:type="dxa"/>
            <w:gridSpan w:val="4"/>
            <w:shd w:val="clear" w:color="auto" w:fill="FFFFFF"/>
            <w:vAlign w:val="center"/>
          </w:tcPr>
          <w:p w14:paraId="4BDD391E" w14:textId="77777777" w:rsidR="00E75C60" w:rsidRDefault="00E75C60">
            <w:pPr>
              <w:jc w:val="center"/>
              <w:rPr>
                <w:rFonts w:ascii="宋体" w:hAnsi="宋体" w:hint="eastAsia"/>
                <w:szCs w:val="20"/>
              </w:rPr>
            </w:pPr>
          </w:p>
        </w:tc>
      </w:tr>
    </w:tbl>
    <w:p w14:paraId="6DB1A450" w14:textId="77777777" w:rsidR="00111919" w:rsidRPr="00442506" w:rsidRDefault="00E75C60" w:rsidP="00442506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</w:t>
      </w:r>
      <w:r>
        <w:rPr>
          <w:rFonts w:hint="eastAsia"/>
          <w:b/>
          <w:sz w:val="52"/>
          <w:szCs w:val="28"/>
        </w:rPr>
        <w:t>个人简历</w:t>
      </w:r>
    </w:p>
    <w:sectPr w:rsidR="00111919" w:rsidRPr="00442506">
      <w:headerReference w:type="default" r:id="rId7"/>
      <w:pgSz w:w="11906" w:h="16838"/>
      <w:pgMar w:top="935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7861BC" w14:textId="77777777" w:rsidR="00640E7B" w:rsidRDefault="00640E7B">
      <w:r>
        <w:separator/>
      </w:r>
    </w:p>
  </w:endnote>
  <w:endnote w:type="continuationSeparator" w:id="0">
    <w:p w14:paraId="33C1DE98" w14:textId="77777777" w:rsidR="00640E7B" w:rsidRDefault="00640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08A158" w14:textId="77777777" w:rsidR="00640E7B" w:rsidRDefault="00640E7B">
      <w:r>
        <w:separator/>
      </w:r>
    </w:p>
  </w:footnote>
  <w:footnote w:type="continuationSeparator" w:id="0">
    <w:p w14:paraId="36BAA5FB" w14:textId="77777777" w:rsidR="00640E7B" w:rsidRDefault="00640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0FBD1C" w14:textId="77777777" w:rsidR="00E75C60" w:rsidRDefault="00E75C6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2028A"/>
    <w:rsid w:val="00082AAA"/>
    <w:rsid w:val="00111919"/>
    <w:rsid w:val="00160B87"/>
    <w:rsid w:val="00172A27"/>
    <w:rsid w:val="0017417B"/>
    <w:rsid w:val="00271FBA"/>
    <w:rsid w:val="002E3532"/>
    <w:rsid w:val="0031333F"/>
    <w:rsid w:val="003A037C"/>
    <w:rsid w:val="00442506"/>
    <w:rsid w:val="005542D4"/>
    <w:rsid w:val="005B3DDB"/>
    <w:rsid w:val="00614A58"/>
    <w:rsid w:val="00640E7B"/>
    <w:rsid w:val="006F124A"/>
    <w:rsid w:val="006F5BCB"/>
    <w:rsid w:val="00743FDD"/>
    <w:rsid w:val="007C2E14"/>
    <w:rsid w:val="007C43AE"/>
    <w:rsid w:val="00876D02"/>
    <w:rsid w:val="008E3F01"/>
    <w:rsid w:val="00A37147"/>
    <w:rsid w:val="00C334E7"/>
    <w:rsid w:val="00C816DB"/>
    <w:rsid w:val="00D13F16"/>
    <w:rsid w:val="00D63BFC"/>
    <w:rsid w:val="00E75C60"/>
    <w:rsid w:val="00F20060"/>
    <w:rsid w:val="00F43DDD"/>
    <w:rsid w:val="155D6BE9"/>
    <w:rsid w:val="30B40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6C7452C"/>
  <w15:chartTrackingRefBased/>
  <w15:docId w15:val="{160FC0A1-F1DF-40D7-B801-DD21C63CE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34394;&#25311;&#24215;\&#32032;&#26448;\&#31616;&#21382;&#27169;&#26495;%20-%20PD3\&#21333;&#39029;&#31616;&#21382;300+&#22871;\&#20309;&#36965;&#31616;&#21382;.wpt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何遥简历</Template>
  <TotalTime>1</TotalTime>
  <Pages>1</Pages>
  <Words>25</Words>
  <Characters>148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个人基本资料</dc:title>
  <dc:subject/>
  <dc:creator>我   的   歌   声  里</dc:creator>
  <cp:keywords/>
  <dc:description/>
  <cp:lastModifiedBy>xt j.</cp:lastModifiedBy>
  <cp:revision>3</cp:revision>
  <dcterms:created xsi:type="dcterms:W3CDTF">2024-11-06T03:03:00Z</dcterms:created>
  <dcterms:modified xsi:type="dcterms:W3CDTF">2024-11-19T06:52:00Z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