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DCC28" w14:textId="77777777" w:rsidR="00565122" w:rsidRDefault="00000000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25472" behindDoc="1" locked="0" layoutInCell="1" allowOverlap="1" wp14:anchorId="0BEDEE14" wp14:editId="41D33D0C">
            <wp:simplePos x="0" y="0"/>
            <wp:positionH relativeFrom="column">
              <wp:posOffset>-1153795</wp:posOffset>
            </wp:positionH>
            <wp:positionV relativeFrom="paragraph">
              <wp:posOffset>-937895</wp:posOffset>
            </wp:positionV>
            <wp:extent cx="7573010" cy="10712450"/>
            <wp:effectExtent l="0" t="0" r="8890" b="12700"/>
            <wp:wrapNone/>
            <wp:docPr id="163" name="图片 163" descr="C:\Users\S\Desktop\图片23.png图片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图片 163" descr="C:\Users\S\Desktop\图片23.png图片2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3010" cy="1071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9568" behindDoc="0" locked="0" layoutInCell="1" allowOverlap="1" wp14:anchorId="5FD9CFA5" wp14:editId="41FFE86C">
            <wp:simplePos x="0" y="0"/>
            <wp:positionH relativeFrom="column">
              <wp:posOffset>111760</wp:posOffset>
            </wp:positionH>
            <wp:positionV relativeFrom="paragraph">
              <wp:posOffset>1028065</wp:posOffset>
            </wp:positionV>
            <wp:extent cx="5095875" cy="972185"/>
            <wp:effectExtent l="0" t="0" r="0" b="0"/>
            <wp:wrapNone/>
            <wp:docPr id="2" name="图片 2" descr="C:\Users\S\Desktop\英语文字.png英语文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S\Desktop\英语文字.png英语文字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972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0592" behindDoc="0" locked="0" layoutInCell="1" allowOverlap="1" wp14:anchorId="11845E44" wp14:editId="1E2100D1">
            <wp:simplePos x="0" y="0"/>
            <wp:positionH relativeFrom="column">
              <wp:posOffset>57150</wp:posOffset>
            </wp:positionH>
            <wp:positionV relativeFrom="paragraph">
              <wp:posOffset>2043430</wp:posOffset>
            </wp:positionV>
            <wp:extent cx="5193665" cy="1536065"/>
            <wp:effectExtent l="0" t="0" r="0" b="0"/>
            <wp:wrapNone/>
            <wp:docPr id="3" name="图片 3" descr="求职简历 文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求职简历 文字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93665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7329088C" wp14:editId="0839CCA9">
                <wp:simplePos x="0" y="0"/>
                <wp:positionH relativeFrom="column">
                  <wp:posOffset>-477520</wp:posOffset>
                </wp:positionH>
                <wp:positionV relativeFrom="paragraph">
                  <wp:posOffset>8173720</wp:posOffset>
                </wp:positionV>
                <wp:extent cx="6125210" cy="663575"/>
                <wp:effectExtent l="0" t="0" r="0" b="0"/>
                <wp:wrapNone/>
                <wp:docPr id="6" name="Text Placehol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5029" cy="66377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25A5A9" w14:textId="77777777" w:rsidR="00565122" w:rsidRDefault="0000000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entury Gothic" w:eastAsia="微软雅黑" w:hAnsi="微软雅黑" w:cstheme="minorBidi" w:hint="eastAsia"/>
                                <w:color w:val="0E0103"/>
                                <w:kern w:val="24"/>
                                <w:sz w:val="36"/>
                                <w:szCs w:val="36"/>
                              </w:rPr>
                              <w:t>求职意向：人事专员</w:t>
                            </w:r>
                          </w:p>
                          <w:p w14:paraId="66513084" w14:textId="77777777" w:rsidR="00565122" w:rsidRDefault="0000000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entury Gothic" w:eastAsia="微软雅黑" w:hAnsi="微软雅黑" w:cstheme="minorBidi" w:hint="eastAsia"/>
                                <w:color w:val="0E0103"/>
                                <w:kern w:val="24"/>
                                <w:sz w:val="36"/>
                                <w:szCs w:val="36"/>
                              </w:rPr>
                              <w:t>联系电话：</w:t>
                            </w:r>
                            <w:r>
                              <w:rPr>
                                <w:rFonts w:ascii="Century Gothic" w:eastAsia="微软雅黑" w:hAnsi="Century Gothic" w:cstheme="minorBidi"/>
                                <w:color w:val="0E0103"/>
                                <w:kern w:val="24"/>
                                <w:sz w:val="36"/>
                                <w:szCs w:val="36"/>
                              </w:rPr>
                              <w:t>180 00</w:t>
                            </w:r>
                            <w:r>
                              <w:rPr>
                                <w:rFonts w:ascii="Century Gothic" w:eastAsia="微软雅黑" w:hAnsi="Century Gothic" w:cstheme="minorBidi" w:hint="eastAsia"/>
                                <w:color w:val="0E0103"/>
                                <w:kern w:val="24"/>
                                <w:sz w:val="36"/>
                                <w:szCs w:val="36"/>
                              </w:rPr>
                              <w:t>8</w:t>
                            </w:r>
                            <w:r>
                              <w:rPr>
                                <w:rFonts w:ascii="Century Gothic" w:eastAsia="微软雅黑" w:hAnsi="Century Gothic" w:cstheme="minorBidi"/>
                                <w:color w:val="0E0103"/>
                                <w:kern w:val="24"/>
                                <w:sz w:val="36"/>
                                <w:szCs w:val="36"/>
                              </w:rPr>
                              <w:t>0 0000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29088C" id="_x0000_t202" coordsize="21600,21600" o:spt="202" path="m,l,21600r21600,l21600,xe">
                <v:stroke joinstyle="miter"/>
                <v:path gradientshapeok="t" o:connecttype="rect"/>
              </v:shapetype>
              <v:shape id="Text Placeholder 4" o:spid="_x0000_s1026" type="#_x0000_t202" style="position:absolute;margin-left:-37.6pt;margin-top:643.6pt;width:482.3pt;height:52.25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" filled="f" stroked="f">
                <v:textbox style="mso-fit-shape-to-text:t">
                  <w:txbxContent>
                    <w:p w14:paraId="5325A5A9" w14:textId="77777777" w:rsidR="00565122" w:rsidRDefault="00000000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Century Gothic" w:eastAsia="微软雅黑" w:hAnsi="微软雅黑" w:cstheme="minorBidi" w:hint="eastAsia"/>
                          <w:color w:val="0E0103"/>
                          <w:kern w:val="24"/>
                          <w:sz w:val="36"/>
                          <w:szCs w:val="36"/>
                        </w:rPr>
                        <w:t>求职意向：人事专员</w:t>
                      </w:r>
                    </w:p>
                    <w:p w14:paraId="66513084" w14:textId="77777777" w:rsidR="00565122" w:rsidRDefault="00000000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Century Gothic" w:eastAsia="微软雅黑" w:hAnsi="微软雅黑" w:cstheme="minorBidi" w:hint="eastAsia"/>
                          <w:color w:val="0E0103"/>
                          <w:kern w:val="24"/>
                          <w:sz w:val="36"/>
                          <w:szCs w:val="36"/>
                        </w:rPr>
                        <w:t>联系电话：</w:t>
                      </w:r>
                      <w:r>
                        <w:rPr>
                          <w:rFonts w:ascii="Century Gothic" w:eastAsia="微软雅黑" w:hAnsi="Century Gothic" w:cstheme="minorBidi"/>
                          <w:color w:val="0E0103"/>
                          <w:kern w:val="24"/>
                          <w:sz w:val="36"/>
                          <w:szCs w:val="36"/>
                        </w:rPr>
                        <w:t>180 00</w:t>
                      </w:r>
                      <w:r>
                        <w:rPr>
                          <w:rFonts w:ascii="Century Gothic" w:eastAsia="微软雅黑" w:hAnsi="Century Gothic" w:cstheme="minorBidi" w:hint="eastAsia"/>
                          <w:color w:val="0E0103"/>
                          <w:kern w:val="24"/>
                          <w:sz w:val="36"/>
                          <w:szCs w:val="36"/>
                        </w:rPr>
                        <w:t>8</w:t>
                      </w:r>
                      <w:r>
                        <w:rPr>
                          <w:rFonts w:ascii="Century Gothic" w:eastAsia="微软雅黑" w:hAnsi="Century Gothic" w:cstheme="minorBidi"/>
                          <w:color w:val="0E0103"/>
                          <w:kern w:val="24"/>
                          <w:sz w:val="36"/>
                          <w:szCs w:val="36"/>
                        </w:rPr>
                        <w:t>0 0000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2C6D3527" wp14:editId="749CF720">
                <wp:simplePos x="0" y="0"/>
                <wp:positionH relativeFrom="column">
                  <wp:posOffset>-417830</wp:posOffset>
                </wp:positionH>
                <wp:positionV relativeFrom="paragraph">
                  <wp:posOffset>7386320</wp:posOffset>
                </wp:positionV>
                <wp:extent cx="6125210" cy="480060"/>
                <wp:effectExtent l="0" t="0" r="0" b="0"/>
                <wp:wrapNone/>
                <wp:docPr id="5" name="Text Placehol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5029" cy="48013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B8834E" w14:textId="0B169EB4" w:rsidR="00565122" w:rsidRDefault="0000000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entury Gothic" w:eastAsia="微软雅黑" w:hAnsi="微软雅黑" w:cstheme="minorBidi" w:hint="eastAsia"/>
                                <w:color w:val="0E0103"/>
                                <w:kern w:val="24"/>
                                <w:sz w:val="56"/>
                                <w:szCs w:val="56"/>
                              </w:rPr>
                              <w:t>李</w:t>
                            </w:r>
                            <w:r w:rsidR="00AA5C75">
                              <w:rPr>
                                <w:rFonts w:ascii="Century Gothic" w:eastAsia="微软雅黑" w:hAnsi="微软雅黑" w:cstheme="minorBidi" w:hint="eastAsia"/>
                                <w:color w:val="0E0103"/>
                                <w:kern w:val="24"/>
                                <w:sz w:val="56"/>
                                <w:szCs w:val="56"/>
                              </w:rPr>
                              <w:t>豆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6D3527" id="Text Placeholder 2" o:spid="_x0000_s1027" type="#_x0000_t202" style="position:absolute;margin-left:-32.9pt;margin-top:581.6pt;width:482.3pt;height:37.8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" filled="f" stroked="f">
                <v:textbox style="mso-fit-shape-to-text:t">
                  <w:txbxContent>
                    <w:p w14:paraId="64B8834E" w14:textId="0B169EB4" w:rsidR="00565122" w:rsidRDefault="00000000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Century Gothic" w:eastAsia="微软雅黑" w:hAnsi="微软雅黑" w:cstheme="minorBidi" w:hint="eastAsia"/>
                          <w:color w:val="0E0103"/>
                          <w:kern w:val="24"/>
                          <w:sz w:val="56"/>
                          <w:szCs w:val="56"/>
                        </w:rPr>
                        <w:t>李</w:t>
                      </w:r>
                      <w:r w:rsidR="00AA5C75">
                        <w:rPr>
                          <w:rFonts w:ascii="Century Gothic" w:eastAsia="微软雅黑" w:hAnsi="微软雅黑" w:cstheme="minorBidi" w:hint="eastAsia"/>
                          <w:color w:val="0E0103"/>
                          <w:kern w:val="24"/>
                          <w:sz w:val="56"/>
                          <w:szCs w:val="56"/>
                        </w:rPr>
                        <w:t>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</w:t>
      </w:r>
    </w:p>
    <w:sectPr w:rsidR="005651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0EC1DA0"/>
    <w:rsid w:val="00091EC7"/>
    <w:rsid w:val="00382C5D"/>
    <w:rsid w:val="00474F1E"/>
    <w:rsid w:val="00565122"/>
    <w:rsid w:val="005B1958"/>
    <w:rsid w:val="00AA5C75"/>
    <w:rsid w:val="00BC0772"/>
    <w:rsid w:val="00C30959"/>
    <w:rsid w:val="00C31CF3"/>
    <w:rsid w:val="00CC413E"/>
    <w:rsid w:val="00F05E22"/>
    <w:rsid w:val="00F61251"/>
    <w:rsid w:val="2B0B2A7D"/>
    <w:rsid w:val="3C4A495B"/>
    <w:rsid w:val="491B4926"/>
    <w:rsid w:val="60EC1DA0"/>
    <w:rsid w:val="655B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742E1CA"/>
  <w15:docId w15:val="{7D308FC4-CA41-44F1-86E2-A4F5CA42C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12304;&#31616;&#21382;&#22871;&#35013;&#12305;&#31616;&#21382;&#23553;&#38754;+&#31616;&#21382;+&#33258;&#33616;&#20449;+&#23553;&#24213;&#27714;&#32844;&#31616;&#21382;139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【简历套装】简历封面+简历+自荐信+封底求职简历139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3</cp:revision>
  <dcterms:created xsi:type="dcterms:W3CDTF">2017-05-08T17:35:00Z</dcterms:created>
  <dcterms:modified xsi:type="dcterms:W3CDTF">2025-06-04T09:51:00Z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