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jc w:val="center"/>
        <w:tblBorders>
          <w:top w:val="single" w:sz="8" w:space="0" w:color="568ED8"/>
          <w:left w:val="single" w:sz="8" w:space="0" w:color="568ED8"/>
          <w:bottom w:val="single" w:sz="8" w:space="0" w:color="568ED8"/>
          <w:right w:val="single" w:sz="8" w:space="0" w:color="568ED8"/>
          <w:insideH w:val="single" w:sz="8" w:space="0" w:color="568ED8"/>
          <w:insideV w:val="single" w:sz="8" w:space="0" w:color="568ED8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230"/>
        <w:gridCol w:w="2409"/>
        <w:gridCol w:w="3969"/>
      </w:tblGrid>
      <w:tr w:rsidR="00633839" w14:paraId="56D6FD99" w14:textId="77777777">
        <w:trPr>
          <w:jc w:val="center"/>
        </w:trPr>
        <w:tc>
          <w:tcPr>
            <w:tcW w:w="2139" w:type="dxa"/>
            <w:vMerge w:val="restart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3747581" w14:textId="7E5854EE" w:rsidR="00633839" w:rsidRDefault="009A6B8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C255D4" wp14:editId="0AEF2E05">
                  <wp:simplePos x="0" y="0"/>
                  <wp:positionH relativeFrom="column">
                    <wp:posOffset>20320</wp:posOffset>
                  </wp:positionH>
                  <wp:positionV relativeFrom="page">
                    <wp:posOffset>0</wp:posOffset>
                  </wp:positionV>
                  <wp:extent cx="1167130" cy="1582420"/>
                  <wp:effectExtent l="0" t="0" r="0" b="0"/>
                  <wp:wrapNone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49D0CB2" wp14:editId="10E2DF98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-935355</wp:posOffset>
                      </wp:positionV>
                      <wp:extent cx="7618095" cy="10717530"/>
                      <wp:effectExtent l="0" t="0" r="1905" b="762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405" y="69850"/>
                                <a:ext cx="7618095" cy="10717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BAAA9" id="矩形 2" o:spid="_x0000_s1026" style="position:absolute;left:0;text-align:left;margin-left:-61.6pt;margin-top:-73.65pt;width:599.85pt;height:843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" fillcolor="white [3212]" stroked="f" strokeweight="2pt"/>
                  </w:pict>
                </mc:Fallback>
              </mc:AlternateContent>
            </w:r>
          </w:p>
        </w:tc>
        <w:tc>
          <w:tcPr>
            <w:tcW w:w="3639" w:type="dxa"/>
            <w:gridSpan w:val="2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5CCBBC4" w14:textId="2083DACA" w:rsidR="00633839" w:rsidRDefault="00000000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9B28BE" wp14:editId="6476BD0A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-501650</wp:posOffset>
                      </wp:positionV>
                      <wp:extent cx="1385570" cy="4762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682240" y="269875"/>
                                <a:ext cx="138557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25ECE9" w14:textId="77777777" w:rsidR="00633839" w:rsidRDefault="00000000">
                                  <w:pPr>
                                    <w:jc w:val="distribute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  <w:t>个人简历</w:t>
                                  </w:r>
                                </w:p>
                                <w:p w14:paraId="46FE7937" w14:textId="77777777" w:rsidR="00633839" w:rsidRDefault="006338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9B28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76.85pt;margin-top:-39.5pt;width:109.1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" filled="f" stroked="f" strokeweight=".5pt">
                      <v:textbox>
                        <w:txbxContent>
                          <w:p w14:paraId="2125ECE9" w14:textId="77777777" w:rsidR="00633839" w:rsidRDefault="00000000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  <w:t>个人简历</w:t>
                            </w:r>
                          </w:p>
                          <w:p w14:paraId="46FE7937" w14:textId="77777777" w:rsidR="00633839" w:rsidRDefault="0063383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姓名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</w:t>
            </w:r>
            <w:r w:rsidR="00354102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胡小豆</w:t>
            </w:r>
          </w:p>
        </w:tc>
        <w:tc>
          <w:tcPr>
            <w:tcW w:w="3969" w:type="dxa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A4C293D" w14:textId="77777777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城市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：现居广州</w:t>
            </w:r>
          </w:p>
        </w:tc>
      </w:tr>
      <w:tr w:rsidR="00633839" w14:paraId="12BBEA2D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10CBBAEA" w14:textId="77777777" w:rsidR="00633839" w:rsidRDefault="00633839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CE5ECC" w14:textId="77777777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性别：男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217B65C" w14:textId="77777777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联系电话：1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2345678910</w:t>
            </w:r>
          </w:p>
        </w:tc>
      </w:tr>
      <w:tr w:rsidR="00633839" w14:paraId="2E96B313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4E137279" w14:textId="77777777" w:rsidR="00633839" w:rsidRDefault="00633839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B1B79A7" w14:textId="786DCBDF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出生日期：</w:t>
            </w:r>
            <w:r w:rsidR="00376EB9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.1.1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816D282" w14:textId="055BED63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电子邮箱：1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@</w:t>
            </w:r>
            <w:r w:rsidR="00C822C7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xx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.com</w:t>
            </w:r>
          </w:p>
        </w:tc>
      </w:tr>
      <w:tr w:rsidR="00633839" w14:paraId="42FE4512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dotted" w:sz="4" w:space="0" w:color="BFBFBF"/>
            </w:tcBorders>
            <w:shd w:val="clear" w:color="auto" w:fill="auto"/>
          </w:tcPr>
          <w:p w14:paraId="66609E51" w14:textId="77777777" w:rsidR="00633839" w:rsidRDefault="00633839"/>
        </w:tc>
        <w:tc>
          <w:tcPr>
            <w:tcW w:w="7608" w:type="dxa"/>
            <w:gridSpan w:val="3"/>
            <w:tcBorders>
              <w:top w:val="dotted" w:sz="4" w:space="0" w:color="BFBFBF"/>
              <w:left w:val="dotted" w:sz="4" w:space="0" w:color="BFBFBF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3A66F08" w14:textId="77777777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求职意向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：人事行政专员</w:t>
            </w:r>
          </w:p>
        </w:tc>
      </w:tr>
      <w:tr w:rsidR="00633839" w14:paraId="283FCA26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2FACA21A" w14:textId="77777777" w:rsidR="00633839" w:rsidRDefault="00000000">
            <w:pPr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教育经历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0CD37BC4" w14:textId="77777777" w:rsidR="00633839" w:rsidRDefault="00633839">
            <w:pPr>
              <w:jc w:val="center"/>
              <w:rPr>
                <w:b/>
                <w:color w:val="568ED8"/>
                <w:sz w:val="48"/>
                <w:szCs w:val="48"/>
              </w:rPr>
            </w:pPr>
          </w:p>
        </w:tc>
      </w:tr>
      <w:tr w:rsidR="00633839" w14:paraId="2DD55AEA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323AD345" w14:textId="230C49B7" w:rsidR="00633839" w:rsidRDefault="00C822C7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7F7F7F"/>
              </w:rPr>
              <w:t>-</w:t>
            </w: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15C7D224" w14:textId="77777777" w:rsidR="00633839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华南理工大学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企业管理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硕士</w:t>
            </w:r>
          </w:p>
        </w:tc>
      </w:tr>
      <w:tr w:rsidR="00633839" w14:paraId="02F923C5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6D0D8072" w14:textId="4CF6BC18" w:rsidR="00633839" w:rsidRDefault="00C822C7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7F7F7F"/>
              </w:rPr>
              <w:t>-</w:t>
            </w: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3A059385" w14:textId="77777777" w:rsidR="00633839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广州大学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管理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本科</w:t>
            </w:r>
          </w:p>
        </w:tc>
      </w:tr>
      <w:tr w:rsidR="00633839" w14:paraId="1CAF7E91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2ADDF6DD" w14:textId="77777777" w:rsidR="00633839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实践经历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</w:tcPr>
          <w:p w14:paraId="20543BE7" w14:textId="77777777" w:rsidR="00633839" w:rsidRDefault="00633839">
            <w:pPr>
              <w:spacing w:line="240" w:lineRule="auto"/>
              <w:jc w:val="left"/>
              <w:rPr>
                <w:b/>
                <w:color w:val="7F7F7F"/>
                <w:spacing w:val="-20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5A8ADF90" w14:textId="77777777" w:rsidR="00633839" w:rsidRDefault="00633839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</w:p>
        </w:tc>
      </w:tr>
      <w:tr w:rsidR="00633839" w14:paraId="24ECF79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13973FB2" w14:textId="39B5DAD5" w:rsidR="00633839" w:rsidRDefault="00C822C7">
            <w:pPr>
              <w:spacing w:line="240" w:lineRule="auto"/>
              <w:jc w:val="center"/>
              <w:rPr>
                <w:b/>
                <w:color w:val="7F7F7F"/>
                <w:spacing w:val="-2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2C7339ED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科技有限公司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人事行政实习生</w:t>
            </w:r>
          </w:p>
          <w:p w14:paraId="5B81FDA8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协助招聘，筛选简历，对候选人进行初次面试；撰写候选人报告，跟踪反馈候选人后续情况；完成前台工作，并协助上级盘点和管理办公室固定资产、移动资产；负责对各项规章制度监督与执行</w:t>
            </w:r>
          </w:p>
        </w:tc>
      </w:tr>
      <w:tr w:rsidR="00633839" w14:paraId="185D83D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31E3225D" w14:textId="550C4B23" w:rsidR="00633839" w:rsidRDefault="00C822C7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71AA20B3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电器有限公司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人事助理</w:t>
            </w:r>
          </w:p>
          <w:p w14:paraId="26B567D8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在人力资源部实习，调查学习国有企业转型后人力资源管理</w:t>
            </w:r>
          </w:p>
        </w:tc>
      </w:tr>
      <w:tr w:rsidR="00633839" w14:paraId="4AFA143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569795B0" w14:textId="733E86BB" w:rsidR="00633839" w:rsidRDefault="00C822C7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10565ED3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食品有限公司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实习生</w:t>
            </w:r>
          </w:p>
          <w:p w14:paraId="5C808EFB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参加为期三个月的专业实习，主要在档案室搞人事代理方面的工作，以及参与私营企业的人力资源管理</w:t>
            </w:r>
          </w:p>
        </w:tc>
      </w:tr>
      <w:tr w:rsidR="00633839" w14:paraId="21C9FDF8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76E6646F" w14:textId="77777777" w:rsidR="00633839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技能特长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  <w:vAlign w:val="bottom"/>
          </w:tcPr>
          <w:p w14:paraId="7FA7EA16" w14:textId="77777777" w:rsidR="00633839" w:rsidRDefault="00633839">
            <w:pPr>
              <w:spacing w:line="240" w:lineRule="auto"/>
              <w:rPr>
                <w:b/>
                <w:color w:val="7F7F7F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bottom"/>
          </w:tcPr>
          <w:p w14:paraId="67CC4041" w14:textId="77777777" w:rsidR="00633839" w:rsidRDefault="00633839">
            <w:pPr>
              <w:spacing w:line="240" w:lineRule="auto"/>
              <w:rPr>
                <w:color w:val="7F7F7F"/>
              </w:rPr>
            </w:pPr>
          </w:p>
        </w:tc>
      </w:tr>
      <w:tr w:rsidR="00633839" w14:paraId="53461916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5D20CC56" w14:textId="77777777" w:rsidR="00633839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所获奖项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E4BF6C1" w14:textId="77777777" w:rsidR="00633839" w:rsidRDefault="00000000">
            <w:pPr>
              <w:spacing w:line="440" w:lineRule="exact"/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国家一等奖学金、校优秀团干、优秀社团学生干部</w:t>
            </w:r>
          </w:p>
        </w:tc>
      </w:tr>
      <w:tr w:rsidR="00633839" w14:paraId="768521F6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433D4C11" w14:textId="77777777" w:rsidR="00633839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技能证书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19BF14F" w14:textId="77777777" w:rsidR="00633839" w:rsidRDefault="00000000">
            <w:pPr>
              <w:spacing w:line="440" w:lineRule="exact"/>
              <w:rPr>
                <w:color w:val="7F7F7F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人力资源管理师、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CET-6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、会计从业资格证书</w:t>
            </w:r>
          </w:p>
        </w:tc>
      </w:tr>
      <w:tr w:rsidR="00633839" w14:paraId="31EBB47F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6C74D865" w14:textId="77777777" w:rsidR="00633839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自我评价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599E889C" w14:textId="77777777" w:rsidR="00633839" w:rsidRDefault="00633839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</w:p>
        </w:tc>
      </w:tr>
      <w:tr w:rsidR="00633839" w14:paraId="1441F0D3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3A782E39" w14:textId="77777777" w:rsidR="00633839" w:rsidRDefault="00633839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F92227D" w14:textId="77777777" w:rsidR="00633839" w:rsidRDefault="00000000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人际关系非常好；喜欢羽毛球、篮球、音乐、看书；完成了各项学习、实习（认识实习、暑假实践、专业实习）、设计任务（员工导向设计、薪酬结构设计、人力资源管理制度设计、人力资源规划设计）。积极投身于各种班级、学院及社交活动，从不同层次、不同角度锻炼自己。</w:t>
            </w:r>
          </w:p>
        </w:tc>
      </w:tr>
    </w:tbl>
    <w:p w14:paraId="40C09935" w14:textId="7B4E1A6A" w:rsidR="00633839" w:rsidRDefault="00633839">
      <w:pPr>
        <w:widowControl/>
        <w:spacing w:line="240" w:lineRule="auto"/>
        <w:jc w:val="left"/>
      </w:pPr>
    </w:p>
    <w:sectPr w:rsidR="00633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4B1"/>
    <w:multiLevelType w:val="multilevel"/>
    <w:tmpl w:val="156154B1"/>
    <w:lvl w:ilvl="0">
      <w:start w:val="1"/>
      <w:numFmt w:val="chineseCountingThousand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1418"/>
        </w:tabs>
        <w:ind w:left="1701" w:hanging="1021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1418"/>
        </w:tabs>
        <w:ind w:left="851" w:hanging="171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2268"/>
        </w:tabs>
        <w:ind w:left="2552" w:hanging="1134"/>
      </w:pPr>
      <w:rPr>
        <w:rFonts w:hint="eastAsia"/>
      </w:rPr>
    </w:lvl>
    <w:lvl w:ilvl="4">
      <w:start w:val="1"/>
      <w:numFmt w:val="chineseCountingThousand"/>
      <w:lvlText w:val="(%5)"/>
      <w:lvlJc w:val="left"/>
      <w:pPr>
        <w:tabs>
          <w:tab w:val="left" w:pos="2835"/>
        </w:tabs>
        <w:ind w:left="3119" w:hanging="851"/>
      </w:pPr>
      <w:rPr>
        <w:rFonts w:hint="eastAsia"/>
      </w:rPr>
    </w:lvl>
    <w:lvl w:ilvl="5">
      <w:start w:val="1"/>
      <w:numFmt w:val="decimal"/>
      <w:lvlText w:val=" (%6)"/>
      <w:lvlJc w:val="left"/>
      <w:pPr>
        <w:tabs>
          <w:tab w:val="left" w:pos="2835"/>
        </w:tabs>
        <w:ind w:left="3402" w:hanging="68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left" w:pos="5528"/>
        </w:tabs>
        <w:ind w:left="5102" w:firstLine="0"/>
      </w:pPr>
      <w:rPr>
        <w:rFonts w:hint="eastAsia"/>
      </w:rPr>
    </w:lvl>
    <w:lvl w:ilvl="7">
      <w:start w:val="1"/>
      <w:numFmt w:val="decimal"/>
      <w:lvlText w:val="(%8)"/>
      <w:lvlJc w:val="left"/>
      <w:pPr>
        <w:tabs>
          <w:tab w:val="left" w:pos="6378"/>
        </w:tabs>
        <w:ind w:left="5953" w:firstLine="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left" w:pos="7228"/>
        </w:tabs>
        <w:ind w:left="6803" w:firstLine="0"/>
      </w:pPr>
      <w:rPr>
        <w:rFonts w:hint="eastAsia"/>
      </w:rPr>
    </w:lvl>
  </w:abstractNum>
  <w:num w:numId="1" w16cid:durableId="100670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A6109F5"/>
    <w:rsid w:val="00012822"/>
    <w:rsid w:val="00055471"/>
    <w:rsid w:val="0008573E"/>
    <w:rsid w:val="000868B8"/>
    <w:rsid w:val="0009746A"/>
    <w:rsid w:val="000C7AE2"/>
    <w:rsid w:val="000D0DFC"/>
    <w:rsid w:val="000F3CC4"/>
    <w:rsid w:val="001161A6"/>
    <w:rsid w:val="00141CEB"/>
    <w:rsid w:val="001538E5"/>
    <w:rsid w:val="001740CA"/>
    <w:rsid w:val="0018741E"/>
    <w:rsid w:val="001C39D1"/>
    <w:rsid w:val="001E303C"/>
    <w:rsid w:val="00243C12"/>
    <w:rsid w:val="002972B0"/>
    <w:rsid w:val="002B225E"/>
    <w:rsid w:val="00300526"/>
    <w:rsid w:val="0030091E"/>
    <w:rsid w:val="00307BF3"/>
    <w:rsid w:val="003302A7"/>
    <w:rsid w:val="003326A4"/>
    <w:rsid w:val="00341084"/>
    <w:rsid w:val="003536DF"/>
    <w:rsid w:val="00354102"/>
    <w:rsid w:val="00363DBD"/>
    <w:rsid w:val="00376EB9"/>
    <w:rsid w:val="00390BD5"/>
    <w:rsid w:val="003C086A"/>
    <w:rsid w:val="003F40A1"/>
    <w:rsid w:val="004009E1"/>
    <w:rsid w:val="004B06EE"/>
    <w:rsid w:val="004D4DAA"/>
    <w:rsid w:val="004D4E3D"/>
    <w:rsid w:val="004E03DF"/>
    <w:rsid w:val="00527B55"/>
    <w:rsid w:val="005606BE"/>
    <w:rsid w:val="00571F66"/>
    <w:rsid w:val="005744C8"/>
    <w:rsid w:val="00591CF2"/>
    <w:rsid w:val="005A2508"/>
    <w:rsid w:val="005F13FB"/>
    <w:rsid w:val="0061151F"/>
    <w:rsid w:val="00633839"/>
    <w:rsid w:val="00646BC8"/>
    <w:rsid w:val="0065798F"/>
    <w:rsid w:val="00662D3F"/>
    <w:rsid w:val="00666521"/>
    <w:rsid w:val="006818C3"/>
    <w:rsid w:val="006841FF"/>
    <w:rsid w:val="00693C8D"/>
    <w:rsid w:val="006C677C"/>
    <w:rsid w:val="007173E6"/>
    <w:rsid w:val="00761C6D"/>
    <w:rsid w:val="0076301C"/>
    <w:rsid w:val="007639A5"/>
    <w:rsid w:val="00771A4B"/>
    <w:rsid w:val="007871FA"/>
    <w:rsid w:val="00787533"/>
    <w:rsid w:val="007A47A4"/>
    <w:rsid w:val="007A4E99"/>
    <w:rsid w:val="007F6B21"/>
    <w:rsid w:val="00820675"/>
    <w:rsid w:val="00834A5F"/>
    <w:rsid w:val="00857B15"/>
    <w:rsid w:val="008C6892"/>
    <w:rsid w:val="00920933"/>
    <w:rsid w:val="0094717C"/>
    <w:rsid w:val="00975C77"/>
    <w:rsid w:val="009A65E1"/>
    <w:rsid w:val="009A6B80"/>
    <w:rsid w:val="009B4CA9"/>
    <w:rsid w:val="00A71233"/>
    <w:rsid w:val="00A873E0"/>
    <w:rsid w:val="00AB0DDD"/>
    <w:rsid w:val="00B1433B"/>
    <w:rsid w:val="00B576BD"/>
    <w:rsid w:val="00B8716B"/>
    <w:rsid w:val="00BA3BE1"/>
    <w:rsid w:val="00BA78E2"/>
    <w:rsid w:val="00C06361"/>
    <w:rsid w:val="00C43A85"/>
    <w:rsid w:val="00C822C7"/>
    <w:rsid w:val="00CA5FE3"/>
    <w:rsid w:val="00CB0C38"/>
    <w:rsid w:val="00CD0924"/>
    <w:rsid w:val="00D13AC6"/>
    <w:rsid w:val="00D16D6C"/>
    <w:rsid w:val="00D82186"/>
    <w:rsid w:val="00D87514"/>
    <w:rsid w:val="00DF2BCC"/>
    <w:rsid w:val="00E54910"/>
    <w:rsid w:val="00E704B5"/>
    <w:rsid w:val="00E96312"/>
    <w:rsid w:val="00EB3519"/>
    <w:rsid w:val="00EB49B2"/>
    <w:rsid w:val="00EC0386"/>
    <w:rsid w:val="00ED07C9"/>
    <w:rsid w:val="00F112EE"/>
    <w:rsid w:val="00F219E7"/>
    <w:rsid w:val="00F7528A"/>
    <w:rsid w:val="00F7655E"/>
    <w:rsid w:val="00F82FA0"/>
    <w:rsid w:val="00F84E55"/>
    <w:rsid w:val="00FA0F3D"/>
    <w:rsid w:val="13974C78"/>
    <w:rsid w:val="304D16D7"/>
    <w:rsid w:val="68021310"/>
    <w:rsid w:val="6A6109F5"/>
    <w:rsid w:val="7573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5B7D36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pageBreakBefore/>
      <w:numPr>
        <w:numId w:val="1"/>
      </w:numPr>
      <w:pBdr>
        <w:bottom w:val="single" w:sz="4" w:space="1" w:color="99CCFF"/>
      </w:pBdr>
      <w:adjustRightInd w:val="0"/>
      <w:snapToGrid w:val="0"/>
      <w:spacing w:beforeLines="50" w:afterLines="100"/>
      <w:outlineLvl w:val="0"/>
    </w:pPr>
    <w:rPr>
      <w:b/>
      <w:bCs/>
      <w:color w:val="265996"/>
      <w:kern w:val="44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link w:val="a8"/>
    <w:qFormat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b/>
      <w:bCs/>
      <w:color w:val="265996"/>
      <w:kern w:val="44"/>
      <w:sz w:val="28"/>
      <w:szCs w:val="2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8212;&#8212;&#24212;&#23626;&#29983;&#20010;&#24615;&#27714;&#32844;&#31616;&#21382;21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表格简历——应届生个性求职简历21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 j.</cp:lastModifiedBy>
  <cp:revision>6</cp:revision>
  <dcterms:created xsi:type="dcterms:W3CDTF">2017-08-12T16:19:00Z</dcterms:created>
  <dcterms:modified xsi:type="dcterms:W3CDTF">2025-05-01T09:49:00Z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