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A3D41" w14:textId="2A261FF4" w:rsidR="005C19EB" w:rsidRDefault="00114BBC">
      <w:r>
        <w:rPr>
          <w:noProof/>
        </w:rPr>
        <w:drawing>
          <wp:anchor distT="0" distB="0" distL="114300" distR="114300" simplePos="0" relativeHeight="251663360" behindDoc="0" locked="0" layoutInCell="1" allowOverlap="1" wp14:anchorId="3499EB4F" wp14:editId="57EA0B34">
            <wp:simplePos x="0" y="0"/>
            <wp:positionH relativeFrom="column">
              <wp:posOffset>660400</wp:posOffset>
            </wp:positionH>
            <wp:positionV relativeFrom="paragraph">
              <wp:posOffset>476250</wp:posOffset>
            </wp:positionV>
            <wp:extent cx="1229995" cy="1230630"/>
            <wp:effectExtent l="19050" t="19050" r="27305" b="2667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" r="26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29995" cy="1230630"/>
                    </a:xfrm>
                    <a:prstGeom prst="ellipse">
                      <a:avLst/>
                    </a:prstGeom>
                    <a:ln w="12700">
                      <a:solidFill>
                        <a:srgbClr val="D9D9D9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DCD50F" wp14:editId="46E67066">
                <wp:simplePos x="0" y="0"/>
                <wp:positionH relativeFrom="column">
                  <wp:posOffset>483235</wp:posOffset>
                </wp:positionH>
                <wp:positionV relativeFrom="paragraph">
                  <wp:posOffset>4652010</wp:posOffset>
                </wp:positionV>
                <wp:extent cx="1766570" cy="180975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3235" y="4652010"/>
                          <a:ext cx="1766570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154270C" w14:textId="77777777" w:rsidR="005C19EB" w:rsidRDefault="00000000" w:rsidP="000B60BA">
                            <w:pPr>
                              <w:widowControl/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性别：女         </w:t>
                            </w:r>
                          </w:p>
                          <w:p w14:paraId="746AEE58" w14:textId="2F618F17" w:rsidR="005C19EB" w:rsidRDefault="00000000" w:rsidP="000B60BA">
                            <w:pPr>
                              <w:widowControl/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年龄：2</w:t>
                            </w:r>
                            <w:r w:rsidR="00275AA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岁     </w:t>
                            </w:r>
                          </w:p>
                          <w:p w14:paraId="454690E4" w14:textId="77777777" w:rsidR="005C19EB" w:rsidRDefault="00000000" w:rsidP="000B60BA">
                            <w:pPr>
                              <w:widowControl/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籍贯：江苏省     </w:t>
                            </w:r>
                          </w:p>
                          <w:p w14:paraId="3F315C76" w14:textId="77777777" w:rsidR="005C19EB" w:rsidRDefault="00000000" w:rsidP="000B60BA">
                            <w:pPr>
                              <w:widowControl/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专业：国际商务管理</w:t>
                            </w:r>
                          </w:p>
                          <w:p w14:paraId="63B4E857" w14:textId="77777777" w:rsidR="005C19EB" w:rsidRDefault="00000000" w:rsidP="000B60BA">
                            <w:pPr>
                              <w:widowControl/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民族：汉族       </w:t>
                            </w:r>
                          </w:p>
                          <w:p w14:paraId="2E424AC4" w14:textId="77777777" w:rsidR="005C19EB" w:rsidRDefault="00000000" w:rsidP="000B60BA">
                            <w:pPr>
                              <w:widowControl/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学历：研究生在读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DCD50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8.05pt;margin-top:366.3pt;width:139.1pt;height:14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" filled="f" stroked="f">
                <v:textbox>
                  <w:txbxContent>
                    <w:p w14:paraId="6154270C" w14:textId="77777777" w:rsidR="005C19EB" w:rsidRDefault="00000000" w:rsidP="000B60BA">
                      <w:pPr>
                        <w:widowControl/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性别：女         </w:t>
                      </w:r>
                    </w:p>
                    <w:p w14:paraId="746AEE58" w14:textId="2F618F17" w:rsidR="005C19EB" w:rsidRDefault="00000000" w:rsidP="000B60BA">
                      <w:pPr>
                        <w:widowControl/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年龄：2</w:t>
                      </w:r>
                      <w:r w:rsidR="00275AA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岁     </w:t>
                      </w:r>
                    </w:p>
                    <w:p w14:paraId="454690E4" w14:textId="77777777" w:rsidR="005C19EB" w:rsidRDefault="00000000" w:rsidP="000B60BA">
                      <w:pPr>
                        <w:widowControl/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籍贯：江苏省     </w:t>
                      </w:r>
                    </w:p>
                    <w:p w14:paraId="3F315C76" w14:textId="77777777" w:rsidR="005C19EB" w:rsidRDefault="00000000" w:rsidP="000B60BA">
                      <w:pPr>
                        <w:widowControl/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专业：国际商务管理</w:t>
                      </w:r>
                    </w:p>
                    <w:p w14:paraId="63B4E857" w14:textId="77777777" w:rsidR="005C19EB" w:rsidRDefault="00000000" w:rsidP="000B60BA">
                      <w:pPr>
                        <w:widowControl/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民族：汉族       </w:t>
                      </w:r>
                    </w:p>
                    <w:p w14:paraId="2E424AC4" w14:textId="77777777" w:rsidR="005C19EB" w:rsidRDefault="00000000" w:rsidP="000B60BA">
                      <w:pPr>
                        <w:widowControl/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学历：研究生在读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72CBA1" wp14:editId="7BFA9968">
                <wp:simplePos x="0" y="0"/>
                <wp:positionH relativeFrom="column">
                  <wp:posOffset>495300</wp:posOffset>
                </wp:positionH>
                <wp:positionV relativeFrom="paragraph">
                  <wp:posOffset>4232275</wp:posOffset>
                </wp:positionV>
                <wp:extent cx="925830" cy="314325"/>
                <wp:effectExtent l="0" t="0" r="0" b="0"/>
                <wp:wrapNone/>
                <wp:docPr id="15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4232275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4E2B9AE" w14:textId="77777777" w:rsidR="005C19EB" w:rsidRDefault="00000000"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172CBA1" id="矩形 26" o:spid="_x0000_s1027" style="position:absolute;left:0;text-align:left;margin-left:39pt;margin-top:333.25pt;width:72.9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" filled="f" stroked="f">
                <v:textbox>
                  <w:txbxContent>
                    <w:p w14:paraId="34E2B9AE" w14:textId="77777777" w:rsidR="005C19EB" w:rsidRDefault="00000000"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DC1447" wp14:editId="3102DE68">
                <wp:simplePos x="0" y="0"/>
                <wp:positionH relativeFrom="column">
                  <wp:posOffset>591185</wp:posOffset>
                </wp:positionH>
                <wp:positionV relativeFrom="paragraph">
                  <wp:posOffset>2845435</wp:posOffset>
                </wp:positionV>
                <wp:extent cx="125730" cy="137795"/>
                <wp:effectExtent l="0" t="0" r="7620" b="14605"/>
                <wp:wrapNone/>
                <wp:docPr id="14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1185" y="2845435"/>
                          <a:ext cx="125730" cy="1377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7702" y="194925"/>
                            </a:cxn>
                            <a:cxn ang="0">
                              <a:pos x="6782" y="196850"/>
                            </a:cxn>
                            <a:cxn ang="0">
                              <a:pos x="0" y="190115"/>
                            </a:cxn>
                            <a:cxn ang="0">
                              <a:pos x="2002" y="22321"/>
                            </a:cxn>
                            <a:cxn ang="0">
                              <a:pos x="27646" y="20332"/>
                            </a:cxn>
                            <a:cxn ang="0">
                              <a:pos x="48382" y="47528"/>
                            </a:cxn>
                            <a:cxn ang="0">
                              <a:pos x="69117" y="20332"/>
                            </a:cxn>
                            <a:cxn ang="0">
                              <a:pos x="110587" y="27131"/>
                            </a:cxn>
                            <a:cxn ang="0">
                              <a:pos x="152058" y="27131"/>
                            </a:cxn>
                            <a:cxn ang="0">
                              <a:pos x="172922" y="20332"/>
                            </a:cxn>
                            <a:cxn ang="0">
                              <a:pos x="179705" y="27067"/>
                            </a:cxn>
                            <a:cxn ang="0">
                              <a:pos x="165881" y="67861"/>
                            </a:cxn>
                            <a:cxn ang="0">
                              <a:pos x="13823" y="183316"/>
                            </a:cxn>
                            <a:cxn ang="0">
                              <a:pos x="165881" y="67861"/>
                            </a:cxn>
                            <a:cxn ang="0">
                              <a:pos x="27646" y="101792"/>
                            </a:cxn>
                            <a:cxn ang="0">
                              <a:pos x="48382" y="81459"/>
                            </a:cxn>
                            <a:cxn ang="0">
                              <a:pos x="48382" y="135787"/>
                            </a:cxn>
                            <a:cxn ang="0">
                              <a:pos x="27646" y="115390"/>
                            </a:cxn>
                            <a:cxn ang="0">
                              <a:pos x="48382" y="135787"/>
                            </a:cxn>
                            <a:cxn ang="0">
                              <a:pos x="27646" y="169718"/>
                            </a:cxn>
                            <a:cxn ang="0">
                              <a:pos x="48382" y="149321"/>
                            </a:cxn>
                            <a:cxn ang="0">
                              <a:pos x="82940" y="101792"/>
                            </a:cxn>
                            <a:cxn ang="0">
                              <a:pos x="62205" y="81459"/>
                            </a:cxn>
                            <a:cxn ang="0">
                              <a:pos x="82940" y="101792"/>
                            </a:cxn>
                            <a:cxn ang="0">
                              <a:pos x="62205" y="135787"/>
                            </a:cxn>
                            <a:cxn ang="0">
                              <a:pos x="82940" y="115390"/>
                            </a:cxn>
                            <a:cxn ang="0">
                              <a:pos x="82940" y="169718"/>
                            </a:cxn>
                            <a:cxn ang="0">
                              <a:pos x="62205" y="149321"/>
                            </a:cxn>
                            <a:cxn ang="0">
                              <a:pos x="82940" y="169718"/>
                            </a:cxn>
                            <a:cxn ang="0">
                              <a:pos x="96764" y="101792"/>
                            </a:cxn>
                            <a:cxn ang="0">
                              <a:pos x="117499" y="81459"/>
                            </a:cxn>
                            <a:cxn ang="0">
                              <a:pos x="117499" y="135787"/>
                            </a:cxn>
                            <a:cxn ang="0">
                              <a:pos x="96764" y="115390"/>
                            </a:cxn>
                            <a:cxn ang="0">
                              <a:pos x="117499" y="135787"/>
                            </a:cxn>
                            <a:cxn ang="0">
                              <a:pos x="96764" y="169718"/>
                            </a:cxn>
                            <a:cxn ang="0">
                              <a:pos x="117499" y="149321"/>
                            </a:cxn>
                            <a:cxn ang="0">
                              <a:pos x="152058" y="101792"/>
                            </a:cxn>
                            <a:cxn ang="0">
                              <a:pos x="131322" y="81459"/>
                            </a:cxn>
                            <a:cxn ang="0">
                              <a:pos x="152058" y="101792"/>
                            </a:cxn>
                            <a:cxn ang="0">
                              <a:pos x="131322" y="135787"/>
                            </a:cxn>
                            <a:cxn ang="0">
                              <a:pos x="152058" y="115390"/>
                            </a:cxn>
                            <a:cxn ang="0">
                              <a:pos x="152058" y="169718"/>
                            </a:cxn>
                            <a:cxn ang="0">
                              <a:pos x="131322" y="149321"/>
                            </a:cxn>
                            <a:cxn ang="0">
                              <a:pos x="152058" y="169718"/>
                            </a:cxn>
                            <a:cxn ang="0">
                              <a:pos x="117499" y="27324"/>
                            </a:cxn>
                            <a:cxn ang="0">
                              <a:pos x="131129" y="0"/>
                            </a:cxn>
                            <a:cxn ang="0">
                              <a:pos x="144694" y="27324"/>
                            </a:cxn>
                            <a:cxn ang="0">
                              <a:pos x="48188" y="40729"/>
                            </a:cxn>
                            <a:cxn ang="0">
                              <a:pos x="34558" y="13341"/>
                            </a:cxn>
                            <a:cxn ang="0">
                              <a:pos x="61818" y="13341"/>
                            </a:cxn>
                            <a:cxn ang="0">
                              <a:pos x="48188" y="40729"/>
                            </a:cxn>
                          </a:cxnLst>
                          <a:rect l="0" t="0" r="0" b="0"/>
                          <a:pathLst>
                            <a:path w="2782" h="3069">
                              <a:moveTo>
                                <a:pt x="2782" y="2964"/>
                              </a:moveTo>
                              <a:cubicBezTo>
                                <a:pt x="2782" y="2991"/>
                                <a:pt x="2772" y="3018"/>
                                <a:pt x="2751" y="3039"/>
                              </a:cubicBezTo>
                              <a:cubicBezTo>
                                <a:pt x="2731" y="3059"/>
                                <a:pt x="2704" y="3069"/>
                                <a:pt x="2677" y="3069"/>
                              </a:cubicBezTo>
                              <a:cubicBezTo>
                                <a:pt x="105" y="3069"/>
                                <a:pt x="105" y="3069"/>
                                <a:pt x="105" y="3069"/>
                              </a:cubicBezTo>
                              <a:cubicBezTo>
                                <a:pt x="78" y="3069"/>
                                <a:pt x="51" y="3059"/>
                                <a:pt x="31" y="3039"/>
                              </a:cubicBezTo>
                              <a:cubicBezTo>
                                <a:pt x="10" y="3018"/>
                                <a:pt x="0" y="2991"/>
                                <a:pt x="0" y="2964"/>
                              </a:cubicBezTo>
                              <a:cubicBezTo>
                                <a:pt x="0" y="422"/>
                                <a:pt x="0" y="422"/>
                                <a:pt x="0" y="422"/>
                              </a:cubicBezTo>
                              <a:cubicBezTo>
                                <a:pt x="0" y="395"/>
                                <a:pt x="10" y="368"/>
                                <a:pt x="31" y="348"/>
                              </a:cubicBezTo>
                              <a:cubicBezTo>
                                <a:pt x="51" y="328"/>
                                <a:pt x="78" y="317"/>
                                <a:pt x="105" y="317"/>
                              </a:cubicBezTo>
                              <a:cubicBezTo>
                                <a:pt x="428" y="317"/>
                                <a:pt x="428" y="317"/>
                                <a:pt x="428" y="317"/>
                              </a:cubicBezTo>
                              <a:cubicBezTo>
                                <a:pt x="428" y="423"/>
                                <a:pt x="428" y="423"/>
                                <a:pt x="428" y="423"/>
                              </a:cubicBezTo>
                              <a:cubicBezTo>
                                <a:pt x="428" y="599"/>
                                <a:pt x="572" y="741"/>
                                <a:pt x="749" y="741"/>
                              </a:cubicBezTo>
                              <a:cubicBezTo>
                                <a:pt x="926" y="741"/>
                                <a:pt x="1070" y="599"/>
                                <a:pt x="1070" y="423"/>
                              </a:cubicBezTo>
                              <a:cubicBezTo>
                                <a:pt x="1070" y="317"/>
                                <a:pt x="1070" y="317"/>
                                <a:pt x="1070" y="317"/>
                              </a:cubicBezTo>
                              <a:cubicBezTo>
                                <a:pt x="1712" y="317"/>
                                <a:pt x="1712" y="317"/>
                                <a:pt x="1712" y="317"/>
                              </a:cubicBezTo>
                              <a:cubicBezTo>
                                <a:pt x="1712" y="423"/>
                                <a:pt x="1712" y="423"/>
                                <a:pt x="1712" y="423"/>
                              </a:cubicBezTo>
                              <a:cubicBezTo>
                                <a:pt x="1712" y="599"/>
                                <a:pt x="1856" y="741"/>
                                <a:pt x="2033" y="741"/>
                              </a:cubicBezTo>
                              <a:cubicBezTo>
                                <a:pt x="2210" y="741"/>
                                <a:pt x="2354" y="599"/>
                                <a:pt x="2354" y="423"/>
                              </a:cubicBezTo>
                              <a:cubicBezTo>
                                <a:pt x="2354" y="317"/>
                                <a:pt x="2354" y="317"/>
                                <a:pt x="2354" y="317"/>
                              </a:cubicBezTo>
                              <a:cubicBezTo>
                                <a:pt x="2677" y="317"/>
                                <a:pt x="2677" y="317"/>
                                <a:pt x="2677" y="317"/>
                              </a:cubicBezTo>
                              <a:cubicBezTo>
                                <a:pt x="2704" y="317"/>
                                <a:pt x="2731" y="328"/>
                                <a:pt x="2751" y="348"/>
                              </a:cubicBezTo>
                              <a:cubicBezTo>
                                <a:pt x="2772" y="368"/>
                                <a:pt x="2782" y="395"/>
                                <a:pt x="2782" y="422"/>
                              </a:cubicBezTo>
                              <a:cubicBezTo>
                                <a:pt x="2782" y="2964"/>
                                <a:pt x="2782" y="2964"/>
                                <a:pt x="2782" y="2964"/>
                              </a:cubicBezTo>
                              <a:close/>
                              <a:moveTo>
                                <a:pt x="2568" y="1058"/>
                              </a:moveTo>
                              <a:cubicBezTo>
                                <a:pt x="214" y="1058"/>
                                <a:pt x="214" y="1058"/>
                                <a:pt x="214" y="1058"/>
                              </a:cubicBezTo>
                              <a:cubicBezTo>
                                <a:pt x="214" y="2858"/>
                                <a:pt x="214" y="2858"/>
                                <a:pt x="214" y="2858"/>
                              </a:cubicBezTo>
                              <a:cubicBezTo>
                                <a:pt x="2568" y="2858"/>
                                <a:pt x="2568" y="2858"/>
                                <a:pt x="2568" y="2858"/>
                              </a:cubicBezTo>
                              <a:cubicBezTo>
                                <a:pt x="2568" y="1058"/>
                                <a:pt x="2568" y="1058"/>
                                <a:pt x="2568" y="1058"/>
                              </a:cubicBezTo>
                              <a:close/>
                              <a:moveTo>
                                <a:pt x="749" y="1587"/>
                              </a:moveTo>
                              <a:cubicBezTo>
                                <a:pt x="428" y="1587"/>
                                <a:pt x="428" y="1587"/>
                                <a:pt x="428" y="1587"/>
                              </a:cubicBezTo>
                              <a:cubicBezTo>
                                <a:pt x="428" y="1270"/>
                                <a:pt x="428" y="1270"/>
                                <a:pt x="428" y="1270"/>
                              </a:cubicBezTo>
                              <a:cubicBezTo>
                                <a:pt x="749" y="1270"/>
                                <a:pt x="749" y="1270"/>
                                <a:pt x="749" y="1270"/>
                              </a:cubicBezTo>
                              <a:lnTo>
                                <a:pt x="749" y="1587"/>
                              </a:lnTo>
                              <a:close/>
                              <a:moveTo>
                                <a:pt x="749" y="2117"/>
                              </a:moveTo>
                              <a:cubicBezTo>
                                <a:pt x="428" y="2117"/>
                                <a:pt x="428" y="2117"/>
                                <a:pt x="428" y="2117"/>
                              </a:cubicBezTo>
                              <a:cubicBezTo>
                                <a:pt x="428" y="1799"/>
                                <a:pt x="428" y="1799"/>
                                <a:pt x="428" y="1799"/>
                              </a:cubicBezTo>
                              <a:cubicBezTo>
                                <a:pt x="749" y="1799"/>
                                <a:pt x="749" y="1799"/>
                                <a:pt x="749" y="1799"/>
                              </a:cubicBezTo>
                              <a:lnTo>
                                <a:pt x="749" y="2117"/>
                              </a:lnTo>
                              <a:close/>
                              <a:moveTo>
                                <a:pt x="749" y="2646"/>
                              </a:moveTo>
                              <a:cubicBezTo>
                                <a:pt x="428" y="2646"/>
                                <a:pt x="428" y="2646"/>
                                <a:pt x="428" y="2646"/>
                              </a:cubicBezTo>
                              <a:cubicBezTo>
                                <a:pt x="428" y="2328"/>
                                <a:pt x="428" y="2328"/>
                                <a:pt x="428" y="2328"/>
                              </a:cubicBezTo>
                              <a:cubicBezTo>
                                <a:pt x="749" y="2328"/>
                                <a:pt x="749" y="2328"/>
                                <a:pt x="749" y="2328"/>
                              </a:cubicBezTo>
                              <a:lnTo>
                                <a:pt x="749" y="2646"/>
                              </a:lnTo>
                              <a:close/>
                              <a:moveTo>
                                <a:pt x="1284" y="1587"/>
                              </a:moveTo>
                              <a:cubicBezTo>
                                <a:pt x="963" y="1587"/>
                                <a:pt x="963" y="1587"/>
                                <a:pt x="963" y="1587"/>
                              </a:cubicBezTo>
                              <a:cubicBezTo>
                                <a:pt x="963" y="1270"/>
                                <a:pt x="963" y="1270"/>
                                <a:pt x="963" y="1270"/>
                              </a:cubicBezTo>
                              <a:cubicBezTo>
                                <a:pt x="1284" y="1270"/>
                                <a:pt x="1284" y="1270"/>
                                <a:pt x="1284" y="1270"/>
                              </a:cubicBezTo>
                              <a:lnTo>
                                <a:pt x="1284" y="1587"/>
                              </a:lnTo>
                              <a:close/>
                              <a:moveTo>
                                <a:pt x="1284" y="2117"/>
                              </a:moveTo>
                              <a:cubicBezTo>
                                <a:pt x="963" y="2117"/>
                                <a:pt x="963" y="2117"/>
                                <a:pt x="963" y="2117"/>
                              </a:cubicBezTo>
                              <a:cubicBezTo>
                                <a:pt x="963" y="1799"/>
                                <a:pt x="963" y="1799"/>
                                <a:pt x="963" y="1799"/>
                              </a:cubicBezTo>
                              <a:cubicBezTo>
                                <a:pt x="1284" y="1799"/>
                                <a:pt x="1284" y="1799"/>
                                <a:pt x="1284" y="1799"/>
                              </a:cubicBezTo>
                              <a:lnTo>
                                <a:pt x="1284" y="2117"/>
                              </a:lnTo>
                              <a:close/>
                              <a:moveTo>
                                <a:pt x="1284" y="2646"/>
                              </a:moveTo>
                              <a:cubicBezTo>
                                <a:pt x="963" y="2646"/>
                                <a:pt x="963" y="2646"/>
                                <a:pt x="963" y="2646"/>
                              </a:cubicBezTo>
                              <a:cubicBezTo>
                                <a:pt x="963" y="2328"/>
                                <a:pt x="963" y="2328"/>
                                <a:pt x="963" y="2328"/>
                              </a:cubicBezTo>
                              <a:cubicBezTo>
                                <a:pt x="1284" y="2328"/>
                                <a:pt x="1284" y="2328"/>
                                <a:pt x="1284" y="2328"/>
                              </a:cubicBezTo>
                              <a:lnTo>
                                <a:pt x="1284" y="2646"/>
                              </a:lnTo>
                              <a:close/>
                              <a:moveTo>
                                <a:pt x="1819" y="1587"/>
                              </a:moveTo>
                              <a:cubicBezTo>
                                <a:pt x="1498" y="1587"/>
                                <a:pt x="1498" y="1587"/>
                                <a:pt x="1498" y="1587"/>
                              </a:cubicBezTo>
                              <a:cubicBezTo>
                                <a:pt x="1498" y="1270"/>
                                <a:pt x="1498" y="1270"/>
                                <a:pt x="1498" y="1270"/>
                              </a:cubicBezTo>
                              <a:cubicBezTo>
                                <a:pt x="1819" y="1270"/>
                                <a:pt x="1819" y="1270"/>
                                <a:pt x="1819" y="1270"/>
                              </a:cubicBezTo>
                              <a:lnTo>
                                <a:pt x="1819" y="1587"/>
                              </a:lnTo>
                              <a:close/>
                              <a:moveTo>
                                <a:pt x="1819" y="2117"/>
                              </a:moveTo>
                              <a:cubicBezTo>
                                <a:pt x="1498" y="2117"/>
                                <a:pt x="1498" y="2117"/>
                                <a:pt x="1498" y="2117"/>
                              </a:cubicBezTo>
                              <a:cubicBezTo>
                                <a:pt x="1498" y="1799"/>
                                <a:pt x="1498" y="1799"/>
                                <a:pt x="1498" y="1799"/>
                              </a:cubicBezTo>
                              <a:cubicBezTo>
                                <a:pt x="1819" y="1799"/>
                                <a:pt x="1819" y="1799"/>
                                <a:pt x="1819" y="1799"/>
                              </a:cubicBezTo>
                              <a:lnTo>
                                <a:pt x="1819" y="2117"/>
                              </a:lnTo>
                              <a:close/>
                              <a:moveTo>
                                <a:pt x="1819" y="2646"/>
                              </a:moveTo>
                              <a:cubicBezTo>
                                <a:pt x="1498" y="2646"/>
                                <a:pt x="1498" y="2646"/>
                                <a:pt x="1498" y="2646"/>
                              </a:cubicBezTo>
                              <a:cubicBezTo>
                                <a:pt x="1498" y="2328"/>
                                <a:pt x="1498" y="2328"/>
                                <a:pt x="1498" y="2328"/>
                              </a:cubicBezTo>
                              <a:cubicBezTo>
                                <a:pt x="1819" y="2328"/>
                                <a:pt x="1819" y="2328"/>
                                <a:pt x="1819" y="2328"/>
                              </a:cubicBezTo>
                              <a:lnTo>
                                <a:pt x="1819" y="2646"/>
                              </a:lnTo>
                              <a:close/>
                              <a:moveTo>
                                <a:pt x="2354" y="1587"/>
                              </a:moveTo>
                              <a:cubicBezTo>
                                <a:pt x="2033" y="1587"/>
                                <a:pt x="2033" y="1587"/>
                                <a:pt x="2033" y="1587"/>
                              </a:cubicBezTo>
                              <a:cubicBezTo>
                                <a:pt x="2033" y="1270"/>
                                <a:pt x="2033" y="1270"/>
                                <a:pt x="2033" y="1270"/>
                              </a:cubicBezTo>
                              <a:cubicBezTo>
                                <a:pt x="2354" y="1270"/>
                                <a:pt x="2354" y="1270"/>
                                <a:pt x="2354" y="1270"/>
                              </a:cubicBezTo>
                              <a:lnTo>
                                <a:pt x="2354" y="1587"/>
                              </a:lnTo>
                              <a:close/>
                              <a:moveTo>
                                <a:pt x="2354" y="2117"/>
                              </a:moveTo>
                              <a:cubicBezTo>
                                <a:pt x="2033" y="2117"/>
                                <a:pt x="2033" y="2117"/>
                                <a:pt x="2033" y="2117"/>
                              </a:cubicBezTo>
                              <a:cubicBezTo>
                                <a:pt x="2033" y="1799"/>
                                <a:pt x="2033" y="1799"/>
                                <a:pt x="2033" y="1799"/>
                              </a:cubicBezTo>
                              <a:cubicBezTo>
                                <a:pt x="2354" y="1799"/>
                                <a:pt x="2354" y="1799"/>
                                <a:pt x="2354" y="1799"/>
                              </a:cubicBezTo>
                              <a:lnTo>
                                <a:pt x="2354" y="2117"/>
                              </a:lnTo>
                              <a:close/>
                              <a:moveTo>
                                <a:pt x="2354" y="2646"/>
                              </a:moveTo>
                              <a:cubicBezTo>
                                <a:pt x="2033" y="2646"/>
                                <a:pt x="2033" y="2646"/>
                                <a:pt x="2033" y="2646"/>
                              </a:cubicBezTo>
                              <a:cubicBezTo>
                                <a:pt x="2033" y="2328"/>
                                <a:pt x="2033" y="2328"/>
                                <a:pt x="2033" y="2328"/>
                              </a:cubicBezTo>
                              <a:cubicBezTo>
                                <a:pt x="2354" y="2328"/>
                                <a:pt x="2354" y="2328"/>
                                <a:pt x="2354" y="2328"/>
                              </a:cubicBezTo>
                              <a:lnTo>
                                <a:pt x="2354" y="2646"/>
                              </a:lnTo>
                              <a:close/>
                              <a:moveTo>
                                <a:pt x="2030" y="635"/>
                              </a:moveTo>
                              <a:cubicBezTo>
                                <a:pt x="1914" y="635"/>
                                <a:pt x="1819" y="542"/>
                                <a:pt x="1819" y="426"/>
                              </a:cubicBezTo>
                              <a:cubicBezTo>
                                <a:pt x="1819" y="208"/>
                                <a:pt x="1819" y="208"/>
                                <a:pt x="1819" y="208"/>
                              </a:cubicBezTo>
                              <a:cubicBezTo>
                                <a:pt x="1819" y="93"/>
                                <a:pt x="1914" y="0"/>
                                <a:pt x="2030" y="0"/>
                              </a:cubicBezTo>
                              <a:cubicBezTo>
                                <a:pt x="2146" y="0"/>
                                <a:pt x="2240" y="93"/>
                                <a:pt x="2240" y="208"/>
                              </a:cubicBezTo>
                              <a:cubicBezTo>
                                <a:pt x="2240" y="426"/>
                                <a:pt x="2240" y="426"/>
                                <a:pt x="2240" y="426"/>
                              </a:cubicBezTo>
                              <a:cubicBezTo>
                                <a:pt x="2240" y="542"/>
                                <a:pt x="2146" y="635"/>
                                <a:pt x="2030" y="635"/>
                              </a:cubicBezTo>
                              <a:close/>
                              <a:moveTo>
                                <a:pt x="746" y="635"/>
                              </a:moveTo>
                              <a:cubicBezTo>
                                <a:pt x="630" y="635"/>
                                <a:pt x="535" y="542"/>
                                <a:pt x="535" y="426"/>
                              </a:cubicBezTo>
                              <a:cubicBezTo>
                                <a:pt x="535" y="208"/>
                                <a:pt x="535" y="208"/>
                                <a:pt x="535" y="208"/>
                              </a:cubicBezTo>
                              <a:cubicBezTo>
                                <a:pt x="535" y="93"/>
                                <a:pt x="630" y="0"/>
                                <a:pt x="746" y="0"/>
                              </a:cubicBezTo>
                              <a:cubicBezTo>
                                <a:pt x="862" y="0"/>
                                <a:pt x="957" y="93"/>
                                <a:pt x="957" y="208"/>
                              </a:cubicBezTo>
                              <a:cubicBezTo>
                                <a:pt x="957" y="426"/>
                                <a:pt x="957" y="426"/>
                                <a:pt x="957" y="426"/>
                              </a:cubicBezTo>
                              <a:cubicBezTo>
                                <a:pt x="957" y="542"/>
                                <a:pt x="862" y="635"/>
                                <a:pt x="746" y="6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135D1F7" id="Freeform 5" o:spid="_x0000_s1026" style="position:absolute;margin-left:46.55pt;margin-top:224.05pt;width:9.9pt;height:10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82,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" path="m2782,2964v,27,-10,54,-31,75c2731,3059,2704,3069,2677,3069v-2572,,-2572,,-2572,c78,3069,51,3059,31,3039,10,3018,,2991,,2964,,422,,422,,422,,395,10,368,31,348v20,-20,47,-31,74,-31c428,317,428,317,428,317v,106,,106,,106c428,599,572,741,749,741v177,,321,-142,321,-318c1070,317,1070,317,1070,317v642,,642,,642,c1712,423,1712,423,1712,423v,176,144,318,321,318c2210,741,2354,599,2354,423v,-106,,-106,,-106c2677,317,2677,317,2677,317v27,,54,11,74,31c2772,368,2782,395,2782,422v,2542,,2542,,2542xm2568,1058v-2354,,-2354,,-2354,c214,2858,214,2858,214,2858v2354,,2354,,2354,c2568,1058,2568,1058,2568,1058xm749,1587v-321,,-321,,-321,c428,1270,428,1270,428,1270v321,,321,,321,l749,1587xm749,2117v-321,,-321,,-321,c428,1799,428,1799,428,1799v321,,321,,321,l749,2117xm749,2646v-321,,-321,,-321,c428,2328,428,2328,428,2328v321,,321,,321,l749,2646xm1284,1587v-321,,-321,,-321,c963,1270,963,1270,963,1270v321,,321,,321,l1284,1587xm1284,2117v-321,,-321,,-321,c963,1799,963,1799,963,1799v321,,321,,321,l1284,2117xm1284,2646v-321,,-321,,-321,c963,2328,963,2328,963,2328v321,,321,,321,l1284,2646xm1819,1587v-321,,-321,,-321,c1498,1270,1498,1270,1498,1270v321,,321,,321,l1819,1587xm1819,2117v-321,,-321,,-321,c1498,1799,1498,1799,1498,1799v321,,321,,321,l1819,2117xm1819,2646v-321,,-321,,-321,c1498,2328,1498,2328,1498,2328v321,,321,,321,l1819,2646xm2354,1587v-321,,-321,,-321,c2033,1270,2033,1270,2033,1270v321,,321,,321,l2354,1587xm2354,2117v-321,,-321,,-321,c2033,1799,2033,1799,2033,1799v321,,321,,321,l2354,2117xm2354,2646v-321,,-321,,-321,c2033,2328,2033,2328,2033,2328v321,,321,,321,l2354,2646xm2030,635v-116,,-211,-93,-211,-209c1819,208,1819,208,1819,208,1819,93,1914,,2030,v116,,210,93,210,208c2240,426,2240,426,2240,426v,116,-94,209,-210,209xm746,635c630,635,535,542,535,426v,-218,,-218,,-218c535,93,630,,746,,862,,957,93,957,208v,218,,218,,218c957,542,862,635,746,635xe" fillcolor="#707070" stroked="f">
                <v:path arrowok="t" o:connecttype="custom" o:connectlocs="177702,194925;6782,196850;0,190115;2002,22321;27646,20332;48382,47528;69117,20332;110587,27131;152058,27131;172922,20332;179705,27067;165881,67861;13823,183316;165881,67861;27646,101792;48382,81459;48382,135787;27646,115390;48382,135787;27646,169718;48382,149321;82940,101792;62205,81459;82940,101792;62205,135787;82940,115390;82940,169718;62205,149321;82940,169718;96764,101792;117499,81459;117499,135787;96764,115390;117499,135787;96764,169718;117499,149321;152058,101792;131322,81459;152058,101792;131322,135787;152058,115390;152058,169718;131322,149321;152058,169718;117499,27324;131129,0;144694,27324;48188,40729;34558,13341;61818,13341;48188,40729" o:connectangles="0,0,0,0,0,0,0,0,0,0,0,0,0,0,0,0,0,0,0,0,0,0,0,0,0,0,0,0,0,0,0,0,0,0,0,0,0,0,0,0,0,0,0,0,0,0,0,0,0,0,0" textboxrect="0,0,2782,3069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1B03DC" wp14:editId="65700515">
                <wp:simplePos x="0" y="0"/>
                <wp:positionH relativeFrom="column">
                  <wp:posOffset>597535</wp:posOffset>
                </wp:positionH>
                <wp:positionV relativeFrom="paragraph">
                  <wp:posOffset>3138805</wp:posOffset>
                </wp:positionV>
                <wp:extent cx="113030" cy="143510"/>
                <wp:effectExtent l="0" t="0" r="1270" b="8890"/>
                <wp:wrapNone/>
                <wp:docPr id="11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7535" y="3138805"/>
                          <a:ext cx="11303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6515" y="0"/>
                            </a:cxn>
                            <a:cxn ang="0">
                              <a:pos x="0" y="56510"/>
                            </a:cxn>
                            <a:cxn ang="0">
                              <a:pos x="44286" y="135570"/>
                            </a:cxn>
                            <a:cxn ang="0">
                              <a:pos x="68798" y="135515"/>
                            </a:cxn>
                            <a:cxn ang="0">
                              <a:pos x="113030" y="56510"/>
                            </a:cxn>
                            <a:cxn ang="0">
                              <a:pos x="56515" y="0"/>
                            </a:cxn>
                            <a:cxn ang="0">
                              <a:pos x="56515" y="80879"/>
                            </a:cxn>
                            <a:cxn ang="0">
                              <a:pos x="30405" y="54746"/>
                            </a:cxn>
                            <a:cxn ang="0">
                              <a:pos x="56515" y="28558"/>
                            </a:cxn>
                            <a:cxn ang="0">
                              <a:pos x="82624" y="54746"/>
                            </a:cxn>
                            <a:cxn ang="0">
                              <a:pos x="56515" y="80879"/>
                            </a:cxn>
                          </a:cxnLst>
                          <a:rect l="0" t="0" r="0" b="0"/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10AA3B6" id="Freeform 81" o:spid="_x0000_s1026" style="position:absolute;margin-left:47.05pt;margin-top:247.15pt;width:8.9pt;height:11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52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" path="m1026,c460,,,459,,1025v,567,804,1434,804,1434c927,2602,1127,2603,1249,2458v,,803,-866,803,-1433c2052,459,1592,,1026,xm1026,1467c764,1467,552,1255,552,993v,-262,212,-475,474,-475c1288,518,1500,731,1500,993v,262,-212,474,-474,474xe" fillcolor="#707070" stroked="f">
                <v:path arrowok="t" o:connecttype="custom" o:connectlocs="56515,0;0,56510;44286,135570;68798,135515;113030,56510;56515,0;56515,80879;30405,54746;56515,28558;82624,54746;56515,80879" o:connectangles="0,0,0,0,0,0,0,0,0,0,0" textboxrect="0,0,2052,2603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7FE1A1" wp14:editId="65FF9FA6">
                <wp:simplePos x="0" y="0"/>
                <wp:positionH relativeFrom="column">
                  <wp:posOffset>582295</wp:posOffset>
                </wp:positionH>
                <wp:positionV relativeFrom="paragraph">
                  <wp:posOffset>3736975</wp:posOffset>
                </wp:positionV>
                <wp:extent cx="143510" cy="117475"/>
                <wp:effectExtent l="0" t="0" r="8890" b="15875"/>
                <wp:wrapNone/>
                <wp:docPr id="10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736975"/>
                          <a:ext cx="143510" cy="1174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514" y="117475"/>
                            </a:cxn>
                            <a:cxn ang="0">
                              <a:pos x="17995" y="117475"/>
                            </a:cxn>
                            <a:cxn ang="0">
                              <a:pos x="0" y="100682"/>
                            </a:cxn>
                            <a:cxn ang="0">
                              <a:pos x="0" y="31485"/>
                            </a:cxn>
                            <a:cxn ang="0">
                              <a:pos x="66415" y="70457"/>
                            </a:cxn>
                            <a:cxn ang="0">
                              <a:pos x="67186" y="71261"/>
                            </a:cxn>
                            <a:cxn ang="0">
                              <a:pos x="75693" y="71261"/>
                            </a:cxn>
                            <a:cxn ang="0">
                              <a:pos x="143510" y="31695"/>
                            </a:cxn>
                            <a:cxn ang="0">
                              <a:pos x="143510" y="100682"/>
                            </a:cxn>
                            <a:cxn ang="0">
                              <a:pos x="125514" y="117475"/>
                            </a:cxn>
                            <a:cxn ang="0">
                              <a:pos x="71737" y="63530"/>
                            </a:cxn>
                            <a:cxn ang="0">
                              <a:pos x="4201" y="23928"/>
                            </a:cxn>
                            <a:cxn ang="0">
                              <a:pos x="0" y="22284"/>
                            </a:cxn>
                            <a:cxn ang="0">
                              <a:pos x="0" y="16757"/>
                            </a:cxn>
                            <a:cxn ang="0">
                              <a:pos x="17995" y="0"/>
                            </a:cxn>
                            <a:cxn ang="0">
                              <a:pos x="125514" y="0"/>
                            </a:cxn>
                            <a:cxn ang="0">
                              <a:pos x="143510" y="16757"/>
                            </a:cxn>
                            <a:cxn ang="0">
                              <a:pos x="143510" y="22389"/>
                            </a:cxn>
                            <a:cxn ang="0">
                              <a:pos x="139448" y="23998"/>
                            </a:cxn>
                            <a:cxn ang="0">
                              <a:pos x="71737" y="63530"/>
                            </a:cxn>
                          </a:cxnLst>
                          <a:rect l="0" t="0" r="0" b="0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494EFE5" id="Freeform 190" o:spid="_x0000_s1026" style="position:absolute;margin-left:45.85pt;margin-top:294.25pt;width:11.3pt;height:9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99,3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" path="m3585,3358v-3071,,-3071,,-3071,c230,3358,,3143,,2878,,900,,900,,900,1897,2014,1897,2014,1897,2014v7,7,13,14,22,23c1986,2100,2095,2100,2162,2037,4099,906,4099,906,4099,906v,1972,,1972,,1972c4099,3143,3869,3358,3585,3358xm2049,1816c120,684,120,684,120,684,87,653,43,637,,637,,479,,479,,479,,214,230,,514,,3585,,3585,,3585,v284,,514,214,514,479c4099,640,4099,640,4099,640v-42,1,-84,16,-116,46l2049,1816xe" fillcolor="#707070" stroked="f">
                <v:path arrowok="t" o:connecttype="custom"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 textboxrect="0,0,4099,3358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9C8C0F" wp14:editId="02B5CC62">
                <wp:simplePos x="0" y="0"/>
                <wp:positionH relativeFrom="column">
                  <wp:posOffset>582295</wp:posOffset>
                </wp:positionH>
                <wp:positionV relativeFrom="paragraph">
                  <wp:posOffset>3437890</wp:posOffset>
                </wp:positionV>
                <wp:extent cx="143510" cy="143510"/>
                <wp:effectExtent l="0" t="0" r="0" b="0"/>
                <wp:wrapNone/>
                <wp:docPr id="9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43789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0151" y="83358"/>
                            </a:cxn>
                            <a:cxn ang="0">
                              <a:pos x="41111" y="50141"/>
                            </a:cxn>
                            <a:cxn ang="0">
                              <a:pos x="41963" y="18345"/>
                            </a:cxn>
                            <a:cxn ang="0">
                              <a:pos x="9314" y="22165"/>
                            </a:cxn>
                            <a:cxn ang="0">
                              <a:pos x="43100" y="100409"/>
                            </a:cxn>
                            <a:cxn ang="0">
                              <a:pos x="121344" y="134195"/>
                            </a:cxn>
                            <a:cxn ang="0">
                              <a:pos x="125164" y="101577"/>
                            </a:cxn>
                            <a:cxn ang="0">
                              <a:pos x="93368" y="102398"/>
                            </a:cxn>
                            <a:cxn ang="0">
                              <a:pos x="60151" y="83358"/>
                            </a:cxn>
                            <a:cxn ang="0">
                              <a:pos x="60151" y="83358"/>
                            </a:cxn>
                          </a:cxnLst>
                          <a:rect l="0" t="0" r="0" b="0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C84A068" id="Freeform 127" o:spid="_x0000_s1026" style="position:absolute;margin-left:45.85pt;margin-top:270.7pt;width:11.3pt;height:11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45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" path="m1905,2640c1502,2238,1118,1772,1302,1588v264,-264,493,-426,27,-1007c862,,550,446,295,702,,996,279,2095,1365,3180,2450,4265,3549,4545,3843,4250v256,-255,702,-566,121,-1033c3383,2750,3221,2979,2957,3243,2773,3426,2307,3042,1905,2640v,,,,,xe" fillcolor="#707070" stroked="f">
                <v:path arrowok="t" o:connecttype="custom" o:connectlocs="60151,83358;41111,50141;41963,18345;9314,22165;43100,100409;121344,134195;125164,101577;93368,102398;60151,83358;60151,83358" o:connectangles="0,0,0,0,0,0,0,0,0,0" textboxrect="0,0,4545,4545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6E702B" wp14:editId="0ED1EDAE">
                <wp:simplePos x="0" y="0"/>
                <wp:positionH relativeFrom="column">
                  <wp:posOffset>743585</wp:posOffset>
                </wp:positionH>
                <wp:positionV relativeFrom="paragraph">
                  <wp:posOffset>2745105</wp:posOffset>
                </wp:positionV>
                <wp:extent cx="1504950" cy="1200150"/>
                <wp:effectExtent l="0" t="0" r="0" b="0"/>
                <wp:wrapNone/>
                <wp:docPr id="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2745105"/>
                          <a:ext cx="150495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DB44D03" w14:textId="77777777" w:rsidR="005C19EB" w:rsidRDefault="00000000" w:rsidP="000B60BA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21岁</w:t>
                            </w:r>
                          </w:p>
                          <w:p w14:paraId="78FB2482" w14:textId="77777777" w:rsidR="005C19EB" w:rsidRDefault="00000000" w:rsidP="000B60BA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  <w:t>广东省深圳市</w:t>
                            </w:r>
                          </w:p>
                          <w:p w14:paraId="55B486D0" w14:textId="77777777" w:rsidR="005C19EB" w:rsidRDefault="00000000" w:rsidP="000B60BA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138-8888-8888</w:t>
                            </w:r>
                          </w:p>
                          <w:p w14:paraId="09A4AF82" w14:textId="77777777" w:rsidR="005C19EB" w:rsidRDefault="00000000" w:rsidP="000B60BA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13888123@qq.com</w:t>
                            </w:r>
                          </w:p>
                          <w:p w14:paraId="0DEDCED1" w14:textId="77777777" w:rsidR="005C19EB" w:rsidRDefault="005C19EB" w:rsidP="000B60BA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</w:p>
                          <w:p w14:paraId="7723F16D" w14:textId="77777777" w:rsidR="005C19EB" w:rsidRDefault="005C19EB" w:rsidP="000B60BA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36E702B" id="文本框 6" o:spid="_x0000_s1028" type="#_x0000_t202" style="position:absolute;left:0;text-align:left;margin-left:58.55pt;margin-top:216.15pt;width:118.5pt;height:94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" filled="f" stroked="f">
                <v:textbox>
                  <w:txbxContent>
                    <w:p w14:paraId="2DB44D03" w14:textId="77777777" w:rsidR="005C19EB" w:rsidRDefault="00000000" w:rsidP="000B60BA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21岁</w:t>
                      </w:r>
                    </w:p>
                    <w:p w14:paraId="78FB2482" w14:textId="77777777" w:rsidR="005C19EB" w:rsidRDefault="00000000" w:rsidP="000B60BA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  <w:t>广东省深圳市</w:t>
                      </w:r>
                    </w:p>
                    <w:p w14:paraId="55B486D0" w14:textId="77777777" w:rsidR="005C19EB" w:rsidRDefault="00000000" w:rsidP="000B60BA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138-8888-8888</w:t>
                      </w:r>
                    </w:p>
                    <w:p w14:paraId="09A4AF82" w14:textId="77777777" w:rsidR="005C19EB" w:rsidRDefault="00000000" w:rsidP="000B60BA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13888123@qq.com</w:t>
                      </w:r>
                    </w:p>
                    <w:p w14:paraId="0DEDCED1" w14:textId="77777777" w:rsidR="005C19EB" w:rsidRDefault="005C19EB" w:rsidP="000B60BA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</w:p>
                    <w:p w14:paraId="7723F16D" w14:textId="77777777" w:rsidR="005C19EB" w:rsidRDefault="005C19EB" w:rsidP="000B60BA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97DE57" wp14:editId="2B3976F0">
                <wp:simplePos x="0" y="0"/>
                <wp:positionH relativeFrom="column">
                  <wp:posOffset>495300</wp:posOffset>
                </wp:positionH>
                <wp:positionV relativeFrom="paragraph">
                  <wp:posOffset>2335530</wp:posOffset>
                </wp:positionV>
                <wp:extent cx="925830" cy="314325"/>
                <wp:effectExtent l="0" t="0" r="0" b="0"/>
                <wp:wrapNone/>
                <wp:docPr id="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233553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3AD779A" w14:textId="77777777" w:rsidR="005C19EB" w:rsidRDefault="00000000"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2697DE57" id="矩形 18" o:spid="_x0000_s1029" style="position:absolute;left:0;text-align:left;margin-left:39pt;margin-top:183.9pt;width:72.9pt;height:24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" filled="f" stroked="f">
                <v:textbox>
                  <w:txbxContent>
                    <w:p w14:paraId="33AD779A" w14:textId="77777777" w:rsidR="005C19EB" w:rsidRDefault="00000000"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94AC07" wp14:editId="20987664">
                <wp:simplePos x="0" y="0"/>
                <wp:positionH relativeFrom="column">
                  <wp:posOffset>2823210</wp:posOffset>
                </wp:positionH>
                <wp:positionV relativeFrom="paragraph">
                  <wp:posOffset>2734945</wp:posOffset>
                </wp:positionV>
                <wp:extent cx="4328160" cy="1196340"/>
                <wp:effectExtent l="0" t="0" r="0" b="0"/>
                <wp:wrapNone/>
                <wp:docPr id="9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3210" y="2734945"/>
                          <a:ext cx="432816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F83546" w14:textId="77777777" w:rsidR="005C19EB" w:rsidRDefault="00000000" w:rsidP="000B60B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个人方面：拥有较强的学习能力及表达沟通能力能适应各种环境，并融入其中，能在压力环境下完成挑战性工作。</w:t>
                            </w:r>
                          </w:p>
                          <w:p w14:paraId="6B208DDA" w14:textId="77777777" w:rsidR="005C19EB" w:rsidRDefault="00000000" w:rsidP="000B60B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工作态度：工作中认真负责，不以自我为中心，从不半途而废，喜欢与人相交，并虚心向他人学习,会用100%的热情和精力投入到工作中。</w:t>
                            </w:r>
                          </w:p>
                          <w:p w14:paraId="5AEED2B7" w14:textId="77777777" w:rsidR="005C19EB" w:rsidRDefault="005C19EB" w:rsidP="000B60BA">
                            <w:pPr>
                              <w:widowControl/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7168D53" w14:textId="77777777" w:rsidR="005C19EB" w:rsidRDefault="005C19EB" w:rsidP="000B60BA">
                            <w:pPr>
                              <w:pStyle w:val="a3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12" w:lineRule="auto"/>
                              <w:contextualSpacing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 w14:paraId="573870A2" w14:textId="77777777" w:rsidR="005C19EB" w:rsidRDefault="005C19EB" w:rsidP="000B60BA">
                            <w:pPr>
                              <w:snapToGrid w:val="0"/>
                              <w:spacing w:after="0" w:line="24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 w14:paraId="2B45DBA2" w14:textId="77777777" w:rsidR="005C19EB" w:rsidRDefault="005C19EB" w:rsidP="000B60BA">
                            <w:pPr>
                              <w:spacing w:after="0"/>
                            </w:pPr>
                          </w:p>
                          <w:p w14:paraId="32079518" w14:textId="77777777" w:rsidR="005C19EB" w:rsidRDefault="005C19EB" w:rsidP="000B60BA">
                            <w:pPr>
                              <w:snapToGrid w:val="0"/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4AC07" id="文本框 16" o:spid="_x0000_s1030" type="#_x0000_t202" style="position:absolute;left:0;text-align:left;margin-left:222.3pt;margin-top:215.35pt;width:340.8pt;height:94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" filled="f" stroked="f" strokeweight=".5pt">
                <v:textbox>
                  <w:txbxContent>
                    <w:p w14:paraId="36F83546" w14:textId="77777777" w:rsidR="005C19EB" w:rsidRDefault="00000000" w:rsidP="000B60BA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个人方面：拥有较强的学习能力及表达沟通能力能适应各种环境，并融入其中，能在压力环境下完成挑战性工作。</w:t>
                      </w:r>
                    </w:p>
                    <w:p w14:paraId="6B208DDA" w14:textId="77777777" w:rsidR="005C19EB" w:rsidRDefault="00000000" w:rsidP="000B60BA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工作态度：工作中认真负责，不以自我为中心，从不半途而废，喜欢与人相交，并虚心向他人学习,会用100%的热情和精力投入到工作中。</w:t>
                      </w:r>
                    </w:p>
                    <w:p w14:paraId="5AEED2B7" w14:textId="77777777" w:rsidR="005C19EB" w:rsidRDefault="005C19EB" w:rsidP="000B60BA">
                      <w:pPr>
                        <w:widowControl/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</w:p>
                    <w:p w14:paraId="17168D53" w14:textId="77777777" w:rsidR="005C19EB" w:rsidRDefault="005C19EB" w:rsidP="000B60BA">
                      <w:pPr>
                        <w:pStyle w:val="a3"/>
                        <w:kinsoku w:val="0"/>
                        <w:overflowPunct w:val="0"/>
                        <w:snapToGrid w:val="0"/>
                        <w:spacing w:before="0" w:beforeAutospacing="0" w:after="0" w:afterAutospacing="0" w:line="312" w:lineRule="auto"/>
                        <w:contextualSpacing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</w:p>
                    <w:p w14:paraId="573870A2" w14:textId="77777777" w:rsidR="005C19EB" w:rsidRDefault="005C19EB" w:rsidP="000B60BA">
                      <w:pPr>
                        <w:snapToGrid w:val="0"/>
                        <w:spacing w:after="0" w:line="24" w:lineRule="atLeast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</w:p>
                    <w:p w14:paraId="2B45DBA2" w14:textId="77777777" w:rsidR="005C19EB" w:rsidRDefault="005C19EB" w:rsidP="000B60BA">
                      <w:pPr>
                        <w:spacing w:after="0"/>
                      </w:pPr>
                    </w:p>
                    <w:p w14:paraId="32079518" w14:textId="77777777" w:rsidR="005C19EB" w:rsidRDefault="005C19EB" w:rsidP="000B60BA">
                      <w:pPr>
                        <w:snapToGrid w:val="0"/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0298BF" wp14:editId="42AA96A0">
                <wp:simplePos x="0" y="0"/>
                <wp:positionH relativeFrom="column">
                  <wp:posOffset>2850515</wp:posOffset>
                </wp:positionH>
                <wp:positionV relativeFrom="paragraph">
                  <wp:posOffset>2343785</wp:posOffset>
                </wp:positionV>
                <wp:extent cx="763905" cy="356870"/>
                <wp:effectExtent l="0" t="0" r="0" b="0"/>
                <wp:wrapNone/>
                <wp:docPr id="5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2343785"/>
                          <a:ext cx="763905" cy="356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FD54A9" w14:textId="77777777" w:rsidR="005C19EB" w:rsidRDefault="00000000"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关于我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40298BF" id="矩形 13" o:spid="_x0000_s1031" style="position:absolute;left:0;text-align:left;margin-left:224.45pt;margin-top:184.55pt;width:60.15pt;height:2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" filled="f" stroked="f">
                <v:textbox>
                  <w:txbxContent>
                    <w:p w14:paraId="68FD54A9" w14:textId="77777777" w:rsidR="005C19EB" w:rsidRDefault="00000000"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关于我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615DA8" wp14:editId="2352AE3B">
                <wp:simplePos x="0" y="0"/>
                <wp:positionH relativeFrom="column">
                  <wp:posOffset>2823210</wp:posOffset>
                </wp:positionH>
                <wp:positionV relativeFrom="paragraph">
                  <wp:posOffset>4634230</wp:posOffset>
                </wp:positionV>
                <wp:extent cx="4334510" cy="189484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23210" y="4634230"/>
                          <a:ext cx="4334510" cy="189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5E04D35" w14:textId="6DC14F2E" w:rsidR="005C19EB" w:rsidRDefault="00000000" w:rsidP="000B60BA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EB6A24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/6一至今     </w:t>
                            </w:r>
                          </w:p>
                          <w:p w14:paraId="48FED015" w14:textId="77777777" w:rsidR="005C19EB" w:rsidRDefault="00000000" w:rsidP="000B60BA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毕业院校：湖北十堰大学</w:t>
                            </w:r>
                          </w:p>
                          <w:p w14:paraId="728189B2" w14:textId="77777777" w:rsidR="005C19EB" w:rsidRDefault="00000000" w:rsidP="000B60BA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专业：国际一般管理及经济贸易</w:t>
                            </w:r>
                          </w:p>
                          <w:p w14:paraId="6E8C6A39" w14:textId="77777777" w:rsidR="005C19EB" w:rsidRDefault="00000000" w:rsidP="000B60BA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学历：本科</w:t>
                            </w:r>
                          </w:p>
                          <w:p w14:paraId="1BD3F097" w14:textId="77777777" w:rsidR="005C19EB" w:rsidRDefault="00000000" w:rsidP="000B60BA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语言能力：掌握英语的听说读写能力。 </w:t>
                            </w:r>
                          </w:p>
                          <w:p w14:paraId="2CC18947" w14:textId="77777777" w:rsidR="005C19EB" w:rsidRDefault="00000000" w:rsidP="000B60BA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专业课程：运筹学基础操作系统、数据结构、数据库原理、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  <w:t>管理经济学、软件开发工具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15DA8" id="_x0000_s1032" type="#_x0000_t202" style="position:absolute;left:0;text-align:left;margin-left:222.3pt;margin-top:364.9pt;width:341.3pt;height:14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" filled="f" stroked="f">
                <v:textbox>
                  <w:txbxContent>
                    <w:p w14:paraId="45E04D35" w14:textId="6DC14F2E" w:rsidR="005C19EB" w:rsidRDefault="00000000" w:rsidP="000B60BA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EB6A24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/6一至今     </w:t>
                      </w:r>
                    </w:p>
                    <w:p w14:paraId="48FED015" w14:textId="77777777" w:rsidR="005C19EB" w:rsidRDefault="00000000" w:rsidP="000B60BA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毕业院校：湖北十堰大学</w:t>
                      </w:r>
                    </w:p>
                    <w:p w14:paraId="728189B2" w14:textId="77777777" w:rsidR="005C19EB" w:rsidRDefault="00000000" w:rsidP="000B60BA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专业：国际一般管理及经济贸易</w:t>
                      </w:r>
                    </w:p>
                    <w:p w14:paraId="6E8C6A39" w14:textId="77777777" w:rsidR="005C19EB" w:rsidRDefault="00000000" w:rsidP="000B60BA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学历：本科</w:t>
                      </w:r>
                    </w:p>
                    <w:p w14:paraId="1BD3F097" w14:textId="77777777" w:rsidR="005C19EB" w:rsidRDefault="00000000" w:rsidP="000B60BA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语言能力：掌握英语的听说读写能力。 </w:t>
                      </w:r>
                    </w:p>
                    <w:p w14:paraId="2CC18947" w14:textId="77777777" w:rsidR="005C19EB" w:rsidRDefault="00000000" w:rsidP="000B60BA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专业课程：运筹学基础操作系统、数据结构、数据库原理、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  <w:t>管理经济学、软件开发工具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2C9C0" wp14:editId="3E32AD0E">
                <wp:simplePos x="0" y="0"/>
                <wp:positionH relativeFrom="column">
                  <wp:posOffset>2850515</wp:posOffset>
                </wp:positionH>
                <wp:positionV relativeFrom="paragraph">
                  <wp:posOffset>4232910</wp:posOffset>
                </wp:positionV>
                <wp:extent cx="925830" cy="351790"/>
                <wp:effectExtent l="0" t="0" r="0" b="0"/>
                <wp:wrapNone/>
                <wp:docPr id="20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4232910"/>
                          <a:ext cx="925830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0A8166" w14:textId="77777777" w:rsidR="005C19EB" w:rsidRDefault="00000000"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5F2C9C0" id="矩形 31" o:spid="_x0000_s1033" style="position:absolute;left:0;text-align:left;margin-left:224.45pt;margin-top:333.3pt;width:72.9pt;height:2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" filled="f" stroked="f">
                <v:textbox>
                  <w:txbxContent>
                    <w:p w14:paraId="2B0A8166" w14:textId="77777777" w:rsidR="005C19EB" w:rsidRDefault="00000000"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5D7EA" wp14:editId="7BD90013">
                <wp:simplePos x="0" y="0"/>
                <wp:positionH relativeFrom="column">
                  <wp:posOffset>2823210</wp:posOffset>
                </wp:positionH>
                <wp:positionV relativeFrom="paragraph">
                  <wp:posOffset>7259320</wp:posOffset>
                </wp:positionV>
                <wp:extent cx="4037965" cy="2682240"/>
                <wp:effectExtent l="0" t="0" r="0" b="0"/>
                <wp:wrapNone/>
                <wp:docPr id="4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3210" y="7259320"/>
                          <a:ext cx="4037965" cy="268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271172" w14:textId="455A5954" w:rsidR="005C19EB" w:rsidRDefault="00000000" w:rsidP="000B60BA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EB6A24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.8一</w:t>
                            </w:r>
                            <w:r w:rsidR="00EB6A24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 w14:paraId="1AD52386" w14:textId="77777777" w:rsidR="005C19EB" w:rsidRDefault="00000000" w:rsidP="000B60BA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 w14:paraId="7DC08EBD" w14:textId="77777777" w:rsidR="005C19EB" w:rsidRDefault="00000000" w:rsidP="000B60BA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Lines="50" w:after="156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工作职责：负责技术方向、技术规划与运筹实施，业务发展提供全面技术；研究决策公司技术发展路线，规划公司服务产品技术构架。</w:t>
                            </w:r>
                          </w:p>
                          <w:p w14:paraId="5F30D84D" w14:textId="22E8A77C" w:rsidR="005C19EB" w:rsidRDefault="00000000" w:rsidP="000B60BA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EB6A24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.6一</w:t>
                            </w:r>
                            <w:r w:rsidR="00EB6A24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 w14:paraId="6FE6F4AF" w14:textId="77777777" w:rsidR="005C19EB" w:rsidRDefault="00000000" w:rsidP="000B60BA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 w14:paraId="0A45E14D" w14:textId="77777777" w:rsidR="005C19EB" w:rsidRDefault="00000000" w:rsidP="000B60BA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Lines="50" w:after="156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工作职责：负责基于LBS的手机交友客户产品功能策划；管理后台的功能策划，并跟进技术实施。</w:t>
                            </w:r>
                          </w:p>
                          <w:p w14:paraId="35E1070A" w14:textId="77777777" w:rsidR="005C19EB" w:rsidRDefault="005C19EB" w:rsidP="000B60BA">
                            <w:pPr>
                              <w:snapToGrid w:val="0"/>
                              <w:spacing w:after="0" w:line="312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3925D7EA" id="矩形 34" o:spid="_x0000_s1034" style="position:absolute;left:0;text-align:left;margin-left:222.3pt;margin-top:571.6pt;width:317.95pt;height:21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" filled="f" stroked="f">
                <v:textbox>
                  <w:txbxContent>
                    <w:p w14:paraId="69271172" w14:textId="455A5954" w:rsidR="005C19EB" w:rsidRDefault="00000000" w:rsidP="000B60BA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EB6A24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.8一</w:t>
                      </w:r>
                      <w:r w:rsidR="00EB6A24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 w14:paraId="1AD52386" w14:textId="77777777" w:rsidR="005C19EB" w:rsidRDefault="00000000" w:rsidP="000B60BA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 w14:paraId="7DC08EBD" w14:textId="77777777" w:rsidR="005C19EB" w:rsidRDefault="00000000" w:rsidP="000B60BA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Lines="50" w:after="156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工作职责：负责技术方向、技术规划与运筹实施，业务发展提供全面技术；研究决策公司技术发展路线，规划公司服务产品技术构架。</w:t>
                      </w:r>
                    </w:p>
                    <w:p w14:paraId="5F30D84D" w14:textId="22E8A77C" w:rsidR="005C19EB" w:rsidRDefault="00000000" w:rsidP="000B60BA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EB6A24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.6一</w:t>
                      </w:r>
                      <w:r w:rsidR="00EB6A24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 w14:paraId="6FE6F4AF" w14:textId="77777777" w:rsidR="005C19EB" w:rsidRDefault="00000000" w:rsidP="000B60BA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 w14:paraId="0A45E14D" w14:textId="77777777" w:rsidR="005C19EB" w:rsidRDefault="00000000" w:rsidP="000B60BA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Lines="50" w:after="156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工作职责：负责基于LBS的手机交友客户产品功能策划；管理后台的功能策划，并跟进技术实施。</w:t>
                      </w:r>
                    </w:p>
                    <w:p w14:paraId="35E1070A" w14:textId="77777777" w:rsidR="005C19EB" w:rsidRDefault="005C19EB" w:rsidP="000B60BA">
                      <w:pPr>
                        <w:snapToGrid w:val="0"/>
                        <w:spacing w:after="0" w:line="312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4D176" wp14:editId="3B447FBF">
                <wp:simplePos x="0" y="0"/>
                <wp:positionH relativeFrom="column">
                  <wp:posOffset>2850515</wp:posOffset>
                </wp:positionH>
                <wp:positionV relativeFrom="paragraph">
                  <wp:posOffset>6841490</wp:posOffset>
                </wp:positionV>
                <wp:extent cx="925830" cy="314325"/>
                <wp:effectExtent l="0" t="0" r="0" b="0"/>
                <wp:wrapNone/>
                <wp:docPr id="22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684149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56295CD" w14:textId="77777777" w:rsidR="005C19EB" w:rsidRDefault="00000000"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EE4D176" id="矩形 33" o:spid="_x0000_s1035" style="position:absolute;left:0;text-align:left;margin-left:224.45pt;margin-top:538.7pt;width:72.9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" filled="f" stroked="f">
                <v:textbox>
                  <w:txbxContent>
                    <w:p w14:paraId="356295CD" w14:textId="77777777" w:rsidR="005C19EB" w:rsidRDefault="00000000"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工作经验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DE5A118" wp14:editId="13A49D4C">
                <wp:simplePos x="0" y="0"/>
                <wp:positionH relativeFrom="column">
                  <wp:posOffset>157480</wp:posOffset>
                </wp:positionH>
                <wp:positionV relativeFrom="paragraph">
                  <wp:posOffset>162560</wp:posOffset>
                </wp:positionV>
                <wp:extent cx="7252335" cy="10376535"/>
                <wp:effectExtent l="0" t="0" r="5715" b="571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285" y="220980"/>
                          <a:ext cx="7252335" cy="10376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963BD" id="矩形 45" o:spid="_x0000_s1026" style="position:absolute;margin-left:12.4pt;margin-top:12.8pt;width:571.05pt;height:817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DC09EC6" wp14:editId="4197FF66">
                <wp:simplePos x="0" y="0"/>
                <wp:positionH relativeFrom="column">
                  <wp:posOffset>2441575</wp:posOffset>
                </wp:positionH>
                <wp:positionV relativeFrom="paragraph">
                  <wp:posOffset>737235</wp:posOffset>
                </wp:positionV>
                <wp:extent cx="2846705" cy="837565"/>
                <wp:effectExtent l="0" t="0" r="0" b="0"/>
                <wp:wrapNone/>
                <wp:docPr id="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B326193" w14:textId="62C0ABF1" w:rsidR="005C19E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40"/>
                                <w:szCs w:val="40"/>
                              </w:rPr>
                              <w:t>乔</w:t>
                            </w:r>
                            <w:r w:rsidR="000B60B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3F3F3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B60B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40"/>
                                <w:szCs w:val="40"/>
                              </w:rPr>
                              <w:t>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求职意向：财务会计</w:t>
                            </w:r>
                          </w:p>
                          <w:p w14:paraId="66D62DC0" w14:textId="77777777" w:rsidR="005C19EB" w:rsidRDefault="005C19E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DC09EC6" id="矩形 11" o:spid="_x0000_s1036" style="position:absolute;left:0;text-align:left;margin-left:192.25pt;margin-top:58.05pt;width:224.15pt;height:65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" filled="f" stroked="f">
                <v:textbox>
                  <w:txbxContent>
                    <w:p w14:paraId="4B326193" w14:textId="62C0ABF1" w:rsidR="005C19EB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40"/>
                          <w:szCs w:val="40"/>
                        </w:rPr>
                        <w:t>乔</w:t>
                      </w:r>
                      <w:r w:rsidR="000B60BA">
                        <w:rPr>
                          <w:rFonts w:ascii="微软雅黑" w:eastAsia="微软雅黑" w:hAnsi="微软雅黑" w:cs="微软雅黑"/>
                          <w:b/>
                          <w:bCs/>
                          <w:color w:val="3F3F3F"/>
                          <w:sz w:val="40"/>
                          <w:szCs w:val="40"/>
                        </w:rPr>
                        <w:t xml:space="preserve"> </w:t>
                      </w:r>
                      <w:r w:rsidR="000B60B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40"/>
                          <w:szCs w:val="40"/>
                        </w:rPr>
                        <w:t>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求职意向：财务会计</w:t>
                      </w:r>
                    </w:p>
                    <w:p w14:paraId="66D62DC0" w14:textId="77777777" w:rsidR="005C19EB" w:rsidRDefault="005C19EB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  <w:sz w:val="90"/>
                          <w:szCs w:val="9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F2DD45A" wp14:editId="1C387AE8">
                <wp:simplePos x="0" y="0"/>
                <wp:positionH relativeFrom="column">
                  <wp:posOffset>151130</wp:posOffset>
                </wp:positionH>
                <wp:positionV relativeFrom="paragraph">
                  <wp:posOffset>2021205</wp:posOffset>
                </wp:positionV>
                <wp:extent cx="7272020" cy="8500110"/>
                <wp:effectExtent l="0" t="4445" r="5080" b="1079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020" cy="8500110"/>
                          <a:chOff x="5514" y="4686"/>
                          <a:chExt cx="11452" cy="13386"/>
                        </a:xfrm>
                      </wpg:grpSpPr>
                      <wps:wsp>
                        <wps:cNvPr id="6" name="直线 7"/>
                        <wps:cNvCnPr/>
                        <wps:spPr>
                          <a:xfrm>
                            <a:off x="5514" y="4686"/>
                            <a:ext cx="11452" cy="1"/>
                          </a:xfrm>
                          <a:prstGeom prst="line">
                            <a:avLst/>
                          </a:prstGeom>
                          <a:ln w="317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线 28"/>
                        <wps:cNvCnPr/>
                        <wps:spPr>
                          <a:xfrm>
                            <a:off x="9044" y="4692"/>
                            <a:ext cx="1" cy="133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5E1A4" id="组合 50" o:spid="_x0000_s1026" style="position:absolute;margin-left:11.9pt;margin-top:159.15pt;width:572.6pt;height:669.3pt;z-index:251658240" coordorigin="5514,4686" coordsize="11452,13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">
                <v:line id="直线 7" o:spid="_x0000_s1027" style="position:absolute;visibility:visible;mso-wrap-style:square" from="5514,4686" to="16966,4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" strokecolor="#bfbfbf [2412]" strokeweight=".25pt"/>
                <v:line id="直线 28" o:spid="_x0000_s1028" style="position:absolute;visibility:visible;mso-wrap-style:square" from="9044,4692" to="9045,1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" strokecolor="#bfbfbf [2412]"/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 wp14:anchorId="3DCFD3A6" wp14:editId="68F75813">
            <wp:simplePos x="0" y="0"/>
            <wp:positionH relativeFrom="column">
              <wp:posOffset>325755</wp:posOffset>
            </wp:positionH>
            <wp:positionV relativeFrom="paragraph">
              <wp:posOffset>7212330</wp:posOffset>
            </wp:positionV>
            <wp:extent cx="2078355" cy="3049905"/>
            <wp:effectExtent l="0" t="0" r="0" b="17145"/>
            <wp:wrapNone/>
            <wp:docPr id="42" name="图片 3" descr="296b1c5b3f0fc19508d31b2aaab0c01a1bed3e87135c4-qmnajD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 descr="296b1c5b3f0fc19508d31b2aaab0c01a1bed3e87135c4-qmnajD_fw658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DFDFB"/>
                        </a:clrFrom>
                        <a:clrTo>
                          <a:srgbClr val="FDFDFB">
                            <a:alpha val="0"/>
                          </a:srgbClr>
                        </a:clrTo>
                      </a:clrChange>
                    </a:blip>
                    <a:srcRect l="12825" t="7262" r="14172" b="26183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3FAC9C2" wp14:editId="771B1727">
                <wp:simplePos x="0" y="0"/>
                <wp:positionH relativeFrom="column">
                  <wp:posOffset>-635</wp:posOffset>
                </wp:positionH>
                <wp:positionV relativeFrom="paragraph">
                  <wp:posOffset>1905</wp:posOffset>
                </wp:positionV>
                <wp:extent cx="7602855" cy="10697210"/>
                <wp:effectExtent l="0" t="0" r="17145" b="88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25400" y="1905"/>
                          <a:ext cx="7602855" cy="106972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C6E93" id="矩形 1" o:spid="_x0000_s1026" style="position:absolute;margin-left:-.05pt;margin-top:.15pt;width:598.65pt;height:842.3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" fillcolor="#d8d8d8 [2732]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5C19EB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82FDF" w14:textId="77777777" w:rsidR="005A5825" w:rsidRDefault="005A5825" w:rsidP="00EB6A24">
      <w:pPr>
        <w:spacing w:after="0" w:line="240" w:lineRule="auto"/>
      </w:pPr>
      <w:r>
        <w:separator/>
      </w:r>
    </w:p>
  </w:endnote>
  <w:endnote w:type="continuationSeparator" w:id="0">
    <w:p w14:paraId="277FA3A7" w14:textId="77777777" w:rsidR="005A5825" w:rsidRDefault="005A5825" w:rsidP="00EB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EC55" w14:textId="77777777" w:rsidR="005A5825" w:rsidRDefault="005A5825" w:rsidP="00EB6A24">
      <w:pPr>
        <w:spacing w:after="0" w:line="240" w:lineRule="auto"/>
      </w:pPr>
      <w:r>
        <w:separator/>
      </w:r>
    </w:p>
  </w:footnote>
  <w:footnote w:type="continuationSeparator" w:id="0">
    <w:p w14:paraId="60D5F477" w14:textId="77777777" w:rsidR="005A5825" w:rsidRDefault="005A5825" w:rsidP="00EB6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48428"/>
    <w:multiLevelType w:val="singleLevel"/>
    <w:tmpl w:val="57B4842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7B55E34"/>
    <w:multiLevelType w:val="singleLevel"/>
    <w:tmpl w:val="57B55E3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7CC3991"/>
    <w:multiLevelType w:val="singleLevel"/>
    <w:tmpl w:val="57CC3991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7CC39AE"/>
    <w:multiLevelType w:val="singleLevel"/>
    <w:tmpl w:val="57CC39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574514914">
    <w:abstractNumId w:val="1"/>
  </w:num>
  <w:num w:numId="2" w16cid:durableId="538514878">
    <w:abstractNumId w:val="0"/>
  </w:num>
  <w:num w:numId="3" w16cid:durableId="1197691380">
    <w:abstractNumId w:val="2"/>
  </w:num>
  <w:num w:numId="4" w16cid:durableId="629438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05B4220"/>
    <w:rsid w:val="000B60BA"/>
    <w:rsid w:val="00114BBC"/>
    <w:rsid w:val="00275AA1"/>
    <w:rsid w:val="00364AF0"/>
    <w:rsid w:val="004362B8"/>
    <w:rsid w:val="005A5825"/>
    <w:rsid w:val="005C19EB"/>
    <w:rsid w:val="005D2979"/>
    <w:rsid w:val="006A2F45"/>
    <w:rsid w:val="00840BA3"/>
    <w:rsid w:val="00BB74A7"/>
    <w:rsid w:val="00D55567"/>
    <w:rsid w:val="00DA51BC"/>
    <w:rsid w:val="00EB6A24"/>
    <w:rsid w:val="02081C4E"/>
    <w:rsid w:val="04E85434"/>
    <w:rsid w:val="07D237D4"/>
    <w:rsid w:val="0972785C"/>
    <w:rsid w:val="0C455902"/>
    <w:rsid w:val="0C4F69B3"/>
    <w:rsid w:val="10D02D44"/>
    <w:rsid w:val="10F71A69"/>
    <w:rsid w:val="112253B6"/>
    <w:rsid w:val="11A0448A"/>
    <w:rsid w:val="14793FAC"/>
    <w:rsid w:val="14D56711"/>
    <w:rsid w:val="16B64BA9"/>
    <w:rsid w:val="17FE35F9"/>
    <w:rsid w:val="1BF94B7C"/>
    <w:rsid w:val="1ED721B9"/>
    <w:rsid w:val="22492014"/>
    <w:rsid w:val="23773475"/>
    <w:rsid w:val="23F27548"/>
    <w:rsid w:val="241E1735"/>
    <w:rsid w:val="249D708E"/>
    <w:rsid w:val="25272017"/>
    <w:rsid w:val="26B41B0C"/>
    <w:rsid w:val="28F34482"/>
    <w:rsid w:val="29320BB7"/>
    <w:rsid w:val="2BF13DBD"/>
    <w:rsid w:val="2E2A5363"/>
    <w:rsid w:val="359C7360"/>
    <w:rsid w:val="4419129C"/>
    <w:rsid w:val="457C5E73"/>
    <w:rsid w:val="45981AFD"/>
    <w:rsid w:val="46926293"/>
    <w:rsid w:val="49097BD4"/>
    <w:rsid w:val="4CB22B1E"/>
    <w:rsid w:val="501E70BE"/>
    <w:rsid w:val="503D194B"/>
    <w:rsid w:val="513B2F10"/>
    <w:rsid w:val="54C40D82"/>
    <w:rsid w:val="55240F1B"/>
    <w:rsid w:val="55DE64B4"/>
    <w:rsid w:val="58B40A28"/>
    <w:rsid w:val="5F2B0068"/>
    <w:rsid w:val="605B4220"/>
    <w:rsid w:val="60A661F0"/>
    <w:rsid w:val="639521F5"/>
    <w:rsid w:val="65073F05"/>
    <w:rsid w:val="65AD4749"/>
    <w:rsid w:val="670E515D"/>
    <w:rsid w:val="67AE3C97"/>
    <w:rsid w:val="705E4E5D"/>
    <w:rsid w:val="70BA0265"/>
    <w:rsid w:val="7143526E"/>
    <w:rsid w:val="726C54BC"/>
    <w:rsid w:val="76803DC8"/>
    <w:rsid w:val="77071E5C"/>
    <w:rsid w:val="7A4C6547"/>
    <w:rsid w:val="7CE1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E1C16B2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EB6A2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B6A24"/>
    <w:rPr>
      <w:kern w:val="2"/>
      <w:sz w:val="18"/>
      <w:szCs w:val="18"/>
    </w:rPr>
  </w:style>
  <w:style w:type="paragraph" w:styleId="a6">
    <w:name w:val="footer"/>
    <w:basedOn w:val="a"/>
    <w:link w:val="a7"/>
    <w:rsid w:val="00EB6A2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B6A2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36890;&#29992;&#31616;&#21382;&#12305;&#40657;&#30333;&#28784;&#20010;&#24615;&#31616;&#21382;&#36890;&#29992;&#27169;&#26495;244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【通用简历】黑白灰个性简历通用模板244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7</cp:revision>
  <dcterms:created xsi:type="dcterms:W3CDTF">2017-07-09T15:24:00Z</dcterms:created>
  <dcterms:modified xsi:type="dcterms:W3CDTF">2025-05-30T10:20:00Z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