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W w:w="10807" w:type="dxa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1701"/>
        <w:gridCol w:w="1276"/>
        <w:gridCol w:w="709"/>
        <w:gridCol w:w="992"/>
        <w:gridCol w:w="2023"/>
      </w:tblGrid>
      <w:tr w:rsidR="00D34E76" w14:paraId="76B8C818" w14:textId="77777777">
        <w:trPr>
          <w:jc w:val="center"/>
        </w:trPr>
        <w:tc>
          <w:tcPr>
            <w:tcW w:w="1080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C4B102F" w14:textId="77777777" w:rsidR="00D34E76" w:rsidRDefault="00000000">
            <w:pPr>
              <w:adjustRightInd w:val="0"/>
              <w:snapToGrid w:val="0"/>
              <w:spacing w:line="300" w:lineRule="auto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0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72C1E5E9" wp14:editId="139DFF27">
                      <wp:simplePos x="0" y="0"/>
                      <wp:positionH relativeFrom="column">
                        <wp:posOffset>-416560</wp:posOffset>
                      </wp:positionH>
                      <wp:positionV relativeFrom="paragraph">
                        <wp:posOffset>-380365</wp:posOffset>
                      </wp:positionV>
                      <wp:extent cx="7553960" cy="10714355"/>
                      <wp:effectExtent l="0" t="0" r="8890" b="1079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860" y="66675"/>
                                <a:ext cx="7553960" cy="107143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rect id="_x0000_s1026" o:spid="_x0000_s1026" o:spt="1" style="position:absolute;left:0pt;margin-left:-32.8pt;margin-top:-29.95pt;height:843.65pt;width:594.8pt;z-index:-251658240;v-text-anchor:middle;mso-width-relative:page;mso-height-relative:page;" fillcolor="#FFFFFF [3212]" filled="t" stroked="f" coordsize="21600,21600" o:gfxdata="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3&#10;3t683AAAAA0BAAAPAAAAAAAAAAEAIAAAACIAAABkcnMvZG93bnJldi54bWxQSwECFAAUAAAACACH&#10;TuJAlWPjbFkCAACHBAAADgAAAAAAAAABACAAAAArAQAAZHJzL2Uyb0RvYy54bWxQSwUGAAAAAAYA&#10;BgBZAQAA9gU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sz w:val="40"/>
                <w:szCs w:val="52"/>
              </w:rPr>
              <w:t>个人简历</w:t>
            </w:r>
          </w:p>
        </w:tc>
      </w:tr>
      <w:tr w:rsidR="00D34E76" w14:paraId="565387D2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9E12593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</w:rPr>
              <w:t>求职意向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3D6B3EC3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英语老师</w:t>
            </w:r>
          </w:p>
        </w:tc>
      </w:tr>
      <w:tr w:rsidR="00D34E76" w14:paraId="53392E3A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5D8E59FB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姓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1ED218" w14:textId="65D32DA5" w:rsidR="00D34E76" w:rsidRDefault="008732DE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胡小豆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6E6EA960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出生年月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2664ACBB" w14:textId="65E4CBFB" w:rsidR="00D34E76" w:rsidRDefault="002B1D26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</w:rPr>
              <w:t>.04.08</w:t>
            </w:r>
          </w:p>
        </w:tc>
        <w:tc>
          <w:tcPr>
            <w:tcW w:w="2023" w:type="dxa"/>
            <w:vMerge w:val="restart"/>
            <w:shd w:val="clear" w:color="auto" w:fill="EAEAEA"/>
            <w:vAlign w:val="center"/>
          </w:tcPr>
          <w:p w14:paraId="7F43484A" w14:textId="77777777" w:rsidR="00D34E76" w:rsidRDefault="00000000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  <w:r>
              <w:rPr>
                <w:noProof/>
                <w:sz w:val="40"/>
              </w:rPr>
              <w:drawing>
                <wp:anchor distT="0" distB="0" distL="114300" distR="114300" simplePos="0" relativeHeight="251659264" behindDoc="0" locked="0" layoutInCell="1" allowOverlap="1" wp14:anchorId="2F523709" wp14:editId="44D99B29">
                  <wp:simplePos x="0" y="0"/>
                  <wp:positionH relativeFrom="column">
                    <wp:posOffset>32336</wp:posOffset>
                  </wp:positionH>
                  <wp:positionV relativeFrom="page">
                    <wp:posOffset>107706</wp:posOffset>
                  </wp:positionV>
                  <wp:extent cx="1099820" cy="1464945"/>
                  <wp:effectExtent l="0" t="0" r="5080" b="190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820" cy="146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34E76" w14:paraId="01A9B475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53AF3DE9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民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族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4E7017E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b/>
              </w:rPr>
            </w:pPr>
            <w:r>
              <w:rPr>
                <w:rFonts w:ascii="微软雅黑" w:eastAsia="微软雅黑" w:hAnsi="微软雅黑"/>
                <w:color w:val="545454"/>
              </w:rPr>
              <w:t>汉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2D30FD31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政治面貌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4B6E000A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中共党员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56046529" w14:textId="77777777" w:rsidR="00D34E76" w:rsidRDefault="00D34E76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34E76" w14:paraId="13912A5D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667CA8D2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电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话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656298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135-00</w:t>
            </w:r>
            <w:r>
              <w:rPr>
                <w:rFonts w:ascii="微软雅黑" w:eastAsia="微软雅黑" w:hAnsi="微软雅黑"/>
                <w:color w:val="545454"/>
              </w:rPr>
              <w:t>00-0</w:t>
            </w:r>
            <w:r>
              <w:rPr>
                <w:rFonts w:ascii="微软雅黑" w:eastAsia="微软雅黑" w:hAnsi="微软雅黑" w:hint="eastAsia"/>
                <w:color w:val="545454"/>
              </w:rPr>
              <w:t>000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67845282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毕业院校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A5E37A4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 xml:space="preserve">广东第二师范学院  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6B89766D" w14:textId="77777777" w:rsidR="00D34E76" w:rsidRDefault="00D34E76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34E76" w14:paraId="08C856B7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4312E184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邮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箱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662537A" w14:textId="3B6AFA41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2349890921@</w:t>
            </w:r>
            <w:r w:rsidR="000A6A80">
              <w:rPr>
                <w:rFonts w:ascii="微软雅黑" w:eastAsia="微软雅黑" w:hAnsi="微软雅黑" w:hint="eastAsia"/>
                <w:color w:val="545454"/>
              </w:rPr>
              <w:t>xx</w:t>
            </w:r>
            <w:r>
              <w:rPr>
                <w:rFonts w:ascii="微软雅黑" w:eastAsia="微软雅黑" w:hAnsi="微软雅黑"/>
                <w:color w:val="545454"/>
              </w:rPr>
              <w:t>.com</w:t>
            </w:r>
          </w:p>
        </w:tc>
        <w:tc>
          <w:tcPr>
            <w:tcW w:w="1701" w:type="dxa"/>
            <w:shd w:val="clear" w:color="auto" w:fill="EAEAEA"/>
            <w:vAlign w:val="center"/>
          </w:tcPr>
          <w:p w14:paraId="452956F2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学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历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14:paraId="5DF963C5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本科</w:t>
            </w:r>
          </w:p>
        </w:tc>
        <w:tc>
          <w:tcPr>
            <w:tcW w:w="2023" w:type="dxa"/>
            <w:vMerge/>
            <w:shd w:val="clear" w:color="auto" w:fill="EAEAEA"/>
            <w:vAlign w:val="center"/>
          </w:tcPr>
          <w:p w14:paraId="43755EF3" w14:textId="77777777" w:rsidR="00D34E76" w:rsidRDefault="00D34E76">
            <w:pPr>
              <w:adjustRightInd w:val="0"/>
              <w:snapToGrid w:val="0"/>
              <w:rPr>
                <w:rFonts w:ascii="微软雅黑" w:eastAsia="微软雅黑" w:hAnsi="微软雅黑" w:hint="eastAsia"/>
              </w:rPr>
            </w:pPr>
          </w:p>
        </w:tc>
      </w:tr>
      <w:tr w:rsidR="00D34E76" w14:paraId="1D8399AC" w14:textId="77777777">
        <w:trPr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08B35412" w14:textId="77777777" w:rsidR="00D34E76" w:rsidRDefault="00000000">
            <w:pPr>
              <w:adjustRightIn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</w:rPr>
              <w:t>住</w:t>
            </w:r>
            <w:r>
              <w:rPr>
                <w:rFonts w:ascii="微软雅黑" w:eastAsia="微软雅黑" w:hAnsi="微软雅黑" w:hint="eastAsia"/>
              </w:rPr>
              <w:t xml:space="preserve">    </w:t>
            </w:r>
            <w:r>
              <w:rPr>
                <w:rFonts w:ascii="微软雅黑" w:eastAsia="微软雅黑" w:hAnsi="微软雅黑"/>
              </w:rPr>
              <w:t>址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62ACE2BF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广东省广州市海珠区新港中路351号广东第二师范学院五舍604</w:t>
            </w:r>
          </w:p>
        </w:tc>
      </w:tr>
      <w:tr w:rsidR="00D34E76" w14:paraId="03661632" w14:textId="77777777">
        <w:trPr>
          <w:trHeight w:val="501"/>
          <w:jc w:val="center"/>
        </w:trPr>
        <w:tc>
          <w:tcPr>
            <w:tcW w:w="1413" w:type="dxa"/>
            <w:vMerge w:val="restart"/>
            <w:shd w:val="clear" w:color="auto" w:fill="EAEAEA"/>
            <w:vAlign w:val="center"/>
          </w:tcPr>
          <w:p w14:paraId="5CAB1E9E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教育</w:t>
            </w:r>
          </w:p>
          <w:p w14:paraId="2BC28A03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/>
                <w:sz w:val="28"/>
                <w:szCs w:val="28"/>
              </w:rPr>
              <w:t>培训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1355D2B" w14:textId="77777777" w:rsidR="00D34E76" w:rsidRDefault="00000000">
            <w:pPr>
              <w:adjustRightInd w:val="0"/>
              <w:snapToGrid w:val="0"/>
              <w:ind w:leftChars="50" w:left="105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起止日期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74430C8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学校或院校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6E1053A7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2"/>
                <w:szCs w:val="24"/>
              </w:rPr>
              <w:t>专业</w:t>
            </w:r>
          </w:p>
        </w:tc>
      </w:tr>
      <w:tr w:rsidR="00D34E76" w14:paraId="5E29452B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7E6E3E9F" w14:textId="77777777" w:rsidR="00D34E76" w:rsidRDefault="00D34E7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6655E62" w14:textId="17DAB1EA" w:rsidR="00D34E76" w:rsidRDefault="000A6A8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</w:rPr>
              <w:t>.09-</w:t>
            </w:r>
            <w:r>
              <w:rPr>
                <w:rFonts w:ascii="微软雅黑" w:eastAsia="微软雅黑" w:hAnsi="微软雅黑"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</w:rPr>
              <w:t>.06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59E2C2EC" w14:textId="77777777" w:rsidR="00D34E76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广东第二师范学院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6B5CB218" w14:textId="77777777" w:rsidR="00D34E76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英语专业</w:t>
            </w:r>
          </w:p>
        </w:tc>
      </w:tr>
      <w:tr w:rsidR="00D34E76" w14:paraId="41B8E834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704F6599" w14:textId="77777777" w:rsidR="00D34E76" w:rsidRDefault="00D34E7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0F99CC3" w14:textId="578EBF39" w:rsidR="00D34E76" w:rsidRDefault="000A6A8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</w:rPr>
              <w:t>.09-</w:t>
            </w:r>
            <w:r>
              <w:rPr>
                <w:rFonts w:ascii="微软雅黑" w:eastAsia="微软雅黑" w:hAnsi="微软雅黑"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</w:rPr>
              <w:t>.02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72FFBA2E" w14:textId="77777777" w:rsidR="00D34E76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英孚教育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579672A4" w14:textId="77777777" w:rsidR="00D34E76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英语进修</w:t>
            </w:r>
          </w:p>
        </w:tc>
      </w:tr>
      <w:tr w:rsidR="00D34E76" w14:paraId="5128EBFF" w14:textId="77777777">
        <w:trPr>
          <w:trHeight w:val="498"/>
          <w:jc w:val="center"/>
        </w:trPr>
        <w:tc>
          <w:tcPr>
            <w:tcW w:w="1413" w:type="dxa"/>
            <w:vMerge/>
            <w:shd w:val="clear" w:color="auto" w:fill="EAEAEA"/>
            <w:vAlign w:val="center"/>
          </w:tcPr>
          <w:p w14:paraId="6DB0D892" w14:textId="77777777" w:rsidR="00D34E76" w:rsidRDefault="00D34E76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4715665" w14:textId="66B821D0" w:rsidR="00D34E76" w:rsidRDefault="000A6A8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</w:rPr>
              <w:t>.09-</w:t>
            </w:r>
            <w:r>
              <w:rPr>
                <w:rFonts w:ascii="微软雅黑" w:eastAsia="微软雅黑" w:hAnsi="微软雅黑"/>
                <w:color w:val="545454"/>
              </w:rPr>
              <w:t>20xx</w:t>
            </w:r>
            <w:r w:rsidR="00000000">
              <w:rPr>
                <w:rFonts w:ascii="微软雅黑" w:eastAsia="微软雅黑" w:hAnsi="微软雅黑"/>
                <w:color w:val="545454"/>
              </w:rPr>
              <w:t>.02</w:t>
            </w:r>
          </w:p>
        </w:tc>
        <w:tc>
          <w:tcPr>
            <w:tcW w:w="3686" w:type="dxa"/>
            <w:gridSpan w:val="3"/>
            <w:shd w:val="clear" w:color="auto" w:fill="auto"/>
            <w:vAlign w:val="center"/>
          </w:tcPr>
          <w:p w14:paraId="7B0C362E" w14:textId="77777777" w:rsidR="00D34E76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雅思英语网络课程</w:t>
            </w:r>
          </w:p>
        </w:tc>
        <w:tc>
          <w:tcPr>
            <w:tcW w:w="3015" w:type="dxa"/>
            <w:gridSpan w:val="2"/>
            <w:shd w:val="clear" w:color="auto" w:fill="auto"/>
            <w:vAlign w:val="center"/>
          </w:tcPr>
          <w:p w14:paraId="1E878C95" w14:textId="77777777" w:rsidR="00D34E76" w:rsidRDefault="00000000">
            <w:pPr>
              <w:adjustRightInd w:val="0"/>
              <w:snapToGrid w:val="0"/>
              <w:ind w:leftChars="50" w:left="105" w:rightChars="50" w:right="105"/>
              <w:jc w:val="center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英语口语</w:t>
            </w:r>
          </w:p>
        </w:tc>
      </w:tr>
      <w:tr w:rsidR="00D34E76" w14:paraId="59C41D49" w14:textId="77777777">
        <w:trPr>
          <w:trHeight w:val="3808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9F2747F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实践</w:t>
            </w:r>
          </w:p>
          <w:p w14:paraId="556C0454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经历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2BEEDC57" w14:textId="051F8D71" w:rsidR="00D34E76" w:rsidRDefault="000A6A80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.02-</w:t>
            </w: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 xml:space="preserve">.01     </w:t>
            </w:r>
            <w:r w:rsidR="00000000">
              <w:rPr>
                <w:rFonts w:ascii="微软雅黑" w:eastAsia="微软雅黑" w:hAnsi="微软雅黑" w:cstheme="minorBidi"/>
                <w:b/>
                <w:color w:val="545454"/>
                <w:kern w:val="2"/>
                <w:sz w:val="21"/>
                <w:szCs w:val="22"/>
              </w:rPr>
              <w:t xml:space="preserve">   </w:t>
            </w:r>
            <w:r w:rsidR="00000000"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 xml:space="preserve"> 卓越教育       </w:t>
            </w:r>
            <w:r w:rsidR="00000000">
              <w:rPr>
                <w:rFonts w:ascii="微软雅黑" w:eastAsia="微软雅黑" w:hAnsi="微软雅黑" w:cstheme="minorBidi"/>
                <w:b/>
                <w:color w:val="545454"/>
                <w:kern w:val="2"/>
                <w:sz w:val="21"/>
                <w:szCs w:val="22"/>
              </w:rPr>
              <w:t xml:space="preserve">              </w:t>
            </w:r>
            <w:r w:rsidR="00000000"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中小学英语教师</w:t>
            </w:r>
          </w:p>
          <w:p w14:paraId="0587B692" w14:textId="77777777" w:rsidR="00D34E76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一对一教学共47人；</w:t>
            </w:r>
          </w:p>
          <w:p w14:paraId="4273C506" w14:textId="77777777" w:rsidR="00D34E76" w:rsidRDefault="00000000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教学力求培养孩子的听说能力，通过听说训练帮助学生记忆词汇，运用词汇词组，解决学生运用能力弱的问题；</w:t>
            </w:r>
          </w:p>
          <w:p w14:paraId="6E5A43AE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b/>
                <w:color w:val="545454"/>
              </w:rPr>
              <w:t>突出成绩</w:t>
            </w:r>
            <w:r>
              <w:rPr>
                <w:rFonts w:ascii="微软雅黑" w:eastAsia="微软雅黑" w:hAnsi="微软雅黑" w:hint="eastAsia"/>
                <w:color w:val="545454"/>
              </w:rPr>
              <w:t>：18名学生考上重点中学，一人成功获得澳大利亚墨尔本最好的中学之一威斯里中学Wesley College的录取通知书</w:t>
            </w:r>
          </w:p>
          <w:p w14:paraId="17E35583" w14:textId="77777777" w:rsidR="00D34E76" w:rsidRDefault="00D34E76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  <w:sz w:val="10"/>
                <w:szCs w:val="10"/>
              </w:rPr>
            </w:pPr>
          </w:p>
          <w:p w14:paraId="07543A44" w14:textId="0F32D17B" w:rsidR="00D34E76" w:rsidRDefault="000A6A80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.06-</w:t>
            </w:r>
            <w:r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 w:cstheme="minorBidi" w:hint="eastAsia"/>
                <w:b/>
                <w:color w:val="545454"/>
                <w:kern w:val="2"/>
                <w:sz w:val="21"/>
                <w:szCs w:val="22"/>
              </w:rPr>
              <w:t>.08      本生教育湛江试验点      实习老师</w:t>
            </w:r>
          </w:p>
          <w:p w14:paraId="454BF49B" w14:textId="77777777" w:rsidR="00D34E76" w:rsidRDefault="00000000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担任副班主任及数学老师，通过本次实习认识并坚持生本教育的教育理念，激发孩子的求知欲；</w:t>
            </w:r>
          </w:p>
          <w:p w14:paraId="0DF3B71A" w14:textId="77777777" w:rsidR="00D34E76" w:rsidRDefault="00000000">
            <w:pPr>
              <w:pStyle w:val="1"/>
              <w:numPr>
                <w:ilvl w:val="0"/>
                <w:numId w:val="2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注重培养学生学习习惯，学习方法的教导，引导孩子成为课堂真正的主人</w:t>
            </w:r>
          </w:p>
        </w:tc>
      </w:tr>
      <w:tr w:rsidR="00D34E76" w14:paraId="42E68D9A" w14:textId="77777777">
        <w:trPr>
          <w:trHeight w:val="1409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53A4663D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校内</w:t>
            </w:r>
          </w:p>
          <w:p w14:paraId="64F32180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实践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5E59288E" w14:textId="76622C69" w:rsidR="00D34E76" w:rsidRDefault="000A6A80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.06    参加广东省中小学心理健康教育“C级培训”</w:t>
            </w:r>
          </w:p>
          <w:p w14:paraId="1D75AF7F" w14:textId="7648AB03" w:rsidR="00D34E76" w:rsidRDefault="000A6A80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.12    参加校团学干部培训（优秀干事）</w:t>
            </w:r>
          </w:p>
          <w:p w14:paraId="46DA61CB" w14:textId="0765C410" w:rsidR="00D34E76" w:rsidRDefault="000A6A80">
            <w:pPr>
              <w:pStyle w:val="a5"/>
              <w:shd w:val="clear" w:color="auto" w:fill="FFFFFF"/>
              <w:snapToGrid w:val="0"/>
              <w:spacing w:before="0" w:beforeAutospacing="0" w:after="0" w:afterAutospacing="0"/>
              <w:ind w:leftChars="50" w:left="105" w:rightChars="50" w:right="105"/>
              <w:rPr>
                <w:rFonts w:ascii="微软雅黑" w:eastAsia="微软雅黑" w:hAnsi="微软雅黑" w:cstheme="minorBidi" w:hint="eastAsia"/>
                <w:color w:val="545454"/>
                <w:kern w:val="2"/>
                <w:sz w:val="22"/>
                <w:szCs w:val="22"/>
              </w:rPr>
            </w:pPr>
            <w:r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20xx</w:t>
            </w:r>
            <w:r w:rsidR="00000000">
              <w:rPr>
                <w:rFonts w:ascii="微软雅黑" w:eastAsia="微软雅黑" w:hAnsi="微软雅黑" w:cstheme="minorBidi" w:hint="eastAsia"/>
                <w:color w:val="545454"/>
                <w:kern w:val="2"/>
                <w:sz w:val="21"/>
                <w:szCs w:val="22"/>
              </w:rPr>
              <w:t>.09    担任校移动人才培训基地综合部部长</w:t>
            </w:r>
            <w:r w:rsidR="00000000">
              <w:rPr>
                <w:rFonts w:ascii="微软雅黑" w:eastAsia="微软雅黑" w:hAnsi="微软雅黑" w:cstheme="minorBidi" w:hint="eastAsia"/>
                <w:color w:val="545454"/>
                <w:kern w:val="2"/>
                <w:sz w:val="22"/>
                <w:szCs w:val="22"/>
              </w:rPr>
              <w:t xml:space="preserve"> </w:t>
            </w:r>
          </w:p>
        </w:tc>
      </w:tr>
      <w:tr w:rsidR="00D34E76" w14:paraId="6A9C7FE8" w14:textId="77777777">
        <w:trPr>
          <w:trHeight w:val="1268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21D31328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技能</w:t>
            </w:r>
          </w:p>
          <w:p w14:paraId="3992A093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证书</w:t>
            </w:r>
          </w:p>
        </w:tc>
        <w:tc>
          <w:tcPr>
            <w:tcW w:w="4394" w:type="dxa"/>
            <w:gridSpan w:val="2"/>
            <w:shd w:val="clear" w:color="auto" w:fill="auto"/>
            <w:vAlign w:val="center"/>
          </w:tcPr>
          <w:p w14:paraId="49270656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CET-6，TEM-4</w:t>
            </w:r>
          </w:p>
          <w:p w14:paraId="792AF066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教师资格证</w:t>
            </w:r>
          </w:p>
          <w:p w14:paraId="7F556D1D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普通话二级甲等</w:t>
            </w:r>
          </w:p>
        </w:tc>
        <w:tc>
          <w:tcPr>
            <w:tcW w:w="1276" w:type="dxa"/>
            <w:shd w:val="clear" w:color="auto" w:fill="EAEAEA"/>
            <w:vAlign w:val="center"/>
          </w:tcPr>
          <w:p w14:paraId="0B47FFAD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奖项</w:t>
            </w:r>
          </w:p>
          <w:p w14:paraId="6428595A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荣誉</w:t>
            </w:r>
          </w:p>
        </w:tc>
        <w:tc>
          <w:tcPr>
            <w:tcW w:w="3724" w:type="dxa"/>
            <w:gridSpan w:val="3"/>
            <w:shd w:val="clear" w:color="auto" w:fill="auto"/>
            <w:vAlign w:val="center"/>
          </w:tcPr>
          <w:p w14:paraId="7AF8B2CD" w14:textId="77777777" w:rsidR="00D34E76" w:rsidRDefault="0000000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连续3个学年获得校一级奖学金</w:t>
            </w:r>
          </w:p>
          <w:p w14:paraId="31F04BE6" w14:textId="5CAAE19C" w:rsidR="00D34E76" w:rsidRDefault="000A6A80">
            <w:pPr>
              <w:adjustRightInd w:val="0"/>
              <w:snapToGrid w:val="0"/>
              <w:ind w:leftChars="50" w:left="105" w:rightChars="50" w:right="105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20xx</w:t>
            </w:r>
            <w:r w:rsidR="00000000">
              <w:rPr>
                <w:rFonts w:ascii="微软雅黑" w:eastAsia="微软雅黑" w:hAnsi="微软雅黑" w:hint="eastAsia"/>
                <w:color w:val="545454"/>
              </w:rPr>
              <w:t>.12获院学生会优秀干事称号</w:t>
            </w:r>
          </w:p>
        </w:tc>
      </w:tr>
      <w:tr w:rsidR="00D34E76" w14:paraId="129E506D" w14:textId="77777777">
        <w:trPr>
          <w:trHeight w:val="2251"/>
          <w:jc w:val="center"/>
        </w:trPr>
        <w:tc>
          <w:tcPr>
            <w:tcW w:w="1413" w:type="dxa"/>
            <w:shd w:val="clear" w:color="auto" w:fill="EAEAEA"/>
            <w:vAlign w:val="center"/>
          </w:tcPr>
          <w:p w14:paraId="10E3E0D1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自我</w:t>
            </w:r>
          </w:p>
          <w:p w14:paraId="11347D3B" w14:textId="77777777" w:rsidR="00D34E76" w:rsidRDefault="00000000">
            <w:pPr>
              <w:adjustRightInd w:val="0"/>
              <w:snapToGrid w:val="0"/>
              <w:jc w:val="center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sz w:val="28"/>
                <w:szCs w:val="28"/>
              </w:rPr>
              <w:t>评价</w:t>
            </w:r>
          </w:p>
        </w:tc>
        <w:tc>
          <w:tcPr>
            <w:tcW w:w="9394" w:type="dxa"/>
            <w:gridSpan w:val="6"/>
            <w:shd w:val="clear" w:color="auto" w:fill="auto"/>
            <w:vAlign w:val="center"/>
          </w:tcPr>
          <w:p w14:paraId="25B508F7" w14:textId="77777777" w:rsidR="00D34E76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做事、对人有耐心、责任心和恒心；</w:t>
            </w:r>
          </w:p>
          <w:p w14:paraId="2D25BEFA" w14:textId="77777777" w:rsidR="00D34E76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对负责的工作会付出全部精力和热情，制定缜密计划，力争在最短时间内将目标达成；喜欢挑战，能在较短时间内适应高压力的工作；</w:t>
            </w:r>
          </w:p>
          <w:p w14:paraId="1C1C4F18" w14:textId="77777777" w:rsidR="00D34E76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有较强的建立合作关系的能力，善于促进和谐，尊重不同意见；</w:t>
            </w:r>
          </w:p>
          <w:p w14:paraId="05131022" w14:textId="77777777" w:rsidR="00D34E76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  <w:color w:val="545454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善于与别人感情交融，能遇见别人的需要真诚的关怀别人；</w:t>
            </w:r>
          </w:p>
          <w:p w14:paraId="475E959C" w14:textId="77777777" w:rsidR="00D34E76" w:rsidRDefault="00000000">
            <w:pPr>
              <w:pStyle w:val="1"/>
              <w:numPr>
                <w:ilvl w:val="0"/>
                <w:numId w:val="3"/>
              </w:numPr>
              <w:adjustRightInd w:val="0"/>
              <w:snapToGrid w:val="0"/>
              <w:ind w:rightChars="50" w:right="105" w:firstLineChars="0"/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color w:val="545454"/>
              </w:rPr>
              <w:t>独特创意能力，渴望推陈出新。</w:t>
            </w:r>
          </w:p>
        </w:tc>
      </w:tr>
    </w:tbl>
    <w:p w14:paraId="5E801566" w14:textId="77777777" w:rsidR="00D34E76" w:rsidRDefault="00D34E76">
      <w:pPr>
        <w:snapToGrid w:val="0"/>
        <w:spacing w:line="20" w:lineRule="exact"/>
        <w:rPr>
          <w:rFonts w:ascii="微软雅黑" w:eastAsia="微软雅黑" w:hAnsi="微软雅黑" w:hint="eastAsia"/>
        </w:rPr>
      </w:pPr>
    </w:p>
    <w:sectPr w:rsidR="00D34E76">
      <w:pgSz w:w="11906" w:h="16838"/>
      <w:pgMar w:top="567" w:right="720" w:bottom="567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561"/>
    <w:multiLevelType w:val="multilevel"/>
    <w:tmpl w:val="0A0C2561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BF4192F"/>
    <w:multiLevelType w:val="multilevel"/>
    <w:tmpl w:val="1BF4192F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2" w15:restartNumberingAfterBreak="0">
    <w:nsid w:val="5751134E"/>
    <w:multiLevelType w:val="multilevel"/>
    <w:tmpl w:val="5751134E"/>
    <w:lvl w:ilvl="0">
      <w:start w:val="1"/>
      <w:numFmt w:val="bullet"/>
      <w:lvlText w:val=""/>
      <w:lvlJc w:val="left"/>
      <w:pPr>
        <w:ind w:left="525" w:hanging="420"/>
      </w:pPr>
      <w:rPr>
        <w:rFonts w:ascii="Wingdings" w:hAnsi="Wingdings" w:hint="default"/>
        <w:color w:val="7F7F7F" w:themeColor="text1" w:themeTint="80"/>
      </w:rPr>
    </w:lvl>
    <w:lvl w:ilvl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num w:numId="1" w16cid:durableId="970091313">
    <w:abstractNumId w:val="2"/>
  </w:num>
  <w:num w:numId="2" w16cid:durableId="1120339951">
    <w:abstractNumId w:val="1"/>
  </w:num>
  <w:num w:numId="3" w16cid:durableId="130935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5764274"/>
    <w:rsid w:val="0008573E"/>
    <w:rsid w:val="000A6A80"/>
    <w:rsid w:val="00122635"/>
    <w:rsid w:val="00182584"/>
    <w:rsid w:val="00243C12"/>
    <w:rsid w:val="00292939"/>
    <w:rsid w:val="002B1D26"/>
    <w:rsid w:val="003B5B58"/>
    <w:rsid w:val="003F0ADA"/>
    <w:rsid w:val="004F0C45"/>
    <w:rsid w:val="00544D64"/>
    <w:rsid w:val="00674418"/>
    <w:rsid w:val="00742A87"/>
    <w:rsid w:val="007B4321"/>
    <w:rsid w:val="00857B15"/>
    <w:rsid w:val="008732DE"/>
    <w:rsid w:val="00B62082"/>
    <w:rsid w:val="00D34E76"/>
    <w:rsid w:val="00DF39C1"/>
    <w:rsid w:val="00EF139F"/>
    <w:rsid w:val="22030A2D"/>
    <w:rsid w:val="225A5881"/>
    <w:rsid w:val="35764274"/>
    <w:rsid w:val="48035BC1"/>
    <w:rsid w:val="587A5CBC"/>
    <w:rsid w:val="5A812978"/>
    <w:rsid w:val="6D305C60"/>
    <w:rsid w:val="70E437AD"/>
    <w:rsid w:val="7CA3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AF0D85"/>
  <w15:docId w15:val="{CACB1773-54CB-4B04-AC8E-BA94F188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&#20063;&#21487;&#20197;&#32654;&#32654;&#21714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表格简历也可以美美哒</Template>
  <TotalTime>0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16</cp:revision>
  <dcterms:created xsi:type="dcterms:W3CDTF">2017-08-12T07:02:00Z</dcterms:created>
  <dcterms:modified xsi:type="dcterms:W3CDTF">2025-05-01T09:50:00Z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