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77B8E9" w14:textId="6EE5A8F1" w:rsidR="00CD3138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1156C83" wp14:editId="7B8F05E8">
                <wp:simplePos x="0" y="0"/>
                <wp:positionH relativeFrom="column">
                  <wp:posOffset>0</wp:posOffset>
                </wp:positionH>
                <wp:positionV relativeFrom="paragraph">
                  <wp:posOffset>-17145</wp:posOffset>
                </wp:positionV>
                <wp:extent cx="2438400" cy="10768330"/>
                <wp:effectExtent l="0" t="0" r="0" b="1397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7683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4057A4B" id="矩形 2" o:spid="_x0000_s1026" style="position:absolute;margin-left:0;margin-top:-1.35pt;width:192pt;height:847.9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" fillcolor="#80a8cc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p w14:paraId="6CFDA64C" w14:textId="42DF0008" w:rsidR="00CD3138" w:rsidRDefault="00CD3138">
      <w:pPr>
        <w:adjustRightInd w:val="0"/>
        <w:snapToGrid w:val="0"/>
      </w:pPr>
    </w:p>
    <w:p w14:paraId="400825FC" w14:textId="001107BB" w:rsidR="00CD3138" w:rsidRDefault="00E931B8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1C210684" wp14:editId="4432E117">
            <wp:simplePos x="0" y="0"/>
            <wp:positionH relativeFrom="column">
              <wp:posOffset>736600</wp:posOffset>
            </wp:positionH>
            <wp:positionV relativeFrom="paragraph">
              <wp:posOffset>175260</wp:posOffset>
            </wp:positionV>
            <wp:extent cx="1024255" cy="1390015"/>
            <wp:effectExtent l="0" t="0" r="4445" b="635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5D1EBB" wp14:editId="6571F30F">
                <wp:simplePos x="0" y="0"/>
                <wp:positionH relativeFrom="column">
                  <wp:posOffset>3038475</wp:posOffset>
                </wp:positionH>
                <wp:positionV relativeFrom="paragraph">
                  <wp:posOffset>13970</wp:posOffset>
                </wp:positionV>
                <wp:extent cx="1059180" cy="471805"/>
                <wp:effectExtent l="0" t="0" r="0" b="0"/>
                <wp:wrapNone/>
                <wp:docPr id="39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0E09F56" w14:textId="77777777" w:rsidR="00CD313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6A5D1EBB" id="_x0000_t202" coordsize="21600,21600" o:spt="202" path="m,l,21600r21600,l21600,xe">
                <v:stroke joinstyle="miter"/>
                <v:path gradientshapeok="t" o:connecttype="rect"/>
              </v:shapetype>
              <v:shape id="文本框 577" o:spid="_x0000_s1026" type="#_x0000_t202" style="position:absolute;left:0;text-align:left;margin-left:239.25pt;margin-top:1.1pt;width:83.4pt;height:37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" filled="f" stroked="f" strokeweight="1.25pt">
                <v:textbox>
                  <w:txbxContent>
                    <w:p w14:paraId="30E09F56" w14:textId="77777777" w:rsidR="00CD313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F6E4272" wp14:editId="33F7E50F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0" t="0" r="15875" b="15875"/>
                <wp:wrapNone/>
                <wp:docPr id="49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7" name="椭圆 48"/>
                        <wps:cNvSpPr/>
                        <wps:spPr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48" name="KSO_Shape"/>
                        <wps:cNvSpPr/>
                        <wps:spPr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9F6504" id="组合 597" o:spid="_x0000_s1026" style="position:absolute;margin-left:219.45pt;margin-top:10.75pt;width:19.75pt;height:19.75pt;z-index:251670016" coordorigin="4477,999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">
                <v:oval id="椭圆 48" o:spid="_x0000_s1027" style="position:absolute;left:4477;top:999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" fillcolor="#80a8cc" stroked="f" strokeweight="1pt"/>
                <v:shape id="KSO_Shape" o:spid="_x0000_s1028" style="position:absolute;left:4533;top:1069;width:274;height:206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81B3B87" wp14:editId="57C78408">
                <wp:simplePos x="0" y="0"/>
                <wp:positionH relativeFrom="column">
                  <wp:posOffset>2661920</wp:posOffset>
                </wp:positionH>
                <wp:positionV relativeFrom="paragraph">
                  <wp:posOffset>69215</wp:posOffset>
                </wp:positionV>
                <wp:extent cx="4679950" cy="1198245"/>
                <wp:effectExtent l="6350" t="6350" r="19050" b="14605"/>
                <wp:wrapNone/>
                <wp:docPr id="40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77F679A" id="矩形 592" o:spid="_x0000_s1026" style="position:absolute;margin-left:209.6pt;margin-top:5.45pt;width:368.5pt;height:94.35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" fillcolor="#f0f3ff" strokecolor="#80a8cc" strokeweight="1pt"/>
            </w:pict>
          </mc:Fallback>
        </mc:AlternateContent>
      </w:r>
    </w:p>
    <w:p w14:paraId="6AF970BF" w14:textId="64FDE6D1" w:rsidR="00CD3138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F9FF6C" wp14:editId="3AC896F2">
                <wp:simplePos x="0" y="0"/>
                <wp:positionH relativeFrom="column">
                  <wp:posOffset>2440305</wp:posOffset>
                </wp:positionH>
                <wp:positionV relativeFrom="paragraph">
                  <wp:posOffset>89535</wp:posOffset>
                </wp:positionV>
                <wp:extent cx="4890770" cy="880745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23AF3B" w14:textId="128C527D" w:rsidR="00CD3138" w:rsidRDefault="007A75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20xx.07       中国社会大学      市场营销        本科学位</w:t>
                            </w:r>
                          </w:p>
                          <w:p w14:paraId="66061896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</w:t>
                            </w:r>
                          </w:p>
                          <w:p w14:paraId="12EA2E80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9FF6C" id="文本框 88" o:spid="_x0000_s1027" type="#_x0000_t202" style="position:absolute;left:0;text-align:left;margin-left:192.15pt;margin-top:7.05pt;width:385.1pt;height:69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" filled="f" stroked="f">
                <v:textbox style="mso-fit-shape-to-text:t">
                  <w:txbxContent>
                    <w:p w14:paraId="1A23AF3B" w14:textId="128C527D" w:rsidR="00CD3138" w:rsidRDefault="007A75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20xx.09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20xx.07       中国社会大学      市场营销        本科学位</w:t>
                      </w:r>
                    </w:p>
                    <w:p w14:paraId="66061896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</w:t>
                      </w:r>
                    </w:p>
                    <w:p w14:paraId="12EA2E80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 w14:paraId="0B39FAF1" w14:textId="77777777" w:rsidR="00950C61" w:rsidRDefault="00950C61">
      <w:pPr>
        <w:adjustRightInd w:val="0"/>
        <w:snapToGrid w:val="0"/>
        <w:rPr>
          <w:rFonts w:hint="eastAsia"/>
        </w:rPr>
      </w:pPr>
    </w:p>
    <w:p w14:paraId="5974077C" w14:textId="77777777" w:rsidR="00CD3138" w:rsidRDefault="00CD3138">
      <w:pPr>
        <w:adjustRightInd w:val="0"/>
        <w:snapToGrid w:val="0"/>
      </w:pPr>
    </w:p>
    <w:p w14:paraId="73085964" w14:textId="2120FB0B" w:rsidR="00CD3138" w:rsidRDefault="00950C6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2016CA" wp14:editId="36D5810C">
                <wp:simplePos x="0" y="0"/>
                <wp:positionH relativeFrom="column">
                  <wp:posOffset>3057525</wp:posOffset>
                </wp:positionH>
                <wp:positionV relativeFrom="paragraph">
                  <wp:posOffset>213995</wp:posOffset>
                </wp:positionV>
                <wp:extent cx="1123315" cy="471805"/>
                <wp:effectExtent l="0" t="0" r="0" b="0"/>
                <wp:wrapNone/>
                <wp:docPr id="41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448A9AC1" w14:textId="77777777" w:rsidR="00CD313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82016CA" id="文本框 581" o:spid="_x0000_s1028" type="#_x0000_t202" style="position:absolute;left:0;text-align:left;margin-left:240.75pt;margin-top:16.85pt;width:88.45pt;height:37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" filled="f" stroked="f" strokeweight="1.25pt">
                <v:textbox>
                  <w:txbxContent>
                    <w:p w14:paraId="448A9AC1" w14:textId="77777777" w:rsidR="00CD313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3C538B0B" wp14:editId="05E523BC">
                <wp:simplePos x="0" y="0"/>
                <wp:positionH relativeFrom="column">
                  <wp:posOffset>2679700</wp:posOffset>
                </wp:positionH>
                <wp:positionV relativeFrom="paragraph">
                  <wp:posOffset>251460</wp:posOffset>
                </wp:positionV>
                <wp:extent cx="4679950" cy="3540125"/>
                <wp:effectExtent l="0" t="0" r="25400" b="22225"/>
                <wp:wrapNone/>
                <wp:docPr id="42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59954F6" id="矩形 593" o:spid="_x0000_s1026" style="position:absolute;margin-left:211pt;margin-top:19.8pt;width:368.5pt;height:278.7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" fillcolor="#f0f3ff" strokecolor="#80a8cc" strokeweight="1pt"/>
            </w:pict>
          </mc:Fallback>
        </mc:AlternateContent>
      </w:r>
    </w:p>
    <w:p w14:paraId="16EF6F38" w14:textId="094BAA6B" w:rsidR="00CD3138" w:rsidRDefault="00950C61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2ECB42B9" wp14:editId="1934EF64">
                <wp:simplePos x="0" y="0"/>
                <wp:positionH relativeFrom="column">
                  <wp:posOffset>2816225</wp:posOffset>
                </wp:positionH>
                <wp:positionV relativeFrom="paragraph">
                  <wp:posOffset>55245</wp:posOffset>
                </wp:positionV>
                <wp:extent cx="250825" cy="250825"/>
                <wp:effectExtent l="0" t="0" r="0" b="0"/>
                <wp:wrapNone/>
                <wp:docPr id="52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50" name="椭圆 46"/>
                        <wps:cNvSpPr/>
                        <wps:spPr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1" name="KSO_Shape"/>
                        <wps:cNvSpPr/>
                        <wps:spPr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49B23" id="组合 600" o:spid="_x0000_s1026" style="position:absolute;margin-left:221.75pt;margin-top:4.35pt;width:19.75pt;height:19.75pt;z-index:251675136" coordorigin="4477,2826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">
                <v:oval id="椭圆 46" o:spid="_x0000_s1027" style="position:absolute;left:4477;top:2826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" fillcolor="#80a8cc" stroked="f" strokeweight="1pt"/>
                <v:shape id="KSO_Shape" o:spid="_x0000_s1028" style="position:absolute;left:4541;top:2897;width:244;height:235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 textboxrect="0,0,104,10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703E9B3" wp14:editId="7C295C34">
                <wp:simplePos x="0" y="0"/>
                <wp:positionH relativeFrom="column">
                  <wp:posOffset>315595</wp:posOffset>
                </wp:positionH>
                <wp:positionV relativeFrom="paragraph">
                  <wp:posOffset>150495</wp:posOffset>
                </wp:positionV>
                <wp:extent cx="1884680" cy="87566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87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1A8947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王灵筠</w:t>
                            </w:r>
                          </w:p>
                          <w:p w14:paraId="22114B53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3E9B3" id="文本框 9" o:spid="_x0000_s1029" type="#_x0000_t202" style="position:absolute;left:0;text-align:left;margin-left:24.85pt;margin-top:11.85pt;width:148.4pt;height:68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" filled="f" stroked="f">
                <v:textbox style="mso-fit-shape-to-text:t">
                  <w:txbxContent>
                    <w:p w14:paraId="711A8947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王灵筠</w:t>
                      </w:r>
                    </w:p>
                    <w:p w14:paraId="22114B53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704B12F5" w14:textId="09F2E5B9" w:rsidR="00950C61" w:rsidRDefault="00950C61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5544C0F" wp14:editId="1F19E4F5">
                <wp:simplePos x="0" y="0"/>
                <wp:positionH relativeFrom="column">
                  <wp:posOffset>2480945</wp:posOffset>
                </wp:positionH>
                <wp:positionV relativeFrom="paragraph">
                  <wp:posOffset>87630</wp:posOffset>
                </wp:positionV>
                <wp:extent cx="4817745" cy="3120390"/>
                <wp:effectExtent l="0" t="0" r="0" b="3810"/>
                <wp:wrapNone/>
                <wp:docPr id="4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745" cy="312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FE335B" w14:textId="51BDC867" w:rsidR="00CD3138" w:rsidRDefault="007A75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 w14:paraId="2E04F909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中，打造“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 w14:paraId="0FD292FB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 w14:paraId="1C5D7051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47AA91B1" w14:textId="06FBF131" w:rsidR="00CD3138" w:rsidRDefault="007A75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20xx.08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上海万维有限公司            运营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 w14:paraId="75A40AF7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 w14:paraId="31459380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）的信息发布及维护；</w:t>
                            </w:r>
                          </w:p>
                          <w:p w14:paraId="55387362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5544C0F" id="矩形 25" o:spid="_x0000_s1030" style="position:absolute;left:0;text-align:left;margin-left:195.35pt;margin-top:6.9pt;width:379.35pt;height:245.7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" filled="f" stroked="f">
                <v:textbox>
                  <w:txbxContent>
                    <w:p w14:paraId="37FE335B" w14:textId="51BDC867" w:rsidR="00CD3138" w:rsidRDefault="007A75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 w14:paraId="2E04F909" w14:textId="77777777" w:rsidR="00CD3138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中，打造“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 w14:paraId="0FD292FB" w14:textId="77777777" w:rsidR="00CD3138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 w14:paraId="1C5D7051" w14:textId="77777777" w:rsidR="00CD3138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 w14:paraId="47AA91B1" w14:textId="06FBF131" w:rsidR="00CD3138" w:rsidRDefault="007A75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20xx.08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上海万维有限公司            运营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 w14:paraId="75A40AF7" w14:textId="77777777" w:rsidR="00CD3138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 w14:paraId="31459380" w14:textId="77777777" w:rsidR="00CD3138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）的信息发布及维护；</w:t>
                      </w:r>
                    </w:p>
                    <w:p w14:paraId="55387362" w14:textId="77777777" w:rsidR="00CD3138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活动参与数量单条超过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 w14:paraId="1107FEAB" w14:textId="77777777" w:rsidR="00950C61" w:rsidRDefault="00950C61">
      <w:pPr>
        <w:adjustRightInd w:val="0"/>
        <w:snapToGrid w:val="0"/>
        <w:rPr>
          <w:rFonts w:hint="eastAsia"/>
        </w:rPr>
      </w:pPr>
    </w:p>
    <w:p w14:paraId="09CF3B8C" w14:textId="2C7B8DDE" w:rsidR="00CD3138" w:rsidRDefault="00CD3138">
      <w:pPr>
        <w:adjustRightInd w:val="0"/>
        <w:snapToGrid w:val="0"/>
        <w:rPr>
          <w:rFonts w:hint="eastAsia"/>
        </w:rPr>
      </w:pPr>
    </w:p>
    <w:p w14:paraId="6E2C1C0F" w14:textId="1AFE3745" w:rsidR="00CD3138" w:rsidRDefault="00950C6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59C33179" wp14:editId="6F3ADD54">
                <wp:simplePos x="0" y="0"/>
                <wp:positionH relativeFrom="column">
                  <wp:posOffset>334010</wp:posOffset>
                </wp:positionH>
                <wp:positionV relativeFrom="paragraph">
                  <wp:posOffset>85725</wp:posOffset>
                </wp:positionV>
                <wp:extent cx="251460" cy="251460"/>
                <wp:effectExtent l="0" t="0" r="0" b="0"/>
                <wp:wrapNone/>
                <wp:docPr id="2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20" name="椭圆 7"/>
                        <wps:cNvSpPr/>
                        <wps:spPr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21" name="Freeform 150"/>
                        <wps:cNvSpPr>
                          <a:spLocks noChangeAspect="1" noEditPoints="1"/>
                        </wps:cNvSpPr>
                        <wps:spPr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49273075"/>
                              </a:cxn>
                              <a:cxn ang="0">
                                <a:pos x="72969120" y="44515272"/>
                              </a:cxn>
                              <a:cxn ang="0">
                                <a:pos x="145938240" y="44515272"/>
                              </a:cxn>
                              <a:cxn ang="0">
                                <a:pos x="291876480" y="85606774"/>
                              </a:cxn>
                              <a:cxn ang="0">
                                <a:pos x="364845600" y="85606774"/>
                              </a:cxn>
                              <a:cxn ang="0">
                                <a:pos x="329820422" y="393788348"/>
                              </a:cxn>
                              <a:cxn ang="0">
                                <a:pos x="37943942" y="349273075"/>
                              </a:cxn>
                              <a:cxn ang="0">
                                <a:pos x="329820422" y="130122047"/>
                              </a:cxn>
                              <a:cxn ang="0">
                                <a:pos x="55456531" y="150666235"/>
                              </a:cxn>
                              <a:cxn ang="0">
                                <a:pos x="90481709" y="195181507"/>
                              </a:cxn>
                              <a:cxn ang="0">
                                <a:pos x="55456531" y="219151029"/>
                              </a:cxn>
                              <a:cxn ang="0">
                                <a:pos x="90481709" y="260242530"/>
                              </a:cxn>
                              <a:cxn ang="0">
                                <a:pos x="55456531" y="284212052"/>
                              </a:cxn>
                              <a:cxn ang="0">
                                <a:pos x="90481709" y="328727325"/>
                              </a:cxn>
                              <a:cxn ang="0">
                                <a:pos x="110913062" y="150666235"/>
                              </a:cxn>
                              <a:cxn ang="0">
                                <a:pos x="145938240" y="195181507"/>
                              </a:cxn>
                              <a:cxn ang="0">
                                <a:pos x="110913062" y="219151029"/>
                              </a:cxn>
                              <a:cxn ang="0">
                                <a:pos x="145938240" y="260242530"/>
                              </a:cxn>
                              <a:cxn ang="0">
                                <a:pos x="110913062" y="284212052"/>
                              </a:cxn>
                              <a:cxn ang="0">
                                <a:pos x="145938240" y="328727325"/>
                              </a:cxn>
                              <a:cxn ang="0">
                                <a:pos x="163450829" y="150666235"/>
                              </a:cxn>
                              <a:cxn ang="0">
                                <a:pos x="201394771" y="195181507"/>
                              </a:cxn>
                              <a:cxn ang="0">
                                <a:pos x="163450829" y="219151029"/>
                              </a:cxn>
                              <a:cxn ang="0">
                                <a:pos x="201394771" y="260242530"/>
                              </a:cxn>
                              <a:cxn ang="0">
                                <a:pos x="163450829" y="284212052"/>
                              </a:cxn>
                              <a:cxn ang="0">
                                <a:pos x="201394771" y="328727325"/>
                              </a:cxn>
                              <a:cxn ang="0">
                                <a:pos x="218907360" y="150666235"/>
                              </a:cxn>
                              <a:cxn ang="0">
                                <a:pos x="256851302" y="195181507"/>
                              </a:cxn>
                              <a:cxn ang="0">
                                <a:pos x="218907360" y="219151029"/>
                              </a:cxn>
                              <a:cxn ang="0">
                                <a:pos x="256851302" y="260242530"/>
                              </a:cxn>
                              <a:cxn ang="0">
                                <a:pos x="218907360" y="284212052"/>
                              </a:cxn>
                              <a:cxn ang="0">
                                <a:pos x="256851302" y="328727325"/>
                              </a:cxn>
                              <a:cxn ang="0">
                                <a:pos x="274363891" y="150666235"/>
                              </a:cxn>
                              <a:cxn ang="0">
                                <a:pos x="312307834" y="195181507"/>
                              </a:cxn>
                              <a:cxn ang="0">
                                <a:pos x="274363891" y="219151029"/>
                              </a:cxn>
                              <a:cxn ang="0">
                                <a:pos x="312307834" y="260242530"/>
                              </a:cxn>
                              <a:cxn ang="0">
                                <a:pos x="274363891" y="284212052"/>
                              </a:cxn>
                              <a:cxn ang="0">
                                <a:pos x="312307834" y="328727325"/>
                              </a:cxn>
                              <a:cxn ang="0">
                                <a:pos x="274363891" y="65061023"/>
                              </a:cxn>
                              <a:cxn ang="0">
                                <a:pos x="239338714" y="0"/>
                              </a:cxn>
                              <a:cxn ang="0">
                                <a:pos x="128425651" y="65061023"/>
                              </a:cxn>
                              <a:cxn ang="0">
                                <a:pos x="90481709" y="0"/>
                              </a:cxn>
                            </a:cxnLst>
                            <a:rect l="0" t="0" r="0" b="0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68E2D" id="组合 27" o:spid="_x0000_s1026" style="position:absolute;margin-left:26.3pt;margin-top:6.75pt;width:19.8pt;height:19.8pt;z-index:251641344" coordsize="310515,3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">
                <v:oval id="椭圆 7" o:spid="_x0000_s1027" style="position:absolute;width:310515;height:310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" stroked="f" strokeweight="1pt"/>
                <v:shape id="Freeform 150" o:spid="_x0000_s1028" style="position:absolute;left:57150;top:57150;width:180975;height:179705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80a8cc" stroked="f">
                  <v:path arrowok="t" o:connecttype="custom" o:connectlocs="0,349273075;72969120,44515272;145938240,44515272;291876480,85606774;364845600,85606774;329820422,393788348;37943942,349273075;329820422,130122047;55456531,150666235;90481709,195181507;55456531,219151029;90481709,260242530;55456531,284212052;90481709,328727325;110913062,150666235;145938240,195181507;110913062,219151029;145938240,260242530;110913062,284212052;145938240,328727325;163450829,150666235;201394771,195181507;163450829,219151029;201394771,260242530;163450829,284212052;201394771,328727325;218907360,150666235;256851302,195181507;218907360,219151029;256851302,260242530;218907360,284212052;256851302,328727325;274363891,150666235;312307834,195181507;274363891,219151029;312307834,260242530;274363891,284212052;312307834,328727325;274363891,65061023;239338714,0;128425651,65061023;90481709,0" o:connectangles="0,0,0,0,0,0,0,0,0,0,0,0,0,0,0,0,0,0,0,0,0,0,0,0,0,0,0,0,0,0,0,0,0,0,0,0,0,0,0,0,0,0" textboxrect="0,0,125,115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40E80EB" wp14:editId="0D0BCD92">
                <wp:simplePos x="0" y="0"/>
                <wp:positionH relativeFrom="column">
                  <wp:posOffset>635000</wp:posOffset>
                </wp:positionH>
                <wp:positionV relativeFrom="paragraph">
                  <wp:posOffset>41168</wp:posOffset>
                </wp:positionV>
                <wp:extent cx="1946910" cy="1939925"/>
                <wp:effectExtent l="0" t="0" r="0" b="0"/>
                <wp:wrapNone/>
                <wp:docPr id="3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C5C5342" w14:textId="508888DF" w:rsidR="00CD3138" w:rsidRDefault="00B14CE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20xx.05.15</w:t>
                            </w:r>
                          </w:p>
                          <w:p w14:paraId="6CF2DA2C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3BA8C9F6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  <w:p w14:paraId="5558C57F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499D7EE4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40E80EB" id="文本框 69" o:spid="_x0000_s1031" type="#_x0000_t202" style="position:absolute;left:0;text-align:left;margin-left:50pt;margin-top:3.25pt;width:153.3pt;height:152.7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" filled="f" stroked="f">
                <v:textbox>
                  <w:txbxContent>
                    <w:p w14:paraId="2C5C5342" w14:textId="508888DF" w:rsidR="00CD3138" w:rsidRDefault="00B14CE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20xx.05.15</w:t>
                      </w:r>
                    </w:p>
                    <w:p w14:paraId="6CF2DA2C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3BA8C9F6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  <w:p w14:paraId="5558C57F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499D7EE4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 w14:paraId="2D3D601D" w14:textId="19AF2092" w:rsidR="00CD3138" w:rsidRDefault="00950C6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31BFD89E" wp14:editId="510369DA">
                <wp:simplePos x="0" y="0"/>
                <wp:positionH relativeFrom="column">
                  <wp:posOffset>334010</wp:posOffset>
                </wp:positionH>
                <wp:positionV relativeFrom="paragraph">
                  <wp:posOffset>158115</wp:posOffset>
                </wp:positionV>
                <wp:extent cx="252095" cy="252095"/>
                <wp:effectExtent l="0" t="0" r="0" b="0"/>
                <wp:wrapNone/>
                <wp:docPr id="1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17" name="椭圆 38"/>
                        <wps:cNvSpPr/>
                        <wps:spPr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18" name="图标电话"/>
                        <wps:cNvSpPr>
                          <a:spLocks noEditPoints="1"/>
                        </wps:cNvSpPr>
                        <wps:spPr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2557" y="386005"/>
                              </a:cxn>
                              <a:cxn ang="0">
                                <a:pos x="329939" y="386005"/>
                              </a:cxn>
                              <a:cxn ang="0">
                                <a:pos x="109980" y="284679"/>
                              </a:cxn>
                              <a:cxn ang="0">
                                <a:pos x="0" y="82026"/>
                              </a:cxn>
                              <a:cxn ang="0">
                                <a:pos x="0" y="79614"/>
                              </a:cxn>
                              <a:cxn ang="0">
                                <a:pos x="2619" y="77201"/>
                              </a:cxn>
                              <a:cxn ang="0">
                                <a:pos x="89031" y="0"/>
                              </a:cxn>
                              <a:cxn ang="0">
                                <a:pos x="180681" y="74788"/>
                              </a:cxn>
                              <a:cxn ang="0">
                                <a:pos x="178062" y="113389"/>
                              </a:cxn>
                              <a:cxn ang="0">
                                <a:pos x="146640" y="135102"/>
                              </a:cxn>
                              <a:cxn ang="0">
                                <a:pos x="128310" y="154402"/>
                              </a:cxn>
                              <a:cxn ang="0">
                                <a:pos x="178062" y="221953"/>
                              </a:cxn>
                              <a:cxn ang="0">
                                <a:pos x="248763" y="267791"/>
                              </a:cxn>
                              <a:cxn ang="0">
                                <a:pos x="272331" y="250903"/>
                              </a:cxn>
                              <a:cxn ang="0">
                                <a:pos x="295898" y="221953"/>
                              </a:cxn>
                              <a:cxn ang="0">
                                <a:pos x="316846" y="214715"/>
                              </a:cxn>
                              <a:cxn ang="0">
                                <a:pos x="418970" y="301566"/>
                              </a:cxn>
                              <a:cxn ang="0">
                                <a:pos x="335176" y="383592"/>
                              </a:cxn>
                              <a:cxn ang="0">
                                <a:pos x="332557" y="386005"/>
                              </a:cxn>
                              <a:cxn ang="0">
                                <a:pos x="20949" y="84439"/>
                              </a:cxn>
                              <a:cxn ang="0">
                                <a:pos x="123072" y="270204"/>
                              </a:cxn>
                              <a:cxn ang="0">
                                <a:pos x="327320" y="366705"/>
                              </a:cxn>
                              <a:cxn ang="0">
                                <a:pos x="398022" y="301566"/>
                              </a:cxn>
                              <a:cxn ang="0">
                                <a:pos x="316846" y="234016"/>
                              </a:cxn>
                              <a:cxn ang="0">
                                <a:pos x="308990" y="236428"/>
                              </a:cxn>
                              <a:cxn ang="0">
                                <a:pos x="290660" y="260553"/>
                              </a:cxn>
                              <a:cxn ang="0">
                                <a:pos x="248763" y="287091"/>
                              </a:cxn>
                              <a:cxn ang="0">
                                <a:pos x="162351" y="236428"/>
                              </a:cxn>
                              <a:cxn ang="0">
                                <a:pos x="107361" y="154402"/>
                              </a:cxn>
                              <a:cxn ang="0">
                                <a:pos x="136165" y="118214"/>
                              </a:cxn>
                              <a:cxn ang="0">
                                <a:pos x="162351" y="98914"/>
                              </a:cxn>
                              <a:cxn ang="0">
                                <a:pos x="162351" y="82026"/>
                              </a:cxn>
                              <a:cxn ang="0">
                                <a:pos x="89031" y="19300"/>
                              </a:cxn>
                              <a:cxn ang="0">
                                <a:pos x="20949" y="84439"/>
                              </a:cxn>
                            </a:cxnLst>
                            <a:rect l="0" t="0" r="0" b="0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0A8CC">
                                <a:alpha val="100000"/>
                              </a:srgb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07BC5" id="组合 13" o:spid="_x0000_s1026" style="position:absolute;margin-left:26.3pt;margin-top:12.45pt;width:19.85pt;height:19.85pt;z-index:251640320" coordsize="6702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">
                <v:oval id="椭圆 38" o:spid="_x0000_s1027" style="position:absolute;width:6702;height:6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" stroked="f" strokeweight="1pt"/>
                <v:shape id="图标电话" o:spid="_x0000_s1028" style="position:absolute;left:1256;top:1421;width:4190;height:38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177cb0" strokecolor="#80a8cc">
                  <v:path arrowok="t" o:connecttype="custom" o:connectlocs="332557,386005;329939,386005;109980,284679;0,82026;0,79614;2619,77201;89031,0;180681,74788;178062,113389;146640,135102;128310,154402;178062,221953;248763,267791;272331,250903;295898,221953;316846,214715;418970,301566;335176,383592;332557,386005;20949,84439;123072,270204;327320,366705;398022,301566;316846,234016;308990,236428;290660,260553;248763,287091;162351,236428;107361,154402;136165,118214;162351,98914;162351,82026;89031,19300;20949,84439" o:connectangles="0,0,0,0,0,0,0,0,0,0,0,0,0,0,0,0,0,0,0,0,0,0,0,0,0,0,0,0,0,0,0,0,0,0" textboxrect="0,0,160,160"/>
                  <o:lock v:ext="edit" verticies="t"/>
                </v:shape>
              </v:group>
            </w:pict>
          </mc:Fallback>
        </mc:AlternateContent>
      </w:r>
    </w:p>
    <w:p w14:paraId="269D0B55" w14:textId="54B61C7C" w:rsidR="00CD3138" w:rsidRDefault="00950C6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3D0A9E01" wp14:editId="0395BC1B">
                <wp:simplePos x="0" y="0"/>
                <wp:positionH relativeFrom="column">
                  <wp:posOffset>334010</wp:posOffset>
                </wp:positionH>
                <wp:positionV relativeFrom="paragraph">
                  <wp:posOffset>230505</wp:posOffset>
                </wp:positionV>
                <wp:extent cx="251460" cy="251460"/>
                <wp:effectExtent l="0" t="0" r="0" b="0"/>
                <wp:wrapNone/>
                <wp:docPr id="28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3" name="椭圆 41"/>
                        <wps:cNvSpPr/>
                        <wps:spPr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27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4" name="Freeform 1258"/>
                          <wps:cNvSpPr>
                            <a:spLocks noEditPoints="1"/>
                          </wps:cNvSpPr>
                          <wps:spPr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72521" y="328550"/>
                                </a:cxn>
                                <a:cxn ang="0">
                                  <a:pos x="0" y="32855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472521" y="0"/>
                                </a:cxn>
                                <a:cxn ang="0">
                                  <a:pos x="472521" y="328550"/>
                                </a:cxn>
                                <a:cxn ang="0">
                                  <a:pos x="19688" y="308862"/>
                                </a:cxn>
                                <a:cxn ang="0">
                                  <a:pos x="452833" y="308862"/>
                                </a:cxn>
                                <a:cxn ang="0">
                                  <a:pos x="452833" y="19688"/>
                                </a:cxn>
                                <a:cxn ang="0">
                                  <a:pos x="19688" y="19688"/>
                                </a:cxn>
                                <a:cxn ang="0">
                                  <a:pos x="19688" y="308862"/>
                                </a:cxn>
                              </a:cxnLst>
                              <a:rect l="0" t="0" r="0" b="0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5" name="Freeform 1259"/>
                          <wps:cNvSpPr/>
                          <wps:spPr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922" y="196884"/>
                                </a:cxn>
                                <a:cxn ang="0">
                                  <a:pos x="2461" y="194423"/>
                                </a:cxn>
                                <a:cxn ang="0">
                                  <a:pos x="2461" y="187040"/>
                                </a:cxn>
                                <a:cxn ang="0">
                                  <a:pos x="228878" y="0"/>
                                </a:cxn>
                                <a:cxn ang="0">
                                  <a:pos x="236261" y="2461"/>
                                </a:cxn>
                                <a:cxn ang="0">
                                  <a:pos x="236261" y="9844"/>
                                </a:cxn>
                                <a:cxn ang="0">
                                  <a:pos x="7383" y="194423"/>
                                </a:cxn>
                                <a:cxn ang="0">
                                  <a:pos x="4922" y="196884"/>
                                </a:cxn>
                              </a:cxnLst>
                              <a:rect l="0" t="0" r="0" b="0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" name="Freeform 1260"/>
                          <wps:cNvSpPr/>
                          <wps:spPr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1339" y="196884"/>
                                </a:cxn>
                                <a:cxn ang="0">
                                  <a:pos x="228878" y="194423"/>
                                </a:cxn>
                                <a:cxn ang="0">
                                  <a:pos x="2461" y="9844"/>
                                </a:cxn>
                                <a:cxn ang="0">
                                  <a:pos x="0" y="2461"/>
                                </a:cxn>
                                <a:cxn ang="0">
                                  <a:pos x="7383" y="0"/>
                                </a:cxn>
                                <a:cxn ang="0">
                                  <a:pos x="233800" y="187040"/>
                                </a:cxn>
                                <a:cxn ang="0">
                                  <a:pos x="236261" y="194423"/>
                                </a:cxn>
                                <a:cxn ang="0">
                                  <a:pos x="231339" y="196884"/>
                                </a:cxn>
                              </a:cxnLst>
                              <a:rect l="0" t="0" r="0" b="0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8842F3" id="组合 562" o:spid="_x0000_s1026" style="position:absolute;margin-left:26.3pt;margin-top:18.15pt;width:19.8pt;height:19.8pt;z-index:251643392" coordorigin="492,6709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">
                <v:oval id="椭圆 41" o:spid="_x0000_s1027" style="position:absolute;left:492;top:6709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" stroked="f" strokeweight="1pt"/>
                <v:group id="图标邮箱" o:spid="_x0000_s1028" style="position:absolute;left:566;top:6821;width:248;height:172" coordorigin="18616,2578" coordsize="4725,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258" o:spid="_x0000_s1029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" path="m384,267l,267,,,384,r,267xm16,251r352,l368,16,16,16r,235xe" fillcolor="#199bb3" strokecolor="#80a8cc">
                    <v:path arrowok="t" o:connecttype="custom" o:connectlocs="472521,328550;0,328550;0,0;472521,0;472521,328550;19688,308862;452833,308862;452833,19688;19688,19688;19688,308862" o:connectangles="0,0,0,0,0,0,0,0,0,0" textboxrect="0,0,384,267"/>
                    <o:lock v:ext="edit" verticies="t"/>
                  </v:shape>
                  <v:shape id="Freeform 1259" o:spid="_x0000_s1030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" path="m2,80c1,80,1,79,1,79,,78,,77,1,76,93,,93,,93,v1,,2,,3,1c97,2,96,3,96,4,3,79,3,79,3,79v,,,1,-1,1xe" fillcolor="#80a8cc" strokecolor="#80a8cc">
                    <v:path arrowok="t" o:connecttype="custom" o:connectlocs="4922,196884;2461,194423;2461,187040;228878,0;236261,2461;236261,9844;7383,194423;4922,196884" o:connectangles="0,0,0,0,0,0,0,0" textboxrect="0,0,97,80"/>
                  </v:shape>
                  <v:shape id="Freeform 1260" o:spid="_x0000_s1031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" path="m94,80v,,-1,-1,-1,-1c1,4,1,4,1,4,,3,,2,,1,1,,2,,3,,95,76,95,76,95,76v1,1,1,2,1,3c95,79,95,80,94,80xe" fillcolor="#177cb0" strokecolor="#80a8cc">
                    <v:path arrowok="t" o:connecttype="custom" o:connectlocs="231339,196884;228878,194423;2461,9844;0,2461;7383,0;233800,187040;236261,194423;231339,196884" o:connectangles="0,0,0,0,0,0,0,0" textboxrect="0,0,96,80"/>
                  </v:shape>
                </v:group>
              </v:group>
            </w:pict>
          </mc:Fallback>
        </mc:AlternateContent>
      </w:r>
    </w:p>
    <w:p w14:paraId="71C88AB3" w14:textId="0C488229" w:rsidR="00CD3138" w:rsidRDefault="00CD3138">
      <w:pPr>
        <w:adjustRightInd w:val="0"/>
        <w:snapToGrid w:val="0"/>
      </w:pPr>
    </w:p>
    <w:p w14:paraId="357DF887" w14:textId="1E24C1D6" w:rsidR="00CD3138" w:rsidRDefault="00950C6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046D57AF" wp14:editId="219C09EB">
                <wp:simplePos x="0" y="0"/>
                <wp:positionH relativeFrom="column">
                  <wp:posOffset>334010</wp:posOffset>
                </wp:positionH>
                <wp:positionV relativeFrom="paragraph">
                  <wp:posOffset>46990</wp:posOffset>
                </wp:positionV>
                <wp:extent cx="251460" cy="251460"/>
                <wp:effectExtent l="0" t="0" r="0" b="0"/>
                <wp:wrapNone/>
                <wp:docPr id="34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29" name="椭圆 47"/>
                        <wps:cNvSpPr/>
                        <wps:spPr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33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30" name="Freeform 1271"/>
                          <wps:cNvSpPr>
                            <a:spLocks noEditPoints="1"/>
                          </wps:cNvSpPr>
                          <wps:spPr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7663" y="409764"/>
                                </a:cxn>
                                <a:cxn ang="0">
                                  <a:pos x="140279" y="399890"/>
                                </a:cxn>
                                <a:cxn ang="0">
                                  <a:pos x="0" y="148107"/>
                                </a:cxn>
                                <a:cxn ang="0">
                                  <a:pos x="147663" y="0"/>
                                </a:cxn>
                                <a:cxn ang="0">
                                  <a:pos x="295325" y="148107"/>
                                </a:cxn>
                                <a:cxn ang="0">
                                  <a:pos x="155046" y="399890"/>
                                </a:cxn>
                                <a:cxn ang="0">
                                  <a:pos x="147663" y="409764"/>
                                </a:cxn>
                                <a:cxn ang="0">
                                  <a:pos x="147663" y="19748"/>
                                </a:cxn>
                                <a:cxn ang="0">
                                  <a:pos x="19688" y="148107"/>
                                </a:cxn>
                                <a:cxn ang="0">
                                  <a:pos x="147663" y="380143"/>
                                </a:cxn>
                                <a:cxn ang="0">
                                  <a:pos x="275637" y="148107"/>
                                </a:cxn>
                                <a:cxn ang="0">
                                  <a:pos x="147663" y="19748"/>
                                </a:cxn>
                              </a:cxnLst>
                              <a:rect l="0" t="0" r="0" b="0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1" name="Freeform 1272"/>
                          <wps:cNvSpPr>
                            <a:spLocks noEditPoints="1"/>
                          </wps:cNvSpPr>
                          <wps:spPr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832" y="148894"/>
                                </a:cxn>
                                <a:cxn ang="0">
                                  <a:pos x="0" y="74447"/>
                                </a:cxn>
                                <a:cxn ang="0">
                                  <a:pos x="73832" y="0"/>
                                </a:cxn>
                                <a:cxn ang="0">
                                  <a:pos x="147663" y="74447"/>
                                </a:cxn>
                                <a:cxn ang="0">
                                  <a:pos x="73832" y="148894"/>
                                </a:cxn>
                                <a:cxn ang="0">
                                  <a:pos x="73832" y="9926"/>
                                </a:cxn>
                                <a:cxn ang="0">
                                  <a:pos x="9844" y="74447"/>
                                </a:cxn>
                                <a:cxn ang="0">
                                  <a:pos x="73832" y="138968"/>
                                </a:cxn>
                                <a:cxn ang="0">
                                  <a:pos x="137819" y="74447"/>
                                </a:cxn>
                                <a:cxn ang="0">
                                  <a:pos x="73832" y="9926"/>
                                </a:cxn>
                              </a:cxnLst>
                              <a:rect l="0" t="0" r="0" b="0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2" name="Freeform 1273"/>
                          <wps:cNvSpPr/>
                          <wps:spPr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6416" y="0"/>
                                </a:cxn>
                                <a:cxn ang="0">
                                  <a:pos x="226416" y="12305"/>
                                </a:cxn>
                                <a:cxn ang="0">
                                  <a:pos x="295326" y="49221"/>
                                </a:cxn>
                                <a:cxn ang="0">
                                  <a:pos x="152585" y="93520"/>
                                </a:cxn>
                                <a:cxn ang="0">
                                  <a:pos x="9844" y="49221"/>
                                </a:cxn>
                                <a:cxn ang="0">
                                  <a:pos x="81215" y="12305"/>
                                </a:cxn>
                                <a:cxn ang="0">
                                  <a:pos x="81215" y="0"/>
                                </a:cxn>
                                <a:cxn ang="0">
                                  <a:pos x="0" y="49221"/>
                                </a:cxn>
                                <a:cxn ang="0">
                                  <a:pos x="152585" y="103364"/>
                                </a:cxn>
                                <a:cxn ang="0">
                                  <a:pos x="305170" y="49221"/>
                                </a:cxn>
                                <a:cxn ang="0">
                                  <a:pos x="226416" y="0"/>
                                </a:cxn>
                              </a:cxnLst>
                              <a:rect l="0" t="0" r="0" b="0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671686" id="组合 563" o:spid="_x0000_s1026" style="position:absolute;margin-left:26.3pt;margin-top:3.7pt;width:19.8pt;height:19.8pt;z-index:251645440" coordorigin="492,721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">
                <v:oval id="椭圆 47" o:spid="_x0000_s1027" style="position:absolute;left:492;top:721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" stroked="f" strokeweight="1pt"/>
                <v:group id="组合 48" o:spid="_x0000_s1028" style="position:absolute;left:588;top:7266;width:180;height:272" coordorigin="20759,11877" coordsize="3051,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271" o:spid="_x0000_s1029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" path="m60,166v-3,-4,-3,-4,-3,-4c55,160,,92,,60,,27,27,,60,v33,,60,27,60,60c120,92,66,160,63,162r-3,4xm60,8c32,8,8,31,8,60v,25,41,79,52,94c72,139,112,85,112,60,112,31,89,8,60,8xe" fillcolor="#177cb0" strokecolor="#80a8cc">
                    <v:path arrowok="t" o:connecttype="custom" o:connectlocs="147663,409764;140279,399890;0,148107;147663,0;295325,148107;155046,399890;147663,409764;147663,19748;19688,148107;147663,380143;275637,148107;147663,19748" o:connectangles="0,0,0,0,0,0,0,0,0,0,0,0" textboxrect="0,0,120,166"/>
                    <o:lock v:ext="edit" verticies="t"/>
                  </v:shape>
                  <v:shape id="Freeform 1272" o:spid="_x0000_s1030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" path="m30,60c14,60,,47,,30,,13,14,,30,,47,,60,13,60,30,60,47,47,60,30,60xm30,4c16,4,4,16,4,30v,14,12,26,26,26c45,56,56,44,56,30,56,16,45,4,30,4xe" fillcolor="#80a8cc" strokecolor="#80a8cc">
                    <v:path arrowok="t" o:connecttype="custom" o:connectlocs="73832,148894;0,74447;73832,0;147663,74447;73832,148894;73832,9926;9844,74447;73832,138968;137819,74447;73832,9926" o:connectangles="0,0,0,0,0,0,0,0,0,0" textboxrect="0,0,60,60"/>
                    <o:lock v:ext="edit" verticies="t"/>
                  </v:shape>
                  <v:shape id="Freeform 1273" o:spid="_x0000_s1031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" path="m92,v,5,,5,,5c109,8,120,14,120,20v,8,-23,18,-58,18c28,38,4,28,4,20,4,14,15,8,33,5,33,,33,,33,,15,4,,10,,20,,34,32,42,62,42v30,,62,-8,62,-22c124,10,110,4,92,xe" fillcolor="#199bb3" strokecolor="#80a8cc">
                    <v:path arrowok="t" o:connecttype="custom" o:connectlocs="226416,0;226416,12305;295326,49221;152585,93520;9844,49221;81215,12305;81215,0;0,49221;152585,103364;305170,49221;226416,0" o:connectangles="0,0,0,0,0,0,0,0,0,0,0" textboxrect="0,0,124,42"/>
                  </v:shape>
                </v:group>
              </v:group>
            </w:pict>
          </mc:Fallback>
        </mc:AlternateContent>
      </w:r>
    </w:p>
    <w:p w14:paraId="3CB4247E" w14:textId="6945E09F" w:rsidR="00CD3138" w:rsidRDefault="00950C6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D359838" wp14:editId="0EAAC215">
                <wp:simplePos x="0" y="0"/>
                <wp:positionH relativeFrom="column">
                  <wp:posOffset>334010</wp:posOffset>
                </wp:positionH>
                <wp:positionV relativeFrom="paragraph">
                  <wp:posOffset>128905</wp:posOffset>
                </wp:positionV>
                <wp:extent cx="251460" cy="251460"/>
                <wp:effectExtent l="0" t="0" r="0" b="0"/>
                <wp:wrapNone/>
                <wp:docPr id="37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35" name="椭圆 47"/>
                        <wps:cNvSpPr/>
                        <wps:spPr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36" name="Freeform 31"/>
                        <wps:cNvSpPr>
                          <a:spLocks noChangeAspect="1" noEditPoints="1"/>
                        </wps:cNvSpPr>
                        <wps:spPr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xL" fmla="*/ 0 w 216"/>
                              <a:gd name="txT" fmla="*/ 0 h 234"/>
                              <a:gd name="txR" fmla="*/ 216 w 216"/>
                              <a:gd name="txB" fmla="*/ 234 h 234"/>
                            </a:gdLst>
                            <a:ahLst/>
                            <a:cxnLst>
                              <a:cxn ang="0">
                                <a:pos x="159353" y="499506"/>
                              </a:cxn>
                              <a:cxn ang="0">
                                <a:pos x="157199" y="499506"/>
                              </a:cxn>
                              <a:cxn ang="0">
                                <a:pos x="0" y="398747"/>
                              </a:cxn>
                              <a:cxn ang="0">
                                <a:pos x="142126" y="310851"/>
                              </a:cxn>
                              <a:cxn ang="0">
                                <a:pos x="142126" y="304420"/>
                              </a:cxn>
                              <a:cxn ang="0">
                                <a:pos x="83983" y="128628"/>
                              </a:cxn>
                              <a:cxn ang="0">
                                <a:pos x="211035" y="0"/>
                              </a:cxn>
                              <a:cxn ang="0">
                                <a:pos x="333780" y="128628"/>
                              </a:cxn>
                              <a:cxn ang="0">
                                <a:pos x="299325" y="257256"/>
                              </a:cxn>
                              <a:cxn ang="0">
                                <a:pos x="275637" y="265832"/>
                              </a:cxn>
                              <a:cxn ang="0">
                                <a:pos x="269177" y="240106"/>
                              </a:cxn>
                              <a:cxn ang="0">
                                <a:pos x="299325" y="128628"/>
                              </a:cxn>
                              <a:cxn ang="0">
                                <a:pos x="211035" y="36445"/>
                              </a:cxn>
                              <a:cxn ang="0">
                                <a:pos x="118438" y="128628"/>
                              </a:cxn>
                              <a:cxn ang="0">
                                <a:pos x="170120" y="280838"/>
                              </a:cxn>
                              <a:cxn ang="0">
                                <a:pos x="178734" y="295845"/>
                              </a:cxn>
                              <a:cxn ang="0">
                                <a:pos x="178734" y="325858"/>
                              </a:cxn>
                              <a:cxn ang="0">
                                <a:pos x="161506" y="345152"/>
                              </a:cxn>
                              <a:cxn ang="0">
                                <a:pos x="36608" y="398747"/>
                              </a:cxn>
                              <a:cxn ang="0">
                                <a:pos x="161506" y="463062"/>
                              </a:cxn>
                              <a:cxn ang="0">
                                <a:pos x="176580" y="482356"/>
                              </a:cxn>
                              <a:cxn ang="0">
                                <a:pos x="159353" y="49950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03632" y="392316"/>
                              </a:cxn>
                              <a:cxn ang="0">
                                <a:pos x="286404" y="375166"/>
                              </a:cxn>
                              <a:cxn ang="0">
                                <a:pos x="303632" y="355871"/>
                              </a:cxn>
                              <a:cxn ang="0">
                                <a:pos x="374695" y="355871"/>
                              </a:cxn>
                              <a:cxn ang="0">
                                <a:pos x="394075" y="37516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40240" y="448055"/>
                              </a:cxn>
                              <a:cxn ang="0">
                                <a:pos x="303632" y="448055"/>
                              </a:cxn>
                              <a:cxn ang="0">
                                <a:pos x="286404" y="428761"/>
                              </a:cxn>
                              <a:cxn ang="0">
                                <a:pos x="303632" y="411610"/>
                              </a:cxn>
                              <a:cxn ang="0">
                                <a:pos x="340240" y="411610"/>
                              </a:cxn>
                              <a:cxn ang="0">
                                <a:pos x="357467" y="428761"/>
                              </a:cxn>
                              <a:cxn ang="0">
                                <a:pos x="340240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501650"/>
                              </a:cxn>
                              <a:cxn ang="0">
                                <a:pos x="215342" y="448055"/>
                              </a:cxn>
                              <a:cxn ang="0">
                                <a:pos x="215342" y="355871"/>
                              </a:cxn>
                              <a:cxn ang="0">
                                <a:pos x="269177" y="302276"/>
                              </a:cxn>
                              <a:cxn ang="0">
                                <a:pos x="411303" y="302276"/>
                              </a:cxn>
                              <a:cxn ang="0">
                                <a:pos x="465138" y="355871"/>
                              </a:cxn>
                              <a:cxn ang="0">
                                <a:pos x="465138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49796" y="355871"/>
                              </a:cxn>
                              <a:cxn ang="0">
                                <a:pos x="249796" y="448055"/>
                              </a:cxn>
                              <a:cxn ang="0">
                                <a:pos x="269177" y="465205"/>
                              </a:cxn>
                              <a:cxn ang="0">
                                <a:pos x="411303" y="465205"/>
                              </a:cxn>
                              <a:cxn ang="0">
                                <a:pos x="428530" y="448055"/>
                              </a:cxn>
                              <a:cxn ang="0">
                                <a:pos x="428530" y="355871"/>
                              </a:cxn>
                              <a:cxn ang="0">
                                <a:pos x="411303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</a:cxnLst>
                            <a:rect l="txL" t="txT" r="txR" b="txB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80A8CC"/>
                          </a:solidFill>
                          <a:ln w="95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E92F0" id="组合 561" o:spid="_x0000_s1026" style="position:absolute;margin-left:26.3pt;margin-top:10.15pt;width:19.8pt;height:19.8pt;z-index:251649536" coordorigin="498,790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">
                <v:oval id="椭圆 47" o:spid="_x0000_s1027" style="position:absolute;left:498;top:790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" stroked="f" strokeweight="1pt"/>
                <v:shape id="Freeform 31" o:spid="_x0000_s1028" style="position:absolute;left:577;top:7956;width:227;height:245;visibility:visible;mso-wrap-style:square;v-text-anchor:top" coordsize="216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" path="m74,233v,,,,-1,c32,229,,209,,186,,164,33,150,66,145v,-3,,-3,,-3c42,124,39,92,39,60,39,23,61,,98,v37,,57,21,57,60c155,79,149,102,139,120v-2,4,-7,6,-11,4c124,122,122,116,125,112v8,-16,14,-36,14,-52c139,31,126,17,98,17,70,17,55,31,55,60v,29,3,57,24,71c81,132,83,135,83,138v,14,,14,,14c83,157,80,160,75,161v-35,4,-58,18,-58,25c17,197,39,213,75,216v4,1,8,5,7,9c82,229,78,233,74,233xm174,183v-33,,-33,,-33,c137,183,133,179,133,175v,-5,4,-9,8,-9c174,166,174,166,174,166v5,,9,4,9,9c183,179,179,183,174,183xm158,209v-17,,-17,,-17,c137,209,133,205,133,200v,-4,4,-8,8,-8c158,192,158,192,158,192v4,,8,4,8,8c166,205,162,209,158,209xm191,234v-66,,-66,,-66,c111,234,100,222,100,209v,-43,,-43,,-43c100,152,111,141,125,141v66,,66,,66,c205,141,216,152,216,166v,43,,43,,43c216,222,205,234,191,234xm125,158v-5,,-9,4,-9,8c116,209,116,209,116,209v,4,4,8,9,8c191,217,191,217,191,217v5,,8,-4,8,-8c199,166,199,166,199,166v,-4,-3,-8,-8,-8c125,158,125,158,125,158xm125,158v,,,,,e" fillcolor="#80a8cc" stroked="f">
                  <v:path arrowok="t" o:connecttype="custom" o:connectlocs="159353,499506;157199,499506;0,398747;142126,310851;142126,304420;83983,128628;211035,0;333780,128628;299325,257256;275637,265832;269177,240106;299325,128628;211035,36445;118438,128628;170120,280838;178734,295845;178734,325858;161506,345152;36608,398747;161506,463062;176580,482356;159353,499506;374695,392316;303632,392316;286404,375166;303632,355871;374695,355871;394075,375166;374695,392316;340240,448055;303632,448055;286404,428761;303632,411610;340240,411610;357467,428761;340240,448055;411303,501650;269177,501650;215342,448055;215342,355871;269177,302276;411303,302276;465138,355871;465138,448055;411303,501650;269177,338721;249796,355871;249796,448055;269177,465205;411303,465205;428530,448055;428530,355871;411303,338721;269177,338721;269177,338721;269177,338721" o:connectangles="0,0,0,0,0,0,0,0,0,0,0,0,0,0,0,0,0,0,0,0,0,0,0,0,0,0,0,0,0,0,0,0,0,0,0,0,0,0,0,0,0,0,0,0,0,0,0,0,0,0,0,0,0,0,0,0" textboxrect="0,0,216,234"/>
                  <o:lock v:ext="edit" aspectratio="t" verticies="t"/>
                </v:shape>
              </v:group>
            </w:pict>
          </mc:Fallback>
        </mc:AlternateContent>
      </w:r>
    </w:p>
    <w:p w14:paraId="17FE34CA" w14:textId="77777777" w:rsidR="00CD3138" w:rsidRDefault="00CD3138">
      <w:pPr>
        <w:adjustRightInd w:val="0"/>
        <w:snapToGrid w:val="0"/>
        <w:rPr>
          <w:rFonts w:hint="eastAsia"/>
        </w:rPr>
      </w:pPr>
    </w:p>
    <w:p w14:paraId="0E3BD8E4" w14:textId="77777777" w:rsidR="00CD3138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2A4AB3A" wp14:editId="4249ADCE">
                <wp:simplePos x="0" y="0"/>
                <wp:positionH relativeFrom="column">
                  <wp:posOffset>279400</wp:posOffset>
                </wp:positionH>
                <wp:positionV relativeFrom="paragraph">
                  <wp:posOffset>123190</wp:posOffset>
                </wp:positionV>
                <wp:extent cx="1885950" cy="501015"/>
                <wp:effectExtent l="0" t="0" r="0" b="0"/>
                <wp:wrapNone/>
                <wp:docPr id="12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0" name="文本框 525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089829C8" w14:textId="77777777" w:rsidR="00CD313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自选图形 526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4AB3A" id="组合 524" o:spid="_x0000_s1032" style="position:absolute;left:0;text-align:left;margin-left:22pt;margin-top:9.7pt;width:148.5pt;height:39.45pt;z-index:251667456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">
                <v:shape id="文本框 525" o:spid="_x0000_s1033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" filled="f" stroked="f" strokeweight="1.25pt">
                  <v:textbox>
                    <w:txbxContent>
                      <w:p w14:paraId="089829C8" w14:textId="77777777" w:rsidR="00CD313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26" o:spid="_x0000_s1034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" strokecolor="white" strokeweight="2.25pt"/>
              </v:group>
            </w:pict>
          </mc:Fallback>
        </mc:AlternateContent>
      </w:r>
    </w:p>
    <w:p w14:paraId="78F519D4" w14:textId="297829BA" w:rsidR="00950C61" w:rsidRDefault="00950C6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F9D9A98" wp14:editId="0599E2A1">
                <wp:simplePos x="0" y="0"/>
                <wp:positionH relativeFrom="column">
                  <wp:posOffset>3086100</wp:posOffset>
                </wp:positionH>
                <wp:positionV relativeFrom="paragraph">
                  <wp:posOffset>213360</wp:posOffset>
                </wp:positionV>
                <wp:extent cx="1213485" cy="471805"/>
                <wp:effectExtent l="0" t="0" r="0" b="0"/>
                <wp:wrapNone/>
                <wp:docPr id="43" name="文本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D478677" w14:textId="77777777" w:rsidR="00CD3138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F9D9A98" id="文本框 585" o:spid="_x0000_s1035" type="#_x0000_t202" style="position:absolute;left:0;text-align:left;margin-left:243pt;margin-top:16.8pt;width:95.55pt;height:37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" filled="f" stroked="f" strokeweight="1.25pt">
                <v:textbox>
                  <w:txbxContent>
                    <w:p w14:paraId="7D478677" w14:textId="77777777" w:rsidR="00CD3138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0C6BD127" w14:textId="0CA9ECA0" w:rsidR="00CD3138" w:rsidRDefault="00950C61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A192486" wp14:editId="1155C470">
                <wp:simplePos x="0" y="0"/>
                <wp:positionH relativeFrom="column">
                  <wp:posOffset>2482850</wp:posOffset>
                </wp:positionH>
                <wp:positionV relativeFrom="paragraph">
                  <wp:posOffset>257810</wp:posOffset>
                </wp:positionV>
                <wp:extent cx="4887595" cy="2832100"/>
                <wp:effectExtent l="0" t="0" r="0" b="6350"/>
                <wp:wrapNone/>
                <wp:docPr id="6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595" cy="283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63BB4B" w14:textId="4CDC4BCF" w:rsidR="00CD3138" w:rsidRDefault="007A7500" w:rsidP="00950C6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~20xx.06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 w14:paraId="2015088F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 w14:paraId="61F62765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 w14:paraId="3B52388A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 w14:paraId="5C4FE0B8" w14:textId="16A9409F" w:rsidR="00CD3138" w:rsidRDefault="007A7500" w:rsidP="00950C6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~20xx.06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干事</w:t>
                            </w:r>
                          </w:p>
                          <w:p w14:paraId="7F6CE3D5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0F6D5F4A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 w14:paraId="71ED4590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 w14:paraId="3692A18B" w14:textId="77777777" w:rsidR="00CD3138" w:rsidRDefault="00000000" w:rsidP="00950C61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92486" id="文本框 94" o:spid="_x0000_s1036" type="#_x0000_t202" style="position:absolute;left:0;text-align:left;margin-left:195.5pt;margin-top:20.3pt;width:384.85pt;height:223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" filled="f" stroked="f">
                <v:textbox>
                  <w:txbxContent>
                    <w:p w14:paraId="2F63BB4B" w14:textId="4CDC4BCF" w:rsidR="00CD3138" w:rsidRDefault="007A7500" w:rsidP="00950C6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Chars="200"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20xx.01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~20xx.06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 w14:paraId="2015088F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 w14:paraId="61F62765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 w14:paraId="3B52388A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 w14:paraId="5C4FE0B8" w14:textId="16A9409F" w:rsidR="00CD3138" w:rsidRDefault="007A7500" w:rsidP="00950C6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20xx.09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~20xx.06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干事</w:t>
                      </w:r>
                    </w:p>
                    <w:p w14:paraId="7F6CE3D5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 w14:paraId="0F6D5F4A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 w14:paraId="71ED4590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 w14:paraId="3692A18B" w14:textId="77777777" w:rsidR="00CD3138" w:rsidRDefault="00000000" w:rsidP="00950C61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0E6DFB2" wp14:editId="4420841C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0" t="0" r="15875" b="15875"/>
                <wp:wrapNone/>
                <wp:docPr id="55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4" name="KSO_Shape"/>
                        <wps:cNvSpPr/>
                        <wps:spPr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0BFF4" id="组合 603" o:spid="_x0000_s1026" style="position:absolute;margin-left:222.35pt;margin-top:6pt;width:19.75pt;height:19.75pt;z-index:251677184" coordorigin="4453,7467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">
                <v:oval id="椭圆 43" o:spid="_x0000_s1027" style="position:absolute;left:4453;top:7467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" fillcolor="#80a8cc" stroked="f" strokeweight="1pt"/>
                <v:shape id="KSO_Shape" o:spid="_x0000_s1028" style="position:absolute;left:4541;top:7538;width:238;height:233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99,97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E78F4D9" wp14:editId="6DE76B8C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6350" t="6350" r="19050" b="15240"/>
                <wp:wrapNone/>
                <wp:docPr id="44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1A35B4B" id="矩形 594" o:spid="_x0000_s1026" style="position:absolute;margin-left:211.7pt;margin-top:.55pt;width:368.5pt;height:241.3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" fillcolor="#f0f3ff" strokecolor="#80a8cc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612C2B" wp14:editId="60E83AB9">
                <wp:simplePos x="0" y="0"/>
                <wp:positionH relativeFrom="column">
                  <wp:posOffset>273050</wp:posOffset>
                </wp:positionH>
                <wp:positionV relativeFrom="paragraph">
                  <wp:posOffset>154305</wp:posOffset>
                </wp:positionV>
                <wp:extent cx="2098040" cy="2016125"/>
                <wp:effectExtent l="0" t="0" r="0" b="0"/>
                <wp:wrapNone/>
                <wp:docPr id="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0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018C90D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 w14:paraId="41E5D037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 w14:paraId="28719550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2879F4E8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 w14:paraId="69B52FC3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 w14:paraId="66F6309E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0DB40301" w14:textId="77777777" w:rsidR="00CD3138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 w14:paraId="4DE3FC87" w14:textId="77777777" w:rsidR="00CD3138" w:rsidRDefault="00CD313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612C2B" id="_x0000_s1037" type="#_x0000_t202" style="position:absolute;left:0;text-align:left;margin-left:21.5pt;margin-top:12.15pt;width:165.2pt;height:15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" filled="f" stroked="f">
                <v:textbox>
                  <w:txbxContent>
                    <w:p w14:paraId="3018C90D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 w14:paraId="41E5D037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 w14:paraId="28719550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2879F4E8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 w14:paraId="69B52FC3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 w14:paraId="66F6309E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0DB40301" w14:textId="77777777" w:rsidR="00CD3138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 w14:paraId="4DE3FC87" w14:textId="77777777" w:rsidR="00CD3138" w:rsidRDefault="00CD313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438BD4" w14:textId="77777777" w:rsidR="00CD3138" w:rsidRDefault="00CD3138">
      <w:pPr>
        <w:adjustRightInd w:val="0"/>
        <w:snapToGrid w:val="0"/>
      </w:pPr>
    </w:p>
    <w:p w14:paraId="7D580281" w14:textId="77777777" w:rsidR="00CD3138" w:rsidRDefault="00CD3138">
      <w:pPr>
        <w:adjustRightInd w:val="0"/>
        <w:snapToGrid w:val="0"/>
      </w:pPr>
    </w:p>
    <w:p w14:paraId="3464FB6F" w14:textId="77777777" w:rsidR="00CD3138" w:rsidRDefault="00CD3138">
      <w:pPr>
        <w:adjustRightInd w:val="0"/>
        <w:snapToGrid w:val="0"/>
      </w:pPr>
    </w:p>
    <w:p w14:paraId="210EB2CF" w14:textId="77777777" w:rsidR="00CD3138" w:rsidRDefault="00CD3138">
      <w:pPr>
        <w:adjustRightInd w:val="0"/>
        <w:snapToGrid w:val="0"/>
      </w:pPr>
    </w:p>
    <w:p w14:paraId="4BEE6EBD" w14:textId="77777777" w:rsidR="00CD3138" w:rsidRDefault="00CD3138">
      <w:pPr>
        <w:adjustRightInd w:val="0"/>
        <w:snapToGrid w:val="0"/>
      </w:pPr>
    </w:p>
    <w:p w14:paraId="151B23B3" w14:textId="77777777" w:rsidR="00CD3138" w:rsidRDefault="00CD3138">
      <w:pPr>
        <w:adjustRightInd w:val="0"/>
        <w:snapToGrid w:val="0"/>
      </w:pPr>
    </w:p>
    <w:p w14:paraId="4D35581A" w14:textId="77777777" w:rsidR="00CD3138" w:rsidRDefault="00CD3138">
      <w:pPr>
        <w:adjustRightInd w:val="0"/>
        <w:snapToGrid w:val="0"/>
      </w:pPr>
    </w:p>
    <w:p w14:paraId="35B98170" w14:textId="6FA20CD0" w:rsidR="00CD3138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821AD07" wp14:editId="4EF7B138">
                <wp:simplePos x="0" y="0"/>
                <wp:positionH relativeFrom="column">
                  <wp:posOffset>281305</wp:posOffset>
                </wp:positionH>
                <wp:positionV relativeFrom="paragraph">
                  <wp:posOffset>84455</wp:posOffset>
                </wp:positionV>
                <wp:extent cx="1885950" cy="501015"/>
                <wp:effectExtent l="0" t="0" r="0" b="0"/>
                <wp:wrapNone/>
                <wp:docPr id="16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4" name="文本框 568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5CECE7A0" w14:textId="77777777" w:rsidR="00CD313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我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的微信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自选图形 569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1AD07" id="组合 567" o:spid="_x0000_s1038" style="position:absolute;left:0;text-align:left;margin-left:22.15pt;margin-top:6.65pt;width:148.5pt;height:39.45pt;z-index:251669504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">
                <v:shape id="文本框 568" o:spid="_x0000_s1039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" filled="f" stroked="f" strokeweight="1.25pt">
                  <v:textbox>
                    <w:txbxContent>
                      <w:p w14:paraId="5CECE7A0" w14:textId="77777777" w:rsidR="00CD313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我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的微信</w:t>
                        </w:r>
                      </w:p>
                    </w:txbxContent>
                  </v:textbox>
                </v:shape>
                <v:shape id="自选图形 569" o:spid="_x0000_s1040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" strokecolor="white" strokeweight="2.25pt"/>
              </v:group>
            </w:pict>
          </mc:Fallback>
        </mc:AlternateContent>
      </w:r>
    </w:p>
    <w:p w14:paraId="28A764EE" w14:textId="77777777" w:rsidR="00CD3138" w:rsidRDefault="00CD3138">
      <w:pPr>
        <w:adjustRightInd w:val="0"/>
        <w:snapToGrid w:val="0"/>
      </w:pPr>
    </w:p>
    <w:p w14:paraId="38D7BDA0" w14:textId="77777777" w:rsidR="00CD3138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F569CB8" wp14:editId="08C6FD7D">
            <wp:simplePos x="0" y="0"/>
            <wp:positionH relativeFrom="column">
              <wp:posOffset>450850</wp:posOffset>
            </wp:positionH>
            <wp:positionV relativeFrom="paragraph">
              <wp:posOffset>114935</wp:posOffset>
            </wp:positionV>
            <wp:extent cx="1512570" cy="1518285"/>
            <wp:effectExtent l="0" t="0" r="11430" b="5715"/>
            <wp:wrapNone/>
            <wp:docPr id="13" name="图片 1" descr="C:\Users\kedao\Desktop\二维码.jp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:\Users\kedao\Desktop\二维码.jpg二维码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A85F941" w14:textId="77777777" w:rsidR="00CD3138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4F75231" wp14:editId="2F18FAF8">
                <wp:simplePos x="0" y="0"/>
                <wp:positionH relativeFrom="column">
                  <wp:posOffset>2816225</wp:posOffset>
                </wp:positionH>
                <wp:positionV relativeFrom="paragraph">
                  <wp:posOffset>15875</wp:posOffset>
                </wp:positionV>
                <wp:extent cx="1433830" cy="47117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830" cy="471170"/>
                          <a:chOff x="6820" y="13925"/>
                          <a:chExt cx="2258" cy="742"/>
                        </a:xfrm>
                      </wpg:grpSpPr>
                      <wps:wsp>
                        <wps:cNvPr id="45" name="文本框 589"/>
                        <wps:cNvSpPr txBox="1"/>
                        <wps:spPr>
                          <a:xfrm>
                            <a:off x="7230" y="13925"/>
                            <a:ext cx="1849" cy="74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25B5ACCA" w14:textId="77777777" w:rsidR="00CD3138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80A8CC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0A8CC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58" name="组合 606"/>
                        <wpg:cNvGrpSpPr/>
                        <wpg:grpSpPr>
                          <a:xfrm>
                            <a:off x="6820" y="14140"/>
                            <a:ext cx="395" cy="396"/>
                            <a:chOff x="4307" y="11589"/>
                            <a:chExt cx="395" cy="396"/>
                          </a:xfrm>
                        </wpg:grpSpPr>
                        <wps:wsp>
                          <wps:cNvPr id="56" name="椭圆 41"/>
                          <wps:cNvSpPr/>
                          <wps:spPr>
                            <a:xfrm>
                              <a:off x="4307" y="11589"/>
                              <a:ext cx="395" cy="396"/>
                            </a:xfrm>
                            <a:prstGeom prst="ellipse">
                              <a:avLst/>
                            </a:prstGeom>
                            <a:solidFill>
                              <a:srgbClr val="80A8CC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57" name="KSO_Shape"/>
                          <wps:cNvSpPr/>
                          <wps:spPr>
                            <a:xfrm>
                              <a:off x="4379" y="11686"/>
                              <a:ext cx="239" cy="21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0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0" y="2147483646"/>
                                </a:cxn>
                              </a:cxnLst>
                              <a:rect l="0" t="0" r="0" b="0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F75231" id="组合 59" o:spid="_x0000_s1041" style="position:absolute;left:0;text-align:left;margin-left:221.75pt;margin-top:1.25pt;width:112.9pt;height:37.1pt;z-index:251715584" coordorigin="6820,13925" coordsize="2258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">
                <v:shape id="文本框 589" o:spid="_x0000_s1042" type="#_x0000_t202" style="position:absolute;left:7230;top:13925;width:1849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" filled="f" stroked="f" strokeweight="1.25pt">
                  <v:textbox>
                    <w:txbxContent>
                      <w:p w14:paraId="25B5ACCA" w14:textId="77777777" w:rsidR="00CD3138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80A8CC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0A8CC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06" o:spid="_x0000_s1043" style="position:absolute;left:6820;top:14140;width:395;height:396" coordorigin="4307,11589" coordsize="39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oval id="椭圆 41" o:spid="_x0000_s1044" style="position:absolute;left:4307;top:11589;width:395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" fillcolor="#80a8cc" stroked="f" strokeweight="1pt"/>
                  <v:shape id="KSO_Shape" o:spid="_x0000_s1045" style="position:absolute;left:4379;top:11686;width:239;height:218;visibility:visible;mso-wrap-style:square;v-text-anchor:top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" path="m,55v,,,2,4,2c3,54,11,45,11,45v,,14,9,29,-6c54,23,44,11,63,,17,10,7,24,8,43,12,34,24,22,34,17,17,29,5,47,,55xe" stroked="f">
                    <v:path arrowok="t" o:connecttype="custom" o:connectlocs="0,2147483646;2147483646,2147483646;2147483646,2147483646;2147483646,2147483646;2147483646,0;2147483646,2147483646;2147483646,2147483646;0,2147483646" o:connectangles="0,0,0,0,0,0,0,0" textboxrect="0,0,63,57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C60B569" wp14:editId="279BF831">
                <wp:simplePos x="0" y="0"/>
                <wp:positionH relativeFrom="column">
                  <wp:posOffset>2679700</wp:posOffset>
                </wp:positionH>
                <wp:positionV relativeFrom="paragraph">
                  <wp:posOffset>69215</wp:posOffset>
                </wp:positionV>
                <wp:extent cx="4679950" cy="1508125"/>
                <wp:effectExtent l="0" t="0" r="25400" b="15875"/>
                <wp:wrapNone/>
                <wp:docPr id="46" name="矩形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1D39158" id="矩形 596" o:spid="_x0000_s1026" style="position:absolute;margin-left:211pt;margin-top:5.45pt;width:368.5pt;height:118.7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" fillcolor="#f0f3ff" strokecolor="#80a8cc" strokeweight="1pt"/>
            </w:pict>
          </mc:Fallback>
        </mc:AlternateContent>
      </w:r>
    </w:p>
    <w:p w14:paraId="60B814EB" w14:textId="3B07EDF1" w:rsidR="00CD3138" w:rsidRDefault="00E931B8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0BF73FB" wp14:editId="3C583FEC">
                <wp:simplePos x="0" y="0"/>
                <wp:positionH relativeFrom="column">
                  <wp:posOffset>2498090</wp:posOffset>
                </wp:positionH>
                <wp:positionV relativeFrom="paragraph">
                  <wp:posOffset>76835</wp:posOffset>
                </wp:positionV>
                <wp:extent cx="4898390" cy="1093470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390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F1C5556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 w14:paraId="2D02A80C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熟悉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常用微信编辑器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的使用方法，能使用Maka等工具制作简单的H5页面，能根据公司要求制定新媒体活动方案，并确保活动的良好执行；</w:t>
                            </w:r>
                          </w:p>
                          <w:p w14:paraId="59F5AC19" w14:textId="77777777" w:rsidR="00CD3138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具备良好的沟通能力和团队协作能力，有团队精神，能快速融入团队。</w:t>
                            </w:r>
                          </w:p>
                          <w:p w14:paraId="40D82FD2" w14:textId="77777777" w:rsidR="00CD3138" w:rsidRDefault="00CD3138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0BF73FB" id="_x0000_s1046" type="#_x0000_t202" style="position:absolute;left:0;text-align:left;margin-left:196.7pt;margin-top:6.05pt;width:385.7pt;height:86.1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" filled="f" stroked="f">
                <v:textbox>
                  <w:txbxContent>
                    <w:p w14:paraId="6F1C5556" w14:textId="77777777" w:rsidR="00CD3138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 w14:paraId="2D02A80C" w14:textId="77777777" w:rsidR="00CD3138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熟悉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常用微信编辑器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的使用方法，能使用Maka等工具制作简单的H5页面，能根据公司要求制定新媒体活动方案，并确保活动的良好执行；</w:t>
                      </w:r>
                    </w:p>
                    <w:p w14:paraId="59F5AC19" w14:textId="77777777" w:rsidR="00CD3138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具备良好的沟通能力和团队协作能力，有团队精神，能快速融入团队。</w:t>
                      </w:r>
                    </w:p>
                    <w:p w14:paraId="40D82FD2" w14:textId="77777777" w:rsidR="00CD3138" w:rsidRDefault="00CD3138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076134" w14:textId="4CE652EB" w:rsidR="00CD3138" w:rsidRDefault="00CD3138"/>
    <w:p w14:paraId="6328B598" w14:textId="77777777" w:rsidR="00CD3138" w:rsidRDefault="00CD3138"/>
    <w:p w14:paraId="04CC5363" w14:textId="77777777" w:rsidR="00CD3138" w:rsidRDefault="00CD3138">
      <w:pPr>
        <w:rPr>
          <w:rFonts w:hint="eastAsia"/>
        </w:rPr>
      </w:pPr>
    </w:p>
    <w:sectPr w:rsidR="00CD3138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7754" w14:textId="77777777" w:rsidR="000F3E4B" w:rsidRDefault="000F3E4B" w:rsidP="007A7500">
      <w:pPr>
        <w:spacing w:after="0" w:line="240" w:lineRule="auto"/>
      </w:pPr>
      <w:r>
        <w:separator/>
      </w:r>
    </w:p>
  </w:endnote>
  <w:endnote w:type="continuationSeparator" w:id="0">
    <w:p w14:paraId="2F2ECB9A" w14:textId="77777777" w:rsidR="000F3E4B" w:rsidRDefault="000F3E4B" w:rsidP="007A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9E27" w14:textId="77777777" w:rsidR="000F3E4B" w:rsidRDefault="000F3E4B" w:rsidP="007A7500">
      <w:pPr>
        <w:spacing w:after="0" w:line="240" w:lineRule="auto"/>
      </w:pPr>
      <w:r>
        <w:separator/>
      </w:r>
    </w:p>
  </w:footnote>
  <w:footnote w:type="continuationSeparator" w:id="0">
    <w:p w14:paraId="5C4CAFE4" w14:textId="77777777" w:rsidR="000F3E4B" w:rsidRDefault="000F3E4B" w:rsidP="007A7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696A"/>
    <w:multiLevelType w:val="multilevel"/>
    <w:tmpl w:val="185A696A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CF24086"/>
    <w:multiLevelType w:val="multilevel"/>
    <w:tmpl w:val="3CF2408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6D85767"/>
    <w:multiLevelType w:val="multilevel"/>
    <w:tmpl w:val="56D85767"/>
    <w:lvl w:ilvl="0">
      <w:start w:val="1"/>
      <w:numFmt w:val="bullet"/>
      <w:lvlText w:val="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3" w15:restartNumberingAfterBreak="0">
    <w:nsid w:val="63881232"/>
    <w:multiLevelType w:val="multilevel"/>
    <w:tmpl w:val="63881232"/>
    <w:lvl w:ilvl="0">
      <w:start w:val="1"/>
      <w:numFmt w:val="bullet"/>
      <w:lvlText w:val="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4" w15:restartNumberingAfterBreak="0">
    <w:nsid w:val="63B444EF"/>
    <w:multiLevelType w:val="multilevel"/>
    <w:tmpl w:val="63B444EF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038624055">
    <w:abstractNumId w:val="3"/>
  </w:num>
  <w:num w:numId="2" w16cid:durableId="1397047922">
    <w:abstractNumId w:val="2"/>
  </w:num>
  <w:num w:numId="3" w16cid:durableId="1052191320">
    <w:abstractNumId w:val="4"/>
  </w:num>
  <w:num w:numId="4" w16cid:durableId="1646007320">
    <w:abstractNumId w:val="0"/>
  </w:num>
  <w:num w:numId="5" w16cid:durableId="10331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166C95"/>
    <w:rsid w:val="00000A03"/>
    <w:rsid w:val="00035899"/>
    <w:rsid w:val="00052C96"/>
    <w:rsid w:val="00060E3B"/>
    <w:rsid w:val="00081C66"/>
    <w:rsid w:val="000A2E93"/>
    <w:rsid w:val="000F3E4B"/>
    <w:rsid w:val="001013D9"/>
    <w:rsid w:val="00155B8D"/>
    <w:rsid w:val="0016096B"/>
    <w:rsid w:val="00177E56"/>
    <w:rsid w:val="001A517E"/>
    <w:rsid w:val="001B0EC5"/>
    <w:rsid w:val="001E2902"/>
    <w:rsid w:val="001F62B5"/>
    <w:rsid w:val="00266660"/>
    <w:rsid w:val="002B0D33"/>
    <w:rsid w:val="002D24B4"/>
    <w:rsid w:val="002D410A"/>
    <w:rsid w:val="00304FF1"/>
    <w:rsid w:val="00312420"/>
    <w:rsid w:val="0039501B"/>
    <w:rsid w:val="003A696B"/>
    <w:rsid w:val="003D3A15"/>
    <w:rsid w:val="00453FAC"/>
    <w:rsid w:val="004941E0"/>
    <w:rsid w:val="004B76D3"/>
    <w:rsid w:val="004D2634"/>
    <w:rsid w:val="004D3B60"/>
    <w:rsid w:val="004E1D01"/>
    <w:rsid w:val="00514257"/>
    <w:rsid w:val="00537D68"/>
    <w:rsid w:val="005447F8"/>
    <w:rsid w:val="00556A78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406C5"/>
    <w:rsid w:val="007416B5"/>
    <w:rsid w:val="007A7500"/>
    <w:rsid w:val="007D1E71"/>
    <w:rsid w:val="008148BB"/>
    <w:rsid w:val="00844B3B"/>
    <w:rsid w:val="00846BD6"/>
    <w:rsid w:val="00853AED"/>
    <w:rsid w:val="00896642"/>
    <w:rsid w:val="008A4E74"/>
    <w:rsid w:val="008B059C"/>
    <w:rsid w:val="008B2A07"/>
    <w:rsid w:val="00903146"/>
    <w:rsid w:val="0090780B"/>
    <w:rsid w:val="00936D55"/>
    <w:rsid w:val="00950C61"/>
    <w:rsid w:val="009569FF"/>
    <w:rsid w:val="009A7886"/>
    <w:rsid w:val="009C22A0"/>
    <w:rsid w:val="009C27AC"/>
    <w:rsid w:val="009F2B14"/>
    <w:rsid w:val="00A14121"/>
    <w:rsid w:val="00A90571"/>
    <w:rsid w:val="00AD698D"/>
    <w:rsid w:val="00AE38F8"/>
    <w:rsid w:val="00B10F39"/>
    <w:rsid w:val="00B14CE0"/>
    <w:rsid w:val="00B548C4"/>
    <w:rsid w:val="00BA78C0"/>
    <w:rsid w:val="00BA7FA1"/>
    <w:rsid w:val="00BD107F"/>
    <w:rsid w:val="00C25FE7"/>
    <w:rsid w:val="00C95EDA"/>
    <w:rsid w:val="00CC16EB"/>
    <w:rsid w:val="00CD3138"/>
    <w:rsid w:val="00CE04DF"/>
    <w:rsid w:val="00CE09BF"/>
    <w:rsid w:val="00D06A16"/>
    <w:rsid w:val="00D24ACE"/>
    <w:rsid w:val="00D35D56"/>
    <w:rsid w:val="00D56F24"/>
    <w:rsid w:val="00D93148"/>
    <w:rsid w:val="00DD0985"/>
    <w:rsid w:val="00DD4B0F"/>
    <w:rsid w:val="00DE360A"/>
    <w:rsid w:val="00E20A63"/>
    <w:rsid w:val="00E70D86"/>
    <w:rsid w:val="00E7688B"/>
    <w:rsid w:val="00E918FC"/>
    <w:rsid w:val="00E931B8"/>
    <w:rsid w:val="00EA0B88"/>
    <w:rsid w:val="00EA0D78"/>
    <w:rsid w:val="00ED5A77"/>
    <w:rsid w:val="00EE108E"/>
    <w:rsid w:val="00F222C3"/>
    <w:rsid w:val="00F44D8E"/>
    <w:rsid w:val="00F464B2"/>
    <w:rsid w:val="00F51699"/>
    <w:rsid w:val="00F65A30"/>
    <w:rsid w:val="00FA0032"/>
    <w:rsid w:val="00FE26D2"/>
    <w:rsid w:val="00FE6DCC"/>
    <w:rsid w:val="025D1078"/>
    <w:rsid w:val="06166C95"/>
    <w:rsid w:val="06A7749B"/>
    <w:rsid w:val="0AB17E3C"/>
    <w:rsid w:val="0C547692"/>
    <w:rsid w:val="15FA402A"/>
    <w:rsid w:val="18BA2340"/>
    <w:rsid w:val="25F94B38"/>
    <w:rsid w:val="2651121A"/>
    <w:rsid w:val="2C731391"/>
    <w:rsid w:val="36EC217C"/>
    <w:rsid w:val="3B793E69"/>
    <w:rsid w:val="3E5F1642"/>
    <w:rsid w:val="446A4AF6"/>
    <w:rsid w:val="44DB3A01"/>
    <w:rsid w:val="48425ABB"/>
    <w:rsid w:val="48FE2BEF"/>
    <w:rsid w:val="513B09AA"/>
    <w:rsid w:val="5630745E"/>
    <w:rsid w:val="66DA1B55"/>
    <w:rsid w:val="6A91469C"/>
    <w:rsid w:val="6F203528"/>
    <w:rsid w:val="76B732CE"/>
    <w:rsid w:val="76E11DE3"/>
    <w:rsid w:val="7C6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0365CD8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paragraph" w:customStyle="1" w:styleId="Style8">
    <w:name w:val="_Style 8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4">
    <w:name w:val="日期 字符"/>
    <w:link w:val="a3"/>
    <w:uiPriority w:val="99"/>
    <w:semiHidden/>
    <w:qFormat/>
    <w:rPr>
      <w:kern w:val="2"/>
      <w:sz w:val="21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&#20010;&#24615;&#31616;&#21382;69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毕业生简历个性简历69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29</cp:revision>
  <dcterms:created xsi:type="dcterms:W3CDTF">2017-07-16T17:04:00Z</dcterms:created>
  <dcterms:modified xsi:type="dcterms:W3CDTF">2025-05-30T09:11:00Z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