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5024" w14:textId="42593736" w:rsidR="00F5789C" w:rsidRDefault="003A48D7">
      <w:pPr>
        <w:rPr>
          <w:rFonts w:ascii="Century" w:hAnsi="Century"/>
          <w:sz w:val="16"/>
          <w:szCs w:val="16"/>
          <w:lang w:val="id-ID"/>
        </w:rPr>
        <w:sectPr w:rsidR="00F5789C">
          <w:pgSz w:w="11907" w:h="16839"/>
          <w:pgMar w:top="720" w:right="720" w:bottom="720" w:left="734" w:header="2160" w:footer="706" w:gutter="0"/>
          <w:cols w:space="708"/>
          <w:docGrid w:linePitch="360"/>
        </w:sectPr>
      </w:pPr>
      <w:r>
        <w:rPr>
          <w:noProof/>
          <w:lang w:eastAsia="zh-CN"/>
        </w:rPr>
        <mc:AlternateContent>
          <mc:Choice Requires="wps">
            <w:drawing>
              <wp:anchor distT="0" distB="0" distL="114300" distR="114300" simplePos="0" relativeHeight="251660288" behindDoc="1" locked="0" layoutInCell="1" allowOverlap="1" wp14:anchorId="5D2FC188" wp14:editId="44853ADF">
                <wp:simplePos x="0" y="0"/>
                <wp:positionH relativeFrom="column">
                  <wp:posOffset>-452022</wp:posOffset>
                </wp:positionH>
                <wp:positionV relativeFrom="paragraph">
                  <wp:posOffset>-1688123</wp:posOffset>
                </wp:positionV>
                <wp:extent cx="7640320" cy="11978640"/>
                <wp:effectExtent l="0" t="0" r="0" b="3810"/>
                <wp:wrapNone/>
                <wp:docPr id="14" name="矩形 14"/>
                <wp:cNvGraphicFramePr/>
                <a:graphic xmlns:a="http://schemas.openxmlformats.org/drawingml/2006/main">
                  <a:graphicData uri="http://schemas.microsoft.com/office/word/2010/wordprocessingShape">
                    <wps:wsp>
                      <wps:cNvSpPr/>
                      <wps:spPr>
                        <a:xfrm>
                          <a:off x="0" y="0"/>
                          <a:ext cx="7640320" cy="11978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829DE7" w14:textId="77777777" w:rsidR="00F5789C" w:rsidRDefault="00477CA5">
                            <w:pPr>
                              <w:jc w:val="center"/>
                              <w:rPr>
                                <w:lang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5D2FC188" id="矩形 14" o:spid="_x0000_s1026" style="position:absolute;margin-left:-35.6pt;margin-top:-132.9pt;width:601.6pt;height:943.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" fillcolor="#f2f2f2 [3052]" stroked="f" strokeweight="2pt">
                <v:textbox>
                  <w:txbxContent>
                    <w:p w14:paraId="7C829DE7" w14:textId="77777777" w:rsidR="00F5789C" w:rsidRDefault="00477CA5">
                      <w:pPr>
                        <w:jc w:val="center"/>
                        <w:rPr>
                          <w:lang w:eastAsia="zh-CN"/>
                        </w:rPr>
                      </w:pPr>
                      <w:r>
                        <w:rPr>
                          <w:rFonts w:hint="eastAsia"/>
                          <w:lang w:eastAsia="zh-CN"/>
                        </w:rPr>
                        <w:t xml:space="preserve">   </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33D1F450" wp14:editId="323F692F">
                <wp:simplePos x="0" y="0"/>
                <wp:positionH relativeFrom="column">
                  <wp:posOffset>-552303</wp:posOffset>
                </wp:positionH>
                <wp:positionV relativeFrom="paragraph">
                  <wp:posOffset>-446600</wp:posOffset>
                </wp:positionV>
                <wp:extent cx="7552690" cy="10697845"/>
                <wp:effectExtent l="0" t="0" r="10160" b="8255"/>
                <wp:wrapNone/>
                <wp:docPr id="6" name="PHOTO 01"/>
                <wp:cNvGraphicFramePr/>
                <a:graphic xmlns:a="http://schemas.openxmlformats.org/drawingml/2006/main">
                  <a:graphicData uri="http://schemas.microsoft.com/office/word/2010/wordprocessingShape">
                    <wps:wsp>
                      <wps:cNvSpPr/>
                      <wps:spPr>
                        <a:xfrm>
                          <a:off x="0" y="0"/>
                          <a:ext cx="7552690" cy="10697845"/>
                        </a:xfrm>
                        <a:custGeom>
                          <a:avLst/>
                          <a:gdLst>
                            <a:gd name="connsiteX0" fmla="*/ 0 w 4938784"/>
                            <a:gd name="connsiteY0" fmla="*/ 8966579 h 8966579"/>
                            <a:gd name="connsiteX1" fmla="*/ 2469392 w 4938784"/>
                            <a:gd name="connsiteY1" fmla="*/ 0 h 8966579"/>
                            <a:gd name="connsiteX2" fmla="*/ 4938784 w 4938784"/>
                            <a:gd name="connsiteY2" fmla="*/ 8966579 h 8966579"/>
                            <a:gd name="connsiteX3" fmla="*/ 0 w 4938784"/>
                            <a:gd name="connsiteY3" fmla="*/ 8966579 h 8966579"/>
                            <a:gd name="connsiteX0-1" fmla="*/ 164625 w 5103409"/>
                            <a:gd name="connsiteY0-2" fmla="*/ 9130352 h 9130352"/>
                            <a:gd name="connsiteX1-3" fmla="*/ 0 w 5103409"/>
                            <a:gd name="connsiteY1-4" fmla="*/ 0 h 9130352"/>
                            <a:gd name="connsiteX2-5" fmla="*/ 5103409 w 5103409"/>
                            <a:gd name="connsiteY2-6" fmla="*/ 9130352 h 9130352"/>
                            <a:gd name="connsiteX3-7" fmla="*/ 164625 w 5103409"/>
                            <a:gd name="connsiteY3-8" fmla="*/ 9130352 h 9130352"/>
                            <a:gd name="connsiteX0-9" fmla="*/ 169910 w 5108694"/>
                            <a:gd name="connsiteY0-10" fmla="*/ 9156780 h 9156780"/>
                            <a:gd name="connsiteX1-11" fmla="*/ 0 w 5108694"/>
                            <a:gd name="connsiteY1-12" fmla="*/ 0 h 9156780"/>
                            <a:gd name="connsiteX2-13" fmla="*/ 5108694 w 5108694"/>
                            <a:gd name="connsiteY2-14" fmla="*/ 9156780 h 9156780"/>
                            <a:gd name="connsiteX3-15" fmla="*/ 169910 w 5108694"/>
                            <a:gd name="connsiteY3-16" fmla="*/ 9156780 h 9156780"/>
                            <a:gd name="connsiteX0-17" fmla="*/ 0 w 5118493"/>
                            <a:gd name="connsiteY0-18" fmla="*/ 9066926 h 9156780"/>
                            <a:gd name="connsiteX1-19" fmla="*/ 9799 w 5118493"/>
                            <a:gd name="connsiteY1-20" fmla="*/ 0 h 9156780"/>
                            <a:gd name="connsiteX2-21" fmla="*/ 5118493 w 5118493"/>
                            <a:gd name="connsiteY2-22" fmla="*/ 9156780 h 9156780"/>
                            <a:gd name="connsiteX3-23" fmla="*/ 0 w 5118493"/>
                            <a:gd name="connsiteY3-24" fmla="*/ 9066926 h 9156780"/>
                            <a:gd name="connsiteX0-25" fmla="*/ 0 w 5086780"/>
                            <a:gd name="connsiteY0-26" fmla="*/ 9066926 h 9066926"/>
                            <a:gd name="connsiteX1-27" fmla="*/ 9799 w 5086780"/>
                            <a:gd name="connsiteY1-28" fmla="*/ 0 h 9066926"/>
                            <a:gd name="connsiteX2-29" fmla="*/ 5086780 w 5086780"/>
                            <a:gd name="connsiteY2-30" fmla="*/ 5049908 h 9066926"/>
                            <a:gd name="connsiteX3-31" fmla="*/ 0 w 5086780"/>
                            <a:gd name="connsiteY3-32" fmla="*/ 9066926 h 9066926"/>
                            <a:gd name="connsiteX0-33" fmla="*/ 0 w 4954641"/>
                            <a:gd name="connsiteY0-34" fmla="*/ 9066926 h 9066926"/>
                            <a:gd name="connsiteX1-35" fmla="*/ 9799 w 4954641"/>
                            <a:gd name="connsiteY1-36" fmla="*/ 0 h 9066926"/>
                            <a:gd name="connsiteX2-37" fmla="*/ 4954641 w 4954641"/>
                            <a:gd name="connsiteY2-38" fmla="*/ 2724267 h 9066926"/>
                            <a:gd name="connsiteX3-39" fmla="*/ 0 w 4954641"/>
                            <a:gd name="connsiteY3-40" fmla="*/ 9066926 h 9066926"/>
                            <a:gd name="connsiteX0-41" fmla="*/ 0 w 5132771"/>
                            <a:gd name="connsiteY0-42" fmla="*/ 9073983 h 9073983"/>
                            <a:gd name="connsiteX1-43" fmla="*/ 9799 w 5132771"/>
                            <a:gd name="connsiteY1-44" fmla="*/ 7057 h 9073983"/>
                            <a:gd name="connsiteX2-45" fmla="*/ 5132771 w 5132771"/>
                            <a:gd name="connsiteY2-46" fmla="*/ 0 h 9073983"/>
                            <a:gd name="connsiteX3-47" fmla="*/ 0 w 5132771"/>
                            <a:gd name="connsiteY3-48" fmla="*/ 9073983 h 9073983"/>
                            <a:gd name="connsiteX0-49" fmla="*/ 34279 w 5167050"/>
                            <a:gd name="connsiteY0-50" fmla="*/ 9073983 h 9073983"/>
                            <a:gd name="connsiteX1-51" fmla="*/ 187 w 5167050"/>
                            <a:gd name="connsiteY1-52" fmla="*/ 29003 h 9073983"/>
                            <a:gd name="connsiteX2-53" fmla="*/ 5167050 w 5167050"/>
                            <a:gd name="connsiteY2-54" fmla="*/ 0 h 9073983"/>
                            <a:gd name="connsiteX3-55" fmla="*/ 34279 w 5167050"/>
                            <a:gd name="connsiteY3-56" fmla="*/ 9073983 h 9073983"/>
                            <a:gd name="connsiteX0-57" fmla="*/ 12532 w 5167248"/>
                            <a:gd name="connsiteY0-58" fmla="*/ 9161766 h 9161766"/>
                            <a:gd name="connsiteX1-59" fmla="*/ 385 w 5167248"/>
                            <a:gd name="connsiteY1-60" fmla="*/ 29003 h 9161766"/>
                            <a:gd name="connsiteX2-61" fmla="*/ 5167248 w 5167248"/>
                            <a:gd name="connsiteY2-62" fmla="*/ 0 h 9161766"/>
                            <a:gd name="connsiteX3-63" fmla="*/ 12532 w 5167248"/>
                            <a:gd name="connsiteY3-64" fmla="*/ 9161766 h 9161766"/>
                            <a:gd name="connsiteX0-65" fmla="*/ 12532 w 5174563"/>
                            <a:gd name="connsiteY0-66" fmla="*/ 9169081 h 9169081"/>
                            <a:gd name="connsiteX1-67" fmla="*/ 385 w 5174563"/>
                            <a:gd name="connsiteY1-68" fmla="*/ 36318 h 9169081"/>
                            <a:gd name="connsiteX2-69" fmla="*/ 5174563 w 5174563"/>
                            <a:gd name="connsiteY2-70" fmla="*/ 0 h 9169081"/>
                            <a:gd name="connsiteX3-71" fmla="*/ 12532 w 5174563"/>
                            <a:gd name="connsiteY3-72" fmla="*/ 9169081 h 9169081"/>
                            <a:gd name="connsiteX0-73" fmla="*/ 12532 w 5006314"/>
                            <a:gd name="connsiteY0-74" fmla="*/ 9132763 h 9132763"/>
                            <a:gd name="connsiteX1-75" fmla="*/ 385 w 5006314"/>
                            <a:gd name="connsiteY1-76" fmla="*/ 0 h 9132763"/>
                            <a:gd name="connsiteX2-77" fmla="*/ 5006314 w 5006314"/>
                            <a:gd name="connsiteY2-78" fmla="*/ 256290 h 9132763"/>
                            <a:gd name="connsiteX3-79" fmla="*/ 12532 w 5006314"/>
                            <a:gd name="connsiteY3-80" fmla="*/ 9132763 h 9132763"/>
                            <a:gd name="connsiteX0-81" fmla="*/ 12532 w 5145303"/>
                            <a:gd name="connsiteY0-82" fmla="*/ 9147135 h 9147135"/>
                            <a:gd name="connsiteX1-83" fmla="*/ 385 w 5145303"/>
                            <a:gd name="connsiteY1-84" fmla="*/ 14372 h 9147135"/>
                            <a:gd name="connsiteX2-85" fmla="*/ 5145303 w 5145303"/>
                            <a:gd name="connsiteY2-86" fmla="*/ 0 h 9147135"/>
                            <a:gd name="connsiteX3-87" fmla="*/ 12532 w 5145303"/>
                            <a:gd name="connsiteY3-88" fmla="*/ 9147135 h 9147135"/>
                            <a:gd name="connsiteX0-89" fmla="*/ 0 w 5132771"/>
                            <a:gd name="connsiteY0-90" fmla="*/ 9147135 h 9147135"/>
                            <a:gd name="connsiteX1-91" fmla="*/ 148787 w 5132771"/>
                            <a:gd name="connsiteY1-92" fmla="*/ 197252 h 9147135"/>
                            <a:gd name="connsiteX2-93" fmla="*/ 5132771 w 5132771"/>
                            <a:gd name="connsiteY2-94" fmla="*/ 0 h 9147135"/>
                            <a:gd name="connsiteX3-95" fmla="*/ 0 w 5132771"/>
                            <a:gd name="connsiteY3-96" fmla="*/ 9147135 h 9147135"/>
                            <a:gd name="connsiteX0-97" fmla="*/ 12532 w 5145303"/>
                            <a:gd name="connsiteY0-98" fmla="*/ 9147393 h 9147393"/>
                            <a:gd name="connsiteX1-99" fmla="*/ 385 w 5145303"/>
                            <a:gd name="connsiteY1-100" fmla="*/ 0 h 9147393"/>
                            <a:gd name="connsiteX2-101" fmla="*/ 5145303 w 5145303"/>
                            <a:gd name="connsiteY2-102" fmla="*/ 258 h 9147393"/>
                            <a:gd name="connsiteX3-103" fmla="*/ 12532 w 5145303"/>
                            <a:gd name="connsiteY3-104" fmla="*/ 9147393 h 9147393"/>
                          </a:gdLst>
                          <a:ahLst/>
                          <a:cxnLst>
                            <a:cxn ang="0">
                              <a:pos x="connsiteX0-1" y="connsiteY0-2"/>
                            </a:cxn>
                            <a:cxn ang="0">
                              <a:pos x="connsiteX1-3" y="connsiteY1-4"/>
                            </a:cxn>
                            <a:cxn ang="0">
                              <a:pos x="connsiteX2-5" y="connsiteY2-6"/>
                            </a:cxn>
                            <a:cxn ang="0">
                              <a:pos x="connsiteX3-7" y="connsiteY3-8"/>
                            </a:cxn>
                          </a:cxnLst>
                          <a:rect l="l" t="t" r="r" b="b"/>
                          <a:pathLst>
                            <a:path w="5145303" h="9147393">
                              <a:moveTo>
                                <a:pt x="12532" y="9147393"/>
                              </a:moveTo>
                              <a:cubicBezTo>
                                <a:pt x="15798" y="6125084"/>
                                <a:pt x="-2881" y="3022309"/>
                                <a:pt x="385" y="0"/>
                              </a:cubicBezTo>
                              <a:lnTo>
                                <a:pt x="5145303" y="258"/>
                              </a:lnTo>
                              <a:lnTo>
                                <a:pt x="12532" y="9147393"/>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63114B4" id="PHOTO 01" o:spid="_x0000_s1026" style="position:absolute;left:0;text-align:left;margin-left:-43.5pt;margin-top:-35.15pt;width:594.7pt;height:842.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145303,914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" path="m12532,9147393c15798,6125084,-2881,3022309,385,l5145303,258,12532,9147393xe" fillcolor="#f5dcd8 [661]" stroked="f" strokeweight="2pt">
                <v:path arrowok="t" o:connecttype="custom" o:connectlocs="243634,10697845;0,0;7552690,10697845;243634,10697845" o:connectangles="0,0,0,0"/>
              </v:shape>
            </w:pict>
          </mc:Fallback>
        </mc:AlternateContent>
      </w:r>
      <w:r>
        <w:rPr>
          <w:noProof/>
        </w:rPr>
        <w:drawing>
          <wp:anchor distT="0" distB="0" distL="114300" distR="114300" simplePos="0" relativeHeight="251658240" behindDoc="0" locked="0" layoutInCell="1" allowOverlap="1" wp14:anchorId="55BA4D72" wp14:editId="39F29040">
            <wp:simplePos x="0" y="0"/>
            <wp:positionH relativeFrom="column">
              <wp:posOffset>80010</wp:posOffset>
            </wp:positionH>
            <wp:positionV relativeFrom="paragraph">
              <wp:posOffset>-1217295</wp:posOffset>
            </wp:positionV>
            <wp:extent cx="1752600" cy="1752600"/>
            <wp:effectExtent l="28575" t="28575" r="28575" b="28575"/>
            <wp:wrapNone/>
            <wp:docPr id="30" name="图片 3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1"/>
                    <pic:cNvPicPr>
                      <a:picLocks noChangeAspect="1"/>
                    </pic:cNvPicPr>
                  </pic:nvPicPr>
                  <pic:blipFill>
                    <a:blip r:embed="rId8"/>
                    <a:srcRect/>
                    <a:stretch>
                      <a:fillRect/>
                    </a:stretch>
                  </pic:blipFill>
                  <pic:spPr>
                    <a:xfrm>
                      <a:off x="0" y="0"/>
                      <a:ext cx="1752600" cy="1752600"/>
                    </a:xfrm>
                    <a:prstGeom prst="ellipse">
                      <a:avLst/>
                    </a:prstGeom>
                    <a:ln w="28575">
                      <a:solidFill>
                        <a:schemeClr val="bg1"/>
                      </a:solidFill>
                    </a:ln>
                  </pic:spPr>
                </pic:pic>
              </a:graphicData>
            </a:graphic>
          </wp:anchor>
        </w:drawing>
      </w:r>
      <w:r>
        <w:rPr>
          <w:noProof/>
        </w:rPr>
        <mc:AlternateContent>
          <mc:Choice Requires="wps">
            <w:drawing>
              <wp:anchor distT="0" distB="0" distL="114300" distR="114300" simplePos="0" relativeHeight="306676736" behindDoc="0" locked="0" layoutInCell="1" allowOverlap="1" wp14:anchorId="52E5B807" wp14:editId="51D1CA25">
                <wp:simplePos x="0" y="0"/>
                <wp:positionH relativeFrom="column">
                  <wp:posOffset>2914015</wp:posOffset>
                </wp:positionH>
                <wp:positionV relativeFrom="paragraph">
                  <wp:posOffset>6557645</wp:posOffset>
                </wp:positionV>
                <wp:extent cx="4177665" cy="833120"/>
                <wp:effectExtent l="0" t="0" r="0" b="0"/>
                <wp:wrapNone/>
                <wp:docPr id="8" name="TITLE"/>
                <wp:cNvGraphicFramePr/>
                <a:graphic xmlns:a="http://schemas.openxmlformats.org/drawingml/2006/main">
                  <a:graphicData uri="http://schemas.microsoft.com/office/word/2010/wordprocessingShape">
                    <wps:wsp>
                      <wps:cNvSpPr txBox="1"/>
                      <wps:spPr>
                        <a:xfrm>
                          <a:off x="0" y="0"/>
                          <a:ext cx="4177665" cy="833120"/>
                        </a:xfrm>
                        <a:prstGeom prst="rect">
                          <a:avLst/>
                        </a:prstGeom>
                        <a:noFill/>
                      </wps:spPr>
                      <wps:txbx>
                        <w:txbxContent>
                          <w:p w14:paraId="61A6DDC5" w14:textId="77777777" w:rsidR="00F5789C" w:rsidRDefault="00477CA5">
                            <w:pPr>
                              <w:pStyle w:val="a7"/>
                              <w:jc w:val="center"/>
                              <w:rPr>
                                <w:rFonts w:ascii="微软雅黑" w:eastAsia="微软雅黑" w:hAnsi="微软雅黑" w:cs="微软雅黑" w:hint="eastAsia"/>
                                <w:lang w:eastAsia="zh-CN"/>
                              </w:rPr>
                            </w:pPr>
                            <w:r>
                              <w:rPr>
                                <w:rFonts w:ascii="微软雅黑" w:eastAsia="微软雅黑" w:hAnsi="微软雅黑" w:cs="微软雅黑" w:hint="eastAsia"/>
                                <w:bCs/>
                                <w:color w:val="221F1F"/>
                                <w:kern w:val="24"/>
                                <w:sz w:val="52"/>
                                <w:szCs w:val="52"/>
                                <w:lang w:eastAsia="zh-CN"/>
                              </w:rPr>
                              <w:t>对工作的热忱与</w:t>
                            </w:r>
                            <w:r>
                              <w:rPr>
                                <w:rFonts w:ascii="微软雅黑" w:eastAsia="微软雅黑" w:hAnsi="微软雅黑" w:cs="微软雅黑" w:hint="eastAsia"/>
                                <w:b/>
                                <w:color w:val="221F1F"/>
                                <w:kern w:val="24"/>
                                <w:sz w:val="52"/>
                                <w:szCs w:val="52"/>
                                <w:lang w:eastAsia="zh-CN"/>
                              </w:rPr>
                              <w:t>激情</w:t>
                            </w:r>
                          </w:p>
                        </w:txbxContent>
                      </wps:txbx>
                      <wps:bodyPr wrap="square" rtlCol="0">
                        <a:noAutofit/>
                      </wps:bodyPr>
                    </wps:wsp>
                  </a:graphicData>
                </a:graphic>
              </wp:anchor>
            </w:drawing>
          </mc:Choice>
          <mc:Fallback>
            <w:pict>
              <v:shapetype w14:anchorId="52E5B807" id="_x0000_t202" coordsize="21600,21600" o:spt="202" path="m,l,21600r21600,l21600,xe">
                <v:stroke joinstyle="miter"/>
                <v:path gradientshapeok="t" o:connecttype="rect"/>
              </v:shapetype>
              <v:shape id="TITLE" o:spid="_x0000_s1027" type="#_x0000_t202" style="position:absolute;margin-left:229.45pt;margin-top:516.35pt;width:328.95pt;height:65.6pt;z-index:30667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" filled="f" stroked="f">
                <v:textbox>
                  <w:txbxContent>
                    <w:p w14:paraId="61A6DDC5" w14:textId="77777777" w:rsidR="00F5789C" w:rsidRDefault="00477CA5">
                      <w:pPr>
                        <w:pStyle w:val="a7"/>
                        <w:jc w:val="center"/>
                        <w:rPr>
                          <w:rFonts w:ascii="微软雅黑" w:eastAsia="微软雅黑" w:hAnsi="微软雅黑" w:cs="微软雅黑" w:hint="eastAsia"/>
                          <w:lang w:eastAsia="zh-CN"/>
                        </w:rPr>
                      </w:pPr>
                      <w:r>
                        <w:rPr>
                          <w:rFonts w:ascii="微软雅黑" w:eastAsia="微软雅黑" w:hAnsi="微软雅黑" w:cs="微软雅黑" w:hint="eastAsia"/>
                          <w:bCs/>
                          <w:color w:val="221F1F"/>
                          <w:kern w:val="24"/>
                          <w:sz w:val="52"/>
                          <w:szCs w:val="52"/>
                          <w:lang w:eastAsia="zh-CN"/>
                        </w:rPr>
                        <w:t>对工作的热忱与</w:t>
                      </w:r>
                      <w:r>
                        <w:rPr>
                          <w:rFonts w:ascii="微软雅黑" w:eastAsia="微软雅黑" w:hAnsi="微软雅黑" w:cs="微软雅黑" w:hint="eastAsia"/>
                          <w:b/>
                          <w:color w:val="221F1F"/>
                          <w:kern w:val="24"/>
                          <w:sz w:val="52"/>
                          <w:szCs w:val="52"/>
                          <w:lang w:eastAsia="zh-CN"/>
                        </w:rPr>
                        <w:t>激情</w:t>
                      </w:r>
                    </w:p>
                  </w:txbxContent>
                </v:textbox>
              </v:shape>
            </w:pict>
          </mc:Fallback>
        </mc:AlternateContent>
      </w:r>
      <w:r>
        <w:rPr>
          <w:noProof/>
        </w:rPr>
        <mc:AlternateContent>
          <mc:Choice Requires="wps">
            <w:drawing>
              <wp:anchor distT="0" distB="0" distL="114300" distR="114300" simplePos="0" relativeHeight="306677760" behindDoc="0" locked="0" layoutInCell="1" allowOverlap="1" wp14:anchorId="7844D2F7" wp14:editId="035E52A8">
                <wp:simplePos x="0" y="0"/>
                <wp:positionH relativeFrom="column">
                  <wp:posOffset>2868295</wp:posOffset>
                </wp:positionH>
                <wp:positionV relativeFrom="paragraph">
                  <wp:posOffset>5687695</wp:posOffset>
                </wp:positionV>
                <wp:extent cx="3695700" cy="969645"/>
                <wp:effectExtent l="0" t="0" r="0" b="0"/>
                <wp:wrapNone/>
                <wp:docPr id="10" name="TITLE"/>
                <wp:cNvGraphicFramePr/>
                <a:graphic xmlns:a="http://schemas.openxmlformats.org/drawingml/2006/main">
                  <a:graphicData uri="http://schemas.microsoft.com/office/word/2010/wordprocessingShape">
                    <wps:wsp>
                      <wps:cNvSpPr txBox="1"/>
                      <wps:spPr>
                        <a:xfrm>
                          <a:off x="0" y="0"/>
                          <a:ext cx="3695700" cy="969645"/>
                        </a:xfrm>
                        <a:prstGeom prst="rect">
                          <a:avLst/>
                        </a:prstGeom>
                        <a:noFill/>
                      </wps:spPr>
                      <wps:txbx>
                        <w:txbxContent>
                          <w:p w14:paraId="03FE0D00" w14:textId="77777777" w:rsidR="00F5789C" w:rsidRDefault="00477CA5">
                            <w:pPr>
                              <w:pStyle w:val="a7"/>
                              <w:jc w:val="right"/>
                            </w:pPr>
                            <w:r>
                              <w:rPr>
                                <w:rFonts w:ascii="Open Sans" w:eastAsia="宋体" w:hAnsi="Open Sans" w:hint="eastAsia"/>
                                <w:b/>
                                <w:color w:val="221F1F"/>
                                <w:kern w:val="24"/>
                                <w:sz w:val="120"/>
                                <w:szCs w:val="120"/>
                                <w:lang w:eastAsia="zh-CN"/>
                              </w:rPr>
                              <w:t>10</w:t>
                            </w:r>
                            <w:r>
                              <w:rPr>
                                <w:rFonts w:ascii="Open Sans" w:eastAsia="Open Sans" w:hAnsi="Open Sans"/>
                                <w:b/>
                                <w:color w:val="221F1F"/>
                                <w:kern w:val="24"/>
                                <w:sz w:val="120"/>
                                <w:szCs w:val="120"/>
                              </w:rPr>
                              <w:t>0%</w:t>
                            </w:r>
                          </w:p>
                        </w:txbxContent>
                      </wps:txbx>
                      <wps:bodyPr wrap="square" rtlCol="0">
                        <a:noAutofit/>
                      </wps:bodyPr>
                    </wps:wsp>
                  </a:graphicData>
                </a:graphic>
              </wp:anchor>
            </w:drawing>
          </mc:Choice>
          <mc:Fallback>
            <w:pict>
              <v:shape w14:anchorId="7844D2F7" id="_x0000_s1028" type="#_x0000_t202" style="position:absolute;margin-left:225.85pt;margin-top:447.85pt;width:291pt;height:76.35pt;z-index:30667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" filled="f" stroked="f">
                <v:textbox>
                  <w:txbxContent>
                    <w:p w14:paraId="03FE0D00" w14:textId="77777777" w:rsidR="00F5789C" w:rsidRDefault="00477CA5">
                      <w:pPr>
                        <w:pStyle w:val="a7"/>
                        <w:jc w:val="right"/>
                      </w:pPr>
                      <w:r>
                        <w:rPr>
                          <w:rFonts w:ascii="Open Sans" w:eastAsia="宋体" w:hAnsi="Open Sans" w:hint="eastAsia"/>
                          <w:b/>
                          <w:color w:val="221F1F"/>
                          <w:kern w:val="24"/>
                          <w:sz w:val="120"/>
                          <w:szCs w:val="120"/>
                          <w:lang w:eastAsia="zh-CN"/>
                        </w:rPr>
                        <w:t>10</w:t>
                      </w:r>
                      <w:r>
                        <w:rPr>
                          <w:rFonts w:ascii="Open Sans" w:eastAsia="Open Sans" w:hAnsi="Open Sans"/>
                          <w:b/>
                          <w:color w:val="221F1F"/>
                          <w:kern w:val="24"/>
                          <w:sz w:val="120"/>
                          <w:szCs w:val="120"/>
                        </w:rPr>
                        <w:t>0%</w:t>
                      </w:r>
                    </w:p>
                  </w:txbxContent>
                </v:textbox>
              </v:shape>
            </w:pict>
          </mc:Fallback>
        </mc:AlternateContent>
      </w:r>
      <w:r>
        <w:rPr>
          <w:noProof/>
        </w:rPr>
        <mc:AlternateContent>
          <mc:Choice Requires="wps">
            <w:drawing>
              <wp:anchor distT="0" distB="0" distL="114300" distR="114300" simplePos="0" relativeHeight="306678784" behindDoc="0" locked="0" layoutInCell="1" allowOverlap="1" wp14:anchorId="5495B37F" wp14:editId="0E13FF62">
                <wp:simplePos x="0" y="0"/>
                <wp:positionH relativeFrom="column">
                  <wp:posOffset>2596515</wp:posOffset>
                </wp:positionH>
                <wp:positionV relativeFrom="paragraph">
                  <wp:posOffset>7288530</wp:posOffset>
                </wp:positionV>
                <wp:extent cx="3894455" cy="553085"/>
                <wp:effectExtent l="0" t="0" r="0" b="0"/>
                <wp:wrapNone/>
                <wp:docPr id="7" name="SUBTITLE"/>
                <wp:cNvGraphicFramePr/>
                <a:graphic xmlns:a="http://schemas.openxmlformats.org/drawingml/2006/main">
                  <a:graphicData uri="http://schemas.microsoft.com/office/word/2010/wordprocessingShape">
                    <wps:wsp>
                      <wps:cNvSpPr txBox="1"/>
                      <wps:spPr>
                        <a:xfrm>
                          <a:off x="0" y="0"/>
                          <a:ext cx="3894455" cy="553085"/>
                        </a:xfrm>
                        <a:prstGeom prst="rect">
                          <a:avLst/>
                        </a:prstGeom>
                        <a:noFill/>
                      </wps:spPr>
                      <wps:txbx>
                        <w:txbxContent>
                          <w:p w14:paraId="3611B97C" w14:textId="77777777" w:rsidR="00F5789C" w:rsidRDefault="00477CA5">
                            <w:pPr>
                              <w:pStyle w:val="a7"/>
                              <w:jc w:val="right"/>
                              <w:rPr>
                                <w:rFonts w:ascii="微软雅黑" w:eastAsia="微软雅黑" w:hAnsi="微软雅黑" w:cs="微软雅黑" w:hint="eastAsia"/>
                                <w:lang w:eastAsia="zh-CN"/>
                              </w:rPr>
                            </w:pPr>
                            <w:r>
                              <w:rPr>
                                <w:rFonts w:ascii="微软雅黑" w:eastAsia="微软雅黑" w:hAnsi="微软雅黑" w:cs="微软雅黑" w:hint="eastAsia"/>
                                <w:color w:val="000000" w:themeColor="text1"/>
                                <w:kern w:val="24"/>
                                <w:lang w:eastAsia="zh-CN"/>
                              </w:rPr>
                              <w:t>期待您的反馈</w:t>
                            </w:r>
                          </w:p>
                        </w:txbxContent>
                      </wps:txbx>
                      <wps:bodyPr wrap="square" rtlCol="0">
                        <a:noAutofit/>
                      </wps:bodyPr>
                    </wps:wsp>
                  </a:graphicData>
                </a:graphic>
              </wp:anchor>
            </w:drawing>
          </mc:Choice>
          <mc:Fallback>
            <w:pict>
              <v:shape w14:anchorId="5495B37F" id="SUBTITLE" o:spid="_x0000_s1029" type="#_x0000_t202" style="position:absolute;margin-left:204.45pt;margin-top:573.9pt;width:306.65pt;height:43.55pt;z-index:30667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" filled="f" stroked="f">
                <v:textbox>
                  <w:txbxContent>
                    <w:p w14:paraId="3611B97C" w14:textId="77777777" w:rsidR="00F5789C" w:rsidRDefault="00477CA5">
                      <w:pPr>
                        <w:pStyle w:val="a7"/>
                        <w:jc w:val="right"/>
                        <w:rPr>
                          <w:rFonts w:ascii="微软雅黑" w:eastAsia="微软雅黑" w:hAnsi="微软雅黑" w:cs="微软雅黑" w:hint="eastAsia"/>
                          <w:lang w:eastAsia="zh-CN"/>
                        </w:rPr>
                      </w:pPr>
                      <w:r>
                        <w:rPr>
                          <w:rFonts w:ascii="微软雅黑" w:eastAsia="微软雅黑" w:hAnsi="微软雅黑" w:cs="微软雅黑" w:hint="eastAsia"/>
                          <w:color w:val="000000" w:themeColor="text1"/>
                          <w:kern w:val="24"/>
                          <w:lang w:eastAsia="zh-CN"/>
                        </w:rPr>
                        <w:t>期待您的反馈</w:t>
                      </w:r>
                    </w:p>
                  </w:txbxContent>
                </v:textbox>
              </v:shape>
            </w:pict>
          </mc:Fallback>
        </mc:AlternateContent>
      </w:r>
      <w:r>
        <w:rPr>
          <w:noProof/>
        </w:rPr>
        <mc:AlternateContent>
          <mc:Choice Requires="wps">
            <w:drawing>
              <wp:anchor distT="0" distB="0" distL="114300" distR="114300" simplePos="0" relativeHeight="306679808" behindDoc="0" locked="0" layoutInCell="1" allowOverlap="1" wp14:anchorId="303909D3" wp14:editId="173AB879">
                <wp:simplePos x="0" y="0"/>
                <wp:positionH relativeFrom="page">
                  <wp:posOffset>478155</wp:posOffset>
                </wp:positionH>
                <wp:positionV relativeFrom="page">
                  <wp:posOffset>2522220</wp:posOffset>
                </wp:positionV>
                <wp:extent cx="3047365" cy="110617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3047365" cy="1106170"/>
                        </a:xfrm>
                        <a:prstGeom prst="rect">
                          <a:avLst/>
                        </a:prstGeom>
                        <a:noFill/>
                        <a:ln w="9525">
                          <a:noFill/>
                          <a:miter/>
                        </a:ln>
                        <a:effectLst/>
                      </wps:spPr>
                      <wps:txbx>
                        <w:txbxContent>
                          <w:p w14:paraId="2FC93482" w14:textId="77777777" w:rsidR="00F5789C" w:rsidRDefault="00477CA5">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个 人 简 历</w:t>
                            </w:r>
                          </w:p>
                          <w:p w14:paraId="54F03D56" w14:textId="30E369E6" w:rsidR="00F5789C" w:rsidRDefault="008F467C">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求职意向：艺术总监</w:t>
                            </w:r>
                          </w:p>
                          <w:p w14:paraId="1F6DEB7A" w14:textId="77777777" w:rsidR="00F5789C" w:rsidRDefault="00F5789C">
                            <w:pPr>
                              <w:spacing w:before="117"/>
                              <w:ind w:left="20"/>
                              <w:rPr>
                                <w:rFonts w:ascii="Montserrat-Light" w:eastAsia="Montserrat-Light" w:hAnsi="Montserrat-Light" w:cs="Montserrat-Light"/>
                                <w:lang w:eastAsia="zh-CN"/>
                              </w:rPr>
                            </w:pPr>
                          </w:p>
                          <w:p w14:paraId="56EF7BFD" w14:textId="77777777" w:rsidR="00F5789C" w:rsidRDefault="00F5789C">
                            <w:pPr>
                              <w:spacing w:line="653" w:lineRule="exact"/>
                              <w:ind w:left="20"/>
                              <w:rPr>
                                <w:rFonts w:ascii="微软雅黑" w:eastAsia="微软雅黑" w:hAnsi="微软雅黑" w:cs="微软雅黑" w:hint="eastAsia"/>
                                <w:sz w:val="56"/>
                                <w:szCs w:val="56"/>
                                <w:lang w:eastAsia="zh-CN"/>
                              </w:rPr>
                            </w:pPr>
                          </w:p>
                          <w:p w14:paraId="3C747C7E"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BD8B09C" w14:textId="77777777" w:rsidR="00F5789C" w:rsidRDefault="00F5789C">
                            <w:pPr>
                              <w:spacing w:before="219"/>
                              <w:ind w:left="20"/>
                              <w:rPr>
                                <w:rFonts w:ascii="微软雅黑" w:eastAsia="微软雅黑" w:hAnsi="微软雅黑" w:cs="微软雅黑" w:hint="eastAsia"/>
                                <w:sz w:val="20"/>
                                <w:szCs w:val="20"/>
                                <w:lang w:eastAsia="zh-CN"/>
                              </w:rPr>
                            </w:pPr>
                          </w:p>
                        </w:txbxContent>
                      </wps:txbx>
                      <wps:bodyPr lIns="0" tIns="0" rIns="0" bIns="0" upright="1"/>
                    </wps:wsp>
                  </a:graphicData>
                </a:graphic>
              </wp:anchor>
            </w:drawing>
          </mc:Choice>
          <mc:Fallback>
            <w:pict>
              <v:shape w14:anchorId="303909D3" id="文本框 3" o:spid="_x0000_s1030" type="#_x0000_t202" style="position:absolute;margin-left:37.65pt;margin-top:198.6pt;width:239.95pt;height:87.1pt;z-index:3066798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" filled="f" stroked="f">
                <v:textbox inset="0,0,0,0">
                  <w:txbxContent>
                    <w:p w14:paraId="2FC93482" w14:textId="77777777" w:rsidR="00F5789C" w:rsidRDefault="00477CA5">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个 人 简 历</w:t>
                      </w:r>
                    </w:p>
                    <w:p w14:paraId="54F03D56" w14:textId="30E369E6" w:rsidR="00F5789C" w:rsidRDefault="008F467C">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求职意向：艺术总监</w:t>
                      </w:r>
                    </w:p>
                    <w:p w14:paraId="1F6DEB7A" w14:textId="77777777" w:rsidR="00F5789C" w:rsidRDefault="00F5789C">
                      <w:pPr>
                        <w:spacing w:before="117"/>
                        <w:ind w:left="20"/>
                        <w:rPr>
                          <w:rFonts w:ascii="Montserrat-Light" w:eastAsia="Montserrat-Light" w:hAnsi="Montserrat-Light" w:cs="Montserrat-Light"/>
                          <w:lang w:eastAsia="zh-CN"/>
                        </w:rPr>
                      </w:pPr>
                    </w:p>
                    <w:p w14:paraId="56EF7BFD" w14:textId="77777777" w:rsidR="00F5789C" w:rsidRDefault="00F5789C">
                      <w:pPr>
                        <w:spacing w:line="653" w:lineRule="exact"/>
                        <w:ind w:left="20"/>
                        <w:rPr>
                          <w:rFonts w:ascii="微软雅黑" w:eastAsia="微软雅黑" w:hAnsi="微软雅黑" w:cs="微软雅黑" w:hint="eastAsia"/>
                          <w:sz w:val="56"/>
                          <w:szCs w:val="56"/>
                          <w:lang w:eastAsia="zh-CN"/>
                        </w:rPr>
                      </w:pPr>
                    </w:p>
                    <w:p w14:paraId="3C747C7E"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BD8B09C" w14:textId="77777777" w:rsidR="00F5789C" w:rsidRDefault="00F5789C">
                      <w:pPr>
                        <w:spacing w:before="219"/>
                        <w:ind w:left="20"/>
                        <w:rPr>
                          <w:rFonts w:ascii="微软雅黑" w:eastAsia="微软雅黑" w:hAnsi="微软雅黑" w:cs="微软雅黑" w:hint="eastAsia"/>
                          <w:sz w:val="20"/>
                          <w:szCs w:val="20"/>
                          <w:lang w:eastAsia="zh-CN"/>
                        </w:rPr>
                      </w:pPr>
                    </w:p>
                  </w:txbxContent>
                </v:textbox>
                <w10:wrap anchorx="page" anchory="page"/>
              </v:shape>
            </w:pict>
          </mc:Fallback>
        </mc:AlternateContent>
      </w:r>
      <w:r>
        <w:rPr>
          <w:noProof/>
        </w:rPr>
        <w:drawing>
          <wp:inline distT="0" distB="0" distL="114300" distR="114300" wp14:anchorId="42C3C51C" wp14:editId="6B6DA420">
            <wp:extent cx="1371600" cy="1371600"/>
            <wp:effectExtent l="0" t="0" r="0" b="0"/>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8"/>
                    <a:stretch>
                      <a:fillRect/>
                    </a:stretch>
                  </pic:blipFill>
                  <pic:spPr>
                    <a:xfrm>
                      <a:off x="0" y="0"/>
                      <a:ext cx="1371600" cy="1371600"/>
                    </a:xfrm>
                    <a:prstGeom prst="rect">
                      <a:avLst/>
                    </a:prstGeom>
                  </pic:spPr>
                </pic:pic>
              </a:graphicData>
            </a:graphic>
          </wp:inline>
        </w:drawing>
      </w:r>
      <w:r>
        <w:rPr>
          <w:noProof/>
        </w:rPr>
        <w:drawing>
          <wp:inline distT="0" distB="0" distL="114300" distR="114300" wp14:anchorId="683E6179" wp14:editId="3C2E56EB">
            <wp:extent cx="1371600" cy="1371600"/>
            <wp:effectExtent l="0" t="0" r="0" b="0"/>
            <wp:docPr id="25" name="图片 2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1"/>
                    <pic:cNvPicPr>
                      <a:picLocks noChangeAspect="1"/>
                    </pic:cNvPicPr>
                  </pic:nvPicPr>
                  <pic:blipFill>
                    <a:blip r:embed="rId8"/>
                    <a:stretch>
                      <a:fillRect/>
                    </a:stretch>
                  </pic:blipFill>
                  <pic:spPr>
                    <a:xfrm>
                      <a:off x="0" y="0"/>
                      <a:ext cx="1371600" cy="1371600"/>
                    </a:xfrm>
                    <a:prstGeom prst="rect">
                      <a:avLst/>
                    </a:prstGeom>
                  </pic:spPr>
                </pic:pic>
              </a:graphicData>
            </a:graphic>
          </wp:inline>
        </w:drawing>
      </w:r>
      <w:r>
        <w:rPr>
          <w:noProof/>
        </w:rPr>
        <w:drawing>
          <wp:inline distT="0" distB="0" distL="114300" distR="114300" wp14:anchorId="58C947CB" wp14:editId="3CD40918">
            <wp:extent cx="1371600" cy="1371600"/>
            <wp:effectExtent l="0" t="0" r="0" b="0"/>
            <wp:docPr id="28"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
                    <pic:cNvPicPr>
                      <a:picLocks noChangeAspect="1"/>
                    </pic:cNvPicPr>
                  </pic:nvPicPr>
                  <pic:blipFill>
                    <a:blip r:embed="rId8"/>
                    <a:stretch>
                      <a:fillRect/>
                    </a:stretch>
                  </pic:blipFill>
                  <pic:spPr>
                    <a:xfrm>
                      <a:off x="0" y="0"/>
                      <a:ext cx="1371600" cy="1371600"/>
                    </a:xfrm>
                    <a:prstGeom prst="rect">
                      <a:avLst/>
                    </a:prstGeom>
                  </pic:spPr>
                </pic:pic>
              </a:graphicData>
            </a:graphic>
          </wp:inline>
        </w:drawing>
      </w:r>
    </w:p>
    <w:p w14:paraId="65EA48C5" w14:textId="005CAA50" w:rsidR="00F5789C" w:rsidRDefault="00D470E3">
      <w:pPr>
        <w:rPr>
          <w:rFonts w:ascii="Century" w:hAnsi="Century"/>
          <w:sz w:val="16"/>
          <w:szCs w:val="16"/>
          <w:lang w:val="id-ID"/>
        </w:rPr>
      </w:pPr>
      <w:r>
        <w:rPr>
          <w:noProof/>
        </w:rPr>
        <w:lastRenderedPageBreak/>
        <w:drawing>
          <wp:anchor distT="0" distB="0" distL="114300" distR="114300" simplePos="0" relativeHeight="306680832" behindDoc="0" locked="0" layoutInCell="1" allowOverlap="1" wp14:anchorId="2D6DA919" wp14:editId="1510BC22">
            <wp:simplePos x="0" y="0"/>
            <wp:positionH relativeFrom="column">
              <wp:posOffset>22860</wp:posOffset>
            </wp:positionH>
            <wp:positionV relativeFrom="page">
              <wp:posOffset>660400</wp:posOffset>
            </wp:positionV>
            <wp:extent cx="1752600" cy="1752600"/>
            <wp:effectExtent l="38100" t="38100" r="38100" b="3810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9" cstate="print">
                      <a:extLst>
                        <a:ext uri="{28A0092B-C50C-407E-A947-70E740481C1C}">
                          <a14:useLocalDpi xmlns:a14="http://schemas.microsoft.com/office/drawing/2010/main" val="0"/>
                        </a:ext>
                      </a:extLst>
                    </a:blip>
                    <a:srcRect t="12471" b="12471"/>
                    <a:stretch>
                      <a:fillRect/>
                    </a:stretch>
                  </pic:blipFill>
                  <pic:spPr>
                    <a:xfrm>
                      <a:off x="0" y="0"/>
                      <a:ext cx="1752600" cy="1752600"/>
                    </a:xfrm>
                    <a:prstGeom prst="ellipse">
                      <a:avLst/>
                    </a:prstGeom>
                    <a:ln w="28575">
                      <a:solidFill>
                        <a:schemeClr val="bg1"/>
                      </a:solidFill>
                    </a:ln>
                  </pic:spPr>
                </pic:pic>
              </a:graphicData>
            </a:graphic>
          </wp:anchor>
        </w:drawing>
      </w:r>
      <w:r w:rsidR="003A48D7">
        <w:rPr>
          <w:noProof/>
        </w:rPr>
        <mc:AlternateContent>
          <mc:Choice Requires="wps">
            <w:drawing>
              <wp:anchor distT="0" distB="0" distL="114300" distR="114300" simplePos="0" relativeHeight="306683904" behindDoc="0" locked="0" layoutInCell="1" allowOverlap="1" wp14:anchorId="475A0737" wp14:editId="33A4125B">
                <wp:simplePos x="0" y="0"/>
                <wp:positionH relativeFrom="page">
                  <wp:posOffset>3064168</wp:posOffset>
                </wp:positionH>
                <wp:positionV relativeFrom="page">
                  <wp:posOffset>195385</wp:posOffset>
                </wp:positionV>
                <wp:extent cx="3047365" cy="1106170"/>
                <wp:effectExtent l="0" t="0" r="0" b="0"/>
                <wp:wrapNone/>
                <wp:docPr id="4" name="文本框 3"/>
                <wp:cNvGraphicFramePr/>
                <a:graphic xmlns:a="http://schemas.openxmlformats.org/drawingml/2006/main">
                  <a:graphicData uri="http://schemas.microsoft.com/office/word/2010/wordprocessingShape">
                    <wps:wsp>
                      <wps:cNvSpPr txBox="1"/>
                      <wps:spPr>
                        <a:xfrm>
                          <a:off x="0" y="0"/>
                          <a:ext cx="3047365" cy="1106170"/>
                        </a:xfrm>
                        <a:prstGeom prst="rect">
                          <a:avLst/>
                        </a:prstGeom>
                        <a:noFill/>
                        <a:ln w="9525">
                          <a:noFill/>
                          <a:miter/>
                        </a:ln>
                        <a:effectLst/>
                      </wps:spPr>
                      <wps:txbx>
                        <w:txbxContent>
                          <w:p w14:paraId="037CA514" w14:textId="6049D2B8" w:rsidR="00F5789C" w:rsidRDefault="008F467C">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胡小豆</w:t>
                            </w:r>
                          </w:p>
                          <w:p w14:paraId="271CB983" w14:textId="77777777" w:rsidR="008F467C" w:rsidRDefault="008F467C" w:rsidP="008F467C">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求职意向：艺术总监</w:t>
                            </w:r>
                          </w:p>
                          <w:p w14:paraId="2192E639" w14:textId="77777777" w:rsidR="00F5789C" w:rsidRPr="008F467C" w:rsidRDefault="00F5789C">
                            <w:pPr>
                              <w:spacing w:before="117"/>
                              <w:ind w:left="20"/>
                              <w:rPr>
                                <w:rFonts w:ascii="Montserrat-Light" w:eastAsia="Montserrat-Light" w:hAnsi="Montserrat-Light" w:cs="Montserrat-Light"/>
                                <w:lang w:eastAsia="zh-CN"/>
                              </w:rPr>
                            </w:pPr>
                          </w:p>
                          <w:p w14:paraId="1B96E8E2" w14:textId="77777777" w:rsidR="00F5789C" w:rsidRDefault="00F5789C">
                            <w:pPr>
                              <w:spacing w:line="653" w:lineRule="exact"/>
                              <w:ind w:left="20"/>
                              <w:rPr>
                                <w:rFonts w:ascii="微软雅黑" w:eastAsia="微软雅黑" w:hAnsi="微软雅黑" w:cs="微软雅黑" w:hint="eastAsia"/>
                                <w:sz w:val="56"/>
                                <w:szCs w:val="56"/>
                                <w:lang w:eastAsia="zh-CN"/>
                              </w:rPr>
                            </w:pPr>
                          </w:p>
                          <w:p w14:paraId="0770E738" w14:textId="77777777" w:rsidR="00F5789C" w:rsidRDefault="00F5789C">
                            <w:pPr>
                              <w:spacing w:line="653" w:lineRule="exact"/>
                              <w:ind w:left="20"/>
                              <w:rPr>
                                <w:rFonts w:ascii="微软雅黑" w:eastAsia="微软雅黑" w:hAnsi="微软雅黑" w:cs="微软雅黑" w:hint="eastAsia"/>
                                <w:sz w:val="56"/>
                                <w:szCs w:val="56"/>
                                <w:lang w:eastAsia="zh-CN"/>
                              </w:rPr>
                            </w:pPr>
                          </w:p>
                          <w:p w14:paraId="1162FCE7" w14:textId="77777777" w:rsidR="00F5789C" w:rsidRDefault="00F5789C">
                            <w:pPr>
                              <w:spacing w:before="219"/>
                              <w:ind w:left="20"/>
                              <w:rPr>
                                <w:rFonts w:ascii="微软雅黑" w:eastAsia="微软雅黑" w:hAnsi="微软雅黑" w:cs="微软雅黑" w:hint="eastAsia"/>
                                <w:sz w:val="20"/>
                                <w:szCs w:val="20"/>
                                <w:lang w:eastAsia="zh-CN"/>
                              </w:rPr>
                            </w:pPr>
                          </w:p>
                        </w:txbxContent>
                      </wps:txbx>
                      <wps:bodyPr lIns="0" tIns="0" rIns="0" bIns="0" upright="1"/>
                    </wps:wsp>
                  </a:graphicData>
                </a:graphic>
              </wp:anchor>
            </w:drawing>
          </mc:Choice>
          <mc:Fallback>
            <w:pict>
              <v:shape w14:anchorId="475A0737" id="_x0000_s1031" type="#_x0000_t202" style="position:absolute;margin-left:241.25pt;margin-top:15.4pt;width:239.95pt;height:87.1pt;z-index:306683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" filled="f" stroked="f">
                <v:textbox inset="0,0,0,0">
                  <w:txbxContent>
                    <w:p w14:paraId="037CA514" w14:textId="6049D2B8" w:rsidR="00F5789C" w:rsidRDefault="008F467C">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胡小豆</w:t>
                      </w:r>
                    </w:p>
                    <w:p w14:paraId="271CB983" w14:textId="77777777" w:rsidR="008F467C" w:rsidRDefault="008F467C" w:rsidP="008F467C">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求职意向：艺术总监</w:t>
                      </w:r>
                    </w:p>
                    <w:p w14:paraId="2192E639" w14:textId="77777777" w:rsidR="00F5789C" w:rsidRPr="008F467C" w:rsidRDefault="00F5789C">
                      <w:pPr>
                        <w:spacing w:before="117"/>
                        <w:ind w:left="20"/>
                        <w:rPr>
                          <w:rFonts w:ascii="Montserrat-Light" w:eastAsia="Montserrat-Light" w:hAnsi="Montserrat-Light" w:cs="Montserrat-Light"/>
                          <w:lang w:eastAsia="zh-CN"/>
                        </w:rPr>
                      </w:pPr>
                    </w:p>
                    <w:p w14:paraId="1B96E8E2" w14:textId="77777777" w:rsidR="00F5789C" w:rsidRDefault="00F5789C">
                      <w:pPr>
                        <w:spacing w:line="653" w:lineRule="exact"/>
                        <w:ind w:left="20"/>
                        <w:rPr>
                          <w:rFonts w:ascii="微软雅黑" w:eastAsia="微软雅黑" w:hAnsi="微软雅黑" w:cs="微软雅黑" w:hint="eastAsia"/>
                          <w:sz w:val="56"/>
                          <w:szCs w:val="56"/>
                          <w:lang w:eastAsia="zh-CN"/>
                        </w:rPr>
                      </w:pPr>
                    </w:p>
                    <w:p w14:paraId="0770E738" w14:textId="77777777" w:rsidR="00F5789C" w:rsidRDefault="00F5789C">
                      <w:pPr>
                        <w:spacing w:line="653" w:lineRule="exact"/>
                        <w:ind w:left="20"/>
                        <w:rPr>
                          <w:rFonts w:ascii="微软雅黑" w:eastAsia="微软雅黑" w:hAnsi="微软雅黑" w:cs="微软雅黑" w:hint="eastAsia"/>
                          <w:sz w:val="56"/>
                          <w:szCs w:val="56"/>
                          <w:lang w:eastAsia="zh-CN"/>
                        </w:rPr>
                      </w:pPr>
                    </w:p>
                    <w:p w14:paraId="1162FCE7" w14:textId="77777777" w:rsidR="00F5789C" w:rsidRDefault="00F5789C">
                      <w:pPr>
                        <w:spacing w:before="219"/>
                        <w:ind w:left="20"/>
                        <w:rPr>
                          <w:rFonts w:ascii="微软雅黑" w:eastAsia="微软雅黑" w:hAnsi="微软雅黑" w:cs="微软雅黑" w:hint="eastAsia"/>
                          <w:sz w:val="20"/>
                          <w:szCs w:val="20"/>
                          <w:lang w:eastAsia="zh-CN"/>
                        </w:rPr>
                      </w:pPr>
                    </w:p>
                  </w:txbxContent>
                </v:textbox>
                <w10:wrap anchorx="page" anchory="page"/>
              </v:shape>
            </w:pict>
          </mc:Fallback>
        </mc:AlternateContent>
      </w:r>
    </w:p>
    <w:p w14:paraId="67F6A9A5" w14:textId="6568CE05" w:rsidR="00F5789C" w:rsidRDefault="00F5789C">
      <w:pPr>
        <w:spacing w:after="0" w:line="240" w:lineRule="auto"/>
        <w:rPr>
          <w:rFonts w:ascii="Century" w:hAnsi="Century"/>
          <w:color w:val="7F7F7F" w:themeColor="text1" w:themeTint="80"/>
          <w:sz w:val="16"/>
          <w:szCs w:val="16"/>
          <w:lang w:val="id-ID"/>
        </w:rPr>
      </w:pPr>
    </w:p>
    <w:p w14:paraId="7CD71759" w14:textId="5A6218C2" w:rsidR="00F5789C" w:rsidRDefault="003A48D7">
      <w:pPr>
        <w:rPr>
          <w:lang w:eastAsia="zh-CN"/>
        </w:rPr>
        <w:sectPr w:rsidR="00F5789C">
          <w:pgSz w:w="11907" w:h="16839"/>
          <w:pgMar w:top="720" w:right="720" w:bottom="720" w:left="734" w:header="2160" w:footer="706" w:gutter="0"/>
          <w:cols w:space="708"/>
          <w:docGrid w:linePitch="360"/>
        </w:sectPr>
      </w:pPr>
      <w:r>
        <w:rPr>
          <w:noProof/>
        </w:rPr>
        <mc:AlternateContent>
          <mc:Choice Requires="wps">
            <w:drawing>
              <wp:anchor distT="0" distB="0" distL="114300" distR="114300" simplePos="0" relativeHeight="306682880" behindDoc="0" locked="0" layoutInCell="1" allowOverlap="1" wp14:anchorId="7DDF5539" wp14:editId="5EBB2BA2">
                <wp:simplePos x="0" y="0"/>
                <wp:positionH relativeFrom="column">
                  <wp:posOffset>2418373</wp:posOffset>
                </wp:positionH>
                <wp:positionV relativeFrom="paragraph">
                  <wp:posOffset>717159</wp:posOffset>
                </wp:positionV>
                <wp:extent cx="4357370" cy="8447405"/>
                <wp:effectExtent l="0" t="0" r="0" b="0"/>
                <wp:wrapNone/>
                <wp:docPr id="13" name="Text Box 11"/>
                <wp:cNvGraphicFramePr/>
                <a:graphic xmlns:a="http://schemas.openxmlformats.org/drawingml/2006/main">
                  <a:graphicData uri="http://schemas.microsoft.com/office/word/2010/wordprocessingShape">
                    <wps:wsp>
                      <wps:cNvSpPr txBox="1"/>
                      <wps:spPr>
                        <a:xfrm>
                          <a:off x="0" y="0"/>
                          <a:ext cx="4357370" cy="8447405"/>
                        </a:xfrm>
                        <a:prstGeom prst="rect">
                          <a:avLst/>
                        </a:prstGeom>
                        <a:noFill/>
                        <a:ln>
                          <a:noFill/>
                        </a:ln>
                        <a:effectLst/>
                      </wps:spPr>
                      <wps:txbx>
                        <w:txbxContent>
                          <w:p w14:paraId="5BDD2A97" w14:textId="77777777" w:rsidR="00F5789C" w:rsidRDefault="00477CA5">
                            <w:pPr>
                              <w:spacing w:line="240" w:lineRule="auto"/>
                              <w:rPr>
                                <w:rFonts w:ascii="微软雅黑" w:eastAsia="微软雅黑" w:hAnsi="微软雅黑" w:cs="微软雅黑" w:hint="eastAsia"/>
                                <w:b/>
                                <w:bCs/>
                                <w:sz w:val="28"/>
                                <w:szCs w:val="28"/>
                                <w:lang w:eastAsia="zh-CN"/>
                              </w:rPr>
                            </w:pPr>
                            <w:r>
                              <w:rPr>
                                <w:rFonts w:ascii="微软雅黑" w:eastAsia="微软雅黑" w:hAnsi="微软雅黑" w:cs="微软雅黑" w:hint="eastAsia"/>
                                <w:b/>
                                <w:bCs/>
                                <w:sz w:val="28"/>
                                <w:szCs w:val="28"/>
                                <w:lang w:eastAsia="zh-CN"/>
                              </w:rPr>
                              <w:t>个 人 简 介</w:t>
                            </w:r>
                          </w:p>
                          <w:p w14:paraId="4EB7D11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这里描述关于你的任职细节，描述的内容可以让潜在的雇主知道他们为什么需要雇佣你。介绍一些职业生涯的亮点，合作过的业内著名人事或参与的项目介绍</w:t>
                            </w:r>
                          </w:p>
                          <w:p w14:paraId="7CDCA728" w14:textId="77777777" w:rsidR="00F5789C" w:rsidRDefault="00F5789C">
                            <w:pPr>
                              <w:rPr>
                                <w:rFonts w:ascii="微软雅黑" w:eastAsia="微软雅黑" w:hAnsi="微软雅黑" w:cs="微软雅黑" w:hint="eastAsia"/>
                                <w:sz w:val="22"/>
                                <w:szCs w:val="22"/>
                                <w:lang w:eastAsia="zh-CN"/>
                              </w:rPr>
                            </w:pPr>
                          </w:p>
                          <w:p w14:paraId="3805A0E5" w14:textId="77777777" w:rsidR="00F5789C" w:rsidRDefault="00477CA5">
                            <w:pPr>
                              <w:spacing w:line="240" w:lineRule="auto"/>
                              <w:rPr>
                                <w:rFonts w:ascii="微软雅黑" w:eastAsia="微软雅黑" w:hAnsi="微软雅黑" w:cs="微软雅黑" w:hint="eastAsia"/>
                                <w:b/>
                                <w:bCs/>
                                <w:sz w:val="28"/>
                                <w:szCs w:val="28"/>
                                <w:lang w:eastAsia="zh-CN"/>
                              </w:rPr>
                            </w:pPr>
                            <w:r>
                              <w:rPr>
                                <w:rFonts w:ascii="微软雅黑" w:eastAsia="微软雅黑" w:hAnsi="微软雅黑" w:cs="微软雅黑" w:hint="eastAsia"/>
                                <w:b/>
                                <w:bCs/>
                                <w:sz w:val="28"/>
                                <w:szCs w:val="28"/>
                                <w:lang w:eastAsia="zh-CN"/>
                              </w:rPr>
                              <w:t>工 作 经 验</w:t>
                            </w:r>
                          </w:p>
                          <w:p w14:paraId="4AFA324E" w14:textId="77777777" w:rsidR="00F5789C" w:rsidRDefault="00477CA5">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现 今</w:t>
                            </w:r>
                          </w:p>
                          <w:p w14:paraId="7B68AE41"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79F1DE3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4EE78FEB" w14:textId="3C78D9A2"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24890868"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3814560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7F35E325" w14:textId="2501A637"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51580C02"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39D1957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385F25C2" w14:textId="1DA1CCAB"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35385A2B"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4DE80387"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w:t>
                            </w:r>
                          </w:p>
                          <w:p w14:paraId="58DC3F10" w14:textId="77777777" w:rsidR="00F5789C" w:rsidRDefault="00F5789C">
                            <w:pPr>
                              <w:rPr>
                                <w:rFonts w:ascii="微软雅黑" w:eastAsia="微软雅黑" w:hAnsi="微软雅黑" w:cs="微软雅黑" w:hint="eastAsia"/>
                                <w:sz w:val="22"/>
                                <w:szCs w:val="22"/>
                                <w:lang w:eastAsia="zh-CN"/>
                              </w:rPr>
                            </w:pPr>
                          </w:p>
                          <w:p w14:paraId="146C2DAB" w14:textId="77777777" w:rsidR="00F5789C" w:rsidRDefault="00F5789C">
                            <w:pPr>
                              <w:rPr>
                                <w:rFonts w:ascii="微软雅黑" w:eastAsia="微软雅黑" w:hAnsi="微软雅黑" w:cs="微软雅黑" w:hint="eastAsia"/>
                                <w:sz w:val="22"/>
                                <w:szCs w:val="22"/>
                                <w:lang w:eastAsia="zh-CN"/>
                              </w:rPr>
                            </w:pPr>
                          </w:p>
                          <w:p w14:paraId="1520BF55" w14:textId="77777777" w:rsidR="00F5789C" w:rsidRDefault="00F5789C">
                            <w:pPr>
                              <w:rPr>
                                <w:rFonts w:ascii="微软雅黑" w:eastAsia="微软雅黑" w:hAnsi="微软雅黑" w:cs="微软雅黑" w:hint="eastAsia"/>
                                <w:sz w:val="22"/>
                                <w:szCs w:val="22"/>
                                <w:lang w:eastAsia="zh-CN"/>
                              </w:rPr>
                            </w:pPr>
                          </w:p>
                          <w:p w14:paraId="2458DAED" w14:textId="77777777" w:rsidR="00F5789C" w:rsidRDefault="00F5789C">
                            <w:pPr>
                              <w:rPr>
                                <w:rFonts w:ascii="微软雅黑" w:eastAsia="微软雅黑" w:hAnsi="微软雅黑" w:cs="微软雅黑" w:hint="eastAsia"/>
                                <w:sz w:val="22"/>
                                <w:szCs w:val="22"/>
                                <w:lang w:eastAsia="zh-CN"/>
                              </w:rPr>
                            </w:pPr>
                          </w:p>
                          <w:p w14:paraId="7FD36EAA" w14:textId="77777777" w:rsidR="00F5789C" w:rsidRDefault="00F5789C">
                            <w:pPr>
                              <w:rPr>
                                <w:rFonts w:ascii="微软雅黑" w:eastAsia="微软雅黑" w:hAnsi="微软雅黑" w:cs="微软雅黑" w:hint="eastAsia"/>
                                <w:sz w:val="22"/>
                                <w:szCs w:val="22"/>
                                <w:lang w:eastAsia="zh-CN"/>
                              </w:rPr>
                            </w:pPr>
                          </w:p>
                          <w:p w14:paraId="6D497547" w14:textId="77777777" w:rsidR="00F5789C" w:rsidRDefault="00F5789C">
                            <w:pPr>
                              <w:rPr>
                                <w:rFonts w:ascii="微软雅黑" w:eastAsia="微软雅黑" w:hAnsi="微软雅黑" w:cs="微软雅黑" w:hint="eastAsia"/>
                                <w:sz w:val="22"/>
                                <w:szCs w:val="22"/>
                                <w:lang w:eastAsia="zh-CN"/>
                              </w:rPr>
                            </w:pPr>
                          </w:p>
                          <w:p w14:paraId="36251902" w14:textId="77777777" w:rsidR="00F5789C" w:rsidRDefault="00F5789C">
                            <w:pPr>
                              <w:rPr>
                                <w:rFonts w:ascii="微软雅黑" w:eastAsia="微软雅黑" w:hAnsi="微软雅黑" w:cs="微软雅黑" w:hint="eastAsia"/>
                                <w:sz w:val="22"/>
                                <w:szCs w:val="22"/>
                                <w:lang w:eastAsia="zh-CN"/>
                              </w:rPr>
                            </w:pPr>
                          </w:p>
                          <w:p w14:paraId="483D3113" w14:textId="77777777" w:rsidR="00F5789C" w:rsidRDefault="00F5789C">
                            <w:pPr>
                              <w:rPr>
                                <w:rFonts w:ascii="微软雅黑" w:eastAsia="微软雅黑" w:hAnsi="微软雅黑" w:cs="微软雅黑" w:hint="eastAsia"/>
                                <w:sz w:val="22"/>
                                <w:szCs w:val="22"/>
                                <w:lang w:eastAsia="zh-CN"/>
                              </w:rPr>
                            </w:pPr>
                          </w:p>
                          <w:p w14:paraId="6E908D73" w14:textId="77777777" w:rsidR="00F5789C" w:rsidRDefault="00F5789C">
                            <w:pPr>
                              <w:rPr>
                                <w:rFonts w:ascii="微软雅黑" w:eastAsia="微软雅黑" w:hAnsi="微软雅黑" w:cs="微软雅黑" w:hint="eastAsia"/>
                                <w:sz w:val="22"/>
                                <w:szCs w:val="22"/>
                                <w:lang w:eastAsia="zh-CN"/>
                              </w:rPr>
                            </w:pPr>
                          </w:p>
                          <w:p w14:paraId="3A8F7608" w14:textId="77777777" w:rsidR="00F5789C" w:rsidRDefault="00F5789C">
                            <w:pPr>
                              <w:rPr>
                                <w:rFonts w:ascii="微软雅黑" w:eastAsia="微软雅黑" w:hAnsi="微软雅黑" w:cs="微软雅黑" w:hint="eastAsia"/>
                                <w:sz w:val="22"/>
                                <w:szCs w:val="22"/>
                                <w:lang w:eastAsia="zh-CN"/>
                              </w:rPr>
                            </w:pPr>
                          </w:p>
                          <w:p w14:paraId="2CAFD11F" w14:textId="77777777" w:rsidR="00F5789C" w:rsidRDefault="00F5789C">
                            <w:pPr>
                              <w:rPr>
                                <w:rFonts w:ascii="微软雅黑" w:eastAsia="微软雅黑" w:hAnsi="微软雅黑" w:cs="微软雅黑" w:hint="eastAsia"/>
                                <w:sz w:val="22"/>
                                <w:szCs w:val="22"/>
                                <w:lang w:eastAsia="zh-CN"/>
                              </w:rPr>
                            </w:pPr>
                          </w:p>
                          <w:p w14:paraId="6FF65F49" w14:textId="77777777" w:rsidR="00F5789C" w:rsidRDefault="00F5789C">
                            <w:pPr>
                              <w:rPr>
                                <w:rFonts w:ascii="微软雅黑" w:eastAsia="微软雅黑" w:hAnsi="微软雅黑" w:cs="微软雅黑" w:hint="eastAsia"/>
                                <w:sz w:val="22"/>
                                <w:szCs w:val="22"/>
                                <w:lang w:eastAsia="zh-CN"/>
                              </w:rPr>
                            </w:pPr>
                          </w:p>
                          <w:p w14:paraId="59B2693B" w14:textId="77777777" w:rsidR="00F5789C" w:rsidRDefault="00F5789C">
                            <w:pPr>
                              <w:rPr>
                                <w:rFonts w:ascii="微软雅黑" w:eastAsia="微软雅黑" w:hAnsi="微软雅黑" w:cs="微软雅黑" w:hint="eastAsia"/>
                                <w:sz w:val="22"/>
                                <w:szCs w:val="22"/>
                                <w:lang w:eastAsia="zh-CN"/>
                              </w:rPr>
                            </w:pPr>
                          </w:p>
                          <w:p w14:paraId="2C7BE410" w14:textId="77777777" w:rsidR="00F5789C" w:rsidRDefault="00F5789C">
                            <w:pPr>
                              <w:rPr>
                                <w:rFonts w:ascii="微软雅黑" w:eastAsia="微软雅黑" w:hAnsi="微软雅黑" w:cs="微软雅黑" w:hint="eastAsia"/>
                                <w:sz w:val="22"/>
                                <w:szCs w:val="22"/>
                                <w:lang w:eastAsia="zh-CN"/>
                              </w:rPr>
                            </w:pPr>
                          </w:p>
                          <w:p w14:paraId="27E8F54F" w14:textId="77777777" w:rsidR="00F5789C" w:rsidRDefault="00F5789C">
                            <w:pPr>
                              <w:rPr>
                                <w:rFonts w:ascii="微软雅黑" w:eastAsia="微软雅黑" w:hAnsi="微软雅黑" w:cs="微软雅黑" w:hint="eastAsia"/>
                                <w:sz w:val="22"/>
                                <w:szCs w:val="22"/>
                                <w:lang w:eastAsia="zh-CN"/>
                              </w:rPr>
                            </w:pPr>
                          </w:p>
                          <w:p w14:paraId="2F1793B8" w14:textId="77777777" w:rsidR="00F5789C" w:rsidRDefault="00F5789C">
                            <w:pPr>
                              <w:rPr>
                                <w:rFonts w:ascii="微软雅黑" w:eastAsia="微软雅黑" w:hAnsi="微软雅黑" w:cs="微软雅黑" w:hint="eastAsia"/>
                                <w:sz w:val="22"/>
                                <w:szCs w:val="22"/>
                                <w:lang w:eastAsia="zh-CN"/>
                              </w:rPr>
                            </w:pPr>
                          </w:p>
                          <w:p w14:paraId="368AC047" w14:textId="77777777" w:rsidR="00F5789C" w:rsidRDefault="00F5789C">
                            <w:pPr>
                              <w:rPr>
                                <w:rFonts w:ascii="微软雅黑" w:eastAsia="微软雅黑" w:hAnsi="微软雅黑" w:cs="微软雅黑" w:hint="eastAsia"/>
                                <w:sz w:val="22"/>
                                <w:szCs w:val="22"/>
                                <w:lang w:eastAsia="zh-CN"/>
                              </w:rPr>
                            </w:pPr>
                          </w:p>
                          <w:p w14:paraId="03FF33BF" w14:textId="77777777" w:rsidR="00F5789C" w:rsidRDefault="00F5789C">
                            <w:pPr>
                              <w:rPr>
                                <w:rFonts w:ascii="微软雅黑" w:eastAsia="微软雅黑" w:hAnsi="微软雅黑" w:cs="微软雅黑" w:hint="eastAsia"/>
                                <w:sz w:val="22"/>
                                <w:szCs w:val="22"/>
                                <w:lang w:eastAsia="zh-CN"/>
                              </w:rPr>
                            </w:pPr>
                          </w:p>
                          <w:p w14:paraId="7070D297" w14:textId="77777777" w:rsidR="00F5789C" w:rsidRDefault="00F5789C">
                            <w:pPr>
                              <w:rPr>
                                <w:rFonts w:ascii="微软雅黑" w:eastAsia="微软雅黑" w:hAnsi="微软雅黑" w:cs="微软雅黑" w:hint="eastAsia"/>
                                <w:sz w:val="22"/>
                                <w:szCs w:val="22"/>
                                <w:lang w:eastAsia="zh-CN"/>
                              </w:rPr>
                            </w:pPr>
                          </w:p>
                        </w:txbxContent>
                      </wps:txbx>
                      <wps:bodyPr rot="0" spcFirstLastPara="0" vert="horz" wrap="square" lIns="91440" tIns="45720" rIns="91440" bIns="45720" numCol="1" spcCol="0" rtlCol="0" fromWordArt="0" anchor="t" anchorCtr="0" forceAA="0" compatLnSpc="1">
                        <a:noAutofit/>
                      </wps:bodyPr>
                    </wps:wsp>
                  </a:graphicData>
                </a:graphic>
              </wp:anchor>
            </w:drawing>
          </mc:Choice>
          <mc:Fallback>
            <w:pict>
              <v:shape w14:anchorId="7DDF5539" id="Text Box 11" o:spid="_x0000_s1032" type="#_x0000_t202" style="position:absolute;margin-left:190.4pt;margin-top:56.45pt;width:343.1pt;height:665.15pt;z-index:30668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" filled="f" stroked="f">
                <v:textbox>
                  <w:txbxContent>
                    <w:p w14:paraId="5BDD2A97" w14:textId="77777777" w:rsidR="00F5789C" w:rsidRDefault="00477CA5">
                      <w:pPr>
                        <w:spacing w:line="240" w:lineRule="auto"/>
                        <w:rPr>
                          <w:rFonts w:ascii="微软雅黑" w:eastAsia="微软雅黑" w:hAnsi="微软雅黑" w:cs="微软雅黑" w:hint="eastAsia"/>
                          <w:b/>
                          <w:bCs/>
                          <w:sz w:val="28"/>
                          <w:szCs w:val="28"/>
                          <w:lang w:eastAsia="zh-CN"/>
                        </w:rPr>
                      </w:pPr>
                      <w:r>
                        <w:rPr>
                          <w:rFonts w:ascii="微软雅黑" w:eastAsia="微软雅黑" w:hAnsi="微软雅黑" w:cs="微软雅黑" w:hint="eastAsia"/>
                          <w:b/>
                          <w:bCs/>
                          <w:sz w:val="28"/>
                          <w:szCs w:val="28"/>
                          <w:lang w:eastAsia="zh-CN"/>
                        </w:rPr>
                        <w:t>个 人 简 介</w:t>
                      </w:r>
                    </w:p>
                    <w:p w14:paraId="4EB7D11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这里描述关于你的任职细节，描述的内容可以让潜在的雇主知道他们为什么需要雇佣你。介绍一些职业生涯的亮点，合作过的业内著名人事或参与的项目介绍</w:t>
                      </w:r>
                    </w:p>
                    <w:p w14:paraId="7CDCA728" w14:textId="77777777" w:rsidR="00F5789C" w:rsidRDefault="00F5789C">
                      <w:pPr>
                        <w:rPr>
                          <w:rFonts w:ascii="微软雅黑" w:eastAsia="微软雅黑" w:hAnsi="微软雅黑" w:cs="微软雅黑" w:hint="eastAsia"/>
                          <w:sz w:val="22"/>
                          <w:szCs w:val="22"/>
                          <w:lang w:eastAsia="zh-CN"/>
                        </w:rPr>
                      </w:pPr>
                    </w:p>
                    <w:p w14:paraId="3805A0E5" w14:textId="77777777" w:rsidR="00F5789C" w:rsidRDefault="00477CA5">
                      <w:pPr>
                        <w:spacing w:line="240" w:lineRule="auto"/>
                        <w:rPr>
                          <w:rFonts w:ascii="微软雅黑" w:eastAsia="微软雅黑" w:hAnsi="微软雅黑" w:cs="微软雅黑" w:hint="eastAsia"/>
                          <w:b/>
                          <w:bCs/>
                          <w:sz w:val="28"/>
                          <w:szCs w:val="28"/>
                          <w:lang w:eastAsia="zh-CN"/>
                        </w:rPr>
                      </w:pPr>
                      <w:r>
                        <w:rPr>
                          <w:rFonts w:ascii="微软雅黑" w:eastAsia="微软雅黑" w:hAnsi="微软雅黑" w:cs="微软雅黑" w:hint="eastAsia"/>
                          <w:b/>
                          <w:bCs/>
                          <w:sz w:val="28"/>
                          <w:szCs w:val="28"/>
                          <w:lang w:eastAsia="zh-CN"/>
                        </w:rPr>
                        <w:t>工 作 经 验</w:t>
                      </w:r>
                    </w:p>
                    <w:p w14:paraId="4AFA324E" w14:textId="77777777" w:rsidR="00F5789C" w:rsidRDefault="00477CA5">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现 今</w:t>
                      </w:r>
                    </w:p>
                    <w:p w14:paraId="7B68AE41"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79F1DE3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4EE78FEB" w14:textId="3C78D9A2"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24890868"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3814560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7F35E325" w14:textId="2501A637"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51580C02"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39D1957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就是在这个公司任职时所担任职位工作经历等等这个公司任职时所担任职位工作经历等等这个公司任职时所担任职位工作经历</w:t>
                      </w:r>
                    </w:p>
                    <w:p w14:paraId="385F25C2" w14:textId="1DA1CCAB" w:rsidR="00F5789C" w:rsidRDefault="0027153A">
                      <w:pPr>
                        <w:spacing w:line="240" w:lineRule="auto"/>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 xml:space="preserve">- </w:t>
                      </w:r>
                      <w:r>
                        <w:rPr>
                          <w:rFonts w:ascii="微软雅黑" w:eastAsia="微软雅黑" w:hAnsi="微软雅黑" w:cs="微软雅黑" w:hint="eastAsia"/>
                          <w:sz w:val="22"/>
                          <w:szCs w:val="22"/>
                          <w:lang w:eastAsia="zh-CN"/>
                        </w:rPr>
                        <w:t>20xx</w:t>
                      </w:r>
                    </w:p>
                    <w:p w14:paraId="35385A2B" w14:textId="77777777" w:rsidR="00F5789C" w:rsidRDefault="00477CA5">
                      <w:pPr>
                        <w:spacing w:line="360" w:lineRule="auto"/>
                        <w:rPr>
                          <w:rFonts w:ascii="微软雅黑" w:eastAsia="微软雅黑" w:hAnsi="微软雅黑" w:cs="微软雅黑" w:hint="eastAsia"/>
                          <w:b/>
                          <w:bCs/>
                          <w:sz w:val="22"/>
                          <w:szCs w:val="22"/>
                          <w:lang w:eastAsia="zh-CN"/>
                        </w:rPr>
                      </w:pPr>
                      <w:r>
                        <w:rPr>
                          <w:rFonts w:ascii="微软雅黑" w:eastAsia="微软雅黑" w:hAnsi="微软雅黑" w:cs="微软雅黑" w:hint="eastAsia"/>
                          <w:b/>
                          <w:bCs/>
                          <w:sz w:val="22"/>
                          <w:szCs w:val="22"/>
                          <w:lang w:eastAsia="zh-CN"/>
                        </w:rPr>
                        <w:t>工作单位 | 艺术总监</w:t>
                      </w:r>
                    </w:p>
                    <w:p w14:paraId="4DE80387"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就是在这个公司任职时所担任职位工作经历等等这个公司任职时所担任职位工作经</w:t>
                      </w:r>
                    </w:p>
                    <w:p w14:paraId="58DC3F10" w14:textId="77777777" w:rsidR="00F5789C" w:rsidRDefault="00F5789C">
                      <w:pPr>
                        <w:rPr>
                          <w:rFonts w:ascii="微软雅黑" w:eastAsia="微软雅黑" w:hAnsi="微软雅黑" w:cs="微软雅黑" w:hint="eastAsia"/>
                          <w:sz w:val="22"/>
                          <w:szCs w:val="22"/>
                          <w:lang w:eastAsia="zh-CN"/>
                        </w:rPr>
                      </w:pPr>
                    </w:p>
                    <w:p w14:paraId="146C2DAB" w14:textId="77777777" w:rsidR="00F5789C" w:rsidRDefault="00F5789C">
                      <w:pPr>
                        <w:rPr>
                          <w:rFonts w:ascii="微软雅黑" w:eastAsia="微软雅黑" w:hAnsi="微软雅黑" w:cs="微软雅黑" w:hint="eastAsia"/>
                          <w:sz w:val="22"/>
                          <w:szCs w:val="22"/>
                          <w:lang w:eastAsia="zh-CN"/>
                        </w:rPr>
                      </w:pPr>
                    </w:p>
                    <w:p w14:paraId="1520BF55" w14:textId="77777777" w:rsidR="00F5789C" w:rsidRDefault="00F5789C">
                      <w:pPr>
                        <w:rPr>
                          <w:rFonts w:ascii="微软雅黑" w:eastAsia="微软雅黑" w:hAnsi="微软雅黑" w:cs="微软雅黑" w:hint="eastAsia"/>
                          <w:sz w:val="22"/>
                          <w:szCs w:val="22"/>
                          <w:lang w:eastAsia="zh-CN"/>
                        </w:rPr>
                      </w:pPr>
                    </w:p>
                    <w:p w14:paraId="2458DAED" w14:textId="77777777" w:rsidR="00F5789C" w:rsidRDefault="00F5789C">
                      <w:pPr>
                        <w:rPr>
                          <w:rFonts w:ascii="微软雅黑" w:eastAsia="微软雅黑" w:hAnsi="微软雅黑" w:cs="微软雅黑" w:hint="eastAsia"/>
                          <w:sz w:val="22"/>
                          <w:szCs w:val="22"/>
                          <w:lang w:eastAsia="zh-CN"/>
                        </w:rPr>
                      </w:pPr>
                    </w:p>
                    <w:p w14:paraId="7FD36EAA" w14:textId="77777777" w:rsidR="00F5789C" w:rsidRDefault="00F5789C">
                      <w:pPr>
                        <w:rPr>
                          <w:rFonts w:ascii="微软雅黑" w:eastAsia="微软雅黑" w:hAnsi="微软雅黑" w:cs="微软雅黑" w:hint="eastAsia"/>
                          <w:sz w:val="22"/>
                          <w:szCs w:val="22"/>
                          <w:lang w:eastAsia="zh-CN"/>
                        </w:rPr>
                      </w:pPr>
                    </w:p>
                    <w:p w14:paraId="6D497547" w14:textId="77777777" w:rsidR="00F5789C" w:rsidRDefault="00F5789C">
                      <w:pPr>
                        <w:rPr>
                          <w:rFonts w:ascii="微软雅黑" w:eastAsia="微软雅黑" w:hAnsi="微软雅黑" w:cs="微软雅黑" w:hint="eastAsia"/>
                          <w:sz w:val="22"/>
                          <w:szCs w:val="22"/>
                          <w:lang w:eastAsia="zh-CN"/>
                        </w:rPr>
                      </w:pPr>
                    </w:p>
                    <w:p w14:paraId="36251902" w14:textId="77777777" w:rsidR="00F5789C" w:rsidRDefault="00F5789C">
                      <w:pPr>
                        <w:rPr>
                          <w:rFonts w:ascii="微软雅黑" w:eastAsia="微软雅黑" w:hAnsi="微软雅黑" w:cs="微软雅黑" w:hint="eastAsia"/>
                          <w:sz w:val="22"/>
                          <w:szCs w:val="22"/>
                          <w:lang w:eastAsia="zh-CN"/>
                        </w:rPr>
                      </w:pPr>
                    </w:p>
                    <w:p w14:paraId="483D3113" w14:textId="77777777" w:rsidR="00F5789C" w:rsidRDefault="00F5789C">
                      <w:pPr>
                        <w:rPr>
                          <w:rFonts w:ascii="微软雅黑" w:eastAsia="微软雅黑" w:hAnsi="微软雅黑" w:cs="微软雅黑" w:hint="eastAsia"/>
                          <w:sz w:val="22"/>
                          <w:szCs w:val="22"/>
                          <w:lang w:eastAsia="zh-CN"/>
                        </w:rPr>
                      </w:pPr>
                    </w:p>
                    <w:p w14:paraId="6E908D73" w14:textId="77777777" w:rsidR="00F5789C" w:rsidRDefault="00F5789C">
                      <w:pPr>
                        <w:rPr>
                          <w:rFonts w:ascii="微软雅黑" w:eastAsia="微软雅黑" w:hAnsi="微软雅黑" w:cs="微软雅黑" w:hint="eastAsia"/>
                          <w:sz w:val="22"/>
                          <w:szCs w:val="22"/>
                          <w:lang w:eastAsia="zh-CN"/>
                        </w:rPr>
                      </w:pPr>
                    </w:p>
                    <w:p w14:paraId="3A8F7608" w14:textId="77777777" w:rsidR="00F5789C" w:rsidRDefault="00F5789C">
                      <w:pPr>
                        <w:rPr>
                          <w:rFonts w:ascii="微软雅黑" w:eastAsia="微软雅黑" w:hAnsi="微软雅黑" w:cs="微软雅黑" w:hint="eastAsia"/>
                          <w:sz w:val="22"/>
                          <w:szCs w:val="22"/>
                          <w:lang w:eastAsia="zh-CN"/>
                        </w:rPr>
                      </w:pPr>
                    </w:p>
                    <w:p w14:paraId="2CAFD11F" w14:textId="77777777" w:rsidR="00F5789C" w:rsidRDefault="00F5789C">
                      <w:pPr>
                        <w:rPr>
                          <w:rFonts w:ascii="微软雅黑" w:eastAsia="微软雅黑" w:hAnsi="微软雅黑" w:cs="微软雅黑" w:hint="eastAsia"/>
                          <w:sz w:val="22"/>
                          <w:szCs w:val="22"/>
                          <w:lang w:eastAsia="zh-CN"/>
                        </w:rPr>
                      </w:pPr>
                    </w:p>
                    <w:p w14:paraId="6FF65F49" w14:textId="77777777" w:rsidR="00F5789C" w:rsidRDefault="00F5789C">
                      <w:pPr>
                        <w:rPr>
                          <w:rFonts w:ascii="微软雅黑" w:eastAsia="微软雅黑" w:hAnsi="微软雅黑" w:cs="微软雅黑" w:hint="eastAsia"/>
                          <w:sz w:val="22"/>
                          <w:szCs w:val="22"/>
                          <w:lang w:eastAsia="zh-CN"/>
                        </w:rPr>
                      </w:pPr>
                    </w:p>
                    <w:p w14:paraId="59B2693B" w14:textId="77777777" w:rsidR="00F5789C" w:rsidRDefault="00F5789C">
                      <w:pPr>
                        <w:rPr>
                          <w:rFonts w:ascii="微软雅黑" w:eastAsia="微软雅黑" w:hAnsi="微软雅黑" w:cs="微软雅黑" w:hint="eastAsia"/>
                          <w:sz w:val="22"/>
                          <w:szCs w:val="22"/>
                          <w:lang w:eastAsia="zh-CN"/>
                        </w:rPr>
                      </w:pPr>
                    </w:p>
                    <w:p w14:paraId="2C7BE410" w14:textId="77777777" w:rsidR="00F5789C" w:rsidRDefault="00F5789C">
                      <w:pPr>
                        <w:rPr>
                          <w:rFonts w:ascii="微软雅黑" w:eastAsia="微软雅黑" w:hAnsi="微软雅黑" w:cs="微软雅黑" w:hint="eastAsia"/>
                          <w:sz w:val="22"/>
                          <w:szCs w:val="22"/>
                          <w:lang w:eastAsia="zh-CN"/>
                        </w:rPr>
                      </w:pPr>
                    </w:p>
                    <w:p w14:paraId="27E8F54F" w14:textId="77777777" w:rsidR="00F5789C" w:rsidRDefault="00F5789C">
                      <w:pPr>
                        <w:rPr>
                          <w:rFonts w:ascii="微软雅黑" w:eastAsia="微软雅黑" w:hAnsi="微软雅黑" w:cs="微软雅黑" w:hint="eastAsia"/>
                          <w:sz w:val="22"/>
                          <w:szCs w:val="22"/>
                          <w:lang w:eastAsia="zh-CN"/>
                        </w:rPr>
                      </w:pPr>
                    </w:p>
                    <w:p w14:paraId="2F1793B8" w14:textId="77777777" w:rsidR="00F5789C" w:rsidRDefault="00F5789C">
                      <w:pPr>
                        <w:rPr>
                          <w:rFonts w:ascii="微软雅黑" w:eastAsia="微软雅黑" w:hAnsi="微软雅黑" w:cs="微软雅黑" w:hint="eastAsia"/>
                          <w:sz w:val="22"/>
                          <w:szCs w:val="22"/>
                          <w:lang w:eastAsia="zh-CN"/>
                        </w:rPr>
                      </w:pPr>
                    </w:p>
                    <w:p w14:paraId="368AC047" w14:textId="77777777" w:rsidR="00F5789C" w:rsidRDefault="00F5789C">
                      <w:pPr>
                        <w:rPr>
                          <w:rFonts w:ascii="微软雅黑" w:eastAsia="微软雅黑" w:hAnsi="微软雅黑" w:cs="微软雅黑" w:hint="eastAsia"/>
                          <w:sz w:val="22"/>
                          <w:szCs w:val="22"/>
                          <w:lang w:eastAsia="zh-CN"/>
                        </w:rPr>
                      </w:pPr>
                    </w:p>
                    <w:p w14:paraId="03FF33BF" w14:textId="77777777" w:rsidR="00F5789C" w:rsidRDefault="00F5789C">
                      <w:pPr>
                        <w:rPr>
                          <w:rFonts w:ascii="微软雅黑" w:eastAsia="微软雅黑" w:hAnsi="微软雅黑" w:cs="微软雅黑" w:hint="eastAsia"/>
                          <w:sz w:val="22"/>
                          <w:szCs w:val="22"/>
                          <w:lang w:eastAsia="zh-CN"/>
                        </w:rPr>
                      </w:pPr>
                    </w:p>
                    <w:p w14:paraId="7070D297" w14:textId="77777777" w:rsidR="00F5789C" w:rsidRDefault="00F5789C">
                      <w:pPr>
                        <w:rPr>
                          <w:rFonts w:ascii="微软雅黑" w:eastAsia="微软雅黑" w:hAnsi="微软雅黑" w:cs="微软雅黑" w:hint="eastAsia"/>
                          <w:sz w:val="22"/>
                          <w:szCs w:val="22"/>
                          <w:lang w:eastAsia="zh-CN"/>
                        </w:rPr>
                      </w:pPr>
                    </w:p>
                  </w:txbxContent>
                </v:textbox>
              </v:shape>
            </w:pict>
          </mc:Fallback>
        </mc:AlternateContent>
      </w:r>
      <w:r w:rsidR="00E71423">
        <w:rPr>
          <w:noProof/>
          <w:lang w:eastAsia="zh-CN"/>
        </w:rPr>
        <mc:AlternateContent>
          <mc:Choice Requires="wps">
            <w:drawing>
              <wp:anchor distT="0" distB="0" distL="114300" distR="114300" simplePos="0" relativeHeight="306684928" behindDoc="1" locked="0" layoutInCell="1" allowOverlap="1" wp14:anchorId="4799E0D4" wp14:editId="4093D565">
                <wp:simplePos x="0" y="0"/>
                <wp:positionH relativeFrom="column">
                  <wp:posOffset>-549993</wp:posOffset>
                </wp:positionH>
                <wp:positionV relativeFrom="paragraph">
                  <wp:posOffset>717385</wp:posOffset>
                </wp:positionV>
                <wp:extent cx="2757170" cy="8193405"/>
                <wp:effectExtent l="0" t="0" r="5080" b="17145"/>
                <wp:wrapNone/>
                <wp:docPr id="55" name="矩形 96"/>
                <wp:cNvGraphicFramePr/>
                <a:graphic xmlns:a="http://schemas.openxmlformats.org/drawingml/2006/main">
                  <a:graphicData uri="http://schemas.microsoft.com/office/word/2010/wordprocessingShape">
                    <wps:wsp>
                      <wps:cNvSpPr/>
                      <wps:spPr>
                        <a:xfrm>
                          <a:off x="0" y="0"/>
                          <a:ext cx="2757170" cy="8193405"/>
                        </a:xfrm>
                        <a:custGeom>
                          <a:avLst/>
                          <a:gdLst>
                            <a:gd name="connsiteX0" fmla="*/ 0 w 3568"/>
                            <a:gd name="connsiteY0" fmla="*/ 1643 h 12903"/>
                            <a:gd name="connsiteX1" fmla="*/ 3568 w 3568"/>
                            <a:gd name="connsiteY1" fmla="*/ 0 h 12903"/>
                            <a:gd name="connsiteX2" fmla="*/ 3566 w 3568"/>
                            <a:gd name="connsiteY2" fmla="*/ 10916 h 12903"/>
                            <a:gd name="connsiteX3" fmla="*/ 31 w 3568"/>
                            <a:gd name="connsiteY3" fmla="*/ 12903 h 12903"/>
                            <a:gd name="connsiteX4" fmla="*/ 0 w 3568"/>
                            <a:gd name="connsiteY4" fmla="*/ 1643 h 129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8" h="12903">
                              <a:moveTo>
                                <a:pt x="0" y="1643"/>
                              </a:moveTo>
                              <a:lnTo>
                                <a:pt x="3568" y="0"/>
                              </a:lnTo>
                              <a:lnTo>
                                <a:pt x="3566" y="10916"/>
                              </a:lnTo>
                              <a:lnTo>
                                <a:pt x="31" y="12903"/>
                              </a:lnTo>
                              <a:lnTo>
                                <a:pt x="0" y="1643"/>
                              </a:lnTo>
                              <a:close/>
                            </a:path>
                          </a:pathLst>
                        </a:custGeom>
                        <a:solidFill>
                          <a:schemeClr val="accent2">
                            <a:lumMod val="20000"/>
                            <a:lumOff val="80000"/>
                          </a:schemeClr>
                        </a:solidFill>
                        <a:ln w="9525">
                          <a:noFill/>
                        </a:ln>
                      </wps:spPr>
                      <wps:bodyPr upright="1"/>
                    </wps:wsp>
                  </a:graphicData>
                </a:graphic>
              </wp:anchor>
            </w:drawing>
          </mc:Choice>
          <mc:Fallback>
            <w:pict>
              <v:shape w14:anchorId="02C5947F" id="矩形 96" o:spid="_x0000_s1026" style="position:absolute;left:0;text-align:left;margin-left:-43.3pt;margin-top:56.5pt;width:217.1pt;height:645.15pt;z-index:-196631552;visibility:visible;mso-wrap-style:square;mso-wrap-distance-left:9pt;mso-wrap-distance-top:0;mso-wrap-distance-right:9pt;mso-wrap-distance-bottom:0;mso-position-horizontal:absolute;mso-position-horizontal-relative:text;mso-position-vertical:absolute;mso-position-vertical-relative:text;v-text-anchor:top" coordsize="3568,1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" path="m,1643l3568,r-2,10916l31,12903,,1643xe" fillcolor="#f5dcd8 [661]" stroked="f">
                <v:path arrowok="t" o:connecttype="custom" o:connectlocs="0,1043305;2757170,0;2755625,6931660;23955,8193405;0,1043305" o:connectangles="0,0,0,0,0"/>
              </v:shape>
            </w:pict>
          </mc:Fallback>
        </mc:AlternateContent>
      </w:r>
      <w:r w:rsidR="00E71423">
        <w:rPr>
          <w:noProof/>
        </w:rPr>
        <mc:AlternateContent>
          <mc:Choice Requires="wps">
            <w:drawing>
              <wp:anchor distT="0" distB="0" distL="114300" distR="114300" simplePos="0" relativeHeight="251737088" behindDoc="0" locked="0" layoutInCell="1" allowOverlap="1" wp14:anchorId="4B7B888B" wp14:editId="5D321E93">
                <wp:simplePos x="0" y="0"/>
                <wp:positionH relativeFrom="column">
                  <wp:posOffset>22225</wp:posOffset>
                </wp:positionH>
                <wp:positionV relativeFrom="paragraph">
                  <wp:posOffset>2178685</wp:posOffset>
                </wp:positionV>
                <wp:extent cx="1748790" cy="642620"/>
                <wp:effectExtent l="0" t="0" r="0" b="0"/>
                <wp:wrapNone/>
                <wp:docPr id="1" name="文本框 1"/>
                <wp:cNvGraphicFramePr/>
                <a:graphic xmlns:a="http://schemas.openxmlformats.org/drawingml/2006/main">
                  <a:graphicData uri="http://schemas.microsoft.com/office/word/2010/wordprocessingShape">
                    <wps:wsp>
                      <wps:cNvSpPr txBox="1"/>
                      <wps:spPr>
                        <a:xfrm>
                          <a:off x="1810385" y="2427605"/>
                          <a:ext cx="1748790" cy="642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999AF" w14:textId="1525DB01" w:rsidR="00F5789C" w:rsidRDefault="00477CA5" w:rsidP="00E71423">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需要描述的地址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7B888B" id="文本框 1" o:spid="_x0000_s1033" type="#_x0000_t202" style="position:absolute;margin-left:1.75pt;margin-top:171.55pt;width:137.7pt;height:50.6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" filled="f" stroked="f" strokeweight=".5pt">
                <v:textbox>
                  <w:txbxContent>
                    <w:p w14:paraId="2DD999AF" w14:textId="1525DB01" w:rsidR="00F5789C" w:rsidRDefault="00477CA5" w:rsidP="00E71423">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需要描述的地址</w:t>
                      </w:r>
                    </w:p>
                  </w:txbxContent>
                </v:textbox>
              </v:shape>
            </w:pict>
          </mc:Fallback>
        </mc:AlternateContent>
      </w:r>
      <w:r w:rsidR="00E71423">
        <w:rPr>
          <w:noProof/>
        </w:rPr>
        <mc:AlternateContent>
          <mc:Choice Requires="wps">
            <w:drawing>
              <wp:anchor distT="0" distB="0" distL="114300" distR="114300" simplePos="0" relativeHeight="251976704" behindDoc="0" locked="0" layoutInCell="1" allowOverlap="1" wp14:anchorId="66CBE4B0" wp14:editId="3711145F">
                <wp:simplePos x="0" y="0"/>
                <wp:positionH relativeFrom="column">
                  <wp:posOffset>24765</wp:posOffset>
                </wp:positionH>
                <wp:positionV relativeFrom="paragraph">
                  <wp:posOffset>5487670</wp:posOffset>
                </wp:positionV>
                <wp:extent cx="1773555" cy="2984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7355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523D0"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邮箱 1XX@dXXer.com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CBE4B0" id="_x0000_s1034" type="#_x0000_t202" style="position:absolute;margin-left:1.95pt;margin-top:432.1pt;width:139.65pt;height:23.5pt;z-index:25197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" filled="f" stroked="f" strokeweight=".5pt">
                <v:textbox>
                  <w:txbxContent>
                    <w:p w14:paraId="114523D0"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邮箱 1XX@dXXer.com</w:t>
                      </w:r>
                    </w:p>
                  </w:txbxContent>
                </v:textbox>
              </v:shape>
            </w:pict>
          </mc:Fallback>
        </mc:AlternateContent>
      </w:r>
      <w:r w:rsidR="00E71423">
        <w:rPr>
          <w:noProof/>
        </w:rPr>
        <mc:AlternateContent>
          <mc:Choice Requires="wps">
            <w:drawing>
              <wp:anchor distT="0" distB="0" distL="114300" distR="114300" simplePos="0" relativeHeight="251816960" behindDoc="0" locked="0" layoutInCell="1" allowOverlap="1" wp14:anchorId="25475196" wp14:editId="3C11AF80">
                <wp:simplePos x="0" y="0"/>
                <wp:positionH relativeFrom="column">
                  <wp:posOffset>146050</wp:posOffset>
                </wp:positionH>
                <wp:positionV relativeFrom="paragraph">
                  <wp:posOffset>3975100</wp:posOffset>
                </wp:positionV>
                <wp:extent cx="1547495" cy="2984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4749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7D9B5"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电话 12345XXXXXX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475196" id="文本框 2" o:spid="_x0000_s1035" type="#_x0000_t202" style="position:absolute;margin-left:11.5pt;margin-top:313pt;width:121.85pt;height:23.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" filled="f" stroked="f" strokeweight=".5pt">
                <v:textbox>
                  <w:txbxContent>
                    <w:p w14:paraId="3617D9B5"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电话 12345XXXXXX</w:t>
                      </w:r>
                    </w:p>
                  </w:txbxContent>
                </v:textbox>
              </v:shape>
            </w:pict>
          </mc:Fallback>
        </mc:AlternateContent>
      </w:r>
      <w:r w:rsidR="00E71423">
        <w:rPr>
          <w:noProof/>
        </w:rPr>
        <mc:AlternateContent>
          <mc:Choice Requires="wps">
            <w:drawing>
              <wp:anchor distT="0" distB="0" distL="114300" distR="114300" simplePos="0" relativeHeight="251666432" behindDoc="0" locked="0" layoutInCell="1" allowOverlap="1" wp14:anchorId="0D868A55" wp14:editId="7D75A7A1">
                <wp:simplePos x="0" y="0"/>
                <wp:positionH relativeFrom="column">
                  <wp:posOffset>711200</wp:posOffset>
                </wp:positionH>
                <wp:positionV relativeFrom="paragraph">
                  <wp:posOffset>5008880</wp:posOffset>
                </wp:positionV>
                <wp:extent cx="414020" cy="288290"/>
                <wp:effectExtent l="0" t="0" r="5080" b="16510"/>
                <wp:wrapNone/>
                <wp:docPr id="32" name="Freeform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14020" cy="288290"/>
                        </a:xfrm>
                        <a:custGeom>
                          <a:avLst/>
                          <a:gdLst>
                            <a:gd name="T0" fmla="*/ 728 w 1109"/>
                            <a:gd name="T1" fmla="*/ 446 h 777"/>
                            <a:gd name="T2" fmla="*/ 554 w 1109"/>
                            <a:gd name="T3" fmla="*/ 609 h 777"/>
                            <a:gd name="T4" fmla="*/ 386 w 1109"/>
                            <a:gd name="T5" fmla="*/ 451 h 777"/>
                            <a:gd name="T6" fmla="*/ 59 w 1109"/>
                            <a:gd name="T7" fmla="*/ 777 h 777"/>
                            <a:gd name="T8" fmla="*/ 1050 w 1109"/>
                            <a:gd name="T9" fmla="*/ 777 h 777"/>
                            <a:gd name="T10" fmla="*/ 728 w 1109"/>
                            <a:gd name="T11" fmla="*/ 446 h 777"/>
                            <a:gd name="T12" fmla="*/ 728 w 1109"/>
                            <a:gd name="T13" fmla="*/ 446 h 777"/>
                            <a:gd name="T14" fmla="*/ 79 w 1109"/>
                            <a:gd name="T15" fmla="*/ 0 h 777"/>
                            <a:gd name="T16" fmla="*/ 554 w 1109"/>
                            <a:gd name="T17" fmla="*/ 456 h 777"/>
                            <a:gd name="T18" fmla="*/ 1030 w 1109"/>
                            <a:gd name="T19" fmla="*/ 0 h 777"/>
                            <a:gd name="T20" fmla="*/ 79 w 1109"/>
                            <a:gd name="T21" fmla="*/ 0 h 777"/>
                            <a:gd name="T22" fmla="*/ 787 w 1109"/>
                            <a:gd name="T23" fmla="*/ 386 h 777"/>
                            <a:gd name="T24" fmla="*/ 1109 w 1109"/>
                            <a:gd name="T25" fmla="*/ 723 h 777"/>
                            <a:gd name="T26" fmla="*/ 1109 w 1109"/>
                            <a:gd name="T27" fmla="*/ 84 h 777"/>
                            <a:gd name="T28" fmla="*/ 787 w 1109"/>
                            <a:gd name="T29" fmla="*/ 386 h 777"/>
                            <a:gd name="T30" fmla="*/ 787 w 1109"/>
                            <a:gd name="T31" fmla="*/ 386 h 777"/>
                            <a:gd name="T32" fmla="*/ 0 w 1109"/>
                            <a:gd name="T33" fmla="*/ 723 h 777"/>
                            <a:gd name="T34" fmla="*/ 327 w 1109"/>
                            <a:gd name="T35" fmla="*/ 391 h 777"/>
                            <a:gd name="T36" fmla="*/ 0 w 1109"/>
                            <a:gd name="T37" fmla="*/ 84 h 777"/>
                            <a:gd name="T38" fmla="*/ 0 w 1109"/>
                            <a:gd name="T39" fmla="*/ 723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9" h="777">
                              <a:moveTo>
                                <a:pt x="728" y="446"/>
                              </a:moveTo>
                              <a:lnTo>
                                <a:pt x="554" y="609"/>
                              </a:lnTo>
                              <a:lnTo>
                                <a:pt x="386" y="451"/>
                              </a:lnTo>
                              <a:lnTo>
                                <a:pt x="59" y="777"/>
                              </a:lnTo>
                              <a:lnTo>
                                <a:pt x="1050" y="777"/>
                              </a:lnTo>
                              <a:lnTo>
                                <a:pt x="728" y="446"/>
                              </a:lnTo>
                              <a:lnTo>
                                <a:pt x="728" y="446"/>
                              </a:lnTo>
                              <a:close/>
                              <a:moveTo>
                                <a:pt x="79" y="0"/>
                              </a:moveTo>
                              <a:lnTo>
                                <a:pt x="554" y="456"/>
                              </a:lnTo>
                              <a:lnTo>
                                <a:pt x="1030" y="0"/>
                              </a:lnTo>
                              <a:lnTo>
                                <a:pt x="79" y="0"/>
                              </a:lnTo>
                              <a:close/>
                              <a:moveTo>
                                <a:pt x="787" y="386"/>
                              </a:moveTo>
                              <a:lnTo>
                                <a:pt x="1109" y="723"/>
                              </a:lnTo>
                              <a:lnTo>
                                <a:pt x="1109" y="84"/>
                              </a:lnTo>
                              <a:lnTo>
                                <a:pt x="787" y="386"/>
                              </a:lnTo>
                              <a:lnTo>
                                <a:pt x="787" y="386"/>
                              </a:lnTo>
                              <a:close/>
                              <a:moveTo>
                                <a:pt x="0" y="723"/>
                              </a:moveTo>
                              <a:lnTo>
                                <a:pt x="327" y="391"/>
                              </a:lnTo>
                              <a:lnTo>
                                <a:pt x="0" y="84"/>
                              </a:lnTo>
                              <a:lnTo>
                                <a:pt x="0" y="723"/>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12D8531F" id="Freeform 32" o:spid="_x0000_s1026" style="position:absolute;left:0;text-align:left;margin-left:56pt;margin-top:394.4pt;width:32.6pt;height:22.7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110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" path="m728,446l554,609,386,451,59,777r991,l728,446r,xm79,l554,456,1030,,79,xm787,386r322,337l1109,84,787,386r,xm,723l327,391,,84,,723xe" fillcolor="black [3213]" stroked="f">
                <v:path arrowok="t" o:connecttype="custom" o:connectlocs="271782,165479;206823,225957;144104,167334;22026,288290;391994,288290;271782,165479;271782,165479;29493,0;206823,169189;384527,0;29493,0;293809,143217;414020,268254;414020,31166;293809,143217;293809,143217;0,268254;122078,145073;0,31166;0,268254" o:connectangles="0,0,0,0,0,0,0,0,0,0,0,0,0,0,0,0,0,0,0,0"/>
                <o:lock v:ext="edit" aspectratio="t" verticies="t"/>
              </v:shape>
            </w:pict>
          </mc:Fallback>
        </mc:AlternateContent>
      </w:r>
      <w:r w:rsidR="00E71423">
        <w:rPr>
          <w:noProof/>
        </w:rPr>
        <mc:AlternateContent>
          <mc:Choice Requires="wps">
            <w:drawing>
              <wp:anchor distT="0" distB="0" distL="114300" distR="114300" simplePos="0" relativeHeight="251664384" behindDoc="0" locked="0" layoutInCell="1" allowOverlap="1" wp14:anchorId="25ACDA01" wp14:editId="73341E6B">
                <wp:simplePos x="0" y="0"/>
                <wp:positionH relativeFrom="column">
                  <wp:posOffset>789940</wp:posOffset>
                </wp:positionH>
                <wp:positionV relativeFrom="paragraph">
                  <wp:posOffset>1724025</wp:posOffset>
                </wp:positionV>
                <wp:extent cx="232410" cy="360045"/>
                <wp:effectExtent l="0" t="0" r="15240" b="1905"/>
                <wp:wrapNone/>
                <wp:docPr id="27" name="Freeform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32410" cy="360045"/>
                        </a:xfrm>
                        <a:custGeom>
                          <a:avLst/>
                          <a:gdLst>
                            <a:gd name="T0" fmla="*/ 0 w 783"/>
                            <a:gd name="T1" fmla="*/ 391 h 1381"/>
                            <a:gd name="T2" fmla="*/ 5 w 783"/>
                            <a:gd name="T3" fmla="*/ 312 h 1381"/>
                            <a:gd name="T4" fmla="*/ 30 w 783"/>
                            <a:gd name="T5" fmla="*/ 242 h 1381"/>
                            <a:gd name="T6" fmla="*/ 65 w 783"/>
                            <a:gd name="T7" fmla="*/ 173 h 1381"/>
                            <a:gd name="T8" fmla="*/ 114 w 783"/>
                            <a:gd name="T9" fmla="*/ 113 h 1381"/>
                            <a:gd name="T10" fmla="*/ 144 w 783"/>
                            <a:gd name="T11" fmla="*/ 89 h 1381"/>
                            <a:gd name="T12" fmla="*/ 208 w 783"/>
                            <a:gd name="T13" fmla="*/ 44 h 1381"/>
                            <a:gd name="T14" fmla="*/ 278 w 783"/>
                            <a:gd name="T15" fmla="*/ 14 h 1381"/>
                            <a:gd name="T16" fmla="*/ 352 w 783"/>
                            <a:gd name="T17" fmla="*/ 0 h 1381"/>
                            <a:gd name="T18" fmla="*/ 392 w 783"/>
                            <a:gd name="T19" fmla="*/ 0 h 1381"/>
                            <a:gd name="T20" fmla="*/ 471 w 783"/>
                            <a:gd name="T21" fmla="*/ 5 h 1381"/>
                            <a:gd name="T22" fmla="*/ 540 w 783"/>
                            <a:gd name="T23" fmla="*/ 29 h 1381"/>
                            <a:gd name="T24" fmla="*/ 609 w 783"/>
                            <a:gd name="T25" fmla="*/ 64 h 1381"/>
                            <a:gd name="T26" fmla="*/ 669 w 783"/>
                            <a:gd name="T27" fmla="*/ 113 h 1381"/>
                            <a:gd name="T28" fmla="*/ 694 w 783"/>
                            <a:gd name="T29" fmla="*/ 143 h 1381"/>
                            <a:gd name="T30" fmla="*/ 738 w 783"/>
                            <a:gd name="T31" fmla="*/ 208 h 1381"/>
                            <a:gd name="T32" fmla="*/ 768 w 783"/>
                            <a:gd name="T33" fmla="*/ 277 h 1381"/>
                            <a:gd name="T34" fmla="*/ 778 w 783"/>
                            <a:gd name="T35" fmla="*/ 351 h 1381"/>
                            <a:gd name="T36" fmla="*/ 783 w 783"/>
                            <a:gd name="T37" fmla="*/ 391 h 1381"/>
                            <a:gd name="T38" fmla="*/ 773 w 783"/>
                            <a:gd name="T39" fmla="*/ 470 h 1381"/>
                            <a:gd name="T40" fmla="*/ 753 w 783"/>
                            <a:gd name="T41" fmla="*/ 544 h 1381"/>
                            <a:gd name="T42" fmla="*/ 35 w 783"/>
                            <a:gd name="T43" fmla="*/ 549 h 1381"/>
                            <a:gd name="T44" fmla="*/ 20 w 783"/>
                            <a:gd name="T45" fmla="*/ 510 h 1381"/>
                            <a:gd name="T46" fmla="*/ 10 w 783"/>
                            <a:gd name="T47" fmla="*/ 475 h 1381"/>
                            <a:gd name="T48" fmla="*/ 0 w 783"/>
                            <a:gd name="T49" fmla="*/ 391 h 1381"/>
                            <a:gd name="T50" fmla="*/ 253 w 783"/>
                            <a:gd name="T51" fmla="*/ 252 h 1381"/>
                            <a:gd name="T52" fmla="*/ 228 w 783"/>
                            <a:gd name="T53" fmla="*/ 282 h 1381"/>
                            <a:gd name="T54" fmla="*/ 198 w 783"/>
                            <a:gd name="T55" fmla="*/ 351 h 1381"/>
                            <a:gd name="T56" fmla="*/ 193 w 783"/>
                            <a:gd name="T57" fmla="*/ 391 h 1381"/>
                            <a:gd name="T58" fmla="*/ 208 w 783"/>
                            <a:gd name="T59" fmla="*/ 465 h 1381"/>
                            <a:gd name="T60" fmla="*/ 253 w 783"/>
                            <a:gd name="T61" fmla="*/ 529 h 1381"/>
                            <a:gd name="T62" fmla="*/ 283 w 783"/>
                            <a:gd name="T63" fmla="*/ 554 h 1381"/>
                            <a:gd name="T64" fmla="*/ 352 w 783"/>
                            <a:gd name="T65" fmla="*/ 584 h 1381"/>
                            <a:gd name="T66" fmla="*/ 392 w 783"/>
                            <a:gd name="T67" fmla="*/ 584 h 1381"/>
                            <a:gd name="T68" fmla="*/ 466 w 783"/>
                            <a:gd name="T69" fmla="*/ 569 h 1381"/>
                            <a:gd name="T70" fmla="*/ 530 w 783"/>
                            <a:gd name="T71" fmla="*/ 529 h 1381"/>
                            <a:gd name="T72" fmla="*/ 555 w 783"/>
                            <a:gd name="T73" fmla="*/ 500 h 1381"/>
                            <a:gd name="T74" fmla="*/ 585 w 783"/>
                            <a:gd name="T75" fmla="*/ 430 h 1381"/>
                            <a:gd name="T76" fmla="*/ 585 w 783"/>
                            <a:gd name="T77" fmla="*/ 391 h 1381"/>
                            <a:gd name="T78" fmla="*/ 575 w 783"/>
                            <a:gd name="T79" fmla="*/ 317 h 1381"/>
                            <a:gd name="T80" fmla="*/ 530 w 783"/>
                            <a:gd name="T81" fmla="*/ 252 h 1381"/>
                            <a:gd name="T82" fmla="*/ 501 w 783"/>
                            <a:gd name="T83" fmla="*/ 227 h 1381"/>
                            <a:gd name="T84" fmla="*/ 431 w 783"/>
                            <a:gd name="T85" fmla="*/ 198 h 1381"/>
                            <a:gd name="T86" fmla="*/ 392 w 783"/>
                            <a:gd name="T87" fmla="*/ 193 h 1381"/>
                            <a:gd name="T88" fmla="*/ 317 w 783"/>
                            <a:gd name="T89" fmla="*/ 208 h 1381"/>
                            <a:gd name="T90" fmla="*/ 253 w 783"/>
                            <a:gd name="T91" fmla="*/ 252 h 1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83" h="1381">
                              <a:moveTo>
                                <a:pt x="0" y="391"/>
                              </a:moveTo>
                              <a:lnTo>
                                <a:pt x="0" y="391"/>
                              </a:lnTo>
                              <a:lnTo>
                                <a:pt x="0" y="351"/>
                              </a:lnTo>
                              <a:lnTo>
                                <a:pt x="5" y="312"/>
                              </a:lnTo>
                              <a:lnTo>
                                <a:pt x="15" y="277"/>
                              </a:lnTo>
                              <a:lnTo>
                                <a:pt x="30" y="242"/>
                              </a:lnTo>
                              <a:lnTo>
                                <a:pt x="45" y="208"/>
                              </a:lnTo>
                              <a:lnTo>
                                <a:pt x="65" y="173"/>
                              </a:lnTo>
                              <a:lnTo>
                                <a:pt x="89" y="143"/>
                              </a:lnTo>
                              <a:lnTo>
                                <a:pt x="114" y="113"/>
                              </a:lnTo>
                              <a:lnTo>
                                <a:pt x="114" y="113"/>
                              </a:lnTo>
                              <a:lnTo>
                                <a:pt x="144" y="89"/>
                              </a:lnTo>
                              <a:lnTo>
                                <a:pt x="174" y="64"/>
                              </a:lnTo>
                              <a:lnTo>
                                <a:pt x="208" y="44"/>
                              </a:lnTo>
                              <a:lnTo>
                                <a:pt x="243" y="29"/>
                              </a:lnTo>
                              <a:lnTo>
                                <a:pt x="278" y="14"/>
                              </a:lnTo>
                              <a:lnTo>
                                <a:pt x="312" y="5"/>
                              </a:lnTo>
                              <a:lnTo>
                                <a:pt x="352" y="0"/>
                              </a:lnTo>
                              <a:lnTo>
                                <a:pt x="392" y="0"/>
                              </a:lnTo>
                              <a:lnTo>
                                <a:pt x="392" y="0"/>
                              </a:lnTo>
                              <a:lnTo>
                                <a:pt x="431" y="0"/>
                              </a:lnTo>
                              <a:lnTo>
                                <a:pt x="471" y="5"/>
                              </a:lnTo>
                              <a:lnTo>
                                <a:pt x="505" y="14"/>
                              </a:lnTo>
                              <a:lnTo>
                                <a:pt x="540" y="29"/>
                              </a:lnTo>
                              <a:lnTo>
                                <a:pt x="575" y="44"/>
                              </a:lnTo>
                              <a:lnTo>
                                <a:pt x="609" y="64"/>
                              </a:lnTo>
                              <a:lnTo>
                                <a:pt x="639" y="89"/>
                              </a:lnTo>
                              <a:lnTo>
                                <a:pt x="669" y="113"/>
                              </a:lnTo>
                              <a:lnTo>
                                <a:pt x="669" y="113"/>
                              </a:lnTo>
                              <a:lnTo>
                                <a:pt x="694" y="143"/>
                              </a:lnTo>
                              <a:lnTo>
                                <a:pt x="718" y="173"/>
                              </a:lnTo>
                              <a:lnTo>
                                <a:pt x="738" y="208"/>
                              </a:lnTo>
                              <a:lnTo>
                                <a:pt x="753" y="242"/>
                              </a:lnTo>
                              <a:lnTo>
                                <a:pt x="768" y="277"/>
                              </a:lnTo>
                              <a:lnTo>
                                <a:pt x="773" y="312"/>
                              </a:lnTo>
                              <a:lnTo>
                                <a:pt x="778" y="351"/>
                              </a:lnTo>
                              <a:lnTo>
                                <a:pt x="783" y="391"/>
                              </a:lnTo>
                              <a:lnTo>
                                <a:pt x="783" y="391"/>
                              </a:lnTo>
                              <a:lnTo>
                                <a:pt x="778" y="430"/>
                              </a:lnTo>
                              <a:lnTo>
                                <a:pt x="773" y="470"/>
                              </a:lnTo>
                              <a:lnTo>
                                <a:pt x="763" y="510"/>
                              </a:lnTo>
                              <a:lnTo>
                                <a:pt x="753" y="544"/>
                              </a:lnTo>
                              <a:lnTo>
                                <a:pt x="392" y="1381"/>
                              </a:lnTo>
                              <a:lnTo>
                                <a:pt x="35" y="549"/>
                              </a:lnTo>
                              <a:lnTo>
                                <a:pt x="35" y="549"/>
                              </a:lnTo>
                              <a:lnTo>
                                <a:pt x="20" y="510"/>
                              </a:lnTo>
                              <a:lnTo>
                                <a:pt x="10" y="475"/>
                              </a:lnTo>
                              <a:lnTo>
                                <a:pt x="10" y="475"/>
                              </a:lnTo>
                              <a:lnTo>
                                <a:pt x="0" y="430"/>
                              </a:lnTo>
                              <a:lnTo>
                                <a:pt x="0" y="391"/>
                              </a:lnTo>
                              <a:lnTo>
                                <a:pt x="0" y="391"/>
                              </a:lnTo>
                              <a:close/>
                              <a:moveTo>
                                <a:pt x="253" y="252"/>
                              </a:moveTo>
                              <a:lnTo>
                                <a:pt x="253" y="252"/>
                              </a:lnTo>
                              <a:lnTo>
                                <a:pt x="228" y="282"/>
                              </a:lnTo>
                              <a:lnTo>
                                <a:pt x="208" y="317"/>
                              </a:lnTo>
                              <a:lnTo>
                                <a:pt x="198" y="351"/>
                              </a:lnTo>
                              <a:lnTo>
                                <a:pt x="193" y="391"/>
                              </a:lnTo>
                              <a:lnTo>
                                <a:pt x="193" y="391"/>
                              </a:lnTo>
                              <a:lnTo>
                                <a:pt x="198" y="430"/>
                              </a:lnTo>
                              <a:lnTo>
                                <a:pt x="208" y="465"/>
                              </a:lnTo>
                              <a:lnTo>
                                <a:pt x="228" y="500"/>
                              </a:lnTo>
                              <a:lnTo>
                                <a:pt x="253" y="529"/>
                              </a:lnTo>
                              <a:lnTo>
                                <a:pt x="253" y="529"/>
                              </a:lnTo>
                              <a:lnTo>
                                <a:pt x="283" y="554"/>
                              </a:lnTo>
                              <a:lnTo>
                                <a:pt x="317" y="569"/>
                              </a:lnTo>
                              <a:lnTo>
                                <a:pt x="352" y="584"/>
                              </a:lnTo>
                              <a:lnTo>
                                <a:pt x="392" y="584"/>
                              </a:lnTo>
                              <a:lnTo>
                                <a:pt x="392" y="584"/>
                              </a:lnTo>
                              <a:lnTo>
                                <a:pt x="431" y="584"/>
                              </a:lnTo>
                              <a:lnTo>
                                <a:pt x="466" y="569"/>
                              </a:lnTo>
                              <a:lnTo>
                                <a:pt x="501" y="554"/>
                              </a:lnTo>
                              <a:lnTo>
                                <a:pt x="530" y="529"/>
                              </a:lnTo>
                              <a:lnTo>
                                <a:pt x="530" y="529"/>
                              </a:lnTo>
                              <a:lnTo>
                                <a:pt x="555" y="500"/>
                              </a:lnTo>
                              <a:lnTo>
                                <a:pt x="575" y="465"/>
                              </a:lnTo>
                              <a:lnTo>
                                <a:pt x="585" y="430"/>
                              </a:lnTo>
                              <a:lnTo>
                                <a:pt x="585" y="391"/>
                              </a:lnTo>
                              <a:lnTo>
                                <a:pt x="585" y="391"/>
                              </a:lnTo>
                              <a:lnTo>
                                <a:pt x="585" y="351"/>
                              </a:lnTo>
                              <a:lnTo>
                                <a:pt x="575" y="317"/>
                              </a:lnTo>
                              <a:lnTo>
                                <a:pt x="555" y="282"/>
                              </a:lnTo>
                              <a:lnTo>
                                <a:pt x="530" y="252"/>
                              </a:lnTo>
                              <a:lnTo>
                                <a:pt x="530" y="252"/>
                              </a:lnTo>
                              <a:lnTo>
                                <a:pt x="501" y="227"/>
                              </a:lnTo>
                              <a:lnTo>
                                <a:pt x="466" y="208"/>
                              </a:lnTo>
                              <a:lnTo>
                                <a:pt x="431" y="198"/>
                              </a:lnTo>
                              <a:lnTo>
                                <a:pt x="392" y="193"/>
                              </a:lnTo>
                              <a:lnTo>
                                <a:pt x="392" y="193"/>
                              </a:lnTo>
                              <a:lnTo>
                                <a:pt x="352" y="198"/>
                              </a:lnTo>
                              <a:lnTo>
                                <a:pt x="317" y="208"/>
                              </a:lnTo>
                              <a:lnTo>
                                <a:pt x="283" y="227"/>
                              </a:lnTo>
                              <a:lnTo>
                                <a:pt x="253" y="252"/>
                              </a:lnTo>
                              <a:lnTo>
                                <a:pt x="253" y="252"/>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18CCB6A2" id="Freeform 27" o:spid="_x0000_s1026" style="position:absolute;left:0;text-align:left;margin-left:62.2pt;margin-top:135.75pt;width:18.3pt;height:28.3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78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" path="m,391r,l,351,5,312,15,277,30,242,45,208,65,173,89,143r25,-30l114,113,144,89,174,64,208,44,243,29,278,14,312,5,352,r40,l392,r39,l471,5r34,9l540,29r35,15l609,64r30,25l669,113r,l694,143r24,30l738,208r15,34l768,277r5,35l778,351r5,40l783,391r-5,39l773,470r-10,40l753,544,392,1381,35,549r,l20,510,10,475r,l,430,,391r,xm253,252r,l228,282r-20,35l198,351r-5,40l193,391r5,39l208,465r20,35l253,529r,l283,554r34,15l352,584r40,l392,584r39,l466,569r35,-15l530,529r,l555,500r20,-35l585,430r,-39l585,391r,-40l575,317,555,282,530,252r,l501,227,466,208,431,198r-39,-5l392,193r-40,5l317,208r-34,19l253,252r,xe" fillcolor="black [3213]" stroked="f">
                <v:path arrowok="t" o:connecttype="custom" o:connectlocs="0,101939;1484,81343;8905,63093;19293,45103;33837,29461;42742,23203;61739,11471;82516,3650;104481,0;116353,0;139802,1304;160283,7561;180763,16686;198573,29461;205993,37282;219053,54228;227958,72218;230926,91510;232410,101939;229442,122535;223505,141828;10389,143132;5936,132964;2968,123839;0,101939;75095,65700;67675,73521;58770,91510;57286,101939;61739,121232;75095,137917;84000,144435;104481,152257;116353,152257;138318,148346;157315,137917;164735,130357;173640,112107;173640,101939;170671,82646;157315,65700;148707,59182;127929,51621;116353,50318;94092,54228;75095,65700" o:connectangles="0,0,0,0,0,0,0,0,0,0,0,0,0,0,0,0,0,0,0,0,0,0,0,0,0,0,0,0,0,0,0,0,0,0,0,0,0,0,0,0,0,0,0,0,0,0"/>
                <o:lock v:ext="edit" aspectratio="t" verticies="t"/>
              </v:shape>
            </w:pict>
          </mc:Fallback>
        </mc:AlternateContent>
      </w:r>
      <w:r w:rsidR="00E71423">
        <w:rPr>
          <w:noProof/>
        </w:rPr>
        <mc:AlternateContent>
          <mc:Choice Requires="wps">
            <w:drawing>
              <wp:anchor distT="0" distB="0" distL="114300" distR="114300" simplePos="0" relativeHeight="251665408" behindDoc="0" locked="0" layoutInCell="1" allowOverlap="1" wp14:anchorId="317FE8B5" wp14:editId="1C04F0A9">
                <wp:simplePos x="0" y="0"/>
                <wp:positionH relativeFrom="column">
                  <wp:posOffset>728980</wp:posOffset>
                </wp:positionH>
                <wp:positionV relativeFrom="paragraph">
                  <wp:posOffset>3445510</wp:posOffset>
                </wp:positionV>
                <wp:extent cx="394335" cy="360045"/>
                <wp:effectExtent l="0" t="0" r="5715" b="1905"/>
                <wp:wrapNone/>
                <wp:docPr id="29"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94335" cy="360045"/>
                        </a:xfrm>
                        <a:custGeom>
                          <a:avLst/>
                          <a:gdLst>
                            <a:gd name="T0" fmla="*/ 5 w 1302"/>
                            <a:gd name="T1" fmla="*/ 505 h 1302"/>
                            <a:gd name="T2" fmla="*/ 25 w 1302"/>
                            <a:gd name="T3" fmla="*/ 307 h 1302"/>
                            <a:gd name="T4" fmla="*/ 69 w 1302"/>
                            <a:gd name="T5" fmla="*/ 99 h 1302"/>
                            <a:gd name="T6" fmla="*/ 133 w 1302"/>
                            <a:gd name="T7" fmla="*/ 15 h 1302"/>
                            <a:gd name="T8" fmla="*/ 193 w 1302"/>
                            <a:gd name="T9" fmla="*/ 391 h 1302"/>
                            <a:gd name="T10" fmla="*/ 168 w 1302"/>
                            <a:gd name="T11" fmla="*/ 1302 h 1302"/>
                            <a:gd name="T12" fmla="*/ 84 w 1302"/>
                            <a:gd name="T13" fmla="*/ 1238 h 1302"/>
                            <a:gd name="T14" fmla="*/ 20 w 1302"/>
                            <a:gd name="T15" fmla="*/ 931 h 1302"/>
                            <a:gd name="T16" fmla="*/ 455 w 1302"/>
                            <a:gd name="T17" fmla="*/ 0 h 1302"/>
                            <a:gd name="T18" fmla="*/ 1263 w 1302"/>
                            <a:gd name="T19" fmla="*/ 40 h 1302"/>
                            <a:gd name="T20" fmla="*/ 1302 w 1302"/>
                            <a:gd name="T21" fmla="*/ 1169 h 1302"/>
                            <a:gd name="T22" fmla="*/ 1263 w 1302"/>
                            <a:gd name="T23" fmla="*/ 1263 h 1302"/>
                            <a:gd name="T24" fmla="*/ 634 w 1302"/>
                            <a:gd name="T25" fmla="*/ 1089 h 1302"/>
                            <a:gd name="T26" fmla="*/ 673 w 1302"/>
                            <a:gd name="T27" fmla="*/ 1149 h 1302"/>
                            <a:gd name="T28" fmla="*/ 743 w 1302"/>
                            <a:gd name="T29" fmla="*/ 1134 h 1302"/>
                            <a:gd name="T30" fmla="*/ 757 w 1302"/>
                            <a:gd name="T31" fmla="*/ 1065 h 1302"/>
                            <a:gd name="T32" fmla="*/ 698 w 1302"/>
                            <a:gd name="T33" fmla="*/ 1025 h 1302"/>
                            <a:gd name="T34" fmla="*/ 634 w 1302"/>
                            <a:gd name="T35" fmla="*/ 1089 h 1302"/>
                            <a:gd name="T36" fmla="*/ 644 w 1302"/>
                            <a:gd name="T37" fmla="*/ 931 h 1302"/>
                            <a:gd name="T38" fmla="*/ 708 w 1302"/>
                            <a:gd name="T39" fmla="*/ 961 h 1302"/>
                            <a:gd name="T40" fmla="*/ 762 w 1302"/>
                            <a:gd name="T41" fmla="*/ 906 h 1302"/>
                            <a:gd name="T42" fmla="*/ 733 w 1302"/>
                            <a:gd name="T43" fmla="*/ 842 h 1302"/>
                            <a:gd name="T44" fmla="*/ 653 w 1302"/>
                            <a:gd name="T45" fmla="*/ 852 h 1302"/>
                            <a:gd name="T46" fmla="*/ 639 w 1302"/>
                            <a:gd name="T47" fmla="*/ 718 h 1302"/>
                            <a:gd name="T48" fmla="*/ 693 w 1302"/>
                            <a:gd name="T49" fmla="*/ 763 h 1302"/>
                            <a:gd name="T50" fmla="*/ 757 w 1302"/>
                            <a:gd name="T51" fmla="*/ 728 h 1302"/>
                            <a:gd name="T52" fmla="*/ 748 w 1302"/>
                            <a:gd name="T53" fmla="*/ 659 h 1302"/>
                            <a:gd name="T54" fmla="*/ 673 w 1302"/>
                            <a:gd name="T55" fmla="*/ 639 h 1302"/>
                            <a:gd name="T56" fmla="*/ 832 w 1302"/>
                            <a:gd name="T57" fmla="*/ 1089 h 1302"/>
                            <a:gd name="T58" fmla="*/ 866 w 1302"/>
                            <a:gd name="T59" fmla="*/ 1149 h 1302"/>
                            <a:gd name="T60" fmla="*/ 941 w 1302"/>
                            <a:gd name="T61" fmla="*/ 1134 h 1302"/>
                            <a:gd name="T62" fmla="*/ 956 w 1302"/>
                            <a:gd name="T63" fmla="*/ 1065 h 1302"/>
                            <a:gd name="T64" fmla="*/ 891 w 1302"/>
                            <a:gd name="T65" fmla="*/ 1025 h 1302"/>
                            <a:gd name="T66" fmla="*/ 832 w 1302"/>
                            <a:gd name="T67" fmla="*/ 1089 h 1302"/>
                            <a:gd name="T68" fmla="*/ 842 w 1302"/>
                            <a:gd name="T69" fmla="*/ 931 h 1302"/>
                            <a:gd name="T70" fmla="*/ 906 w 1302"/>
                            <a:gd name="T71" fmla="*/ 961 h 1302"/>
                            <a:gd name="T72" fmla="*/ 956 w 1302"/>
                            <a:gd name="T73" fmla="*/ 906 h 1302"/>
                            <a:gd name="T74" fmla="*/ 931 w 1302"/>
                            <a:gd name="T75" fmla="*/ 842 h 1302"/>
                            <a:gd name="T76" fmla="*/ 847 w 1302"/>
                            <a:gd name="T77" fmla="*/ 852 h 1302"/>
                            <a:gd name="T78" fmla="*/ 832 w 1302"/>
                            <a:gd name="T79" fmla="*/ 718 h 1302"/>
                            <a:gd name="T80" fmla="*/ 886 w 1302"/>
                            <a:gd name="T81" fmla="*/ 763 h 1302"/>
                            <a:gd name="T82" fmla="*/ 951 w 1302"/>
                            <a:gd name="T83" fmla="*/ 728 h 1302"/>
                            <a:gd name="T84" fmla="*/ 946 w 1302"/>
                            <a:gd name="T85" fmla="*/ 659 h 1302"/>
                            <a:gd name="T86" fmla="*/ 866 w 1302"/>
                            <a:gd name="T87" fmla="*/ 639 h 1302"/>
                            <a:gd name="T88" fmla="*/ 1025 w 1302"/>
                            <a:gd name="T89" fmla="*/ 1089 h 1302"/>
                            <a:gd name="T90" fmla="*/ 1065 w 1302"/>
                            <a:gd name="T91" fmla="*/ 1149 h 1302"/>
                            <a:gd name="T92" fmla="*/ 1134 w 1302"/>
                            <a:gd name="T93" fmla="*/ 1134 h 1302"/>
                            <a:gd name="T94" fmla="*/ 1149 w 1302"/>
                            <a:gd name="T95" fmla="*/ 1065 h 1302"/>
                            <a:gd name="T96" fmla="*/ 1089 w 1302"/>
                            <a:gd name="T97" fmla="*/ 1025 h 1302"/>
                            <a:gd name="T98" fmla="*/ 1025 w 1302"/>
                            <a:gd name="T99" fmla="*/ 1089 h 1302"/>
                            <a:gd name="T100" fmla="*/ 1035 w 1302"/>
                            <a:gd name="T101" fmla="*/ 931 h 1302"/>
                            <a:gd name="T102" fmla="*/ 1099 w 1302"/>
                            <a:gd name="T103" fmla="*/ 961 h 1302"/>
                            <a:gd name="T104" fmla="*/ 1154 w 1302"/>
                            <a:gd name="T105" fmla="*/ 906 h 1302"/>
                            <a:gd name="T106" fmla="*/ 1124 w 1302"/>
                            <a:gd name="T107" fmla="*/ 842 h 1302"/>
                            <a:gd name="T108" fmla="*/ 1045 w 1302"/>
                            <a:gd name="T109" fmla="*/ 852 h 1302"/>
                            <a:gd name="T110" fmla="*/ 1025 w 1302"/>
                            <a:gd name="T111" fmla="*/ 718 h 1302"/>
                            <a:gd name="T112" fmla="*/ 1079 w 1302"/>
                            <a:gd name="T113" fmla="*/ 763 h 1302"/>
                            <a:gd name="T114" fmla="*/ 1149 w 1302"/>
                            <a:gd name="T115" fmla="*/ 728 h 1302"/>
                            <a:gd name="T116" fmla="*/ 1139 w 1302"/>
                            <a:gd name="T117" fmla="*/ 659 h 1302"/>
                            <a:gd name="T118" fmla="*/ 1065 w 1302"/>
                            <a:gd name="T119" fmla="*/ 639 h 1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302" h="1302">
                              <a:moveTo>
                                <a:pt x="0" y="599"/>
                              </a:moveTo>
                              <a:lnTo>
                                <a:pt x="0" y="599"/>
                              </a:lnTo>
                              <a:lnTo>
                                <a:pt x="5" y="564"/>
                              </a:lnTo>
                              <a:lnTo>
                                <a:pt x="5" y="564"/>
                              </a:lnTo>
                              <a:lnTo>
                                <a:pt x="5" y="505"/>
                              </a:lnTo>
                              <a:lnTo>
                                <a:pt x="5" y="505"/>
                              </a:lnTo>
                              <a:lnTo>
                                <a:pt x="10" y="436"/>
                              </a:lnTo>
                              <a:lnTo>
                                <a:pt x="10" y="436"/>
                              </a:lnTo>
                              <a:lnTo>
                                <a:pt x="15" y="371"/>
                              </a:lnTo>
                              <a:lnTo>
                                <a:pt x="15" y="371"/>
                              </a:lnTo>
                              <a:lnTo>
                                <a:pt x="25" y="307"/>
                              </a:lnTo>
                              <a:lnTo>
                                <a:pt x="25" y="307"/>
                              </a:lnTo>
                              <a:lnTo>
                                <a:pt x="34" y="233"/>
                              </a:lnTo>
                              <a:lnTo>
                                <a:pt x="34" y="233"/>
                              </a:lnTo>
                              <a:lnTo>
                                <a:pt x="49" y="158"/>
                              </a:lnTo>
                              <a:lnTo>
                                <a:pt x="49" y="158"/>
                              </a:lnTo>
                              <a:lnTo>
                                <a:pt x="69" y="99"/>
                              </a:lnTo>
                              <a:lnTo>
                                <a:pt x="69" y="99"/>
                              </a:lnTo>
                              <a:lnTo>
                                <a:pt x="84" y="59"/>
                              </a:lnTo>
                              <a:lnTo>
                                <a:pt x="84" y="59"/>
                              </a:lnTo>
                              <a:lnTo>
                                <a:pt x="99" y="40"/>
                              </a:lnTo>
                              <a:lnTo>
                                <a:pt x="114" y="25"/>
                              </a:lnTo>
                              <a:lnTo>
                                <a:pt x="114" y="25"/>
                              </a:lnTo>
                              <a:lnTo>
                                <a:pt x="133" y="15"/>
                              </a:lnTo>
                              <a:lnTo>
                                <a:pt x="153" y="5"/>
                              </a:lnTo>
                              <a:lnTo>
                                <a:pt x="173" y="0"/>
                              </a:lnTo>
                              <a:lnTo>
                                <a:pt x="193" y="0"/>
                              </a:lnTo>
                              <a:lnTo>
                                <a:pt x="327" y="0"/>
                              </a:lnTo>
                              <a:lnTo>
                                <a:pt x="327" y="327"/>
                              </a:lnTo>
                              <a:lnTo>
                                <a:pt x="193" y="391"/>
                              </a:lnTo>
                              <a:lnTo>
                                <a:pt x="193" y="911"/>
                              </a:lnTo>
                              <a:lnTo>
                                <a:pt x="327" y="976"/>
                              </a:lnTo>
                              <a:lnTo>
                                <a:pt x="327" y="1302"/>
                              </a:lnTo>
                              <a:lnTo>
                                <a:pt x="193" y="1302"/>
                              </a:lnTo>
                              <a:lnTo>
                                <a:pt x="193" y="1302"/>
                              </a:lnTo>
                              <a:lnTo>
                                <a:pt x="168" y="1302"/>
                              </a:lnTo>
                              <a:lnTo>
                                <a:pt x="148" y="1293"/>
                              </a:lnTo>
                              <a:lnTo>
                                <a:pt x="129" y="1288"/>
                              </a:lnTo>
                              <a:lnTo>
                                <a:pt x="109" y="1273"/>
                              </a:lnTo>
                              <a:lnTo>
                                <a:pt x="109" y="1273"/>
                              </a:lnTo>
                              <a:lnTo>
                                <a:pt x="94" y="1258"/>
                              </a:lnTo>
                              <a:lnTo>
                                <a:pt x="84" y="1238"/>
                              </a:lnTo>
                              <a:lnTo>
                                <a:pt x="84" y="1238"/>
                              </a:lnTo>
                              <a:lnTo>
                                <a:pt x="64" y="1198"/>
                              </a:lnTo>
                              <a:lnTo>
                                <a:pt x="64" y="1198"/>
                              </a:lnTo>
                              <a:lnTo>
                                <a:pt x="39" y="1070"/>
                              </a:lnTo>
                              <a:lnTo>
                                <a:pt x="20" y="931"/>
                              </a:lnTo>
                              <a:lnTo>
                                <a:pt x="20" y="931"/>
                              </a:lnTo>
                              <a:lnTo>
                                <a:pt x="5" y="787"/>
                              </a:lnTo>
                              <a:lnTo>
                                <a:pt x="0" y="634"/>
                              </a:lnTo>
                              <a:lnTo>
                                <a:pt x="0" y="599"/>
                              </a:lnTo>
                              <a:lnTo>
                                <a:pt x="0" y="599"/>
                              </a:lnTo>
                              <a:close/>
                              <a:moveTo>
                                <a:pt x="455" y="1302"/>
                              </a:moveTo>
                              <a:lnTo>
                                <a:pt x="455" y="0"/>
                              </a:lnTo>
                              <a:lnTo>
                                <a:pt x="1169" y="0"/>
                              </a:lnTo>
                              <a:lnTo>
                                <a:pt x="1169" y="0"/>
                              </a:lnTo>
                              <a:lnTo>
                                <a:pt x="1198" y="0"/>
                              </a:lnTo>
                              <a:lnTo>
                                <a:pt x="1218" y="10"/>
                              </a:lnTo>
                              <a:lnTo>
                                <a:pt x="1243" y="20"/>
                              </a:lnTo>
                              <a:lnTo>
                                <a:pt x="1263" y="40"/>
                              </a:lnTo>
                              <a:lnTo>
                                <a:pt x="1263" y="40"/>
                              </a:lnTo>
                              <a:lnTo>
                                <a:pt x="1277" y="59"/>
                              </a:lnTo>
                              <a:lnTo>
                                <a:pt x="1292" y="79"/>
                              </a:lnTo>
                              <a:lnTo>
                                <a:pt x="1297" y="104"/>
                              </a:lnTo>
                              <a:lnTo>
                                <a:pt x="1302" y="129"/>
                              </a:lnTo>
                              <a:lnTo>
                                <a:pt x="1302" y="1169"/>
                              </a:lnTo>
                              <a:lnTo>
                                <a:pt x="1302" y="1169"/>
                              </a:lnTo>
                              <a:lnTo>
                                <a:pt x="1297" y="1198"/>
                              </a:lnTo>
                              <a:lnTo>
                                <a:pt x="1292" y="1223"/>
                              </a:lnTo>
                              <a:lnTo>
                                <a:pt x="1277" y="1243"/>
                              </a:lnTo>
                              <a:lnTo>
                                <a:pt x="1263" y="1263"/>
                              </a:lnTo>
                              <a:lnTo>
                                <a:pt x="1263" y="1263"/>
                              </a:lnTo>
                              <a:lnTo>
                                <a:pt x="1243" y="1283"/>
                              </a:lnTo>
                              <a:lnTo>
                                <a:pt x="1218" y="1293"/>
                              </a:lnTo>
                              <a:lnTo>
                                <a:pt x="1198" y="1297"/>
                              </a:lnTo>
                              <a:lnTo>
                                <a:pt x="1169" y="1302"/>
                              </a:lnTo>
                              <a:lnTo>
                                <a:pt x="455" y="1302"/>
                              </a:lnTo>
                              <a:close/>
                              <a:moveTo>
                                <a:pt x="634" y="1089"/>
                              </a:moveTo>
                              <a:lnTo>
                                <a:pt x="634" y="1089"/>
                              </a:lnTo>
                              <a:lnTo>
                                <a:pt x="639" y="1109"/>
                              </a:lnTo>
                              <a:lnTo>
                                <a:pt x="644" y="1129"/>
                              </a:lnTo>
                              <a:lnTo>
                                <a:pt x="644" y="1129"/>
                              </a:lnTo>
                              <a:lnTo>
                                <a:pt x="658" y="1139"/>
                              </a:lnTo>
                              <a:lnTo>
                                <a:pt x="673" y="1149"/>
                              </a:lnTo>
                              <a:lnTo>
                                <a:pt x="673" y="1149"/>
                              </a:lnTo>
                              <a:lnTo>
                                <a:pt x="693" y="1154"/>
                              </a:lnTo>
                              <a:lnTo>
                                <a:pt x="708" y="1154"/>
                              </a:lnTo>
                              <a:lnTo>
                                <a:pt x="708" y="1154"/>
                              </a:lnTo>
                              <a:lnTo>
                                <a:pt x="728" y="1149"/>
                              </a:lnTo>
                              <a:lnTo>
                                <a:pt x="743" y="1134"/>
                              </a:lnTo>
                              <a:lnTo>
                                <a:pt x="743" y="1134"/>
                              </a:lnTo>
                              <a:lnTo>
                                <a:pt x="757" y="1119"/>
                              </a:lnTo>
                              <a:lnTo>
                                <a:pt x="762" y="1104"/>
                              </a:lnTo>
                              <a:lnTo>
                                <a:pt x="762" y="1104"/>
                              </a:lnTo>
                              <a:lnTo>
                                <a:pt x="762" y="1085"/>
                              </a:lnTo>
                              <a:lnTo>
                                <a:pt x="757" y="1065"/>
                              </a:lnTo>
                              <a:lnTo>
                                <a:pt x="757" y="1065"/>
                              </a:lnTo>
                              <a:lnTo>
                                <a:pt x="748" y="1050"/>
                              </a:lnTo>
                              <a:lnTo>
                                <a:pt x="733" y="1035"/>
                              </a:lnTo>
                              <a:lnTo>
                                <a:pt x="733" y="1035"/>
                              </a:lnTo>
                              <a:lnTo>
                                <a:pt x="718" y="1030"/>
                              </a:lnTo>
                              <a:lnTo>
                                <a:pt x="698" y="1025"/>
                              </a:lnTo>
                              <a:lnTo>
                                <a:pt x="698" y="1025"/>
                              </a:lnTo>
                              <a:lnTo>
                                <a:pt x="673" y="1030"/>
                              </a:lnTo>
                              <a:lnTo>
                                <a:pt x="653" y="1045"/>
                              </a:lnTo>
                              <a:lnTo>
                                <a:pt x="653" y="1045"/>
                              </a:lnTo>
                              <a:lnTo>
                                <a:pt x="639" y="1065"/>
                              </a:lnTo>
                              <a:lnTo>
                                <a:pt x="634" y="1089"/>
                              </a:lnTo>
                              <a:lnTo>
                                <a:pt x="634" y="1089"/>
                              </a:lnTo>
                              <a:close/>
                              <a:moveTo>
                                <a:pt x="634" y="896"/>
                              </a:moveTo>
                              <a:lnTo>
                                <a:pt x="634" y="896"/>
                              </a:lnTo>
                              <a:lnTo>
                                <a:pt x="639" y="916"/>
                              </a:lnTo>
                              <a:lnTo>
                                <a:pt x="644" y="931"/>
                              </a:lnTo>
                              <a:lnTo>
                                <a:pt x="644" y="931"/>
                              </a:lnTo>
                              <a:lnTo>
                                <a:pt x="658" y="946"/>
                              </a:lnTo>
                              <a:lnTo>
                                <a:pt x="673" y="956"/>
                              </a:lnTo>
                              <a:lnTo>
                                <a:pt x="673" y="956"/>
                              </a:lnTo>
                              <a:lnTo>
                                <a:pt x="693" y="961"/>
                              </a:lnTo>
                              <a:lnTo>
                                <a:pt x="708" y="961"/>
                              </a:lnTo>
                              <a:lnTo>
                                <a:pt x="708" y="961"/>
                              </a:lnTo>
                              <a:lnTo>
                                <a:pt x="728" y="956"/>
                              </a:lnTo>
                              <a:lnTo>
                                <a:pt x="743" y="941"/>
                              </a:lnTo>
                              <a:lnTo>
                                <a:pt x="743" y="941"/>
                              </a:lnTo>
                              <a:lnTo>
                                <a:pt x="757" y="926"/>
                              </a:lnTo>
                              <a:lnTo>
                                <a:pt x="762" y="906"/>
                              </a:lnTo>
                              <a:lnTo>
                                <a:pt x="762" y="906"/>
                              </a:lnTo>
                              <a:lnTo>
                                <a:pt x="762" y="886"/>
                              </a:lnTo>
                              <a:lnTo>
                                <a:pt x="757" y="872"/>
                              </a:lnTo>
                              <a:lnTo>
                                <a:pt x="757" y="872"/>
                              </a:lnTo>
                              <a:lnTo>
                                <a:pt x="748" y="857"/>
                              </a:lnTo>
                              <a:lnTo>
                                <a:pt x="733" y="842"/>
                              </a:lnTo>
                              <a:lnTo>
                                <a:pt x="733" y="842"/>
                              </a:lnTo>
                              <a:lnTo>
                                <a:pt x="718" y="832"/>
                              </a:lnTo>
                              <a:lnTo>
                                <a:pt x="698" y="832"/>
                              </a:lnTo>
                              <a:lnTo>
                                <a:pt x="698" y="832"/>
                              </a:lnTo>
                              <a:lnTo>
                                <a:pt x="673" y="837"/>
                              </a:lnTo>
                              <a:lnTo>
                                <a:pt x="653" y="852"/>
                              </a:lnTo>
                              <a:lnTo>
                                <a:pt x="653" y="852"/>
                              </a:lnTo>
                              <a:lnTo>
                                <a:pt x="639" y="872"/>
                              </a:lnTo>
                              <a:lnTo>
                                <a:pt x="634" y="896"/>
                              </a:lnTo>
                              <a:lnTo>
                                <a:pt x="634" y="896"/>
                              </a:lnTo>
                              <a:close/>
                              <a:moveTo>
                                <a:pt x="634" y="698"/>
                              </a:moveTo>
                              <a:lnTo>
                                <a:pt x="634" y="698"/>
                              </a:lnTo>
                              <a:lnTo>
                                <a:pt x="639" y="718"/>
                              </a:lnTo>
                              <a:lnTo>
                                <a:pt x="644" y="738"/>
                              </a:lnTo>
                              <a:lnTo>
                                <a:pt x="644" y="738"/>
                              </a:lnTo>
                              <a:lnTo>
                                <a:pt x="658" y="748"/>
                              </a:lnTo>
                              <a:lnTo>
                                <a:pt x="673" y="758"/>
                              </a:lnTo>
                              <a:lnTo>
                                <a:pt x="673" y="758"/>
                              </a:lnTo>
                              <a:lnTo>
                                <a:pt x="693" y="763"/>
                              </a:lnTo>
                              <a:lnTo>
                                <a:pt x="708" y="763"/>
                              </a:lnTo>
                              <a:lnTo>
                                <a:pt x="708" y="763"/>
                              </a:lnTo>
                              <a:lnTo>
                                <a:pt x="728" y="758"/>
                              </a:lnTo>
                              <a:lnTo>
                                <a:pt x="743" y="748"/>
                              </a:lnTo>
                              <a:lnTo>
                                <a:pt x="743" y="748"/>
                              </a:lnTo>
                              <a:lnTo>
                                <a:pt x="757" y="728"/>
                              </a:lnTo>
                              <a:lnTo>
                                <a:pt x="762" y="713"/>
                              </a:lnTo>
                              <a:lnTo>
                                <a:pt x="762" y="713"/>
                              </a:lnTo>
                              <a:lnTo>
                                <a:pt x="762" y="693"/>
                              </a:lnTo>
                              <a:lnTo>
                                <a:pt x="757" y="673"/>
                              </a:lnTo>
                              <a:lnTo>
                                <a:pt x="757" y="673"/>
                              </a:lnTo>
                              <a:lnTo>
                                <a:pt x="748" y="659"/>
                              </a:lnTo>
                              <a:lnTo>
                                <a:pt x="733" y="649"/>
                              </a:lnTo>
                              <a:lnTo>
                                <a:pt x="733" y="649"/>
                              </a:lnTo>
                              <a:lnTo>
                                <a:pt x="718" y="639"/>
                              </a:lnTo>
                              <a:lnTo>
                                <a:pt x="698" y="634"/>
                              </a:lnTo>
                              <a:lnTo>
                                <a:pt x="698" y="634"/>
                              </a:lnTo>
                              <a:lnTo>
                                <a:pt x="673" y="639"/>
                              </a:lnTo>
                              <a:lnTo>
                                <a:pt x="653" y="654"/>
                              </a:lnTo>
                              <a:lnTo>
                                <a:pt x="653" y="654"/>
                              </a:lnTo>
                              <a:lnTo>
                                <a:pt x="639" y="673"/>
                              </a:lnTo>
                              <a:lnTo>
                                <a:pt x="634" y="698"/>
                              </a:lnTo>
                              <a:lnTo>
                                <a:pt x="634" y="698"/>
                              </a:lnTo>
                              <a:close/>
                              <a:moveTo>
                                <a:pt x="832" y="1089"/>
                              </a:moveTo>
                              <a:lnTo>
                                <a:pt x="832" y="1089"/>
                              </a:lnTo>
                              <a:lnTo>
                                <a:pt x="832" y="1109"/>
                              </a:lnTo>
                              <a:lnTo>
                                <a:pt x="842" y="1129"/>
                              </a:lnTo>
                              <a:lnTo>
                                <a:pt x="842" y="1129"/>
                              </a:lnTo>
                              <a:lnTo>
                                <a:pt x="852" y="1139"/>
                              </a:lnTo>
                              <a:lnTo>
                                <a:pt x="866" y="1149"/>
                              </a:lnTo>
                              <a:lnTo>
                                <a:pt x="866" y="1149"/>
                              </a:lnTo>
                              <a:lnTo>
                                <a:pt x="886" y="1154"/>
                              </a:lnTo>
                              <a:lnTo>
                                <a:pt x="906" y="1154"/>
                              </a:lnTo>
                              <a:lnTo>
                                <a:pt x="906" y="1154"/>
                              </a:lnTo>
                              <a:lnTo>
                                <a:pt x="926" y="1149"/>
                              </a:lnTo>
                              <a:lnTo>
                                <a:pt x="941" y="1134"/>
                              </a:lnTo>
                              <a:lnTo>
                                <a:pt x="941" y="1134"/>
                              </a:lnTo>
                              <a:lnTo>
                                <a:pt x="951" y="1119"/>
                              </a:lnTo>
                              <a:lnTo>
                                <a:pt x="956" y="1104"/>
                              </a:lnTo>
                              <a:lnTo>
                                <a:pt x="956" y="1104"/>
                              </a:lnTo>
                              <a:lnTo>
                                <a:pt x="961" y="1085"/>
                              </a:lnTo>
                              <a:lnTo>
                                <a:pt x="956" y="1065"/>
                              </a:lnTo>
                              <a:lnTo>
                                <a:pt x="956" y="1065"/>
                              </a:lnTo>
                              <a:lnTo>
                                <a:pt x="946" y="1050"/>
                              </a:lnTo>
                              <a:lnTo>
                                <a:pt x="931" y="1035"/>
                              </a:lnTo>
                              <a:lnTo>
                                <a:pt x="931" y="1035"/>
                              </a:lnTo>
                              <a:lnTo>
                                <a:pt x="911" y="1030"/>
                              </a:lnTo>
                              <a:lnTo>
                                <a:pt x="891" y="1025"/>
                              </a:lnTo>
                              <a:lnTo>
                                <a:pt x="891" y="1025"/>
                              </a:lnTo>
                              <a:lnTo>
                                <a:pt x="866" y="1030"/>
                              </a:lnTo>
                              <a:lnTo>
                                <a:pt x="847" y="1045"/>
                              </a:lnTo>
                              <a:lnTo>
                                <a:pt x="847" y="1045"/>
                              </a:lnTo>
                              <a:lnTo>
                                <a:pt x="837" y="1065"/>
                              </a:lnTo>
                              <a:lnTo>
                                <a:pt x="832" y="1089"/>
                              </a:lnTo>
                              <a:lnTo>
                                <a:pt x="832" y="1089"/>
                              </a:lnTo>
                              <a:close/>
                              <a:moveTo>
                                <a:pt x="832" y="896"/>
                              </a:moveTo>
                              <a:lnTo>
                                <a:pt x="832" y="896"/>
                              </a:lnTo>
                              <a:lnTo>
                                <a:pt x="832" y="916"/>
                              </a:lnTo>
                              <a:lnTo>
                                <a:pt x="842" y="931"/>
                              </a:lnTo>
                              <a:lnTo>
                                <a:pt x="842" y="931"/>
                              </a:lnTo>
                              <a:lnTo>
                                <a:pt x="852" y="946"/>
                              </a:lnTo>
                              <a:lnTo>
                                <a:pt x="866" y="956"/>
                              </a:lnTo>
                              <a:lnTo>
                                <a:pt x="866" y="956"/>
                              </a:lnTo>
                              <a:lnTo>
                                <a:pt x="886" y="961"/>
                              </a:lnTo>
                              <a:lnTo>
                                <a:pt x="906" y="961"/>
                              </a:lnTo>
                              <a:lnTo>
                                <a:pt x="906" y="961"/>
                              </a:lnTo>
                              <a:lnTo>
                                <a:pt x="926" y="956"/>
                              </a:lnTo>
                              <a:lnTo>
                                <a:pt x="941" y="941"/>
                              </a:lnTo>
                              <a:lnTo>
                                <a:pt x="941" y="941"/>
                              </a:lnTo>
                              <a:lnTo>
                                <a:pt x="951" y="926"/>
                              </a:lnTo>
                              <a:lnTo>
                                <a:pt x="956" y="906"/>
                              </a:lnTo>
                              <a:lnTo>
                                <a:pt x="956" y="906"/>
                              </a:lnTo>
                              <a:lnTo>
                                <a:pt x="961" y="886"/>
                              </a:lnTo>
                              <a:lnTo>
                                <a:pt x="956" y="872"/>
                              </a:lnTo>
                              <a:lnTo>
                                <a:pt x="956" y="872"/>
                              </a:lnTo>
                              <a:lnTo>
                                <a:pt x="946" y="857"/>
                              </a:lnTo>
                              <a:lnTo>
                                <a:pt x="931" y="842"/>
                              </a:lnTo>
                              <a:lnTo>
                                <a:pt x="931" y="842"/>
                              </a:lnTo>
                              <a:lnTo>
                                <a:pt x="911" y="832"/>
                              </a:lnTo>
                              <a:lnTo>
                                <a:pt x="891" y="832"/>
                              </a:lnTo>
                              <a:lnTo>
                                <a:pt x="891" y="832"/>
                              </a:lnTo>
                              <a:lnTo>
                                <a:pt x="866" y="837"/>
                              </a:lnTo>
                              <a:lnTo>
                                <a:pt x="847" y="852"/>
                              </a:lnTo>
                              <a:lnTo>
                                <a:pt x="847" y="852"/>
                              </a:lnTo>
                              <a:lnTo>
                                <a:pt x="837" y="872"/>
                              </a:lnTo>
                              <a:lnTo>
                                <a:pt x="832" y="896"/>
                              </a:lnTo>
                              <a:lnTo>
                                <a:pt x="832" y="896"/>
                              </a:lnTo>
                              <a:close/>
                              <a:moveTo>
                                <a:pt x="832" y="698"/>
                              </a:moveTo>
                              <a:lnTo>
                                <a:pt x="832" y="698"/>
                              </a:lnTo>
                              <a:lnTo>
                                <a:pt x="832" y="718"/>
                              </a:lnTo>
                              <a:lnTo>
                                <a:pt x="842" y="738"/>
                              </a:lnTo>
                              <a:lnTo>
                                <a:pt x="842" y="738"/>
                              </a:lnTo>
                              <a:lnTo>
                                <a:pt x="852" y="748"/>
                              </a:lnTo>
                              <a:lnTo>
                                <a:pt x="866" y="758"/>
                              </a:lnTo>
                              <a:lnTo>
                                <a:pt x="866" y="758"/>
                              </a:lnTo>
                              <a:lnTo>
                                <a:pt x="886" y="763"/>
                              </a:lnTo>
                              <a:lnTo>
                                <a:pt x="906" y="763"/>
                              </a:lnTo>
                              <a:lnTo>
                                <a:pt x="906" y="763"/>
                              </a:lnTo>
                              <a:lnTo>
                                <a:pt x="926" y="758"/>
                              </a:lnTo>
                              <a:lnTo>
                                <a:pt x="941" y="748"/>
                              </a:lnTo>
                              <a:lnTo>
                                <a:pt x="941" y="748"/>
                              </a:lnTo>
                              <a:lnTo>
                                <a:pt x="951" y="728"/>
                              </a:lnTo>
                              <a:lnTo>
                                <a:pt x="956" y="713"/>
                              </a:lnTo>
                              <a:lnTo>
                                <a:pt x="956" y="713"/>
                              </a:lnTo>
                              <a:lnTo>
                                <a:pt x="961" y="693"/>
                              </a:lnTo>
                              <a:lnTo>
                                <a:pt x="956" y="673"/>
                              </a:lnTo>
                              <a:lnTo>
                                <a:pt x="956" y="673"/>
                              </a:lnTo>
                              <a:lnTo>
                                <a:pt x="946" y="659"/>
                              </a:lnTo>
                              <a:lnTo>
                                <a:pt x="931" y="649"/>
                              </a:lnTo>
                              <a:lnTo>
                                <a:pt x="931" y="649"/>
                              </a:lnTo>
                              <a:lnTo>
                                <a:pt x="911" y="639"/>
                              </a:lnTo>
                              <a:lnTo>
                                <a:pt x="891" y="634"/>
                              </a:lnTo>
                              <a:lnTo>
                                <a:pt x="891" y="634"/>
                              </a:lnTo>
                              <a:lnTo>
                                <a:pt x="866" y="639"/>
                              </a:lnTo>
                              <a:lnTo>
                                <a:pt x="847" y="654"/>
                              </a:lnTo>
                              <a:lnTo>
                                <a:pt x="847" y="654"/>
                              </a:lnTo>
                              <a:lnTo>
                                <a:pt x="837" y="673"/>
                              </a:lnTo>
                              <a:lnTo>
                                <a:pt x="832" y="698"/>
                              </a:lnTo>
                              <a:lnTo>
                                <a:pt x="832" y="698"/>
                              </a:lnTo>
                              <a:close/>
                              <a:moveTo>
                                <a:pt x="1025" y="1089"/>
                              </a:moveTo>
                              <a:lnTo>
                                <a:pt x="1025" y="1089"/>
                              </a:lnTo>
                              <a:lnTo>
                                <a:pt x="1025" y="1109"/>
                              </a:lnTo>
                              <a:lnTo>
                                <a:pt x="1035" y="1129"/>
                              </a:lnTo>
                              <a:lnTo>
                                <a:pt x="1035" y="1129"/>
                              </a:lnTo>
                              <a:lnTo>
                                <a:pt x="1050" y="1139"/>
                              </a:lnTo>
                              <a:lnTo>
                                <a:pt x="1065" y="1149"/>
                              </a:lnTo>
                              <a:lnTo>
                                <a:pt x="1065" y="1149"/>
                              </a:lnTo>
                              <a:lnTo>
                                <a:pt x="1079" y="1154"/>
                              </a:lnTo>
                              <a:lnTo>
                                <a:pt x="1099" y="1154"/>
                              </a:lnTo>
                              <a:lnTo>
                                <a:pt x="1099" y="1154"/>
                              </a:lnTo>
                              <a:lnTo>
                                <a:pt x="1119" y="1149"/>
                              </a:lnTo>
                              <a:lnTo>
                                <a:pt x="1134" y="1134"/>
                              </a:lnTo>
                              <a:lnTo>
                                <a:pt x="1134" y="1134"/>
                              </a:lnTo>
                              <a:lnTo>
                                <a:pt x="1149" y="1119"/>
                              </a:lnTo>
                              <a:lnTo>
                                <a:pt x="1154" y="1104"/>
                              </a:lnTo>
                              <a:lnTo>
                                <a:pt x="1154" y="1104"/>
                              </a:lnTo>
                              <a:lnTo>
                                <a:pt x="1154" y="1085"/>
                              </a:lnTo>
                              <a:lnTo>
                                <a:pt x="1149" y="1065"/>
                              </a:lnTo>
                              <a:lnTo>
                                <a:pt x="1149" y="1065"/>
                              </a:lnTo>
                              <a:lnTo>
                                <a:pt x="1139" y="1050"/>
                              </a:lnTo>
                              <a:lnTo>
                                <a:pt x="1124" y="1035"/>
                              </a:lnTo>
                              <a:lnTo>
                                <a:pt x="1124" y="1035"/>
                              </a:lnTo>
                              <a:lnTo>
                                <a:pt x="1109" y="1030"/>
                              </a:lnTo>
                              <a:lnTo>
                                <a:pt x="1089" y="1025"/>
                              </a:lnTo>
                              <a:lnTo>
                                <a:pt x="1089" y="1025"/>
                              </a:lnTo>
                              <a:lnTo>
                                <a:pt x="1065" y="1030"/>
                              </a:lnTo>
                              <a:lnTo>
                                <a:pt x="1045" y="1045"/>
                              </a:lnTo>
                              <a:lnTo>
                                <a:pt x="1045" y="1045"/>
                              </a:lnTo>
                              <a:lnTo>
                                <a:pt x="1030" y="1065"/>
                              </a:lnTo>
                              <a:lnTo>
                                <a:pt x="1025" y="1089"/>
                              </a:lnTo>
                              <a:lnTo>
                                <a:pt x="1025" y="1089"/>
                              </a:lnTo>
                              <a:close/>
                              <a:moveTo>
                                <a:pt x="1025" y="896"/>
                              </a:moveTo>
                              <a:lnTo>
                                <a:pt x="1025" y="896"/>
                              </a:lnTo>
                              <a:lnTo>
                                <a:pt x="1025" y="916"/>
                              </a:lnTo>
                              <a:lnTo>
                                <a:pt x="1035" y="931"/>
                              </a:lnTo>
                              <a:lnTo>
                                <a:pt x="1035" y="931"/>
                              </a:lnTo>
                              <a:lnTo>
                                <a:pt x="1050" y="946"/>
                              </a:lnTo>
                              <a:lnTo>
                                <a:pt x="1065" y="956"/>
                              </a:lnTo>
                              <a:lnTo>
                                <a:pt x="1065" y="956"/>
                              </a:lnTo>
                              <a:lnTo>
                                <a:pt x="1079" y="961"/>
                              </a:lnTo>
                              <a:lnTo>
                                <a:pt x="1099" y="961"/>
                              </a:lnTo>
                              <a:lnTo>
                                <a:pt x="1099" y="961"/>
                              </a:lnTo>
                              <a:lnTo>
                                <a:pt x="1119" y="956"/>
                              </a:lnTo>
                              <a:lnTo>
                                <a:pt x="1134" y="941"/>
                              </a:lnTo>
                              <a:lnTo>
                                <a:pt x="1134" y="941"/>
                              </a:lnTo>
                              <a:lnTo>
                                <a:pt x="1149" y="926"/>
                              </a:lnTo>
                              <a:lnTo>
                                <a:pt x="1154" y="906"/>
                              </a:lnTo>
                              <a:lnTo>
                                <a:pt x="1154" y="906"/>
                              </a:lnTo>
                              <a:lnTo>
                                <a:pt x="1154" y="886"/>
                              </a:lnTo>
                              <a:lnTo>
                                <a:pt x="1149" y="872"/>
                              </a:lnTo>
                              <a:lnTo>
                                <a:pt x="1149" y="872"/>
                              </a:lnTo>
                              <a:lnTo>
                                <a:pt x="1139" y="857"/>
                              </a:lnTo>
                              <a:lnTo>
                                <a:pt x="1124" y="842"/>
                              </a:lnTo>
                              <a:lnTo>
                                <a:pt x="1124" y="842"/>
                              </a:lnTo>
                              <a:lnTo>
                                <a:pt x="1109" y="832"/>
                              </a:lnTo>
                              <a:lnTo>
                                <a:pt x="1089" y="832"/>
                              </a:lnTo>
                              <a:lnTo>
                                <a:pt x="1089" y="832"/>
                              </a:lnTo>
                              <a:lnTo>
                                <a:pt x="1065" y="837"/>
                              </a:lnTo>
                              <a:lnTo>
                                <a:pt x="1045" y="852"/>
                              </a:lnTo>
                              <a:lnTo>
                                <a:pt x="1045" y="852"/>
                              </a:lnTo>
                              <a:lnTo>
                                <a:pt x="1030" y="872"/>
                              </a:lnTo>
                              <a:lnTo>
                                <a:pt x="1025" y="896"/>
                              </a:lnTo>
                              <a:lnTo>
                                <a:pt x="1025" y="896"/>
                              </a:lnTo>
                              <a:close/>
                              <a:moveTo>
                                <a:pt x="1025" y="698"/>
                              </a:moveTo>
                              <a:lnTo>
                                <a:pt x="1025" y="698"/>
                              </a:lnTo>
                              <a:lnTo>
                                <a:pt x="1025" y="718"/>
                              </a:lnTo>
                              <a:lnTo>
                                <a:pt x="1035" y="738"/>
                              </a:lnTo>
                              <a:lnTo>
                                <a:pt x="1035" y="738"/>
                              </a:lnTo>
                              <a:lnTo>
                                <a:pt x="1050" y="748"/>
                              </a:lnTo>
                              <a:lnTo>
                                <a:pt x="1065" y="758"/>
                              </a:lnTo>
                              <a:lnTo>
                                <a:pt x="1065" y="758"/>
                              </a:lnTo>
                              <a:lnTo>
                                <a:pt x="1079" y="763"/>
                              </a:lnTo>
                              <a:lnTo>
                                <a:pt x="1099" y="763"/>
                              </a:lnTo>
                              <a:lnTo>
                                <a:pt x="1099" y="763"/>
                              </a:lnTo>
                              <a:lnTo>
                                <a:pt x="1119" y="758"/>
                              </a:lnTo>
                              <a:lnTo>
                                <a:pt x="1134" y="748"/>
                              </a:lnTo>
                              <a:lnTo>
                                <a:pt x="1134" y="748"/>
                              </a:lnTo>
                              <a:lnTo>
                                <a:pt x="1149" y="728"/>
                              </a:lnTo>
                              <a:lnTo>
                                <a:pt x="1154" y="713"/>
                              </a:lnTo>
                              <a:lnTo>
                                <a:pt x="1154" y="713"/>
                              </a:lnTo>
                              <a:lnTo>
                                <a:pt x="1154" y="693"/>
                              </a:lnTo>
                              <a:lnTo>
                                <a:pt x="1149" y="673"/>
                              </a:lnTo>
                              <a:lnTo>
                                <a:pt x="1149" y="673"/>
                              </a:lnTo>
                              <a:lnTo>
                                <a:pt x="1139" y="659"/>
                              </a:lnTo>
                              <a:lnTo>
                                <a:pt x="1124" y="649"/>
                              </a:lnTo>
                              <a:lnTo>
                                <a:pt x="1124" y="649"/>
                              </a:lnTo>
                              <a:lnTo>
                                <a:pt x="1109" y="639"/>
                              </a:lnTo>
                              <a:lnTo>
                                <a:pt x="1089" y="634"/>
                              </a:lnTo>
                              <a:lnTo>
                                <a:pt x="1089" y="634"/>
                              </a:lnTo>
                              <a:lnTo>
                                <a:pt x="1065" y="639"/>
                              </a:lnTo>
                              <a:lnTo>
                                <a:pt x="1045" y="654"/>
                              </a:lnTo>
                              <a:lnTo>
                                <a:pt x="1045" y="654"/>
                              </a:lnTo>
                              <a:lnTo>
                                <a:pt x="1030" y="673"/>
                              </a:lnTo>
                              <a:lnTo>
                                <a:pt x="1025" y="698"/>
                              </a:lnTo>
                              <a:lnTo>
                                <a:pt x="1025" y="698"/>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0D45C18E" id="Freeform 29" o:spid="_x0000_s1026" style="position:absolute;left:0;text-align:left;margin-left:57.4pt;margin-top:271.3pt;width:31.05pt;height:28.3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1302,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" path="m,599r,l5,564r,l5,505r,l10,436r,l15,371r,l25,307r,l34,233r,l49,158r,l69,99r,l84,59r,l99,40,114,25r,l133,15,153,5,173,r20,l327,r,327l193,391r,520l327,976r,326l193,1302r,l168,1302r-20,-9l129,1288r-20,-15l109,1273,94,1258,84,1238r,l64,1198r,l39,1070,20,931r,l5,787,,634,,599r,xm455,1302l455,r714,l1169,r29,l1218,10r25,10l1263,40r,l1277,59r15,20l1297,104r5,25l1302,1169r,l1297,1198r-5,25l1277,1243r-14,20l1263,1263r-20,20l1218,1293r-20,4l1169,1302r-714,xm634,1089r,l639,1109r5,20l644,1129r14,10l673,1149r,l693,1154r15,l708,1154r20,-5l743,1134r,l757,1119r5,-15l762,1104r,-19l757,1065r,l748,1050r-15,-15l733,1035r-15,-5l698,1025r,l673,1030r-20,15l653,1045r-14,20l634,1089r,xm634,896r,l639,916r5,15l644,931r14,15l673,956r,l693,961r15,l708,961r20,-5l743,941r,l757,926r5,-20l762,906r,-20l757,872r,l748,857,733,842r,l718,832r-20,l698,832r-25,5l653,852r,l639,872r-5,24l634,896xm634,698r,l639,718r5,20l644,738r14,10l673,758r,l693,763r15,l708,763r20,-5l743,748r,l757,728r5,-15l762,713r,-20l757,673r,l748,659,733,649r,l718,639r-20,-5l698,634r-25,5l653,654r,l639,673r-5,25l634,698xm832,1089r,l832,1109r10,20l842,1129r10,10l866,1149r,l886,1154r20,l906,1154r20,-5l941,1134r,l951,1119r5,-15l956,1104r5,-19l956,1065r,l946,1050r-15,-15l931,1035r-20,-5l891,1025r,l866,1030r-19,15l847,1045r-10,20l832,1089r,xm832,896r,l832,916r10,15l842,931r10,15l866,956r,l886,961r20,l906,961r20,-5l941,941r,l951,926r5,-20l956,906r5,-20l956,872r,l946,857,931,842r,l911,832r-20,l891,832r-25,5l847,852r,l837,872r-5,24l832,896xm832,698r,l832,718r10,20l842,738r10,10l866,758r,l886,763r20,l906,763r20,-5l941,748r,l951,728r5,-15l956,713r5,-20l956,673r,l946,659,931,649r,l911,639r-20,-5l891,634r-25,5l847,654r,l837,673r-5,25l832,698xm1025,1089r,l1025,1109r10,20l1035,1129r15,10l1065,1149r,l1079,1154r20,l1099,1154r20,-5l1134,1134r,l1149,1119r5,-15l1154,1104r,-19l1149,1065r,l1139,1050r-15,-15l1124,1035r-15,-5l1089,1025r,l1065,1030r-20,15l1045,1045r-15,20l1025,1089r,xm1025,896r,l1025,916r10,15l1035,931r15,15l1065,956r,l1079,961r20,l1099,961r20,-5l1134,941r,l1149,926r5,-20l1154,906r,-20l1149,872r,l1139,857r-15,-15l1124,842r-15,-10l1089,832r,l1065,837r-20,15l1045,852r-15,20l1025,896r,xm1025,698r,l1025,718r10,20l1035,738r15,10l1065,758r,l1079,763r20,l1099,763r20,-5l1134,748r,l1149,728r5,-15l1154,713r,-20l1149,673r,l1139,659r-15,-10l1124,649r-15,-10l1089,634r,l1065,639r-20,15l1045,654r-15,19l1025,698r,xe" fillcolor="black [3213]" stroked="f">
                <v:path arrowok="t" o:connecttype="custom" o:connectlocs="1514,139649;7572,84895;20898,27377;40282,4148;58454,108124;50882,360045;25441,342347;6057,257452;137805,0;382523,11061;394335,323266;382523,349260;192019,301144;203831,317736;225031,313588;229272,294507;211402,283446;192019,301144;195047,257452;214431,265748;230786,250538;222003,232840;197773,235605;193533,198550;209888,210994;229272,201315;226546,182235;203831,176704;251987,301144;262284,317736;284999,313588;289542,294507;269856,283446;251987,301144;255015,257452;274399,265748;289542,250538;281971,232840;256530,235605;251987,198550;268342,210994;288028,201315;286514,182235;262284,176704;310440,301144;322555,317736;343453,313588;347996,294507;329824,283446;310440,301144;313469,257452;332853,265748;349510,250538;340424,232840;316498,235605;310440,198550;326795,210994;347996,201315;344967,182235;322555,176704" o:connectangles="0,0,0,0,0,0,0,0,0,0,0,0,0,0,0,0,0,0,0,0,0,0,0,0,0,0,0,0,0,0,0,0,0,0,0,0,0,0,0,0,0,0,0,0,0,0,0,0,0,0,0,0,0,0,0,0,0,0,0,0"/>
                <o:lock v:ext="edit" aspectratio="t" verticies="t"/>
              </v:shape>
            </w:pict>
          </mc:Fallback>
        </mc:AlternateContent>
      </w:r>
    </w:p>
    <w:p w14:paraId="62A7AD90" w14:textId="552A0289" w:rsidR="00F5789C" w:rsidRDefault="003A48D7">
      <w:pPr>
        <w:rPr>
          <w:lang w:val="id-ID" w:eastAsia="zh-CN"/>
        </w:rPr>
      </w:pPr>
      <w:r>
        <w:rPr>
          <w:noProof/>
        </w:rPr>
        <w:lastRenderedPageBreak/>
        <mc:AlternateContent>
          <mc:Choice Requires="wps">
            <w:drawing>
              <wp:anchor distT="0" distB="0" distL="114300" distR="114300" simplePos="0" relativeHeight="306688000" behindDoc="0" locked="0" layoutInCell="1" allowOverlap="1" wp14:anchorId="6B1FF438" wp14:editId="50503468">
                <wp:simplePos x="0" y="0"/>
                <wp:positionH relativeFrom="column">
                  <wp:posOffset>2658110</wp:posOffset>
                </wp:positionH>
                <wp:positionV relativeFrom="paragraph">
                  <wp:posOffset>954356</wp:posOffset>
                </wp:positionV>
                <wp:extent cx="4079240" cy="8099425"/>
                <wp:effectExtent l="0" t="0" r="0" b="0"/>
                <wp:wrapNone/>
                <wp:docPr id="37" name="Text Box 79"/>
                <wp:cNvGraphicFramePr/>
                <a:graphic xmlns:a="http://schemas.openxmlformats.org/drawingml/2006/main">
                  <a:graphicData uri="http://schemas.microsoft.com/office/word/2010/wordprocessingShape">
                    <wps:wsp>
                      <wps:cNvSpPr txBox="1"/>
                      <wps:spPr>
                        <a:xfrm>
                          <a:off x="0" y="0"/>
                          <a:ext cx="4079240" cy="8099425"/>
                        </a:xfrm>
                        <a:prstGeom prst="rect">
                          <a:avLst/>
                        </a:prstGeom>
                        <a:noFill/>
                        <a:ln w="6350">
                          <a:noFill/>
                        </a:ln>
                        <a:effectLst/>
                      </wps:spPr>
                      <wps:txbx>
                        <w:txbxContent>
                          <w:p w14:paraId="62D54BA8" w14:textId="77777777" w:rsidR="00F5789C" w:rsidRDefault="00477CA5">
                            <w:pPr>
                              <w:rPr>
                                <w:rFonts w:ascii="微软雅黑" w:eastAsia="微软雅黑" w:hAnsi="微软雅黑" w:cs="微软雅黑" w:hint="eastAsia"/>
                                <w:b/>
                                <w:bCs/>
                                <w:lang w:eastAsia="zh-CN"/>
                              </w:rPr>
                            </w:pPr>
                            <w:r>
                              <w:rPr>
                                <w:rFonts w:ascii="微软雅黑" w:eastAsia="微软雅黑" w:hAnsi="微软雅黑" w:cs="微软雅黑" w:hint="eastAsia"/>
                                <w:b/>
                                <w:bCs/>
                                <w:lang w:eastAsia="zh-CN"/>
                              </w:rPr>
                              <w:t>尊敬的领导 ：</w:t>
                            </w:r>
                          </w:p>
                          <w:p w14:paraId="2BC4517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您好!</w:t>
                            </w:r>
                          </w:p>
                          <w:p w14:paraId="2576D9A4"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首先，对于您能在百忙之中抽出时间来翻阅我的资料，我表示由衷的感谢。正如您所见的，我的简历做得很简单，因为我知道，您能翻阅我的资料的时间并不会太多，所以，一切就长话短说了。</w:t>
                            </w:r>
                          </w:p>
                          <w:p w14:paraId="5B882904"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我是一个应届即将毕业的毕业生，和所有的毕业生一样，在面临毕业之际我们都被分配到嘉瑞集团进行实习，现在实习均已结束。所以需要正式踏足社会寻找工作。我有一定的策划组织协调能力。并且为人诚实，责任心强，乐观且积极向上，能吃苦耐劳，学习领悟和适应能力也都不错。这些都是我的长处。只是初出茅庐，需要经受社会的洗礼，承受生活的考验，更需要一个机会来锻炼。</w:t>
                            </w:r>
                          </w:p>
                          <w:p w14:paraId="119A606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14:paraId="6A7078F3" w14:textId="77777777" w:rsidR="00F5789C" w:rsidRDefault="00F5789C">
                            <w:pPr>
                              <w:rPr>
                                <w:rFonts w:ascii="微软雅黑" w:eastAsia="微软雅黑" w:hAnsi="微软雅黑" w:cs="微软雅黑" w:hint="eastAsia"/>
                                <w:sz w:val="22"/>
                                <w:szCs w:val="22"/>
                                <w:lang w:eastAsia="zh-CN"/>
                              </w:rPr>
                            </w:pPr>
                          </w:p>
                          <w:p w14:paraId="77DCEAF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此致</w:t>
                            </w:r>
                          </w:p>
                          <w:p w14:paraId="712E62F6" w14:textId="3637C133" w:rsidR="00F5789C" w:rsidRDefault="008F467C">
                            <w:pPr>
                              <w:jc w:val="right"/>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 xml:space="preserve">xxx设计 </w:t>
                            </w:r>
                          </w:p>
                          <w:p w14:paraId="1B976CC8" w14:textId="145A6E82" w:rsidR="00F5789C" w:rsidRDefault="0027153A">
                            <w:pPr>
                              <w:jc w:val="right"/>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年5月26日</w:t>
                            </w:r>
                          </w:p>
                          <w:p w14:paraId="1B350069" w14:textId="77777777" w:rsidR="00F5789C" w:rsidRDefault="00F5789C">
                            <w:pPr>
                              <w:rPr>
                                <w:rFonts w:ascii="微软雅黑" w:eastAsia="微软雅黑" w:hAnsi="微软雅黑" w:cs="微软雅黑" w:hint="eastAsia"/>
                                <w:sz w:val="22"/>
                                <w:szCs w:val="22"/>
                                <w:lang w:eastAsia="zh-CN"/>
                              </w:rPr>
                            </w:pPr>
                          </w:p>
                        </w:txbxContent>
                      </wps:txbx>
                      <wps:bodyPr rot="0" spcFirstLastPara="0" vert="horz" wrap="square" lIns="0" tIns="0" rIns="0" bIns="0" numCol="1" spcCol="0" rtlCol="0" fromWordArt="0" anchor="t" anchorCtr="0" forceAA="0" compatLnSpc="1">
                        <a:noAutofit/>
                      </wps:bodyPr>
                    </wps:wsp>
                  </a:graphicData>
                </a:graphic>
              </wp:anchor>
            </w:drawing>
          </mc:Choice>
          <mc:Fallback>
            <w:pict>
              <v:shape w14:anchorId="6B1FF438" id="Text Box 79" o:spid="_x0000_s1036" type="#_x0000_t202" style="position:absolute;margin-left:209.3pt;margin-top:75.15pt;width:321.2pt;height:637.75pt;z-index:30668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" filled="f" stroked="f" strokeweight=".5pt">
                <v:textbox inset="0,0,0,0">
                  <w:txbxContent>
                    <w:p w14:paraId="62D54BA8" w14:textId="77777777" w:rsidR="00F5789C" w:rsidRDefault="00477CA5">
                      <w:pPr>
                        <w:rPr>
                          <w:rFonts w:ascii="微软雅黑" w:eastAsia="微软雅黑" w:hAnsi="微软雅黑" w:cs="微软雅黑" w:hint="eastAsia"/>
                          <w:b/>
                          <w:bCs/>
                          <w:lang w:eastAsia="zh-CN"/>
                        </w:rPr>
                      </w:pPr>
                      <w:r>
                        <w:rPr>
                          <w:rFonts w:ascii="微软雅黑" w:eastAsia="微软雅黑" w:hAnsi="微软雅黑" w:cs="微软雅黑" w:hint="eastAsia"/>
                          <w:b/>
                          <w:bCs/>
                          <w:lang w:eastAsia="zh-CN"/>
                        </w:rPr>
                        <w:t>尊敬的领导 ：</w:t>
                      </w:r>
                    </w:p>
                    <w:p w14:paraId="2BC4517C"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您好!</w:t>
                      </w:r>
                    </w:p>
                    <w:p w14:paraId="2576D9A4"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首先，对于您能在百忙之中抽出时间来翻阅我的资料，我表示由衷的感谢。正如您所见的，我的简历做得很简单，因为我知道，您能翻阅我的资料的时间并不会太多，所以，一切就长话短说了。</w:t>
                      </w:r>
                    </w:p>
                    <w:p w14:paraId="5B882904"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我是一个应届即将毕业的毕业生，和所有的毕业生一样，在面临毕业之际我们都被分配到嘉瑞集团进行实习，现在实习均已结束。所以需要正式踏足社会寻找工作。我有一定的策划组织协调能力。并且为人诚实，责任心强，乐观且积极向上，能吃苦耐劳，学习领悟和适应能力也都不错。这些都是我的长处。只是初出茅庐，需要经受社会的洗礼，承受生活的考验，更需要一个机会来锻炼。</w:t>
                      </w:r>
                    </w:p>
                    <w:p w14:paraId="119A606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14:paraId="6A7078F3" w14:textId="77777777" w:rsidR="00F5789C" w:rsidRDefault="00F5789C">
                      <w:pPr>
                        <w:rPr>
                          <w:rFonts w:ascii="微软雅黑" w:eastAsia="微软雅黑" w:hAnsi="微软雅黑" w:cs="微软雅黑" w:hint="eastAsia"/>
                          <w:sz w:val="22"/>
                          <w:szCs w:val="22"/>
                          <w:lang w:eastAsia="zh-CN"/>
                        </w:rPr>
                      </w:pPr>
                    </w:p>
                    <w:p w14:paraId="77DCEAF3" w14:textId="77777777" w:rsidR="00F5789C" w:rsidRDefault="00477CA5">
                      <w:pPr>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此致</w:t>
                      </w:r>
                    </w:p>
                    <w:p w14:paraId="712E62F6" w14:textId="3637C133" w:rsidR="00F5789C" w:rsidRDefault="008F467C">
                      <w:pPr>
                        <w:jc w:val="right"/>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 xml:space="preserve">xxx设计 </w:t>
                      </w:r>
                    </w:p>
                    <w:p w14:paraId="1B976CC8" w14:textId="145A6E82" w:rsidR="00F5789C" w:rsidRDefault="0027153A">
                      <w:pPr>
                        <w:jc w:val="right"/>
                        <w:rPr>
                          <w:rFonts w:ascii="微软雅黑" w:eastAsia="微软雅黑" w:hAnsi="微软雅黑" w:cs="微软雅黑" w:hint="eastAsia"/>
                          <w:sz w:val="22"/>
                          <w:szCs w:val="22"/>
                          <w:lang w:eastAsia="zh-CN"/>
                        </w:rPr>
                      </w:pPr>
                      <w:r>
                        <w:rPr>
                          <w:rFonts w:ascii="微软雅黑" w:eastAsia="微软雅黑" w:hAnsi="微软雅黑" w:cs="微软雅黑" w:hint="eastAsia"/>
                          <w:sz w:val="22"/>
                          <w:szCs w:val="22"/>
                          <w:lang w:eastAsia="zh-CN"/>
                        </w:rPr>
                        <w:t>20xx</w:t>
                      </w:r>
                      <w:r w:rsidR="00477CA5">
                        <w:rPr>
                          <w:rFonts w:ascii="微软雅黑" w:eastAsia="微软雅黑" w:hAnsi="微软雅黑" w:cs="微软雅黑" w:hint="eastAsia"/>
                          <w:sz w:val="22"/>
                          <w:szCs w:val="22"/>
                          <w:lang w:eastAsia="zh-CN"/>
                        </w:rPr>
                        <w:t>年5月26日</w:t>
                      </w:r>
                    </w:p>
                    <w:p w14:paraId="1B350069" w14:textId="77777777" w:rsidR="00F5789C" w:rsidRDefault="00F5789C">
                      <w:pPr>
                        <w:rPr>
                          <w:rFonts w:ascii="微软雅黑" w:eastAsia="微软雅黑" w:hAnsi="微软雅黑" w:cs="微软雅黑" w:hint="eastAsia"/>
                          <w:sz w:val="22"/>
                          <w:szCs w:val="22"/>
                          <w:lang w:eastAsia="zh-CN"/>
                        </w:rPr>
                      </w:pPr>
                    </w:p>
                  </w:txbxContent>
                </v:textbox>
              </v:shape>
            </w:pict>
          </mc:Fallback>
        </mc:AlternateContent>
      </w:r>
      <w:r>
        <w:rPr>
          <w:noProof/>
        </w:rPr>
        <mc:AlternateContent>
          <mc:Choice Requires="wps">
            <w:drawing>
              <wp:anchor distT="0" distB="0" distL="114300" distR="114300" simplePos="0" relativeHeight="306690048" behindDoc="0" locked="0" layoutInCell="1" allowOverlap="1" wp14:anchorId="6EF0647D" wp14:editId="2092D729">
                <wp:simplePos x="0" y="0"/>
                <wp:positionH relativeFrom="page">
                  <wp:posOffset>3113405</wp:posOffset>
                </wp:positionH>
                <wp:positionV relativeFrom="page">
                  <wp:posOffset>303823</wp:posOffset>
                </wp:positionV>
                <wp:extent cx="3047365" cy="1106170"/>
                <wp:effectExtent l="0" t="0" r="0" b="0"/>
                <wp:wrapNone/>
                <wp:docPr id="16" name="文本框 3"/>
                <wp:cNvGraphicFramePr/>
                <a:graphic xmlns:a="http://schemas.openxmlformats.org/drawingml/2006/main">
                  <a:graphicData uri="http://schemas.microsoft.com/office/word/2010/wordprocessingShape">
                    <wps:wsp>
                      <wps:cNvSpPr txBox="1"/>
                      <wps:spPr>
                        <a:xfrm>
                          <a:off x="0" y="0"/>
                          <a:ext cx="3047365" cy="1106170"/>
                        </a:xfrm>
                        <a:prstGeom prst="rect">
                          <a:avLst/>
                        </a:prstGeom>
                        <a:noFill/>
                        <a:ln w="9525">
                          <a:noFill/>
                          <a:miter/>
                        </a:ln>
                        <a:effectLst/>
                      </wps:spPr>
                      <wps:txbx>
                        <w:txbxContent>
                          <w:p w14:paraId="48BC1403" w14:textId="77777777" w:rsidR="00F5789C" w:rsidRDefault="00477CA5">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自荐信</w:t>
                            </w:r>
                          </w:p>
                          <w:p w14:paraId="7258822A" w14:textId="77777777" w:rsidR="00F5789C" w:rsidRDefault="00477CA5">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应聘职位或所学专业</w:t>
                            </w:r>
                          </w:p>
                          <w:p w14:paraId="4886859C" w14:textId="77777777" w:rsidR="00F5789C" w:rsidRDefault="00F5789C">
                            <w:pPr>
                              <w:spacing w:before="117"/>
                              <w:ind w:left="20"/>
                              <w:rPr>
                                <w:rFonts w:ascii="Montserrat-Light" w:eastAsia="Montserrat-Light" w:hAnsi="Montserrat-Light" w:cs="Montserrat-Light"/>
                                <w:lang w:eastAsia="zh-CN"/>
                              </w:rPr>
                            </w:pPr>
                          </w:p>
                          <w:p w14:paraId="6BC0915A"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595282C"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6331133" w14:textId="77777777" w:rsidR="00F5789C" w:rsidRDefault="00F5789C">
                            <w:pPr>
                              <w:spacing w:before="219"/>
                              <w:ind w:left="20"/>
                              <w:rPr>
                                <w:rFonts w:ascii="微软雅黑" w:eastAsia="微软雅黑" w:hAnsi="微软雅黑" w:cs="微软雅黑" w:hint="eastAsia"/>
                                <w:sz w:val="20"/>
                                <w:szCs w:val="20"/>
                                <w:lang w:eastAsia="zh-CN"/>
                              </w:rPr>
                            </w:pPr>
                          </w:p>
                        </w:txbxContent>
                      </wps:txbx>
                      <wps:bodyPr lIns="0" tIns="0" rIns="0" bIns="0" upright="1"/>
                    </wps:wsp>
                  </a:graphicData>
                </a:graphic>
              </wp:anchor>
            </w:drawing>
          </mc:Choice>
          <mc:Fallback>
            <w:pict>
              <v:shape w14:anchorId="6EF0647D" id="_x0000_s1037" type="#_x0000_t202" style="position:absolute;margin-left:245.15pt;margin-top:23.9pt;width:239.95pt;height:87.1pt;z-index:30669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" filled="f" stroked="f">
                <v:textbox inset="0,0,0,0">
                  <w:txbxContent>
                    <w:p w14:paraId="48BC1403" w14:textId="77777777" w:rsidR="00F5789C" w:rsidRDefault="00477CA5">
                      <w:pPr>
                        <w:widowControl w:val="0"/>
                        <w:spacing w:before="117" w:line="144" w:lineRule="auto"/>
                        <w:ind w:left="20"/>
                        <w:rPr>
                          <w:rFonts w:ascii="微软雅黑" w:eastAsia="微软雅黑" w:hAnsi="微软雅黑" w:cs="微软雅黑" w:hint="eastAsia"/>
                          <w:b/>
                          <w:sz w:val="72"/>
                          <w:lang w:eastAsia="zh-CN"/>
                        </w:rPr>
                      </w:pPr>
                      <w:r>
                        <w:rPr>
                          <w:rFonts w:ascii="微软雅黑" w:eastAsia="微软雅黑" w:hAnsi="微软雅黑" w:cs="微软雅黑" w:hint="eastAsia"/>
                          <w:b/>
                          <w:sz w:val="72"/>
                          <w:lang w:eastAsia="zh-CN"/>
                        </w:rPr>
                        <w:t>自荐信</w:t>
                      </w:r>
                    </w:p>
                    <w:p w14:paraId="7258822A" w14:textId="77777777" w:rsidR="00F5789C" w:rsidRDefault="00477CA5">
                      <w:pPr>
                        <w:spacing w:before="117"/>
                        <w:ind w:left="20"/>
                        <w:jc w:val="distribute"/>
                        <w:rPr>
                          <w:rFonts w:ascii="微软雅黑" w:eastAsia="微软雅黑" w:hAnsi="微软雅黑" w:cs="微软雅黑" w:hint="eastAsia"/>
                          <w:lang w:eastAsia="zh-CN"/>
                        </w:rPr>
                      </w:pPr>
                      <w:r>
                        <w:rPr>
                          <w:rFonts w:ascii="微软雅黑" w:eastAsia="微软雅黑" w:hAnsi="微软雅黑" w:cs="微软雅黑" w:hint="eastAsia"/>
                          <w:spacing w:val="19"/>
                          <w:lang w:eastAsia="zh-CN"/>
                        </w:rPr>
                        <w:t>应聘职位或所学专业</w:t>
                      </w:r>
                    </w:p>
                    <w:p w14:paraId="4886859C" w14:textId="77777777" w:rsidR="00F5789C" w:rsidRDefault="00F5789C">
                      <w:pPr>
                        <w:spacing w:before="117"/>
                        <w:ind w:left="20"/>
                        <w:rPr>
                          <w:rFonts w:ascii="Montserrat-Light" w:eastAsia="Montserrat-Light" w:hAnsi="Montserrat-Light" w:cs="Montserrat-Light"/>
                          <w:lang w:eastAsia="zh-CN"/>
                        </w:rPr>
                      </w:pPr>
                    </w:p>
                    <w:p w14:paraId="6BC0915A"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595282C" w14:textId="77777777" w:rsidR="00F5789C" w:rsidRDefault="00F5789C">
                      <w:pPr>
                        <w:spacing w:line="653" w:lineRule="exact"/>
                        <w:ind w:left="20"/>
                        <w:rPr>
                          <w:rFonts w:ascii="微软雅黑" w:eastAsia="微软雅黑" w:hAnsi="微软雅黑" w:cs="微软雅黑" w:hint="eastAsia"/>
                          <w:sz w:val="56"/>
                          <w:szCs w:val="56"/>
                          <w:lang w:eastAsia="zh-CN"/>
                        </w:rPr>
                      </w:pPr>
                    </w:p>
                    <w:p w14:paraId="56331133" w14:textId="77777777" w:rsidR="00F5789C" w:rsidRDefault="00F5789C">
                      <w:pPr>
                        <w:spacing w:before="219"/>
                        <w:ind w:left="20"/>
                        <w:rPr>
                          <w:rFonts w:ascii="微软雅黑" w:eastAsia="微软雅黑" w:hAnsi="微软雅黑" w:cs="微软雅黑" w:hint="eastAsia"/>
                          <w:sz w:val="20"/>
                          <w:szCs w:val="20"/>
                          <w:lang w:eastAsia="zh-CN"/>
                        </w:rPr>
                      </w:pPr>
                    </w:p>
                  </w:txbxContent>
                </v:textbox>
                <w10:wrap anchorx="page" anchory="page"/>
              </v:shape>
            </w:pict>
          </mc:Fallback>
        </mc:AlternateContent>
      </w:r>
      <w:r>
        <w:rPr>
          <w:noProof/>
        </w:rPr>
        <w:drawing>
          <wp:anchor distT="0" distB="0" distL="114300" distR="114300" simplePos="0" relativeHeight="306685952" behindDoc="0" locked="0" layoutInCell="1" allowOverlap="1" wp14:anchorId="0A084041" wp14:editId="47B0129E">
            <wp:simplePos x="0" y="0"/>
            <wp:positionH relativeFrom="column">
              <wp:posOffset>-2540</wp:posOffset>
            </wp:positionH>
            <wp:positionV relativeFrom="paragraph">
              <wp:posOffset>-149421</wp:posOffset>
            </wp:positionV>
            <wp:extent cx="1752600" cy="1752600"/>
            <wp:effectExtent l="38100" t="38100" r="38100" b="3810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9" cstate="print">
                      <a:extLst>
                        <a:ext uri="{28A0092B-C50C-407E-A947-70E740481C1C}">
                          <a14:useLocalDpi xmlns:a14="http://schemas.microsoft.com/office/drawing/2010/main" val="0"/>
                        </a:ext>
                      </a:extLst>
                    </a:blip>
                    <a:srcRect t="12471" b="12471"/>
                    <a:stretch>
                      <a:fillRect/>
                    </a:stretch>
                  </pic:blipFill>
                  <pic:spPr>
                    <a:xfrm>
                      <a:off x="0" y="0"/>
                      <a:ext cx="1752600" cy="1752600"/>
                    </a:xfrm>
                    <a:prstGeom prst="ellipse">
                      <a:avLst/>
                    </a:prstGeom>
                    <a:ln w="28575">
                      <a:solidFill>
                        <a:schemeClr val="bg1"/>
                      </a:solidFill>
                    </a:ln>
                  </pic:spPr>
                </pic:pic>
              </a:graphicData>
            </a:graphic>
          </wp:anchor>
        </w:drawing>
      </w:r>
      <w:r>
        <w:rPr>
          <w:noProof/>
          <w:lang w:eastAsia="zh-CN"/>
        </w:rPr>
        <mc:AlternateContent>
          <mc:Choice Requires="wps">
            <w:drawing>
              <wp:anchor distT="0" distB="0" distL="114300" distR="114300" simplePos="0" relativeHeight="306686976" behindDoc="1" locked="0" layoutInCell="1" allowOverlap="1" wp14:anchorId="7F5889C8" wp14:editId="64D3837D">
                <wp:simplePos x="0" y="0"/>
                <wp:positionH relativeFrom="column">
                  <wp:posOffset>-502285</wp:posOffset>
                </wp:positionH>
                <wp:positionV relativeFrom="paragraph">
                  <wp:posOffset>817245</wp:posOffset>
                </wp:positionV>
                <wp:extent cx="2757170" cy="8193405"/>
                <wp:effectExtent l="0" t="0" r="5080" b="17145"/>
                <wp:wrapNone/>
                <wp:docPr id="23" name="矩形 96"/>
                <wp:cNvGraphicFramePr/>
                <a:graphic xmlns:a="http://schemas.openxmlformats.org/drawingml/2006/main">
                  <a:graphicData uri="http://schemas.microsoft.com/office/word/2010/wordprocessingShape">
                    <wps:wsp>
                      <wps:cNvSpPr/>
                      <wps:spPr>
                        <a:xfrm>
                          <a:off x="0" y="0"/>
                          <a:ext cx="2757170" cy="8193405"/>
                        </a:xfrm>
                        <a:custGeom>
                          <a:avLst/>
                          <a:gdLst>
                            <a:gd name="connsiteX0" fmla="*/ 0 w 3568"/>
                            <a:gd name="connsiteY0" fmla="*/ 1643 h 12903"/>
                            <a:gd name="connsiteX1" fmla="*/ 3568 w 3568"/>
                            <a:gd name="connsiteY1" fmla="*/ 0 h 12903"/>
                            <a:gd name="connsiteX2" fmla="*/ 3566 w 3568"/>
                            <a:gd name="connsiteY2" fmla="*/ 10916 h 12903"/>
                            <a:gd name="connsiteX3" fmla="*/ 31 w 3568"/>
                            <a:gd name="connsiteY3" fmla="*/ 12903 h 12903"/>
                            <a:gd name="connsiteX4" fmla="*/ 0 w 3568"/>
                            <a:gd name="connsiteY4" fmla="*/ 1643 h 129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8" h="12903">
                              <a:moveTo>
                                <a:pt x="0" y="1643"/>
                              </a:moveTo>
                              <a:lnTo>
                                <a:pt x="3568" y="0"/>
                              </a:lnTo>
                              <a:lnTo>
                                <a:pt x="3566" y="10916"/>
                              </a:lnTo>
                              <a:lnTo>
                                <a:pt x="31" y="12903"/>
                              </a:lnTo>
                              <a:lnTo>
                                <a:pt x="0" y="1643"/>
                              </a:lnTo>
                              <a:close/>
                            </a:path>
                          </a:pathLst>
                        </a:custGeom>
                        <a:solidFill>
                          <a:schemeClr val="accent2">
                            <a:lumMod val="20000"/>
                            <a:lumOff val="80000"/>
                          </a:schemeClr>
                        </a:solidFill>
                        <a:ln w="9525">
                          <a:noFill/>
                        </a:ln>
                      </wps:spPr>
                      <wps:bodyPr upright="1"/>
                    </wps:wsp>
                  </a:graphicData>
                </a:graphic>
              </wp:anchor>
            </w:drawing>
          </mc:Choice>
          <mc:Fallback>
            <w:pict>
              <v:shape w14:anchorId="42294FA5" id="矩形 96" o:spid="_x0000_s1026" style="position:absolute;left:0;text-align:left;margin-left:-39.55pt;margin-top:64.35pt;width:217.1pt;height:645.15pt;z-index:-196629504;visibility:visible;mso-wrap-style:square;mso-wrap-distance-left:9pt;mso-wrap-distance-top:0;mso-wrap-distance-right:9pt;mso-wrap-distance-bottom:0;mso-position-horizontal:absolute;mso-position-horizontal-relative:text;mso-position-vertical:absolute;mso-position-vertical-relative:text;v-text-anchor:top" coordsize="3568,1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" path="m,1643l3568,r-2,10916l31,12903,,1643xe" fillcolor="#f5dcd8 [661]" stroked="f">
                <v:path arrowok="t" o:connecttype="custom" o:connectlocs="0,1043305;2757170,0;2755625,6931660;23955,8193405;0,1043305" o:connectangles="0,0,0,0,0"/>
              </v:shape>
            </w:pict>
          </mc:Fallback>
        </mc:AlternateContent>
      </w:r>
      <w:r>
        <w:rPr>
          <w:noProof/>
          <w:lang w:eastAsia="zh-CN"/>
        </w:rPr>
        <mc:AlternateContent>
          <mc:Choice Requires="wps">
            <w:drawing>
              <wp:anchor distT="0" distB="0" distL="114300" distR="114300" simplePos="0" relativeHeight="306689024" behindDoc="1" locked="0" layoutInCell="1" allowOverlap="1" wp14:anchorId="5ADD8F6E" wp14:editId="32A204B8">
                <wp:simplePos x="0" y="0"/>
                <wp:positionH relativeFrom="column">
                  <wp:posOffset>-449580</wp:posOffset>
                </wp:positionH>
                <wp:positionV relativeFrom="paragraph">
                  <wp:posOffset>-1687195</wp:posOffset>
                </wp:positionV>
                <wp:extent cx="2706370" cy="3914775"/>
                <wp:effectExtent l="0" t="0" r="17780" b="9525"/>
                <wp:wrapNone/>
                <wp:docPr id="24" name="矩形 24"/>
                <wp:cNvGraphicFramePr/>
                <a:graphic xmlns:a="http://schemas.openxmlformats.org/drawingml/2006/main">
                  <a:graphicData uri="http://schemas.microsoft.com/office/word/2010/wordprocessingShape">
                    <wps:wsp>
                      <wps:cNvSpPr/>
                      <wps:spPr>
                        <a:xfrm>
                          <a:off x="0" y="0"/>
                          <a:ext cx="2706370" cy="39147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BEE25" w14:textId="77777777" w:rsidR="00F5789C" w:rsidRDefault="00477CA5">
                            <w:pPr>
                              <w:jc w:val="center"/>
                              <w:rPr>
                                <w:lang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DD8F6E" id="矩形 24" o:spid="_x0000_s1038" style="position:absolute;margin-left:-35.4pt;margin-top:-132.85pt;width:213.1pt;height:308.25pt;z-index:-19662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" fillcolor="#f2f2f2 [3052]" stroked="f" strokeweight="2pt">
                <v:textbox>
                  <w:txbxContent>
                    <w:p w14:paraId="2E3BEE25" w14:textId="77777777" w:rsidR="00F5789C" w:rsidRDefault="00477CA5">
                      <w:pPr>
                        <w:jc w:val="center"/>
                        <w:rPr>
                          <w:lang w:eastAsia="zh-CN"/>
                        </w:rPr>
                      </w:pPr>
                      <w:r>
                        <w:rPr>
                          <w:rFonts w:hint="eastAsia"/>
                          <w:lang w:eastAsia="zh-CN"/>
                        </w:rPr>
                        <w:t xml:space="preserve">   </w:t>
                      </w:r>
                    </w:p>
                  </w:txbxContent>
                </v:textbox>
              </v:rect>
            </w:pict>
          </mc:Fallback>
        </mc:AlternateContent>
      </w:r>
      <w:r>
        <w:rPr>
          <w:noProof/>
        </w:rPr>
        <mc:AlternateContent>
          <mc:Choice Requires="wps">
            <w:drawing>
              <wp:anchor distT="0" distB="0" distL="114300" distR="114300" simplePos="0" relativeHeight="306691072" behindDoc="0" locked="0" layoutInCell="1" allowOverlap="1" wp14:anchorId="5C6472B8" wp14:editId="1491DE67">
                <wp:simplePos x="0" y="0"/>
                <wp:positionH relativeFrom="column">
                  <wp:posOffset>22225</wp:posOffset>
                </wp:positionH>
                <wp:positionV relativeFrom="paragraph">
                  <wp:posOffset>2567940</wp:posOffset>
                </wp:positionV>
                <wp:extent cx="1748790" cy="64262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748790" cy="642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9886F" w14:textId="77777777" w:rsidR="00F5789C" w:rsidRDefault="00477CA5">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需要描述的住宅地址</w:t>
                            </w:r>
                          </w:p>
                          <w:p w14:paraId="2A43B3FD" w14:textId="77777777" w:rsidR="00F5789C" w:rsidRDefault="00477CA5">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家庭住址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6472B8" id="文本框 17" o:spid="_x0000_s1039" type="#_x0000_t202" style="position:absolute;margin-left:1.75pt;margin-top:202.2pt;width:137.7pt;height:50.6pt;z-index:30669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" filled="f" stroked="f" strokeweight=".5pt">
                <v:textbox>
                  <w:txbxContent>
                    <w:p w14:paraId="0F89886F" w14:textId="77777777" w:rsidR="00F5789C" w:rsidRDefault="00477CA5">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需要描述的住宅地址</w:t>
                      </w:r>
                    </w:p>
                    <w:p w14:paraId="2A43B3FD" w14:textId="77777777" w:rsidR="00F5789C" w:rsidRDefault="00477CA5">
                      <w:pPr>
                        <w:spacing w:line="240" w:lineRule="auto"/>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家庭住址</w:t>
                      </w:r>
                    </w:p>
                  </w:txbxContent>
                </v:textbox>
              </v:shape>
            </w:pict>
          </mc:Fallback>
        </mc:AlternateContent>
      </w:r>
      <w:r>
        <w:rPr>
          <w:noProof/>
        </w:rPr>
        <mc:AlternateContent>
          <mc:Choice Requires="wps">
            <w:drawing>
              <wp:anchor distT="0" distB="0" distL="114300" distR="114300" simplePos="0" relativeHeight="306692096" behindDoc="0" locked="0" layoutInCell="1" allowOverlap="1" wp14:anchorId="3B0DDBED" wp14:editId="1DBAEA04">
                <wp:simplePos x="0" y="0"/>
                <wp:positionH relativeFrom="column">
                  <wp:posOffset>24765</wp:posOffset>
                </wp:positionH>
                <wp:positionV relativeFrom="paragraph">
                  <wp:posOffset>5876925</wp:posOffset>
                </wp:positionV>
                <wp:extent cx="1773555" cy="29845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77355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6EB60"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邮箱 1XX5@XXXer.com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0DDBED" id="文本框 18" o:spid="_x0000_s1040" type="#_x0000_t202" style="position:absolute;margin-left:1.95pt;margin-top:462.75pt;width:139.65pt;height:23.5pt;z-index:30669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" filled="f" stroked="f" strokeweight=".5pt">
                <v:textbox>
                  <w:txbxContent>
                    <w:p w14:paraId="3936EB60"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邮箱 1XX5@XXXer.com</w:t>
                      </w:r>
                    </w:p>
                  </w:txbxContent>
                </v:textbox>
              </v:shape>
            </w:pict>
          </mc:Fallback>
        </mc:AlternateContent>
      </w:r>
      <w:r>
        <w:rPr>
          <w:noProof/>
        </w:rPr>
        <mc:AlternateContent>
          <mc:Choice Requires="wps">
            <w:drawing>
              <wp:anchor distT="0" distB="0" distL="114300" distR="114300" simplePos="0" relativeHeight="306693120" behindDoc="0" locked="0" layoutInCell="1" allowOverlap="1" wp14:anchorId="26B069E8" wp14:editId="58DBA393">
                <wp:simplePos x="0" y="0"/>
                <wp:positionH relativeFrom="column">
                  <wp:posOffset>146050</wp:posOffset>
                </wp:positionH>
                <wp:positionV relativeFrom="paragraph">
                  <wp:posOffset>4364355</wp:posOffset>
                </wp:positionV>
                <wp:extent cx="1547495" cy="29845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54749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CC4D14"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电话 12345XXXXXX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B069E8" id="文本框 19" o:spid="_x0000_s1041" type="#_x0000_t202" style="position:absolute;margin-left:11.5pt;margin-top:343.65pt;width:121.85pt;height:23.5pt;z-index:3066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" filled="f" stroked="f" strokeweight=".5pt">
                <v:textbox>
                  <w:txbxContent>
                    <w:p w14:paraId="4ACC4D14" w14:textId="77777777" w:rsidR="00F5789C" w:rsidRDefault="00477CA5">
                      <w:pPr>
                        <w:jc w:val="center"/>
                        <w:rPr>
                          <w:rFonts w:ascii="微软雅黑" w:eastAsia="微软雅黑" w:hAnsi="微软雅黑" w:cs="微软雅黑" w:hint="eastAsia"/>
                          <w:sz w:val="21"/>
                          <w:szCs w:val="21"/>
                          <w:lang w:eastAsia="zh-CN"/>
                        </w:rPr>
                      </w:pPr>
                      <w:r>
                        <w:rPr>
                          <w:rFonts w:ascii="微软雅黑" w:eastAsia="微软雅黑" w:hAnsi="微软雅黑" w:cs="微软雅黑" w:hint="eastAsia"/>
                          <w:sz w:val="21"/>
                          <w:szCs w:val="21"/>
                          <w:lang w:eastAsia="zh-CN"/>
                        </w:rPr>
                        <w:t>电话 12345XXXXXX</w:t>
                      </w:r>
                    </w:p>
                  </w:txbxContent>
                </v:textbox>
              </v:shape>
            </w:pict>
          </mc:Fallback>
        </mc:AlternateContent>
      </w:r>
      <w:r>
        <w:rPr>
          <w:noProof/>
        </w:rPr>
        <mc:AlternateContent>
          <mc:Choice Requires="wps">
            <w:drawing>
              <wp:anchor distT="0" distB="0" distL="114300" distR="114300" simplePos="0" relativeHeight="306694144" behindDoc="0" locked="0" layoutInCell="1" allowOverlap="1" wp14:anchorId="7D1F2460" wp14:editId="2EC37F3F">
                <wp:simplePos x="0" y="0"/>
                <wp:positionH relativeFrom="column">
                  <wp:posOffset>711200</wp:posOffset>
                </wp:positionH>
                <wp:positionV relativeFrom="paragraph">
                  <wp:posOffset>5398135</wp:posOffset>
                </wp:positionV>
                <wp:extent cx="414020" cy="288290"/>
                <wp:effectExtent l="0" t="0" r="5080" b="16510"/>
                <wp:wrapNone/>
                <wp:docPr id="20" name="Freeform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14020" cy="288290"/>
                        </a:xfrm>
                        <a:custGeom>
                          <a:avLst/>
                          <a:gdLst>
                            <a:gd name="T0" fmla="*/ 728 w 1109"/>
                            <a:gd name="T1" fmla="*/ 446 h 777"/>
                            <a:gd name="T2" fmla="*/ 554 w 1109"/>
                            <a:gd name="T3" fmla="*/ 609 h 777"/>
                            <a:gd name="T4" fmla="*/ 386 w 1109"/>
                            <a:gd name="T5" fmla="*/ 451 h 777"/>
                            <a:gd name="T6" fmla="*/ 59 w 1109"/>
                            <a:gd name="T7" fmla="*/ 777 h 777"/>
                            <a:gd name="T8" fmla="*/ 1050 w 1109"/>
                            <a:gd name="T9" fmla="*/ 777 h 777"/>
                            <a:gd name="T10" fmla="*/ 728 w 1109"/>
                            <a:gd name="T11" fmla="*/ 446 h 777"/>
                            <a:gd name="T12" fmla="*/ 728 w 1109"/>
                            <a:gd name="T13" fmla="*/ 446 h 777"/>
                            <a:gd name="T14" fmla="*/ 79 w 1109"/>
                            <a:gd name="T15" fmla="*/ 0 h 777"/>
                            <a:gd name="T16" fmla="*/ 554 w 1109"/>
                            <a:gd name="T17" fmla="*/ 456 h 777"/>
                            <a:gd name="T18" fmla="*/ 1030 w 1109"/>
                            <a:gd name="T19" fmla="*/ 0 h 777"/>
                            <a:gd name="T20" fmla="*/ 79 w 1109"/>
                            <a:gd name="T21" fmla="*/ 0 h 777"/>
                            <a:gd name="T22" fmla="*/ 787 w 1109"/>
                            <a:gd name="T23" fmla="*/ 386 h 777"/>
                            <a:gd name="T24" fmla="*/ 1109 w 1109"/>
                            <a:gd name="T25" fmla="*/ 723 h 777"/>
                            <a:gd name="T26" fmla="*/ 1109 w 1109"/>
                            <a:gd name="T27" fmla="*/ 84 h 777"/>
                            <a:gd name="T28" fmla="*/ 787 w 1109"/>
                            <a:gd name="T29" fmla="*/ 386 h 777"/>
                            <a:gd name="T30" fmla="*/ 787 w 1109"/>
                            <a:gd name="T31" fmla="*/ 386 h 777"/>
                            <a:gd name="T32" fmla="*/ 0 w 1109"/>
                            <a:gd name="T33" fmla="*/ 723 h 777"/>
                            <a:gd name="T34" fmla="*/ 327 w 1109"/>
                            <a:gd name="T35" fmla="*/ 391 h 777"/>
                            <a:gd name="T36" fmla="*/ 0 w 1109"/>
                            <a:gd name="T37" fmla="*/ 84 h 777"/>
                            <a:gd name="T38" fmla="*/ 0 w 1109"/>
                            <a:gd name="T39" fmla="*/ 723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9" h="777">
                              <a:moveTo>
                                <a:pt x="728" y="446"/>
                              </a:moveTo>
                              <a:lnTo>
                                <a:pt x="554" y="609"/>
                              </a:lnTo>
                              <a:lnTo>
                                <a:pt x="386" y="451"/>
                              </a:lnTo>
                              <a:lnTo>
                                <a:pt x="59" y="777"/>
                              </a:lnTo>
                              <a:lnTo>
                                <a:pt x="1050" y="777"/>
                              </a:lnTo>
                              <a:lnTo>
                                <a:pt x="728" y="446"/>
                              </a:lnTo>
                              <a:lnTo>
                                <a:pt x="728" y="446"/>
                              </a:lnTo>
                              <a:close/>
                              <a:moveTo>
                                <a:pt x="79" y="0"/>
                              </a:moveTo>
                              <a:lnTo>
                                <a:pt x="554" y="456"/>
                              </a:lnTo>
                              <a:lnTo>
                                <a:pt x="1030" y="0"/>
                              </a:lnTo>
                              <a:lnTo>
                                <a:pt x="79" y="0"/>
                              </a:lnTo>
                              <a:close/>
                              <a:moveTo>
                                <a:pt x="787" y="386"/>
                              </a:moveTo>
                              <a:lnTo>
                                <a:pt x="1109" y="723"/>
                              </a:lnTo>
                              <a:lnTo>
                                <a:pt x="1109" y="84"/>
                              </a:lnTo>
                              <a:lnTo>
                                <a:pt x="787" y="386"/>
                              </a:lnTo>
                              <a:lnTo>
                                <a:pt x="787" y="386"/>
                              </a:lnTo>
                              <a:close/>
                              <a:moveTo>
                                <a:pt x="0" y="723"/>
                              </a:moveTo>
                              <a:lnTo>
                                <a:pt x="327" y="391"/>
                              </a:lnTo>
                              <a:lnTo>
                                <a:pt x="0" y="84"/>
                              </a:lnTo>
                              <a:lnTo>
                                <a:pt x="0" y="723"/>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2C2E7CCB" id="Freeform 32" o:spid="_x0000_s1026" style="position:absolute;left:0;text-align:left;margin-left:56pt;margin-top:425.05pt;width:32.6pt;height:22.7pt;z-index:306694144;visibility:visible;mso-wrap-style:square;mso-wrap-distance-left:9pt;mso-wrap-distance-top:0;mso-wrap-distance-right:9pt;mso-wrap-distance-bottom:0;mso-position-horizontal:absolute;mso-position-horizontal-relative:text;mso-position-vertical:absolute;mso-position-vertical-relative:text;v-text-anchor:top" coordsize="110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" path="m728,446l554,609,386,451,59,777r991,l728,446r,xm79,l554,456,1030,,79,xm787,386r322,337l1109,84,787,386r,xm,723l327,391,,84,,723xe" fillcolor="black [3213]" stroked="f">
                <v:path arrowok="t" o:connecttype="custom" o:connectlocs="271782,165479;206823,225957;144104,167334;22026,288290;391994,288290;271782,165479;271782,165479;29493,0;206823,169189;384527,0;29493,0;293809,143217;414020,268254;414020,31166;293809,143217;293809,143217;0,268254;122078,145073;0,31166;0,268254" o:connectangles="0,0,0,0,0,0,0,0,0,0,0,0,0,0,0,0,0,0,0,0"/>
                <o:lock v:ext="edit" aspectratio="t" verticies="t"/>
              </v:shape>
            </w:pict>
          </mc:Fallback>
        </mc:AlternateContent>
      </w:r>
      <w:r>
        <w:rPr>
          <w:noProof/>
        </w:rPr>
        <mc:AlternateContent>
          <mc:Choice Requires="wps">
            <w:drawing>
              <wp:anchor distT="0" distB="0" distL="114300" distR="114300" simplePos="0" relativeHeight="306695168" behindDoc="0" locked="0" layoutInCell="1" allowOverlap="1" wp14:anchorId="1CF55DD8" wp14:editId="0C1DE5AA">
                <wp:simplePos x="0" y="0"/>
                <wp:positionH relativeFrom="column">
                  <wp:posOffset>789940</wp:posOffset>
                </wp:positionH>
                <wp:positionV relativeFrom="paragraph">
                  <wp:posOffset>2113280</wp:posOffset>
                </wp:positionV>
                <wp:extent cx="232410" cy="360045"/>
                <wp:effectExtent l="0" t="0" r="15240" b="1905"/>
                <wp:wrapNone/>
                <wp:docPr id="21" name="Freeform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32410" cy="360045"/>
                        </a:xfrm>
                        <a:custGeom>
                          <a:avLst/>
                          <a:gdLst>
                            <a:gd name="T0" fmla="*/ 0 w 783"/>
                            <a:gd name="T1" fmla="*/ 391 h 1381"/>
                            <a:gd name="T2" fmla="*/ 5 w 783"/>
                            <a:gd name="T3" fmla="*/ 312 h 1381"/>
                            <a:gd name="T4" fmla="*/ 30 w 783"/>
                            <a:gd name="T5" fmla="*/ 242 h 1381"/>
                            <a:gd name="T6" fmla="*/ 65 w 783"/>
                            <a:gd name="T7" fmla="*/ 173 h 1381"/>
                            <a:gd name="T8" fmla="*/ 114 w 783"/>
                            <a:gd name="T9" fmla="*/ 113 h 1381"/>
                            <a:gd name="T10" fmla="*/ 144 w 783"/>
                            <a:gd name="T11" fmla="*/ 89 h 1381"/>
                            <a:gd name="T12" fmla="*/ 208 w 783"/>
                            <a:gd name="T13" fmla="*/ 44 h 1381"/>
                            <a:gd name="T14" fmla="*/ 278 w 783"/>
                            <a:gd name="T15" fmla="*/ 14 h 1381"/>
                            <a:gd name="T16" fmla="*/ 352 w 783"/>
                            <a:gd name="T17" fmla="*/ 0 h 1381"/>
                            <a:gd name="T18" fmla="*/ 392 w 783"/>
                            <a:gd name="T19" fmla="*/ 0 h 1381"/>
                            <a:gd name="T20" fmla="*/ 471 w 783"/>
                            <a:gd name="T21" fmla="*/ 5 h 1381"/>
                            <a:gd name="T22" fmla="*/ 540 w 783"/>
                            <a:gd name="T23" fmla="*/ 29 h 1381"/>
                            <a:gd name="T24" fmla="*/ 609 w 783"/>
                            <a:gd name="T25" fmla="*/ 64 h 1381"/>
                            <a:gd name="T26" fmla="*/ 669 w 783"/>
                            <a:gd name="T27" fmla="*/ 113 h 1381"/>
                            <a:gd name="T28" fmla="*/ 694 w 783"/>
                            <a:gd name="T29" fmla="*/ 143 h 1381"/>
                            <a:gd name="T30" fmla="*/ 738 w 783"/>
                            <a:gd name="T31" fmla="*/ 208 h 1381"/>
                            <a:gd name="T32" fmla="*/ 768 w 783"/>
                            <a:gd name="T33" fmla="*/ 277 h 1381"/>
                            <a:gd name="T34" fmla="*/ 778 w 783"/>
                            <a:gd name="T35" fmla="*/ 351 h 1381"/>
                            <a:gd name="T36" fmla="*/ 783 w 783"/>
                            <a:gd name="T37" fmla="*/ 391 h 1381"/>
                            <a:gd name="T38" fmla="*/ 773 w 783"/>
                            <a:gd name="T39" fmla="*/ 470 h 1381"/>
                            <a:gd name="T40" fmla="*/ 753 w 783"/>
                            <a:gd name="T41" fmla="*/ 544 h 1381"/>
                            <a:gd name="T42" fmla="*/ 35 w 783"/>
                            <a:gd name="T43" fmla="*/ 549 h 1381"/>
                            <a:gd name="T44" fmla="*/ 20 w 783"/>
                            <a:gd name="T45" fmla="*/ 510 h 1381"/>
                            <a:gd name="T46" fmla="*/ 10 w 783"/>
                            <a:gd name="T47" fmla="*/ 475 h 1381"/>
                            <a:gd name="T48" fmla="*/ 0 w 783"/>
                            <a:gd name="T49" fmla="*/ 391 h 1381"/>
                            <a:gd name="T50" fmla="*/ 253 w 783"/>
                            <a:gd name="T51" fmla="*/ 252 h 1381"/>
                            <a:gd name="T52" fmla="*/ 228 w 783"/>
                            <a:gd name="T53" fmla="*/ 282 h 1381"/>
                            <a:gd name="T54" fmla="*/ 198 w 783"/>
                            <a:gd name="T55" fmla="*/ 351 h 1381"/>
                            <a:gd name="T56" fmla="*/ 193 w 783"/>
                            <a:gd name="T57" fmla="*/ 391 h 1381"/>
                            <a:gd name="T58" fmla="*/ 208 w 783"/>
                            <a:gd name="T59" fmla="*/ 465 h 1381"/>
                            <a:gd name="T60" fmla="*/ 253 w 783"/>
                            <a:gd name="T61" fmla="*/ 529 h 1381"/>
                            <a:gd name="T62" fmla="*/ 283 w 783"/>
                            <a:gd name="T63" fmla="*/ 554 h 1381"/>
                            <a:gd name="T64" fmla="*/ 352 w 783"/>
                            <a:gd name="T65" fmla="*/ 584 h 1381"/>
                            <a:gd name="T66" fmla="*/ 392 w 783"/>
                            <a:gd name="T67" fmla="*/ 584 h 1381"/>
                            <a:gd name="T68" fmla="*/ 466 w 783"/>
                            <a:gd name="T69" fmla="*/ 569 h 1381"/>
                            <a:gd name="T70" fmla="*/ 530 w 783"/>
                            <a:gd name="T71" fmla="*/ 529 h 1381"/>
                            <a:gd name="T72" fmla="*/ 555 w 783"/>
                            <a:gd name="T73" fmla="*/ 500 h 1381"/>
                            <a:gd name="T74" fmla="*/ 585 w 783"/>
                            <a:gd name="T75" fmla="*/ 430 h 1381"/>
                            <a:gd name="T76" fmla="*/ 585 w 783"/>
                            <a:gd name="T77" fmla="*/ 391 h 1381"/>
                            <a:gd name="T78" fmla="*/ 575 w 783"/>
                            <a:gd name="T79" fmla="*/ 317 h 1381"/>
                            <a:gd name="T80" fmla="*/ 530 w 783"/>
                            <a:gd name="T81" fmla="*/ 252 h 1381"/>
                            <a:gd name="T82" fmla="*/ 501 w 783"/>
                            <a:gd name="T83" fmla="*/ 227 h 1381"/>
                            <a:gd name="T84" fmla="*/ 431 w 783"/>
                            <a:gd name="T85" fmla="*/ 198 h 1381"/>
                            <a:gd name="T86" fmla="*/ 392 w 783"/>
                            <a:gd name="T87" fmla="*/ 193 h 1381"/>
                            <a:gd name="T88" fmla="*/ 317 w 783"/>
                            <a:gd name="T89" fmla="*/ 208 h 1381"/>
                            <a:gd name="T90" fmla="*/ 253 w 783"/>
                            <a:gd name="T91" fmla="*/ 252 h 1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83" h="1381">
                              <a:moveTo>
                                <a:pt x="0" y="391"/>
                              </a:moveTo>
                              <a:lnTo>
                                <a:pt x="0" y="391"/>
                              </a:lnTo>
                              <a:lnTo>
                                <a:pt x="0" y="351"/>
                              </a:lnTo>
                              <a:lnTo>
                                <a:pt x="5" y="312"/>
                              </a:lnTo>
                              <a:lnTo>
                                <a:pt x="15" y="277"/>
                              </a:lnTo>
                              <a:lnTo>
                                <a:pt x="30" y="242"/>
                              </a:lnTo>
                              <a:lnTo>
                                <a:pt x="45" y="208"/>
                              </a:lnTo>
                              <a:lnTo>
                                <a:pt x="65" y="173"/>
                              </a:lnTo>
                              <a:lnTo>
                                <a:pt x="89" y="143"/>
                              </a:lnTo>
                              <a:lnTo>
                                <a:pt x="114" y="113"/>
                              </a:lnTo>
                              <a:lnTo>
                                <a:pt x="114" y="113"/>
                              </a:lnTo>
                              <a:lnTo>
                                <a:pt x="144" y="89"/>
                              </a:lnTo>
                              <a:lnTo>
                                <a:pt x="174" y="64"/>
                              </a:lnTo>
                              <a:lnTo>
                                <a:pt x="208" y="44"/>
                              </a:lnTo>
                              <a:lnTo>
                                <a:pt x="243" y="29"/>
                              </a:lnTo>
                              <a:lnTo>
                                <a:pt x="278" y="14"/>
                              </a:lnTo>
                              <a:lnTo>
                                <a:pt x="312" y="5"/>
                              </a:lnTo>
                              <a:lnTo>
                                <a:pt x="352" y="0"/>
                              </a:lnTo>
                              <a:lnTo>
                                <a:pt x="392" y="0"/>
                              </a:lnTo>
                              <a:lnTo>
                                <a:pt x="392" y="0"/>
                              </a:lnTo>
                              <a:lnTo>
                                <a:pt x="431" y="0"/>
                              </a:lnTo>
                              <a:lnTo>
                                <a:pt x="471" y="5"/>
                              </a:lnTo>
                              <a:lnTo>
                                <a:pt x="505" y="14"/>
                              </a:lnTo>
                              <a:lnTo>
                                <a:pt x="540" y="29"/>
                              </a:lnTo>
                              <a:lnTo>
                                <a:pt x="575" y="44"/>
                              </a:lnTo>
                              <a:lnTo>
                                <a:pt x="609" y="64"/>
                              </a:lnTo>
                              <a:lnTo>
                                <a:pt x="639" y="89"/>
                              </a:lnTo>
                              <a:lnTo>
                                <a:pt x="669" y="113"/>
                              </a:lnTo>
                              <a:lnTo>
                                <a:pt x="669" y="113"/>
                              </a:lnTo>
                              <a:lnTo>
                                <a:pt x="694" y="143"/>
                              </a:lnTo>
                              <a:lnTo>
                                <a:pt x="718" y="173"/>
                              </a:lnTo>
                              <a:lnTo>
                                <a:pt x="738" y="208"/>
                              </a:lnTo>
                              <a:lnTo>
                                <a:pt x="753" y="242"/>
                              </a:lnTo>
                              <a:lnTo>
                                <a:pt x="768" y="277"/>
                              </a:lnTo>
                              <a:lnTo>
                                <a:pt x="773" y="312"/>
                              </a:lnTo>
                              <a:lnTo>
                                <a:pt x="778" y="351"/>
                              </a:lnTo>
                              <a:lnTo>
                                <a:pt x="783" y="391"/>
                              </a:lnTo>
                              <a:lnTo>
                                <a:pt x="783" y="391"/>
                              </a:lnTo>
                              <a:lnTo>
                                <a:pt x="778" y="430"/>
                              </a:lnTo>
                              <a:lnTo>
                                <a:pt x="773" y="470"/>
                              </a:lnTo>
                              <a:lnTo>
                                <a:pt x="763" y="510"/>
                              </a:lnTo>
                              <a:lnTo>
                                <a:pt x="753" y="544"/>
                              </a:lnTo>
                              <a:lnTo>
                                <a:pt x="392" y="1381"/>
                              </a:lnTo>
                              <a:lnTo>
                                <a:pt x="35" y="549"/>
                              </a:lnTo>
                              <a:lnTo>
                                <a:pt x="35" y="549"/>
                              </a:lnTo>
                              <a:lnTo>
                                <a:pt x="20" y="510"/>
                              </a:lnTo>
                              <a:lnTo>
                                <a:pt x="10" y="475"/>
                              </a:lnTo>
                              <a:lnTo>
                                <a:pt x="10" y="475"/>
                              </a:lnTo>
                              <a:lnTo>
                                <a:pt x="0" y="430"/>
                              </a:lnTo>
                              <a:lnTo>
                                <a:pt x="0" y="391"/>
                              </a:lnTo>
                              <a:lnTo>
                                <a:pt x="0" y="391"/>
                              </a:lnTo>
                              <a:close/>
                              <a:moveTo>
                                <a:pt x="253" y="252"/>
                              </a:moveTo>
                              <a:lnTo>
                                <a:pt x="253" y="252"/>
                              </a:lnTo>
                              <a:lnTo>
                                <a:pt x="228" y="282"/>
                              </a:lnTo>
                              <a:lnTo>
                                <a:pt x="208" y="317"/>
                              </a:lnTo>
                              <a:lnTo>
                                <a:pt x="198" y="351"/>
                              </a:lnTo>
                              <a:lnTo>
                                <a:pt x="193" y="391"/>
                              </a:lnTo>
                              <a:lnTo>
                                <a:pt x="193" y="391"/>
                              </a:lnTo>
                              <a:lnTo>
                                <a:pt x="198" y="430"/>
                              </a:lnTo>
                              <a:lnTo>
                                <a:pt x="208" y="465"/>
                              </a:lnTo>
                              <a:lnTo>
                                <a:pt x="228" y="500"/>
                              </a:lnTo>
                              <a:lnTo>
                                <a:pt x="253" y="529"/>
                              </a:lnTo>
                              <a:lnTo>
                                <a:pt x="253" y="529"/>
                              </a:lnTo>
                              <a:lnTo>
                                <a:pt x="283" y="554"/>
                              </a:lnTo>
                              <a:lnTo>
                                <a:pt x="317" y="569"/>
                              </a:lnTo>
                              <a:lnTo>
                                <a:pt x="352" y="584"/>
                              </a:lnTo>
                              <a:lnTo>
                                <a:pt x="392" y="584"/>
                              </a:lnTo>
                              <a:lnTo>
                                <a:pt x="392" y="584"/>
                              </a:lnTo>
                              <a:lnTo>
                                <a:pt x="431" y="584"/>
                              </a:lnTo>
                              <a:lnTo>
                                <a:pt x="466" y="569"/>
                              </a:lnTo>
                              <a:lnTo>
                                <a:pt x="501" y="554"/>
                              </a:lnTo>
                              <a:lnTo>
                                <a:pt x="530" y="529"/>
                              </a:lnTo>
                              <a:lnTo>
                                <a:pt x="530" y="529"/>
                              </a:lnTo>
                              <a:lnTo>
                                <a:pt x="555" y="500"/>
                              </a:lnTo>
                              <a:lnTo>
                                <a:pt x="575" y="465"/>
                              </a:lnTo>
                              <a:lnTo>
                                <a:pt x="585" y="430"/>
                              </a:lnTo>
                              <a:lnTo>
                                <a:pt x="585" y="391"/>
                              </a:lnTo>
                              <a:lnTo>
                                <a:pt x="585" y="391"/>
                              </a:lnTo>
                              <a:lnTo>
                                <a:pt x="585" y="351"/>
                              </a:lnTo>
                              <a:lnTo>
                                <a:pt x="575" y="317"/>
                              </a:lnTo>
                              <a:lnTo>
                                <a:pt x="555" y="282"/>
                              </a:lnTo>
                              <a:lnTo>
                                <a:pt x="530" y="252"/>
                              </a:lnTo>
                              <a:lnTo>
                                <a:pt x="530" y="252"/>
                              </a:lnTo>
                              <a:lnTo>
                                <a:pt x="501" y="227"/>
                              </a:lnTo>
                              <a:lnTo>
                                <a:pt x="466" y="208"/>
                              </a:lnTo>
                              <a:lnTo>
                                <a:pt x="431" y="198"/>
                              </a:lnTo>
                              <a:lnTo>
                                <a:pt x="392" y="193"/>
                              </a:lnTo>
                              <a:lnTo>
                                <a:pt x="392" y="193"/>
                              </a:lnTo>
                              <a:lnTo>
                                <a:pt x="352" y="198"/>
                              </a:lnTo>
                              <a:lnTo>
                                <a:pt x="317" y="208"/>
                              </a:lnTo>
                              <a:lnTo>
                                <a:pt x="283" y="227"/>
                              </a:lnTo>
                              <a:lnTo>
                                <a:pt x="253" y="252"/>
                              </a:lnTo>
                              <a:lnTo>
                                <a:pt x="253" y="252"/>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354AF37C" id="Freeform 27" o:spid="_x0000_s1026" style="position:absolute;left:0;text-align:left;margin-left:62.2pt;margin-top:166.4pt;width:18.3pt;height:28.35pt;z-index:306695168;visibility:visible;mso-wrap-style:square;mso-wrap-distance-left:9pt;mso-wrap-distance-top:0;mso-wrap-distance-right:9pt;mso-wrap-distance-bottom:0;mso-position-horizontal:absolute;mso-position-horizontal-relative:text;mso-position-vertical:absolute;mso-position-vertical-relative:text;v-text-anchor:top" coordsize="78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" path="m,391r,l,351,5,312,15,277,30,242,45,208,65,173,89,143r25,-30l114,113,144,89,174,64,208,44,243,29,278,14,312,5,352,r40,l392,r39,l471,5r34,9l540,29r35,15l609,64r30,25l669,113r,l694,143r24,30l738,208r15,34l768,277r5,35l778,351r5,40l783,391r-5,39l773,470r-10,40l753,544,392,1381,35,549r,l20,510,10,475r,l,430,,391r,xm253,252r,l228,282r-20,35l198,351r-5,40l193,391r5,39l208,465r20,35l253,529r,l283,554r34,15l352,584r40,l392,584r39,l466,569r35,-15l530,529r,l555,500r20,-35l585,430r,-39l585,391r,-40l575,317,555,282,530,252r,l501,227,466,208,431,198r-39,-5l392,193r-40,5l317,208r-34,19l253,252r,xe" fillcolor="black [3213]" stroked="f">
                <v:path arrowok="t" o:connecttype="custom" o:connectlocs="0,101939;1484,81343;8905,63093;19293,45103;33837,29461;42742,23203;61739,11471;82516,3650;104481,0;116353,0;139802,1304;160283,7561;180763,16686;198573,29461;205993,37282;219053,54228;227958,72218;230926,91510;232410,101939;229442,122535;223505,141828;10389,143132;5936,132964;2968,123839;0,101939;75095,65700;67675,73521;58770,91510;57286,101939;61739,121232;75095,137917;84000,144435;104481,152257;116353,152257;138318,148346;157315,137917;164735,130357;173640,112107;173640,101939;170671,82646;157315,65700;148707,59182;127929,51621;116353,50318;94092,54228;75095,65700" o:connectangles="0,0,0,0,0,0,0,0,0,0,0,0,0,0,0,0,0,0,0,0,0,0,0,0,0,0,0,0,0,0,0,0,0,0,0,0,0,0,0,0,0,0,0,0,0,0"/>
                <o:lock v:ext="edit" aspectratio="t" verticies="t"/>
              </v:shape>
            </w:pict>
          </mc:Fallback>
        </mc:AlternateContent>
      </w:r>
      <w:r>
        <w:rPr>
          <w:noProof/>
        </w:rPr>
        <mc:AlternateContent>
          <mc:Choice Requires="wps">
            <w:drawing>
              <wp:anchor distT="0" distB="0" distL="114300" distR="114300" simplePos="0" relativeHeight="306696192" behindDoc="0" locked="0" layoutInCell="1" allowOverlap="1" wp14:anchorId="72005517" wp14:editId="11CD4540">
                <wp:simplePos x="0" y="0"/>
                <wp:positionH relativeFrom="column">
                  <wp:posOffset>728980</wp:posOffset>
                </wp:positionH>
                <wp:positionV relativeFrom="paragraph">
                  <wp:posOffset>3834765</wp:posOffset>
                </wp:positionV>
                <wp:extent cx="394335" cy="360045"/>
                <wp:effectExtent l="0" t="0" r="5715" b="1905"/>
                <wp:wrapNone/>
                <wp:docPr id="22"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94335" cy="360045"/>
                        </a:xfrm>
                        <a:custGeom>
                          <a:avLst/>
                          <a:gdLst>
                            <a:gd name="T0" fmla="*/ 5 w 1302"/>
                            <a:gd name="T1" fmla="*/ 505 h 1302"/>
                            <a:gd name="T2" fmla="*/ 25 w 1302"/>
                            <a:gd name="T3" fmla="*/ 307 h 1302"/>
                            <a:gd name="T4" fmla="*/ 69 w 1302"/>
                            <a:gd name="T5" fmla="*/ 99 h 1302"/>
                            <a:gd name="T6" fmla="*/ 133 w 1302"/>
                            <a:gd name="T7" fmla="*/ 15 h 1302"/>
                            <a:gd name="T8" fmla="*/ 193 w 1302"/>
                            <a:gd name="T9" fmla="*/ 391 h 1302"/>
                            <a:gd name="T10" fmla="*/ 168 w 1302"/>
                            <a:gd name="T11" fmla="*/ 1302 h 1302"/>
                            <a:gd name="T12" fmla="*/ 84 w 1302"/>
                            <a:gd name="T13" fmla="*/ 1238 h 1302"/>
                            <a:gd name="T14" fmla="*/ 20 w 1302"/>
                            <a:gd name="T15" fmla="*/ 931 h 1302"/>
                            <a:gd name="T16" fmla="*/ 455 w 1302"/>
                            <a:gd name="T17" fmla="*/ 0 h 1302"/>
                            <a:gd name="T18" fmla="*/ 1263 w 1302"/>
                            <a:gd name="T19" fmla="*/ 40 h 1302"/>
                            <a:gd name="T20" fmla="*/ 1302 w 1302"/>
                            <a:gd name="T21" fmla="*/ 1169 h 1302"/>
                            <a:gd name="T22" fmla="*/ 1263 w 1302"/>
                            <a:gd name="T23" fmla="*/ 1263 h 1302"/>
                            <a:gd name="T24" fmla="*/ 634 w 1302"/>
                            <a:gd name="T25" fmla="*/ 1089 h 1302"/>
                            <a:gd name="T26" fmla="*/ 673 w 1302"/>
                            <a:gd name="T27" fmla="*/ 1149 h 1302"/>
                            <a:gd name="T28" fmla="*/ 743 w 1302"/>
                            <a:gd name="T29" fmla="*/ 1134 h 1302"/>
                            <a:gd name="T30" fmla="*/ 757 w 1302"/>
                            <a:gd name="T31" fmla="*/ 1065 h 1302"/>
                            <a:gd name="T32" fmla="*/ 698 w 1302"/>
                            <a:gd name="T33" fmla="*/ 1025 h 1302"/>
                            <a:gd name="T34" fmla="*/ 634 w 1302"/>
                            <a:gd name="T35" fmla="*/ 1089 h 1302"/>
                            <a:gd name="T36" fmla="*/ 644 w 1302"/>
                            <a:gd name="T37" fmla="*/ 931 h 1302"/>
                            <a:gd name="T38" fmla="*/ 708 w 1302"/>
                            <a:gd name="T39" fmla="*/ 961 h 1302"/>
                            <a:gd name="T40" fmla="*/ 762 w 1302"/>
                            <a:gd name="T41" fmla="*/ 906 h 1302"/>
                            <a:gd name="T42" fmla="*/ 733 w 1302"/>
                            <a:gd name="T43" fmla="*/ 842 h 1302"/>
                            <a:gd name="T44" fmla="*/ 653 w 1302"/>
                            <a:gd name="T45" fmla="*/ 852 h 1302"/>
                            <a:gd name="T46" fmla="*/ 639 w 1302"/>
                            <a:gd name="T47" fmla="*/ 718 h 1302"/>
                            <a:gd name="T48" fmla="*/ 693 w 1302"/>
                            <a:gd name="T49" fmla="*/ 763 h 1302"/>
                            <a:gd name="T50" fmla="*/ 757 w 1302"/>
                            <a:gd name="T51" fmla="*/ 728 h 1302"/>
                            <a:gd name="T52" fmla="*/ 748 w 1302"/>
                            <a:gd name="T53" fmla="*/ 659 h 1302"/>
                            <a:gd name="T54" fmla="*/ 673 w 1302"/>
                            <a:gd name="T55" fmla="*/ 639 h 1302"/>
                            <a:gd name="T56" fmla="*/ 832 w 1302"/>
                            <a:gd name="T57" fmla="*/ 1089 h 1302"/>
                            <a:gd name="T58" fmla="*/ 866 w 1302"/>
                            <a:gd name="T59" fmla="*/ 1149 h 1302"/>
                            <a:gd name="T60" fmla="*/ 941 w 1302"/>
                            <a:gd name="T61" fmla="*/ 1134 h 1302"/>
                            <a:gd name="T62" fmla="*/ 956 w 1302"/>
                            <a:gd name="T63" fmla="*/ 1065 h 1302"/>
                            <a:gd name="T64" fmla="*/ 891 w 1302"/>
                            <a:gd name="T65" fmla="*/ 1025 h 1302"/>
                            <a:gd name="T66" fmla="*/ 832 w 1302"/>
                            <a:gd name="T67" fmla="*/ 1089 h 1302"/>
                            <a:gd name="T68" fmla="*/ 842 w 1302"/>
                            <a:gd name="T69" fmla="*/ 931 h 1302"/>
                            <a:gd name="T70" fmla="*/ 906 w 1302"/>
                            <a:gd name="T71" fmla="*/ 961 h 1302"/>
                            <a:gd name="T72" fmla="*/ 956 w 1302"/>
                            <a:gd name="T73" fmla="*/ 906 h 1302"/>
                            <a:gd name="T74" fmla="*/ 931 w 1302"/>
                            <a:gd name="T75" fmla="*/ 842 h 1302"/>
                            <a:gd name="T76" fmla="*/ 847 w 1302"/>
                            <a:gd name="T77" fmla="*/ 852 h 1302"/>
                            <a:gd name="T78" fmla="*/ 832 w 1302"/>
                            <a:gd name="T79" fmla="*/ 718 h 1302"/>
                            <a:gd name="T80" fmla="*/ 886 w 1302"/>
                            <a:gd name="T81" fmla="*/ 763 h 1302"/>
                            <a:gd name="T82" fmla="*/ 951 w 1302"/>
                            <a:gd name="T83" fmla="*/ 728 h 1302"/>
                            <a:gd name="T84" fmla="*/ 946 w 1302"/>
                            <a:gd name="T85" fmla="*/ 659 h 1302"/>
                            <a:gd name="T86" fmla="*/ 866 w 1302"/>
                            <a:gd name="T87" fmla="*/ 639 h 1302"/>
                            <a:gd name="T88" fmla="*/ 1025 w 1302"/>
                            <a:gd name="T89" fmla="*/ 1089 h 1302"/>
                            <a:gd name="T90" fmla="*/ 1065 w 1302"/>
                            <a:gd name="T91" fmla="*/ 1149 h 1302"/>
                            <a:gd name="T92" fmla="*/ 1134 w 1302"/>
                            <a:gd name="T93" fmla="*/ 1134 h 1302"/>
                            <a:gd name="T94" fmla="*/ 1149 w 1302"/>
                            <a:gd name="T95" fmla="*/ 1065 h 1302"/>
                            <a:gd name="T96" fmla="*/ 1089 w 1302"/>
                            <a:gd name="T97" fmla="*/ 1025 h 1302"/>
                            <a:gd name="T98" fmla="*/ 1025 w 1302"/>
                            <a:gd name="T99" fmla="*/ 1089 h 1302"/>
                            <a:gd name="T100" fmla="*/ 1035 w 1302"/>
                            <a:gd name="T101" fmla="*/ 931 h 1302"/>
                            <a:gd name="T102" fmla="*/ 1099 w 1302"/>
                            <a:gd name="T103" fmla="*/ 961 h 1302"/>
                            <a:gd name="T104" fmla="*/ 1154 w 1302"/>
                            <a:gd name="T105" fmla="*/ 906 h 1302"/>
                            <a:gd name="T106" fmla="*/ 1124 w 1302"/>
                            <a:gd name="T107" fmla="*/ 842 h 1302"/>
                            <a:gd name="T108" fmla="*/ 1045 w 1302"/>
                            <a:gd name="T109" fmla="*/ 852 h 1302"/>
                            <a:gd name="T110" fmla="*/ 1025 w 1302"/>
                            <a:gd name="T111" fmla="*/ 718 h 1302"/>
                            <a:gd name="T112" fmla="*/ 1079 w 1302"/>
                            <a:gd name="T113" fmla="*/ 763 h 1302"/>
                            <a:gd name="T114" fmla="*/ 1149 w 1302"/>
                            <a:gd name="T115" fmla="*/ 728 h 1302"/>
                            <a:gd name="T116" fmla="*/ 1139 w 1302"/>
                            <a:gd name="T117" fmla="*/ 659 h 1302"/>
                            <a:gd name="T118" fmla="*/ 1065 w 1302"/>
                            <a:gd name="T119" fmla="*/ 639 h 1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302" h="1302">
                              <a:moveTo>
                                <a:pt x="0" y="599"/>
                              </a:moveTo>
                              <a:lnTo>
                                <a:pt x="0" y="599"/>
                              </a:lnTo>
                              <a:lnTo>
                                <a:pt x="5" y="564"/>
                              </a:lnTo>
                              <a:lnTo>
                                <a:pt x="5" y="564"/>
                              </a:lnTo>
                              <a:lnTo>
                                <a:pt x="5" y="505"/>
                              </a:lnTo>
                              <a:lnTo>
                                <a:pt x="5" y="505"/>
                              </a:lnTo>
                              <a:lnTo>
                                <a:pt x="10" y="436"/>
                              </a:lnTo>
                              <a:lnTo>
                                <a:pt x="10" y="436"/>
                              </a:lnTo>
                              <a:lnTo>
                                <a:pt x="15" y="371"/>
                              </a:lnTo>
                              <a:lnTo>
                                <a:pt x="15" y="371"/>
                              </a:lnTo>
                              <a:lnTo>
                                <a:pt x="25" y="307"/>
                              </a:lnTo>
                              <a:lnTo>
                                <a:pt x="25" y="307"/>
                              </a:lnTo>
                              <a:lnTo>
                                <a:pt x="34" y="233"/>
                              </a:lnTo>
                              <a:lnTo>
                                <a:pt x="34" y="233"/>
                              </a:lnTo>
                              <a:lnTo>
                                <a:pt x="49" y="158"/>
                              </a:lnTo>
                              <a:lnTo>
                                <a:pt x="49" y="158"/>
                              </a:lnTo>
                              <a:lnTo>
                                <a:pt x="69" y="99"/>
                              </a:lnTo>
                              <a:lnTo>
                                <a:pt x="69" y="99"/>
                              </a:lnTo>
                              <a:lnTo>
                                <a:pt x="84" y="59"/>
                              </a:lnTo>
                              <a:lnTo>
                                <a:pt x="84" y="59"/>
                              </a:lnTo>
                              <a:lnTo>
                                <a:pt x="99" y="40"/>
                              </a:lnTo>
                              <a:lnTo>
                                <a:pt x="114" y="25"/>
                              </a:lnTo>
                              <a:lnTo>
                                <a:pt x="114" y="25"/>
                              </a:lnTo>
                              <a:lnTo>
                                <a:pt x="133" y="15"/>
                              </a:lnTo>
                              <a:lnTo>
                                <a:pt x="153" y="5"/>
                              </a:lnTo>
                              <a:lnTo>
                                <a:pt x="173" y="0"/>
                              </a:lnTo>
                              <a:lnTo>
                                <a:pt x="193" y="0"/>
                              </a:lnTo>
                              <a:lnTo>
                                <a:pt x="327" y="0"/>
                              </a:lnTo>
                              <a:lnTo>
                                <a:pt x="327" y="327"/>
                              </a:lnTo>
                              <a:lnTo>
                                <a:pt x="193" y="391"/>
                              </a:lnTo>
                              <a:lnTo>
                                <a:pt x="193" y="911"/>
                              </a:lnTo>
                              <a:lnTo>
                                <a:pt x="327" y="976"/>
                              </a:lnTo>
                              <a:lnTo>
                                <a:pt x="327" y="1302"/>
                              </a:lnTo>
                              <a:lnTo>
                                <a:pt x="193" y="1302"/>
                              </a:lnTo>
                              <a:lnTo>
                                <a:pt x="193" y="1302"/>
                              </a:lnTo>
                              <a:lnTo>
                                <a:pt x="168" y="1302"/>
                              </a:lnTo>
                              <a:lnTo>
                                <a:pt x="148" y="1293"/>
                              </a:lnTo>
                              <a:lnTo>
                                <a:pt x="129" y="1288"/>
                              </a:lnTo>
                              <a:lnTo>
                                <a:pt x="109" y="1273"/>
                              </a:lnTo>
                              <a:lnTo>
                                <a:pt x="109" y="1273"/>
                              </a:lnTo>
                              <a:lnTo>
                                <a:pt x="94" y="1258"/>
                              </a:lnTo>
                              <a:lnTo>
                                <a:pt x="84" y="1238"/>
                              </a:lnTo>
                              <a:lnTo>
                                <a:pt x="84" y="1238"/>
                              </a:lnTo>
                              <a:lnTo>
                                <a:pt x="64" y="1198"/>
                              </a:lnTo>
                              <a:lnTo>
                                <a:pt x="64" y="1198"/>
                              </a:lnTo>
                              <a:lnTo>
                                <a:pt x="39" y="1070"/>
                              </a:lnTo>
                              <a:lnTo>
                                <a:pt x="20" y="931"/>
                              </a:lnTo>
                              <a:lnTo>
                                <a:pt x="20" y="931"/>
                              </a:lnTo>
                              <a:lnTo>
                                <a:pt x="5" y="787"/>
                              </a:lnTo>
                              <a:lnTo>
                                <a:pt x="0" y="634"/>
                              </a:lnTo>
                              <a:lnTo>
                                <a:pt x="0" y="599"/>
                              </a:lnTo>
                              <a:lnTo>
                                <a:pt x="0" y="599"/>
                              </a:lnTo>
                              <a:close/>
                              <a:moveTo>
                                <a:pt x="455" y="1302"/>
                              </a:moveTo>
                              <a:lnTo>
                                <a:pt x="455" y="0"/>
                              </a:lnTo>
                              <a:lnTo>
                                <a:pt x="1169" y="0"/>
                              </a:lnTo>
                              <a:lnTo>
                                <a:pt x="1169" y="0"/>
                              </a:lnTo>
                              <a:lnTo>
                                <a:pt x="1198" y="0"/>
                              </a:lnTo>
                              <a:lnTo>
                                <a:pt x="1218" y="10"/>
                              </a:lnTo>
                              <a:lnTo>
                                <a:pt x="1243" y="20"/>
                              </a:lnTo>
                              <a:lnTo>
                                <a:pt x="1263" y="40"/>
                              </a:lnTo>
                              <a:lnTo>
                                <a:pt x="1263" y="40"/>
                              </a:lnTo>
                              <a:lnTo>
                                <a:pt x="1277" y="59"/>
                              </a:lnTo>
                              <a:lnTo>
                                <a:pt x="1292" y="79"/>
                              </a:lnTo>
                              <a:lnTo>
                                <a:pt x="1297" y="104"/>
                              </a:lnTo>
                              <a:lnTo>
                                <a:pt x="1302" y="129"/>
                              </a:lnTo>
                              <a:lnTo>
                                <a:pt x="1302" y="1169"/>
                              </a:lnTo>
                              <a:lnTo>
                                <a:pt x="1302" y="1169"/>
                              </a:lnTo>
                              <a:lnTo>
                                <a:pt x="1297" y="1198"/>
                              </a:lnTo>
                              <a:lnTo>
                                <a:pt x="1292" y="1223"/>
                              </a:lnTo>
                              <a:lnTo>
                                <a:pt x="1277" y="1243"/>
                              </a:lnTo>
                              <a:lnTo>
                                <a:pt x="1263" y="1263"/>
                              </a:lnTo>
                              <a:lnTo>
                                <a:pt x="1263" y="1263"/>
                              </a:lnTo>
                              <a:lnTo>
                                <a:pt x="1243" y="1283"/>
                              </a:lnTo>
                              <a:lnTo>
                                <a:pt x="1218" y="1293"/>
                              </a:lnTo>
                              <a:lnTo>
                                <a:pt x="1198" y="1297"/>
                              </a:lnTo>
                              <a:lnTo>
                                <a:pt x="1169" y="1302"/>
                              </a:lnTo>
                              <a:lnTo>
                                <a:pt x="455" y="1302"/>
                              </a:lnTo>
                              <a:close/>
                              <a:moveTo>
                                <a:pt x="634" y="1089"/>
                              </a:moveTo>
                              <a:lnTo>
                                <a:pt x="634" y="1089"/>
                              </a:lnTo>
                              <a:lnTo>
                                <a:pt x="639" y="1109"/>
                              </a:lnTo>
                              <a:lnTo>
                                <a:pt x="644" y="1129"/>
                              </a:lnTo>
                              <a:lnTo>
                                <a:pt x="644" y="1129"/>
                              </a:lnTo>
                              <a:lnTo>
                                <a:pt x="658" y="1139"/>
                              </a:lnTo>
                              <a:lnTo>
                                <a:pt x="673" y="1149"/>
                              </a:lnTo>
                              <a:lnTo>
                                <a:pt x="673" y="1149"/>
                              </a:lnTo>
                              <a:lnTo>
                                <a:pt x="693" y="1154"/>
                              </a:lnTo>
                              <a:lnTo>
                                <a:pt x="708" y="1154"/>
                              </a:lnTo>
                              <a:lnTo>
                                <a:pt x="708" y="1154"/>
                              </a:lnTo>
                              <a:lnTo>
                                <a:pt x="728" y="1149"/>
                              </a:lnTo>
                              <a:lnTo>
                                <a:pt x="743" y="1134"/>
                              </a:lnTo>
                              <a:lnTo>
                                <a:pt x="743" y="1134"/>
                              </a:lnTo>
                              <a:lnTo>
                                <a:pt x="757" y="1119"/>
                              </a:lnTo>
                              <a:lnTo>
                                <a:pt x="762" y="1104"/>
                              </a:lnTo>
                              <a:lnTo>
                                <a:pt x="762" y="1104"/>
                              </a:lnTo>
                              <a:lnTo>
                                <a:pt x="762" y="1085"/>
                              </a:lnTo>
                              <a:lnTo>
                                <a:pt x="757" y="1065"/>
                              </a:lnTo>
                              <a:lnTo>
                                <a:pt x="757" y="1065"/>
                              </a:lnTo>
                              <a:lnTo>
                                <a:pt x="748" y="1050"/>
                              </a:lnTo>
                              <a:lnTo>
                                <a:pt x="733" y="1035"/>
                              </a:lnTo>
                              <a:lnTo>
                                <a:pt x="733" y="1035"/>
                              </a:lnTo>
                              <a:lnTo>
                                <a:pt x="718" y="1030"/>
                              </a:lnTo>
                              <a:lnTo>
                                <a:pt x="698" y="1025"/>
                              </a:lnTo>
                              <a:lnTo>
                                <a:pt x="698" y="1025"/>
                              </a:lnTo>
                              <a:lnTo>
                                <a:pt x="673" y="1030"/>
                              </a:lnTo>
                              <a:lnTo>
                                <a:pt x="653" y="1045"/>
                              </a:lnTo>
                              <a:lnTo>
                                <a:pt x="653" y="1045"/>
                              </a:lnTo>
                              <a:lnTo>
                                <a:pt x="639" y="1065"/>
                              </a:lnTo>
                              <a:lnTo>
                                <a:pt x="634" y="1089"/>
                              </a:lnTo>
                              <a:lnTo>
                                <a:pt x="634" y="1089"/>
                              </a:lnTo>
                              <a:close/>
                              <a:moveTo>
                                <a:pt x="634" y="896"/>
                              </a:moveTo>
                              <a:lnTo>
                                <a:pt x="634" y="896"/>
                              </a:lnTo>
                              <a:lnTo>
                                <a:pt x="639" y="916"/>
                              </a:lnTo>
                              <a:lnTo>
                                <a:pt x="644" y="931"/>
                              </a:lnTo>
                              <a:lnTo>
                                <a:pt x="644" y="931"/>
                              </a:lnTo>
                              <a:lnTo>
                                <a:pt x="658" y="946"/>
                              </a:lnTo>
                              <a:lnTo>
                                <a:pt x="673" y="956"/>
                              </a:lnTo>
                              <a:lnTo>
                                <a:pt x="673" y="956"/>
                              </a:lnTo>
                              <a:lnTo>
                                <a:pt x="693" y="961"/>
                              </a:lnTo>
                              <a:lnTo>
                                <a:pt x="708" y="961"/>
                              </a:lnTo>
                              <a:lnTo>
                                <a:pt x="708" y="961"/>
                              </a:lnTo>
                              <a:lnTo>
                                <a:pt x="728" y="956"/>
                              </a:lnTo>
                              <a:lnTo>
                                <a:pt x="743" y="941"/>
                              </a:lnTo>
                              <a:lnTo>
                                <a:pt x="743" y="941"/>
                              </a:lnTo>
                              <a:lnTo>
                                <a:pt x="757" y="926"/>
                              </a:lnTo>
                              <a:lnTo>
                                <a:pt x="762" y="906"/>
                              </a:lnTo>
                              <a:lnTo>
                                <a:pt x="762" y="906"/>
                              </a:lnTo>
                              <a:lnTo>
                                <a:pt x="762" y="886"/>
                              </a:lnTo>
                              <a:lnTo>
                                <a:pt x="757" y="872"/>
                              </a:lnTo>
                              <a:lnTo>
                                <a:pt x="757" y="872"/>
                              </a:lnTo>
                              <a:lnTo>
                                <a:pt x="748" y="857"/>
                              </a:lnTo>
                              <a:lnTo>
                                <a:pt x="733" y="842"/>
                              </a:lnTo>
                              <a:lnTo>
                                <a:pt x="733" y="842"/>
                              </a:lnTo>
                              <a:lnTo>
                                <a:pt x="718" y="832"/>
                              </a:lnTo>
                              <a:lnTo>
                                <a:pt x="698" y="832"/>
                              </a:lnTo>
                              <a:lnTo>
                                <a:pt x="698" y="832"/>
                              </a:lnTo>
                              <a:lnTo>
                                <a:pt x="673" y="837"/>
                              </a:lnTo>
                              <a:lnTo>
                                <a:pt x="653" y="852"/>
                              </a:lnTo>
                              <a:lnTo>
                                <a:pt x="653" y="852"/>
                              </a:lnTo>
                              <a:lnTo>
                                <a:pt x="639" y="872"/>
                              </a:lnTo>
                              <a:lnTo>
                                <a:pt x="634" y="896"/>
                              </a:lnTo>
                              <a:lnTo>
                                <a:pt x="634" y="896"/>
                              </a:lnTo>
                              <a:close/>
                              <a:moveTo>
                                <a:pt x="634" y="698"/>
                              </a:moveTo>
                              <a:lnTo>
                                <a:pt x="634" y="698"/>
                              </a:lnTo>
                              <a:lnTo>
                                <a:pt x="639" y="718"/>
                              </a:lnTo>
                              <a:lnTo>
                                <a:pt x="644" y="738"/>
                              </a:lnTo>
                              <a:lnTo>
                                <a:pt x="644" y="738"/>
                              </a:lnTo>
                              <a:lnTo>
                                <a:pt x="658" y="748"/>
                              </a:lnTo>
                              <a:lnTo>
                                <a:pt x="673" y="758"/>
                              </a:lnTo>
                              <a:lnTo>
                                <a:pt x="673" y="758"/>
                              </a:lnTo>
                              <a:lnTo>
                                <a:pt x="693" y="763"/>
                              </a:lnTo>
                              <a:lnTo>
                                <a:pt x="708" y="763"/>
                              </a:lnTo>
                              <a:lnTo>
                                <a:pt x="708" y="763"/>
                              </a:lnTo>
                              <a:lnTo>
                                <a:pt x="728" y="758"/>
                              </a:lnTo>
                              <a:lnTo>
                                <a:pt x="743" y="748"/>
                              </a:lnTo>
                              <a:lnTo>
                                <a:pt x="743" y="748"/>
                              </a:lnTo>
                              <a:lnTo>
                                <a:pt x="757" y="728"/>
                              </a:lnTo>
                              <a:lnTo>
                                <a:pt x="762" y="713"/>
                              </a:lnTo>
                              <a:lnTo>
                                <a:pt x="762" y="713"/>
                              </a:lnTo>
                              <a:lnTo>
                                <a:pt x="762" y="693"/>
                              </a:lnTo>
                              <a:lnTo>
                                <a:pt x="757" y="673"/>
                              </a:lnTo>
                              <a:lnTo>
                                <a:pt x="757" y="673"/>
                              </a:lnTo>
                              <a:lnTo>
                                <a:pt x="748" y="659"/>
                              </a:lnTo>
                              <a:lnTo>
                                <a:pt x="733" y="649"/>
                              </a:lnTo>
                              <a:lnTo>
                                <a:pt x="733" y="649"/>
                              </a:lnTo>
                              <a:lnTo>
                                <a:pt x="718" y="639"/>
                              </a:lnTo>
                              <a:lnTo>
                                <a:pt x="698" y="634"/>
                              </a:lnTo>
                              <a:lnTo>
                                <a:pt x="698" y="634"/>
                              </a:lnTo>
                              <a:lnTo>
                                <a:pt x="673" y="639"/>
                              </a:lnTo>
                              <a:lnTo>
                                <a:pt x="653" y="654"/>
                              </a:lnTo>
                              <a:lnTo>
                                <a:pt x="653" y="654"/>
                              </a:lnTo>
                              <a:lnTo>
                                <a:pt x="639" y="673"/>
                              </a:lnTo>
                              <a:lnTo>
                                <a:pt x="634" y="698"/>
                              </a:lnTo>
                              <a:lnTo>
                                <a:pt x="634" y="698"/>
                              </a:lnTo>
                              <a:close/>
                              <a:moveTo>
                                <a:pt x="832" y="1089"/>
                              </a:moveTo>
                              <a:lnTo>
                                <a:pt x="832" y="1089"/>
                              </a:lnTo>
                              <a:lnTo>
                                <a:pt x="832" y="1109"/>
                              </a:lnTo>
                              <a:lnTo>
                                <a:pt x="842" y="1129"/>
                              </a:lnTo>
                              <a:lnTo>
                                <a:pt x="842" y="1129"/>
                              </a:lnTo>
                              <a:lnTo>
                                <a:pt x="852" y="1139"/>
                              </a:lnTo>
                              <a:lnTo>
                                <a:pt x="866" y="1149"/>
                              </a:lnTo>
                              <a:lnTo>
                                <a:pt x="866" y="1149"/>
                              </a:lnTo>
                              <a:lnTo>
                                <a:pt x="886" y="1154"/>
                              </a:lnTo>
                              <a:lnTo>
                                <a:pt x="906" y="1154"/>
                              </a:lnTo>
                              <a:lnTo>
                                <a:pt x="906" y="1154"/>
                              </a:lnTo>
                              <a:lnTo>
                                <a:pt x="926" y="1149"/>
                              </a:lnTo>
                              <a:lnTo>
                                <a:pt x="941" y="1134"/>
                              </a:lnTo>
                              <a:lnTo>
                                <a:pt x="941" y="1134"/>
                              </a:lnTo>
                              <a:lnTo>
                                <a:pt x="951" y="1119"/>
                              </a:lnTo>
                              <a:lnTo>
                                <a:pt x="956" y="1104"/>
                              </a:lnTo>
                              <a:lnTo>
                                <a:pt x="956" y="1104"/>
                              </a:lnTo>
                              <a:lnTo>
                                <a:pt x="961" y="1085"/>
                              </a:lnTo>
                              <a:lnTo>
                                <a:pt x="956" y="1065"/>
                              </a:lnTo>
                              <a:lnTo>
                                <a:pt x="956" y="1065"/>
                              </a:lnTo>
                              <a:lnTo>
                                <a:pt x="946" y="1050"/>
                              </a:lnTo>
                              <a:lnTo>
                                <a:pt x="931" y="1035"/>
                              </a:lnTo>
                              <a:lnTo>
                                <a:pt x="931" y="1035"/>
                              </a:lnTo>
                              <a:lnTo>
                                <a:pt x="911" y="1030"/>
                              </a:lnTo>
                              <a:lnTo>
                                <a:pt x="891" y="1025"/>
                              </a:lnTo>
                              <a:lnTo>
                                <a:pt x="891" y="1025"/>
                              </a:lnTo>
                              <a:lnTo>
                                <a:pt x="866" y="1030"/>
                              </a:lnTo>
                              <a:lnTo>
                                <a:pt x="847" y="1045"/>
                              </a:lnTo>
                              <a:lnTo>
                                <a:pt x="847" y="1045"/>
                              </a:lnTo>
                              <a:lnTo>
                                <a:pt x="837" y="1065"/>
                              </a:lnTo>
                              <a:lnTo>
                                <a:pt x="832" y="1089"/>
                              </a:lnTo>
                              <a:lnTo>
                                <a:pt x="832" y="1089"/>
                              </a:lnTo>
                              <a:close/>
                              <a:moveTo>
                                <a:pt x="832" y="896"/>
                              </a:moveTo>
                              <a:lnTo>
                                <a:pt x="832" y="896"/>
                              </a:lnTo>
                              <a:lnTo>
                                <a:pt x="832" y="916"/>
                              </a:lnTo>
                              <a:lnTo>
                                <a:pt x="842" y="931"/>
                              </a:lnTo>
                              <a:lnTo>
                                <a:pt x="842" y="931"/>
                              </a:lnTo>
                              <a:lnTo>
                                <a:pt x="852" y="946"/>
                              </a:lnTo>
                              <a:lnTo>
                                <a:pt x="866" y="956"/>
                              </a:lnTo>
                              <a:lnTo>
                                <a:pt x="866" y="956"/>
                              </a:lnTo>
                              <a:lnTo>
                                <a:pt x="886" y="961"/>
                              </a:lnTo>
                              <a:lnTo>
                                <a:pt x="906" y="961"/>
                              </a:lnTo>
                              <a:lnTo>
                                <a:pt x="906" y="961"/>
                              </a:lnTo>
                              <a:lnTo>
                                <a:pt x="926" y="956"/>
                              </a:lnTo>
                              <a:lnTo>
                                <a:pt x="941" y="941"/>
                              </a:lnTo>
                              <a:lnTo>
                                <a:pt x="941" y="941"/>
                              </a:lnTo>
                              <a:lnTo>
                                <a:pt x="951" y="926"/>
                              </a:lnTo>
                              <a:lnTo>
                                <a:pt x="956" y="906"/>
                              </a:lnTo>
                              <a:lnTo>
                                <a:pt x="956" y="906"/>
                              </a:lnTo>
                              <a:lnTo>
                                <a:pt x="961" y="886"/>
                              </a:lnTo>
                              <a:lnTo>
                                <a:pt x="956" y="872"/>
                              </a:lnTo>
                              <a:lnTo>
                                <a:pt x="956" y="872"/>
                              </a:lnTo>
                              <a:lnTo>
                                <a:pt x="946" y="857"/>
                              </a:lnTo>
                              <a:lnTo>
                                <a:pt x="931" y="842"/>
                              </a:lnTo>
                              <a:lnTo>
                                <a:pt x="931" y="842"/>
                              </a:lnTo>
                              <a:lnTo>
                                <a:pt x="911" y="832"/>
                              </a:lnTo>
                              <a:lnTo>
                                <a:pt x="891" y="832"/>
                              </a:lnTo>
                              <a:lnTo>
                                <a:pt x="891" y="832"/>
                              </a:lnTo>
                              <a:lnTo>
                                <a:pt x="866" y="837"/>
                              </a:lnTo>
                              <a:lnTo>
                                <a:pt x="847" y="852"/>
                              </a:lnTo>
                              <a:lnTo>
                                <a:pt x="847" y="852"/>
                              </a:lnTo>
                              <a:lnTo>
                                <a:pt x="837" y="872"/>
                              </a:lnTo>
                              <a:lnTo>
                                <a:pt x="832" y="896"/>
                              </a:lnTo>
                              <a:lnTo>
                                <a:pt x="832" y="896"/>
                              </a:lnTo>
                              <a:close/>
                              <a:moveTo>
                                <a:pt x="832" y="698"/>
                              </a:moveTo>
                              <a:lnTo>
                                <a:pt x="832" y="698"/>
                              </a:lnTo>
                              <a:lnTo>
                                <a:pt x="832" y="718"/>
                              </a:lnTo>
                              <a:lnTo>
                                <a:pt x="842" y="738"/>
                              </a:lnTo>
                              <a:lnTo>
                                <a:pt x="842" y="738"/>
                              </a:lnTo>
                              <a:lnTo>
                                <a:pt x="852" y="748"/>
                              </a:lnTo>
                              <a:lnTo>
                                <a:pt x="866" y="758"/>
                              </a:lnTo>
                              <a:lnTo>
                                <a:pt x="866" y="758"/>
                              </a:lnTo>
                              <a:lnTo>
                                <a:pt x="886" y="763"/>
                              </a:lnTo>
                              <a:lnTo>
                                <a:pt x="906" y="763"/>
                              </a:lnTo>
                              <a:lnTo>
                                <a:pt x="906" y="763"/>
                              </a:lnTo>
                              <a:lnTo>
                                <a:pt x="926" y="758"/>
                              </a:lnTo>
                              <a:lnTo>
                                <a:pt x="941" y="748"/>
                              </a:lnTo>
                              <a:lnTo>
                                <a:pt x="941" y="748"/>
                              </a:lnTo>
                              <a:lnTo>
                                <a:pt x="951" y="728"/>
                              </a:lnTo>
                              <a:lnTo>
                                <a:pt x="956" y="713"/>
                              </a:lnTo>
                              <a:lnTo>
                                <a:pt x="956" y="713"/>
                              </a:lnTo>
                              <a:lnTo>
                                <a:pt x="961" y="693"/>
                              </a:lnTo>
                              <a:lnTo>
                                <a:pt x="956" y="673"/>
                              </a:lnTo>
                              <a:lnTo>
                                <a:pt x="956" y="673"/>
                              </a:lnTo>
                              <a:lnTo>
                                <a:pt x="946" y="659"/>
                              </a:lnTo>
                              <a:lnTo>
                                <a:pt x="931" y="649"/>
                              </a:lnTo>
                              <a:lnTo>
                                <a:pt x="931" y="649"/>
                              </a:lnTo>
                              <a:lnTo>
                                <a:pt x="911" y="639"/>
                              </a:lnTo>
                              <a:lnTo>
                                <a:pt x="891" y="634"/>
                              </a:lnTo>
                              <a:lnTo>
                                <a:pt x="891" y="634"/>
                              </a:lnTo>
                              <a:lnTo>
                                <a:pt x="866" y="639"/>
                              </a:lnTo>
                              <a:lnTo>
                                <a:pt x="847" y="654"/>
                              </a:lnTo>
                              <a:lnTo>
                                <a:pt x="847" y="654"/>
                              </a:lnTo>
                              <a:lnTo>
                                <a:pt x="837" y="673"/>
                              </a:lnTo>
                              <a:lnTo>
                                <a:pt x="832" y="698"/>
                              </a:lnTo>
                              <a:lnTo>
                                <a:pt x="832" y="698"/>
                              </a:lnTo>
                              <a:close/>
                              <a:moveTo>
                                <a:pt x="1025" y="1089"/>
                              </a:moveTo>
                              <a:lnTo>
                                <a:pt x="1025" y="1089"/>
                              </a:lnTo>
                              <a:lnTo>
                                <a:pt x="1025" y="1109"/>
                              </a:lnTo>
                              <a:lnTo>
                                <a:pt x="1035" y="1129"/>
                              </a:lnTo>
                              <a:lnTo>
                                <a:pt x="1035" y="1129"/>
                              </a:lnTo>
                              <a:lnTo>
                                <a:pt x="1050" y="1139"/>
                              </a:lnTo>
                              <a:lnTo>
                                <a:pt x="1065" y="1149"/>
                              </a:lnTo>
                              <a:lnTo>
                                <a:pt x="1065" y="1149"/>
                              </a:lnTo>
                              <a:lnTo>
                                <a:pt x="1079" y="1154"/>
                              </a:lnTo>
                              <a:lnTo>
                                <a:pt x="1099" y="1154"/>
                              </a:lnTo>
                              <a:lnTo>
                                <a:pt x="1099" y="1154"/>
                              </a:lnTo>
                              <a:lnTo>
                                <a:pt x="1119" y="1149"/>
                              </a:lnTo>
                              <a:lnTo>
                                <a:pt x="1134" y="1134"/>
                              </a:lnTo>
                              <a:lnTo>
                                <a:pt x="1134" y="1134"/>
                              </a:lnTo>
                              <a:lnTo>
                                <a:pt x="1149" y="1119"/>
                              </a:lnTo>
                              <a:lnTo>
                                <a:pt x="1154" y="1104"/>
                              </a:lnTo>
                              <a:lnTo>
                                <a:pt x="1154" y="1104"/>
                              </a:lnTo>
                              <a:lnTo>
                                <a:pt x="1154" y="1085"/>
                              </a:lnTo>
                              <a:lnTo>
                                <a:pt x="1149" y="1065"/>
                              </a:lnTo>
                              <a:lnTo>
                                <a:pt x="1149" y="1065"/>
                              </a:lnTo>
                              <a:lnTo>
                                <a:pt x="1139" y="1050"/>
                              </a:lnTo>
                              <a:lnTo>
                                <a:pt x="1124" y="1035"/>
                              </a:lnTo>
                              <a:lnTo>
                                <a:pt x="1124" y="1035"/>
                              </a:lnTo>
                              <a:lnTo>
                                <a:pt x="1109" y="1030"/>
                              </a:lnTo>
                              <a:lnTo>
                                <a:pt x="1089" y="1025"/>
                              </a:lnTo>
                              <a:lnTo>
                                <a:pt x="1089" y="1025"/>
                              </a:lnTo>
                              <a:lnTo>
                                <a:pt x="1065" y="1030"/>
                              </a:lnTo>
                              <a:lnTo>
                                <a:pt x="1045" y="1045"/>
                              </a:lnTo>
                              <a:lnTo>
                                <a:pt x="1045" y="1045"/>
                              </a:lnTo>
                              <a:lnTo>
                                <a:pt x="1030" y="1065"/>
                              </a:lnTo>
                              <a:lnTo>
                                <a:pt x="1025" y="1089"/>
                              </a:lnTo>
                              <a:lnTo>
                                <a:pt x="1025" y="1089"/>
                              </a:lnTo>
                              <a:close/>
                              <a:moveTo>
                                <a:pt x="1025" y="896"/>
                              </a:moveTo>
                              <a:lnTo>
                                <a:pt x="1025" y="896"/>
                              </a:lnTo>
                              <a:lnTo>
                                <a:pt x="1025" y="916"/>
                              </a:lnTo>
                              <a:lnTo>
                                <a:pt x="1035" y="931"/>
                              </a:lnTo>
                              <a:lnTo>
                                <a:pt x="1035" y="931"/>
                              </a:lnTo>
                              <a:lnTo>
                                <a:pt x="1050" y="946"/>
                              </a:lnTo>
                              <a:lnTo>
                                <a:pt x="1065" y="956"/>
                              </a:lnTo>
                              <a:lnTo>
                                <a:pt x="1065" y="956"/>
                              </a:lnTo>
                              <a:lnTo>
                                <a:pt x="1079" y="961"/>
                              </a:lnTo>
                              <a:lnTo>
                                <a:pt x="1099" y="961"/>
                              </a:lnTo>
                              <a:lnTo>
                                <a:pt x="1099" y="961"/>
                              </a:lnTo>
                              <a:lnTo>
                                <a:pt x="1119" y="956"/>
                              </a:lnTo>
                              <a:lnTo>
                                <a:pt x="1134" y="941"/>
                              </a:lnTo>
                              <a:lnTo>
                                <a:pt x="1134" y="941"/>
                              </a:lnTo>
                              <a:lnTo>
                                <a:pt x="1149" y="926"/>
                              </a:lnTo>
                              <a:lnTo>
                                <a:pt x="1154" y="906"/>
                              </a:lnTo>
                              <a:lnTo>
                                <a:pt x="1154" y="906"/>
                              </a:lnTo>
                              <a:lnTo>
                                <a:pt x="1154" y="886"/>
                              </a:lnTo>
                              <a:lnTo>
                                <a:pt x="1149" y="872"/>
                              </a:lnTo>
                              <a:lnTo>
                                <a:pt x="1149" y="872"/>
                              </a:lnTo>
                              <a:lnTo>
                                <a:pt x="1139" y="857"/>
                              </a:lnTo>
                              <a:lnTo>
                                <a:pt x="1124" y="842"/>
                              </a:lnTo>
                              <a:lnTo>
                                <a:pt x="1124" y="842"/>
                              </a:lnTo>
                              <a:lnTo>
                                <a:pt x="1109" y="832"/>
                              </a:lnTo>
                              <a:lnTo>
                                <a:pt x="1089" y="832"/>
                              </a:lnTo>
                              <a:lnTo>
                                <a:pt x="1089" y="832"/>
                              </a:lnTo>
                              <a:lnTo>
                                <a:pt x="1065" y="837"/>
                              </a:lnTo>
                              <a:lnTo>
                                <a:pt x="1045" y="852"/>
                              </a:lnTo>
                              <a:lnTo>
                                <a:pt x="1045" y="852"/>
                              </a:lnTo>
                              <a:lnTo>
                                <a:pt x="1030" y="872"/>
                              </a:lnTo>
                              <a:lnTo>
                                <a:pt x="1025" y="896"/>
                              </a:lnTo>
                              <a:lnTo>
                                <a:pt x="1025" y="896"/>
                              </a:lnTo>
                              <a:close/>
                              <a:moveTo>
                                <a:pt x="1025" y="698"/>
                              </a:moveTo>
                              <a:lnTo>
                                <a:pt x="1025" y="698"/>
                              </a:lnTo>
                              <a:lnTo>
                                <a:pt x="1025" y="718"/>
                              </a:lnTo>
                              <a:lnTo>
                                <a:pt x="1035" y="738"/>
                              </a:lnTo>
                              <a:lnTo>
                                <a:pt x="1035" y="738"/>
                              </a:lnTo>
                              <a:lnTo>
                                <a:pt x="1050" y="748"/>
                              </a:lnTo>
                              <a:lnTo>
                                <a:pt x="1065" y="758"/>
                              </a:lnTo>
                              <a:lnTo>
                                <a:pt x="1065" y="758"/>
                              </a:lnTo>
                              <a:lnTo>
                                <a:pt x="1079" y="763"/>
                              </a:lnTo>
                              <a:lnTo>
                                <a:pt x="1099" y="763"/>
                              </a:lnTo>
                              <a:lnTo>
                                <a:pt x="1099" y="763"/>
                              </a:lnTo>
                              <a:lnTo>
                                <a:pt x="1119" y="758"/>
                              </a:lnTo>
                              <a:lnTo>
                                <a:pt x="1134" y="748"/>
                              </a:lnTo>
                              <a:lnTo>
                                <a:pt x="1134" y="748"/>
                              </a:lnTo>
                              <a:lnTo>
                                <a:pt x="1149" y="728"/>
                              </a:lnTo>
                              <a:lnTo>
                                <a:pt x="1154" y="713"/>
                              </a:lnTo>
                              <a:lnTo>
                                <a:pt x="1154" y="713"/>
                              </a:lnTo>
                              <a:lnTo>
                                <a:pt x="1154" y="693"/>
                              </a:lnTo>
                              <a:lnTo>
                                <a:pt x="1149" y="673"/>
                              </a:lnTo>
                              <a:lnTo>
                                <a:pt x="1149" y="673"/>
                              </a:lnTo>
                              <a:lnTo>
                                <a:pt x="1139" y="659"/>
                              </a:lnTo>
                              <a:lnTo>
                                <a:pt x="1124" y="649"/>
                              </a:lnTo>
                              <a:lnTo>
                                <a:pt x="1124" y="649"/>
                              </a:lnTo>
                              <a:lnTo>
                                <a:pt x="1109" y="639"/>
                              </a:lnTo>
                              <a:lnTo>
                                <a:pt x="1089" y="634"/>
                              </a:lnTo>
                              <a:lnTo>
                                <a:pt x="1089" y="634"/>
                              </a:lnTo>
                              <a:lnTo>
                                <a:pt x="1065" y="639"/>
                              </a:lnTo>
                              <a:lnTo>
                                <a:pt x="1045" y="654"/>
                              </a:lnTo>
                              <a:lnTo>
                                <a:pt x="1045" y="654"/>
                              </a:lnTo>
                              <a:lnTo>
                                <a:pt x="1030" y="673"/>
                              </a:lnTo>
                              <a:lnTo>
                                <a:pt x="1025" y="698"/>
                              </a:lnTo>
                              <a:lnTo>
                                <a:pt x="1025" y="698"/>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63D9CDA0" id="Freeform 29" o:spid="_x0000_s1026" style="position:absolute;left:0;text-align:left;margin-left:57.4pt;margin-top:301.95pt;width:31.05pt;height:28.35pt;z-index:306696192;visibility:visible;mso-wrap-style:square;mso-wrap-distance-left:9pt;mso-wrap-distance-top:0;mso-wrap-distance-right:9pt;mso-wrap-distance-bottom:0;mso-position-horizontal:absolute;mso-position-horizontal-relative:text;mso-position-vertical:absolute;mso-position-vertical-relative:text;v-text-anchor:top" coordsize="1302,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" path="m,599r,l5,564r,l5,505r,l10,436r,l15,371r,l25,307r,l34,233r,l49,158r,l69,99r,l84,59r,l99,40,114,25r,l133,15,153,5,173,r20,l327,r,327l193,391r,520l327,976r,326l193,1302r,l168,1302r-20,-9l129,1288r-20,-15l109,1273,94,1258,84,1238r,l64,1198r,l39,1070,20,931r,l5,787,,634,,599r,xm455,1302l455,r714,l1169,r29,l1218,10r25,10l1263,40r,l1277,59r15,20l1297,104r5,25l1302,1169r,l1297,1198r-5,25l1277,1243r-14,20l1263,1263r-20,20l1218,1293r-20,4l1169,1302r-714,xm634,1089r,l639,1109r5,20l644,1129r14,10l673,1149r,l693,1154r15,l708,1154r20,-5l743,1134r,l757,1119r5,-15l762,1104r,-19l757,1065r,l748,1050r-15,-15l733,1035r-15,-5l698,1025r,l673,1030r-20,15l653,1045r-14,20l634,1089r,xm634,896r,l639,916r5,15l644,931r14,15l673,956r,l693,961r15,l708,961r20,-5l743,941r,l757,926r5,-20l762,906r,-20l757,872r,l748,857,733,842r,l718,832r-20,l698,832r-25,5l653,852r,l639,872r-5,24l634,896xm634,698r,l639,718r5,20l644,738r14,10l673,758r,l693,763r15,l708,763r20,-5l743,748r,l757,728r5,-15l762,713r,-20l757,673r,l748,659,733,649r,l718,639r-20,-5l698,634r-25,5l653,654r,l639,673r-5,25l634,698xm832,1089r,l832,1109r10,20l842,1129r10,10l866,1149r,l886,1154r20,l906,1154r20,-5l941,1134r,l951,1119r5,-15l956,1104r5,-19l956,1065r,l946,1050r-15,-15l931,1035r-20,-5l891,1025r,l866,1030r-19,15l847,1045r-10,20l832,1089r,xm832,896r,l832,916r10,15l842,931r10,15l866,956r,l886,961r20,l906,961r20,-5l941,941r,l951,926r5,-20l956,906r5,-20l956,872r,l946,857,931,842r,l911,832r-20,l891,832r-25,5l847,852r,l837,872r-5,24l832,896xm832,698r,l832,718r10,20l842,738r10,10l866,758r,l886,763r20,l906,763r20,-5l941,748r,l951,728r5,-15l956,713r5,-20l956,673r,l946,659,931,649r,l911,639r-20,-5l891,634r-25,5l847,654r,l837,673r-5,25l832,698xm1025,1089r,l1025,1109r10,20l1035,1129r15,10l1065,1149r,l1079,1154r20,l1099,1154r20,-5l1134,1134r,l1149,1119r5,-15l1154,1104r,-19l1149,1065r,l1139,1050r-15,-15l1124,1035r-15,-5l1089,1025r,l1065,1030r-20,15l1045,1045r-15,20l1025,1089r,xm1025,896r,l1025,916r10,15l1035,931r15,15l1065,956r,l1079,961r20,l1099,961r20,-5l1134,941r,l1149,926r5,-20l1154,906r,-20l1149,872r,l1139,857r-15,-15l1124,842r-15,-10l1089,832r,l1065,837r-20,15l1045,852r-15,20l1025,896r,xm1025,698r,l1025,718r10,20l1035,738r15,10l1065,758r,l1079,763r20,l1099,763r20,-5l1134,748r,l1149,728r5,-15l1154,713r,-20l1149,673r,l1139,659r-15,-10l1124,649r-15,-10l1089,634r,l1065,639r-20,15l1045,654r-15,19l1025,698r,xe" fillcolor="black [3213]" stroked="f">
                <v:path arrowok="t" o:connecttype="custom" o:connectlocs="1514,139649;7572,84895;20898,27377;40282,4148;58454,108124;50882,360045;25441,342347;6057,257452;137805,0;382523,11061;394335,323266;382523,349260;192019,301144;203831,317736;225031,313588;229272,294507;211402,283446;192019,301144;195047,257452;214431,265748;230786,250538;222003,232840;197773,235605;193533,198550;209888,210994;229272,201315;226546,182235;203831,176704;251987,301144;262284,317736;284999,313588;289542,294507;269856,283446;251987,301144;255015,257452;274399,265748;289542,250538;281971,232840;256530,235605;251987,198550;268342,210994;288028,201315;286514,182235;262284,176704;310440,301144;322555,317736;343453,313588;347996,294507;329824,283446;310440,301144;313469,257452;332853,265748;349510,250538;340424,232840;316498,235605;310440,198550;326795,210994;347996,201315;344967,182235;322555,176704" o:connectangles="0,0,0,0,0,0,0,0,0,0,0,0,0,0,0,0,0,0,0,0,0,0,0,0,0,0,0,0,0,0,0,0,0,0,0,0,0,0,0,0,0,0,0,0,0,0,0,0,0,0,0,0,0,0,0,0,0,0,0,0"/>
                <o:lock v:ext="edit" aspectratio="t" verticies="t"/>
              </v:shape>
            </w:pict>
          </mc:Fallback>
        </mc:AlternateContent>
      </w:r>
    </w:p>
    <w:sectPr w:rsidR="00F5789C">
      <w:pgSz w:w="11907" w:h="16839"/>
      <w:pgMar w:top="720" w:right="720" w:bottom="720" w:left="734" w:header="216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70E4B" w14:textId="77777777" w:rsidR="00E35779" w:rsidRDefault="00E35779">
      <w:pPr>
        <w:spacing w:after="0" w:line="240" w:lineRule="auto"/>
      </w:pPr>
      <w:r>
        <w:separator/>
      </w:r>
    </w:p>
  </w:endnote>
  <w:endnote w:type="continuationSeparator" w:id="0">
    <w:p w14:paraId="47445BA7" w14:textId="77777777" w:rsidR="00E35779" w:rsidRDefault="00E35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 w:name="Montserrat-Light">
    <w:altName w:val="Segoe Print"/>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0F1E" w14:textId="77777777" w:rsidR="00E35779" w:rsidRDefault="00E35779">
      <w:pPr>
        <w:spacing w:after="0" w:line="240" w:lineRule="auto"/>
      </w:pPr>
      <w:r>
        <w:separator/>
      </w:r>
    </w:p>
  </w:footnote>
  <w:footnote w:type="continuationSeparator" w:id="0">
    <w:p w14:paraId="317A6C12" w14:textId="77777777" w:rsidR="00E35779" w:rsidRDefault="00E35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attachedTemplate r:id="rId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9665F4"/>
    <w:rsid w:val="00011F1F"/>
    <w:rsid w:val="000406C7"/>
    <w:rsid w:val="00090436"/>
    <w:rsid w:val="000A0E94"/>
    <w:rsid w:val="000A6507"/>
    <w:rsid w:val="001279F9"/>
    <w:rsid w:val="001300CA"/>
    <w:rsid w:val="00160745"/>
    <w:rsid w:val="001D579B"/>
    <w:rsid w:val="001E69DA"/>
    <w:rsid w:val="001F310F"/>
    <w:rsid w:val="00223A88"/>
    <w:rsid w:val="00226B6A"/>
    <w:rsid w:val="00230564"/>
    <w:rsid w:val="00254322"/>
    <w:rsid w:val="0027153A"/>
    <w:rsid w:val="002B5683"/>
    <w:rsid w:val="002E44FC"/>
    <w:rsid w:val="0033649C"/>
    <w:rsid w:val="00337691"/>
    <w:rsid w:val="0038019C"/>
    <w:rsid w:val="003A48D7"/>
    <w:rsid w:val="004208DB"/>
    <w:rsid w:val="00443944"/>
    <w:rsid w:val="00477CA5"/>
    <w:rsid w:val="00494C07"/>
    <w:rsid w:val="004F4E04"/>
    <w:rsid w:val="00545F98"/>
    <w:rsid w:val="005969C6"/>
    <w:rsid w:val="005A4E60"/>
    <w:rsid w:val="006776D2"/>
    <w:rsid w:val="006C53B9"/>
    <w:rsid w:val="006C5E55"/>
    <w:rsid w:val="006E3991"/>
    <w:rsid w:val="006E79D3"/>
    <w:rsid w:val="00702A85"/>
    <w:rsid w:val="0072569F"/>
    <w:rsid w:val="007525FA"/>
    <w:rsid w:val="0077554B"/>
    <w:rsid w:val="007B717E"/>
    <w:rsid w:val="007C4BCF"/>
    <w:rsid w:val="007F0812"/>
    <w:rsid w:val="00830DBD"/>
    <w:rsid w:val="00841D92"/>
    <w:rsid w:val="00882292"/>
    <w:rsid w:val="0088461C"/>
    <w:rsid w:val="008B5B16"/>
    <w:rsid w:val="008C4D23"/>
    <w:rsid w:val="008F467C"/>
    <w:rsid w:val="008F4E98"/>
    <w:rsid w:val="008F620B"/>
    <w:rsid w:val="0090523E"/>
    <w:rsid w:val="00910983"/>
    <w:rsid w:val="00957301"/>
    <w:rsid w:val="00976B8A"/>
    <w:rsid w:val="00A335CE"/>
    <w:rsid w:val="00A34F6A"/>
    <w:rsid w:val="00A753C2"/>
    <w:rsid w:val="00A77355"/>
    <w:rsid w:val="00AB2969"/>
    <w:rsid w:val="00AE07EB"/>
    <w:rsid w:val="00B0504A"/>
    <w:rsid w:val="00B12631"/>
    <w:rsid w:val="00B4725A"/>
    <w:rsid w:val="00B53FF6"/>
    <w:rsid w:val="00BA0481"/>
    <w:rsid w:val="00BB5B29"/>
    <w:rsid w:val="00C52E8E"/>
    <w:rsid w:val="00C62AD1"/>
    <w:rsid w:val="00CE6ABA"/>
    <w:rsid w:val="00CF3A7E"/>
    <w:rsid w:val="00D1644D"/>
    <w:rsid w:val="00D470E3"/>
    <w:rsid w:val="00D83FE3"/>
    <w:rsid w:val="00D851CB"/>
    <w:rsid w:val="00DC2F54"/>
    <w:rsid w:val="00E35779"/>
    <w:rsid w:val="00E40243"/>
    <w:rsid w:val="00E67B16"/>
    <w:rsid w:val="00E71423"/>
    <w:rsid w:val="00E811A5"/>
    <w:rsid w:val="00EC2A93"/>
    <w:rsid w:val="00EE4761"/>
    <w:rsid w:val="00EF6F5A"/>
    <w:rsid w:val="00F00DA6"/>
    <w:rsid w:val="00F41131"/>
    <w:rsid w:val="00F5789C"/>
    <w:rsid w:val="00F94091"/>
    <w:rsid w:val="00FD5E71"/>
    <w:rsid w:val="00FF4985"/>
    <w:rsid w:val="1A9665F4"/>
    <w:rsid w:val="201C79B6"/>
    <w:rsid w:val="21F13613"/>
    <w:rsid w:val="2F7032D6"/>
    <w:rsid w:val="309877C5"/>
    <w:rsid w:val="3B16067B"/>
    <w:rsid w:val="3EDC4BC5"/>
    <w:rsid w:val="458D7A32"/>
    <w:rsid w:val="54BB4F68"/>
    <w:rsid w:val="5BAD49A4"/>
    <w:rsid w:val="5E6B3960"/>
    <w:rsid w:val="62707A4B"/>
    <w:rsid w:val="6BDE2D40"/>
    <w:rsid w:val="6C302BC7"/>
    <w:rsid w:val="70E0103F"/>
    <w:rsid w:val="7426718E"/>
    <w:rsid w:val="7CD21261"/>
    <w:rsid w:val="7E5C33EE"/>
    <w:rsid w:val="7F98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D2ABF28"/>
  <w15:docId w15:val="{34223E3C-CA0B-4E6E-8162-CA0BC4F6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imes New Roman" w:eastAsia="Times New Roman" w:hAnsi="Times New Roman" w:cs="Tahoma"/>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680"/>
        <w:tab w:val="right" w:pos="9360"/>
      </w:tabs>
      <w:spacing w:after="0" w:line="240" w:lineRule="auto"/>
    </w:pPr>
  </w:style>
  <w:style w:type="paragraph" w:styleId="a5">
    <w:name w:val="header"/>
    <w:basedOn w:val="a"/>
    <w:link w:val="a6"/>
    <w:uiPriority w:val="99"/>
    <w:unhideWhenUsed/>
    <w:qFormat/>
    <w:pPr>
      <w:tabs>
        <w:tab w:val="center" w:pos="4680"/>
        <w:tab w:val="right" w:pos="9360"/>
      </w:tabs>
      <w:spacing w:after="0" w:line="240" w:lineRule="auto"/>
    </w:pPr>
  </w:style>
  <w:style w:type="paragraph" w:styleId="a7">
    <w:name w:val="Normal (Web)"/>
    <w:basedOn w:val="a"/>
    <w:uiPriority w:val="99"/>
    <w:unhideWhenUsed/>
    <w:qFormat/>
    <w:pPr>
      <w:spacing w:before="100" w:beforeAutospacing="1" w:after="100" w:afterAutospacing="1" w:line="240" w:lineRule="auto"/>
    </w:pPr>
    <w:rPr>
      <w:rFonts w:eastAsiaTheme="minorEastAsia" w:cs="Times New Roman"/>
    </w:rPr>
  </w:style>
  <w:style w:type="character" w:styleId="a8">
    <w:name w:val="Hyperlink"/>
    <w:basedOn w:val="a0"/>
    <w:uiPriority w:val="99"/>
    <w:unhideWhenUsed/>
    <w:qFormat/>
    <w:rPr>
      <w:color w:val="CCCC00" w:themeColor="hyperlink"/>
      <w:u w:val="single"/>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left="720"/>
      <w:contextualSpacing/>
    </w:pPr>
  </w:style>
  <w:style w:type="character" w:customStyle="1" w:styleId="a6">
    <w:name w:val="页眉 字符"/>
    <w:basedOn w:val="a0"/>
    <w:link w:val="a5"/>
    <w:uiPriority w:val="99"/>
    <w:qFormat/>
    <w:rPr>
      <w:rFonts w:cs="Tahoma"/>
    </w:rPr>
  </w:style>
  <w:style w:type="character" w:customStyle="1" w:styleId="a4">
    <w:name w:val="页脚 字符"/>
    <w:basedOn w:val="a0"/>
    <w:link w:val="a3"/>
    <w:uiPriority w:val="99"/>
    <w:qFormat/>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40664;&#35748;\&#31881;&#32418;&#22899;&#29983;&#39118;&#26684;&#19977;&#39029;&#31616;&#21382;&#22871;&#35013;&#27169;&#26495;.docx" TargetMode="External"/></Relationships>
</file>

<file path=word/theme/theme1.xml><?xml version="1.0" encoding="utf-8"?>
<a:theme xmlns:a="http://schemas.openxmlformats.org/drawingml/2006/main" name="Office Theme">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D482A9-4A51-4ADC-91AF-39EC081D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粉红女生风格三页简历套装模板</Template>
  <TotalTime>5</TotalTime>
  <Pages>3</Pages>
  <Words>5</Words>
  <Characters>31</Characters>
  <Application>Microsoft Office Word</Application>
  <DocSecurity>0</DocSecurity>
  <Lines>1</Lines>
  <Paragraphs>1</Paragraphs>
  <ScaleCrop>false</ScaleCrop>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xt j.</cp:lastModifiedBy>
  <cp:revision>22</cp:revision>
  <dcterms:created xsi:type="dcterms:W3CDTF">2018-07-12T04:20:00Z</dcterms:created>
  <dcterms:modified xsi:type="dcterms:W3CDTF">2025-05-22T11:36:00Z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y fmtid="{D5CDD505-2E9C-101B-9397-08002B2CF9AE}" pid="3" name="KSORubyTemplateID" linkTarget="0">
    <vt:lpwstr>4</vt:lpwstr>
  </property>
</Properties>
</file>