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FA1" w:rsidRDefault="00630558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C7C5E1" wp14:editId="56FF12C4">
                <wp:simplePos x="0" y="0"/>
                <wp:positionH relativeFrom="column">
                  <wp:posOffset>-1195070</wp:posOffset>
                </wp:positionH>
                <wp:positionV relativeFrom="paragraph">
                  <wp:posOffset>-935355</wp:posOffset>
                </wp:positionV>
                <wp:extent cx="7663180" cy="10730230"/>
                <wp:effectExtent l="0" t="0" r="13970" b="1397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63180" cy="10730230"/>
                        </a:xfrm>
                        <a:prstGeom prst="rect">
                          <a:avLst/>
                        </a:prstGeom>
                        <a:blipFill rotWithShape="1">
                          <a:blip r:embed="rId6"/>
                          <a:stretch>
                            <a:fillRect/>
                          </a:stretch>
                        </a:blip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0FA1" w:rsidRDefault="00990F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-94.1pt;margin-top:-73.65pt;width:603.4pt;height:844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cFOP1i3buAwhBsexXOT60C5auQyl2OzrWm5l8qctuX9F&#10;fmTO5ADLEGROLBHTCY9SOBjtBQ3lfhQMk14ZSN6cfRzgYJiULcMTKg3r05+WQqEbggcu9WeQaHRT&#10;1Fm7MRlKNADtOxQ0XL7It3rsYm4WDuwwcAbQo3BNxPEj9QxVVVVVVVVVek9A6Ch0P9E/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rgn/V2dYK7y&#10;TmQeEwzsCziqPPvlezLU6W/LMZREiwxJoFZnFzfOWMotiCaqM7FwkyALPvRva4EjaojTfyjH6IsR&#10;GBWeVVHW3Gl6RdlL5lney6Z82V8O5Wvln5S00xYzAGYjIBiWd2Zaa5zZpcxwncmajCmIUdLy0Pji&#10;QoanU4RjX9QAVVVVVVVVVVVdiYYLFHodOVj9LF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" strokeweight=".5pt">
                <v:fill r:id="rId7" o:title="" recolor="t" rotate="t" type="frame"/>
                <v:textbox>
                  <w:txbxContent>
                    <w:p w:rsidR="00990FA1" w:rsidRDefault="00990FA1"/>
                  </w:txbxContent>
                </v:textbox>
              </v:shape>
            </w:pict>
          </mc:Fallback>
        </mc:AlternateContent>
      </w:r>
      <w:r w:rsidR="007D5B0A">
        <w:rPr>
          <w:noProof/>
        </w:rPr>
        <w:drawing>
          <wp:anchor distT="0" distB="0" distL="114300" distR="114300" simplePos="0" relativeHeight="251683840" behindDoc="0" locked="0" layoutInCell="1" allowOverlap="1" wp14:anchorId="127FD4BA" wp14:editId="4D10B026">
            <wp:simplePos x="0" y="0"/>
            <wp:positionH relativeFrom="column">
              <wp:posOffset>1371600</wp:posOffset>
            </wp:positionH>
            <wp:positionV relativeFrom="paragraph">
              <wp:posOffset>-280035</wp:posOffset>
            </wp:positionV>
            <wp:extent cx="2840990" cy="2840990"/>
            <wp:effectExtent l="0" t="0" r="16510" b="16510"/>
            <wp:wrapNone/>
            <wp:docPr id="24" name="图片 24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图片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40990" cy="2840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5B0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426DB6" wp14:editId="537792AB">
                <wp:simplePos x="0" y="0"/>
                <wp:positionH relativeFrom="column">
                  <wp:posOffset>1324610</wp:posOffset>
                </wp:positionH>
                <wp:positionV relativeFrom="paragraph">
                  <wp:posOffset>4759960</wp:posOffset>
                </wp:positionV>
                <wp:extent cx="3206115" cy="0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536825" y="5674360"/>
                          <a:ext cx="32061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6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3pt,374.8pt" to="356.75pt,37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" strokecolor="black [3213]" strokeweight=".5pt">
                <v:stroke joinstyle="miter"/>
              </v:line>
            </w:pict>
          </mc:Fallback>
        </mc:AlternateContent>
      </w:r>
      <w:r w:rsidR="007D5B0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932AD5" wp14:editId="27DEF6A9">
                <wp:simplePos x="0" y="0"/>
                <wp:positionH relativeFrom="column">
                  <wp:posOffset>1579880</wp:posOffset>
                </wp:positionH>
                <wp:positionV relativeFrom="paragraph">
                  <wp:posOffset>3808730</wp:posOffset>
                </wp:positionV>
                <wp:extent cx="3228975" cy="46418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27910" y="4838065"/>
                          <a:ext cx="3228975" cy="464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0FA1" w:rsidRDefault="007D5B0A">
                            <w:r>
                              <w:rPr>
                                <w:rFonts w:ascii="文鼎特粗宋" w:eastAsia="文鼎特粗宋" w:hAnsi="文鼎特粗宋" w:cs="文鼎特粗宋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Personal 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7" type="#_x0000_t202" style="position:absolute;left:0;text-align:left;margin-left:124.4pt;margin-top:299.9pt;width:254.25pt;height:36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" filled="f" stroked="f" strokeweight=".5pt">
                <v:textbox>
                  <w:txbxContent>
                    <w:p w:rsidR="00990FA1" w:rsidRDefault="007D5B0A">
                      <w:r>
                        <w:rPr>
                          <w:rFonts w:ascii="文鼎特粗宋" w:eastAsia="文鼎特粗宋" w:hAnsi="文鼎特粗宋" w:cs="文鼎特粗宋" w:hint="eastAsia"/>
                          <w:b/>
                          <w:bCs/>
                          <w:sz w:val="36"/>
                          <w:szCs w:val="36"/>
                        </w:rPr>
                        <w:t>Personal  Resume</w:t>
                      </w:r>
                    </w:p>
                  </w:txbxContent>
                </v:textbox>
              </v:shape>
            </w:pict>
          </mc:Fallback>
        </mc:AlternateContent>
      </w:r>
      <w:r w:rsidR="007D5B0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A97D99" wp14:editId="14442602">
                <wp:simplePos x="0" y="0"/>
                <wp:positionH relativeFrom="column">
                  <wp:posOffset>1348105</wp:posOffset>
                </wp:positionH>
                <wp:positionV relativeFrom="paragraph">
                  <wp:posOffset>2762250</wp:posOffset>
                </wp:positionV>
                <wp:extent cx="3251200" cy="174180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51405" y="3955415"/>
                          <a:ext cx="3251200" cy="1741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0FA1" w:rsidRDefault="007D5B0A">
                            <w:pPr>
                              <w:rPr>
                                <w:rFonts w:ascii="字体管家糖果" w:eastAsia="字体管家糖果" w:hAnsi="字体管家糖果" w:cs="字体管家糖果"/>
                                <w:b/>
                                <w:bCs/>
                                <w:sz w:val="112"/>
                                <w:szCs w:val="112"/>
                              </w:rPr>
                            </w:pPr>
                            <w:r>
                              <w:rPr>
                                <w:rFonts w:ascii="字体管家糖果" w:eastAsia="字体管家糖果" w:hAnsi="字体管家糖果" w:cs="字体管家糖果" w:hint="eastAsia"/>
                                <w:b/>
                                <w:bCs/>
                                <w:sz w:val="112"/>
                                <w:szCs w:val="112"/>
                              </w:rPr>
                              <w:t>我的简历</w:t>
                            </w:r>
                          </w:p>
                          <w:p w:rsidR="00990FA1" w:rsidRDefault="007D5B0A">
                            <w:pPr>
                              <w:rPr>
                                <w:rFonts w:ascii="文鼎特粗宋" w:eastAsia="文鼎特粗宋" w:hAnsi="文鼎特粗宋" w:cs="文鼎特粗宋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文鼎特粗宋" w:eastAsia="文鼎特粗宋" w:hAnsi="文鼎特粗宋" w:cs="文鼎特粗宋" w:hint="eastAsi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9" type="#_x0000_t202" style="position:absolute;left:0;text-align:left;margin-left:106.15pt;margin-top:217.5pt;width:256pt;height:137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" filled="f" stroked="f" strokeweight=".5pt">
                <v:textbox>
                  <w:txbxContent>
                    <w:p w:rsidR="00990FA1" w:rsidRDefault="007D5B0A">
                      <w:pPr>
                        <w:rPr>
                          <w:rFonts w:ascii="字体管家糖果" w:eastAsia="字体管家糖果" w:hAnsi="字体管家糖果" w:cs="字体管家糖果"/>
                          <w:b/>
                          <w:bCs/>
                          <w:sz w:val="112"/>
                          <w:szCs w:val="112"/>
                        </w:rPr>
                      </w:pPr>
                      <w:r>
                        <w:rPr>
                          <w:rFonts w:ascii="字体管家糖果" w:eastAsia="字体管家糖果" w:hAnsi="字体管家糖果" w:cs="字体管家糖果" w:hint="eastAsia"/>
                          <w:b/>
                          <w:bCs/>
                          <w:sz w:val="112"/>
                          <w:szCs w:val="112"/>
                        </w:rPr>
                        <w:t>我的简历</w:t>
                      </w:r>
                    </w:p>
                    <w:p w:rsidR="00990FA1" w:rsidRDefault="007D5B0A">
                      <w:pPr>
                        <w:rPr>
                          <w:rFonts w:ascii="文鼎特粗宋" w:eastAsia="文鼎特粗宋" w:hAnsi="文鼎特粗宋" w:cs="文鼎特粗宋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文鼎特粗宋" w:eastAsia="文鼎特粗宋" w:hAnsi="文鼎特粗宋" w:cs="文鼎特粗宋" w:hint="eastAsia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990FA1" w:rsidRDefault="00F1399B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3E1747" wp14:editId="640FDC4E">
                <wp:simplePos x="0" y="0"/>
                <wp:positionH relativeFrom="column">
                  <wp:posOffset>1123140</wp:posOffset>
                </wp:positionH>
                <wp:positionV relativeFrom="paragraph">
                  <wp:posOffset>3337538</wp:posOffset>
                </wp:positionV>
                <wp:extent cx="3415030" cy="213741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5030" cy="2137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0FA1" w:rsidRDefault="00990FA1"/>
                          <w:p w:rsidR="00990FA1" w:rsidRDefault="00990FA1"/>
                          <w:p w:rsidR="00990FA1" w:rsidRDefault="00990FA1"/>
                          <w:p w:rsidR="00990FA1" w:rsidRDefault="007D5B0A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/>
                                <w:sz w:val="52"/>
                                <w:szCs w:val="52"/>
                              </w:rPr>
                              <w:t xml:space="preserve">     </w:t>
                            </w:r>
                            <w:r w:rsidR="00F1399B">
                              <w:rPr>
                                <w:rFonts w:hint="eastAsia"/>
                                <w:sz w:val="52"/>
                                <w:szCs w:val="52"/>
                              </w:rPr>
                              <w:t xml:space="preserve">  </w:t>
                            </w:r>
                            <w:r>
                              <w:rPr>
                                <w:rFonts w:ascii="汉仪细秀体简 L" w:eastAsia="汉仪细秀体简 L" w:hAnsi="汉仪细秀体简 L" w:cs="汉仪细秀体简 L" w:hint="eastAsia"/>
                                <w:sz w:val="52"/>
                                <w:szCs w:val="52"/>
                              </w:rPr>
                              <w:t>小萝卜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9" type="#_x0000_t202" style="position:absolute;left:0;text-align:left;margin-left:88.45pt;margin-top:262.8pt;width:268.9pt;height:168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" filled="f" stroked="f" strokeweight=".5pt">
                <v:textbox>
                  <w:txbxContent>
                    <w:p w:rsidR="00990FA1" w:rsidRDefault="00990FA1"/>
                    <w:p w:rsidR="00990FA1" w:rsidRDefault="00990FA1"/>
                    <w:p w:rsidR="00990FA1" w:rsidRDefault="00990FA1"/>
                    <w:p w:rsidR="00990FA1" w:rsidRDefault="007D5B0A">
                      <w:pPr>
                        <w:rPr>
                          <w:sz w:val="52"/>
                          <w:szCs w:val="52"/>
                        </w:rPr>
                      </w:pPr>
                      <w:r>
                        <w:rPr>
                          <w:rFonts w:hint="eastAsia"/>
                          <w:sz w:val="52"/>
                          <w:szCs w:val="52"/>
                        </w:rPr>
                        <w:t xml:space="preserve">     </w:t>
                      </w:r>
                      <w:r w:rsidR="00F1399B">
                        <w:rPr>
                          <w:rFonts w:hint="eastAsia"/>
                          <w:sz w:val="52"/>
                          <w:szCs w:val="52"/>
                        </w:rPr>
                        <w:t xml:space="preserve">  </w:t>
                      </w:r>
                      <w:r>
                        <w:rPr>
                          <w:rFonts w:ascii="汉仪细秀体简 L" w:eastAsia="汉仪细秀体简 L" w:hAnsi="汉仪细秀体简 L" w:cs="汉仪细秀体简 L" w:hint="eastAsia"/>
                          <w:sz w:val="52"/>
                          <w:szCs w:val="52"/>
                        </w:rPr>
                        <w:t>小萝卜</w:t>
                      </w:r>
                    </w:p>
                  </w:txbxContent>
                </v:textbox>
              </v:shape>
            </w:pict>
          </mc:Fallback>
        </mc:AlternateContent>
      </w:r>
      <w:r w:rsidR="007D5B0A">
        <w:br w:type="page"/>
      </w:r>
    </w:p>
    <w:p w:rsidR="00990FA1" w:rsidRDefault="007D5B0A"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0B581914" wp14:editId="4DC6D30E">
            <wp:simplePos x="0" y="0"/>
            <wp:positionH relativeFrom="column">
              <wp:posOffset>-1038860</wp:posOffset>
            </wp:positionH>
            <wp:positionV relativeFrom="paragraph">
              <wp:posOffset>538480</wp:posOffset>
            </wp:positionV>
            <wp:extent cx="2322195" cy="1728470"/>
            <wp:effectExtent l="0" t="0" r="0" b="0"/>
            <wp:wrapNone/>
            <wp:docPr id="27" name="图片 27" descr="图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图片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22195" cy="1728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9BA22A" wp14:editId="70A91C8A">
                <wp:simplePos x="0" y="0"/>
                <wp:positionH relativeFrom="column">
                  <wp:posOffset>-1184910</wp:posOffset>
                </wp:positionH>
                <wp:positionV relativeFrom="paragraph">
                  <wp:posOffset>-931545</wp:posOffset>
                </wp:positionV>
                <wp:extent cx="7619365" cy="10708640"/>
                <wp:effectExtent l="4445" t="4445" r="15240" b="1206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30200" y="168275"/>
                          <a:ext cx="7619365" cy="10708640"/>
                        </a:xfrm>
                        <a:prstGeom prst="rect">
                          <a:avLst/>
                        </a:prstGeom>
                        <a:blipFill rotWithShape="1">
                          <a:blip r:embed="rId10"/>
                          <a:stretch>
                            <a:fillRect/>
                          </a:stretch>
                        </a:blip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0FA1" w:rsidRDefault="00990FA1"/>
                          <w:p w:rsidR="00990FA1" w:rsidRDefault="00990FA1"/>
                          <w:p w:rsidR="00990FA1" w:rsidRDefault="00990FA1"/>
                          <w:p w:rsidR="00990FA1" w:rsidRDefault="00990FA1"/>
                          <w:p w:rsidR="00990FA1" w:rsidRDefault="00990FA1"/>
                          <w:p w:rsidR="00990FA1" w:rsidRDefault="00990FA1"/>
                          <w:p w:rsidR="00990FA1" w:rsidRDefault="00990FA1"/>
                          <w:p w:rsidR="00990FA1" w:rsidRDefault="00990FA1"/>
                          <w:p w:rsidR="00990FA1" w:rsidRDefault="00990FA1"/>
                          <w:p w:rsidR="00990FA1" w:rsidRDefault="00990FA1"/>
                          <w:p w:rsidR="00990FA1" w:rsidRDefault="00990FA1"/>
                          <w:p w:rsidR="00990FA1" w:rsidRDefault="00990FA1"/>
                          <w:p w:rsidR="00990FA1" w:rsidRDefault="00990FA1"/>
                          <w:p w:rsidR="00990FA1" w:rsidRDefault="00990FA1"/>
                          <w:p w:rsidR="00990FA1" w:rsidRDefault="00990FA1"/>
                          <w:p w:rsidR="00990FA1" w:rsidRDefault="00990FA1"/>
                          <w:p w:rsidR="00990FA1" w:rsidRDefault="00990FA1"/>
                          <w:p w:rsidR="00990FA1" w:rsidRDefault="00990FA1"/>
                          <w:p w:rsidR="00990FA1" w:rsidRDefault="00990FA1"/>
                          <w:p w:rsidR="00990FA1" w:rsidRDefault="00990FA1"/>
                          <w:p w:rsidR="00990FA1" w:rsidRDefault="00990FA1"/>
                          <w:p w:rsidR="00990FA1" w:rsidRDefault="00990FA1"/>
                          <w:p w:rsidR="00990FA1" w:rsidRDefault="00990FA1"/>
                          <w:p w:rsidR="00990FA1" w:rsidRDefault="00990FA1"/>
                          <w:p w:rsidR="00990FA1" w:rsidRDefault="00990FA1"/>
                          <w:p w:rsidR="00990FA1" w:rsidRDefault="00990FA1">
                            <w:pPr>
                              <w:rPr>
                                <w:rFonts w:ascii="文鼎特粗圆" w:eastAsia="文鼎特粗圆" w:hAnsi="文鼎特粗圆" w:cs="文鼎特粗圆"/>
                                <w:sz w:val="30"/>
                                <w:szCs w:val="30"/>
                              </w:rPr>
                            </w:pPr>
                          </w:p>
                          <w:p w:rsidR="00990FA1" w:rsidRDefault="007D5B0A" w:rsidP="00630558">
                            <w:pPr>
                              <w:ind w:firstLineChars="1600" w:firstLine="4800"/>
                              <w:rPr>
                                <w:rFonts w:ascii="文鼎特粗圆" w:eastAsia="文鼎特粗圆" w:hAnsi="文鼎特粗圆" w:cs="文鼎特粗圆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文鼎特粗圆" w:eastAsia="文鼎特粗圆" w:hAnsi="文鼎特粗圆" w:cs="文鼎特粗圆" w:hint="eastAsia"/>
                                <w:sz w:val="30"/>
                                <w:szCs w:val="30"/>
                              </w:rPr>
                              <w:t>{成绩单}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30" type="#_x0000_t202" style="position:absolute;left:0;text-align:left;margin-left:-93.3pt;margin-top:-73.35pt;width:599.95pt;height:843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flug3oH&#10;5Sqr+hGPlBH9C0egJh+Uqqqqr8i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" strokeweight=".5pt">
                <v:fill r:id="rId11" o:title="" recolor="t" rotate="t" type="frame"/>
                <v:textbox>
                  <w:txbxContent>
                    <w:p w:rsidR="00990FA1" w:rsidRDefault="00990FA1"/>
                    <w:p w:rsidR="00990FA1" w:rsidRDefault="00990FA1"/>
                    <w:p w:rsidR="00990FA1" w:rsidRDefault="00990FA1"/>
                    <w:p w:rsidR="00990FA1" w:rsidRDefault="00990FA1"/>
                    <w:p w:rsidR="00990FA1" w:rsidRDefault="00990FA1"/>
                    <w:p w:rsidR="00990FA1" w:rsidRDefault="00990FA1"/>
                    <w:p w:rsidR="00990FA1" w:rsidRDefault="00990FA1"/>
                    <w:p w:rsidR="00990FA1" w:rsidRDefault="00990FA1"/>
                    <w:p w:rsidR="00990FA1" w:rsidRDefault="00990FA1"/>
                    <w:p w:rsidR="00990FA1" w:rsidRDefault="00990FA1"/>
                    <w:p w:rsidR="00990FA1" w:rsidRDefault="00990FA1"/>
                    <w:p w:rsidR="00990FA1" w:rsidRDefault="00990FA1"/>
                    <w:p w:rsidR="00990FA1" w:rsidRDefault="00990FA1"/>
                    <w:p w:rsidR="00990FA1" w:rsidRDefault="00990FA1"/>
                    <w:p w:rsidR="00990FA1" w:rsidRDefault="00990FA1"/>
                    <w:p w:rsidR="00990FA1" w:rsidRDefault="00990FA1"/>
                    <w:p w:rsidR="00990FA1" w:rsidRDefault="00990FA1"/>
                    <w:p w:rsidR="00990FA1" w:rsidRDefault="00990FA1"/>
                    <w:p w:rsidR="00990FA1" w:rsidRDefault="00990FA1"/>
                    <w:p w:rsidR="00990FA1" w:rsidRDefault="00990FA1"/>
                    <w:p w:rsidR="00990FA1" w:rsidRDefault="00990FA1"/>
                    <w:p w:rsidR="00990FA1" w:rsidRDefault="00990FA1"/>
                    <w:p w:rsidR="00990FA1" w:rsidRDefault="00990FA1"/>
                    <w:p w:rsidR="00990FA1" w:rsidRDefault="00990FA1"/>
                    <w:p w:rsidR="00990FA1" w:rsidRDefault="00990FA1"/>
                    <w:p w:rsidR="00990FA1" w:rsidRDefault="00990FA1">
                      <w:pPr>
                        <w:rPr>
                          <w:rFonts w:ascii="文鼎特粗圆" w:eastAsia="文鼎特粗圆" w:hAnsi="文鼎特粗圆" w:cs="文鼎特粗圆"/>
                          <w:sz w:val="30"/>
                          <w:szCs w:val="30"/>
                        </w:rPr>
                      </w:pPr>
                    </w:p>
                    <w:p w:rsidR="00990FA1" w:rsidRDefault="007D5B0A" w:rsidP="00630558">
                      <w:pPr>
                        <w:ind w:firstLineChars="1600" w:firstLine="4800"/>
                        <w:rPr>
                          <w:rFonts w:ascii="文鼎特粗圆" w:eastAsia="文鼎特粗圆" w:hAnsi="文鼎特粗圆" w:cs="文鼎特粗圆"/>
                          <w:sz w:val="30"/>
                          <w:szCs w:val="30"/>
                        </w:rPr>
                      </w:pPr>
                      <w:r>
                        <w:rPr>
                          <w:rFonts w:ascii="文鼎特粗圆" w:eastAsia="文鼎特粗圆" w:hAnsi="文鼎特粗圆" w:cs="文鼎特粗圆" w:hint="eastAsia"/>
                          <w:sz w:val="30"/>
                          <w:szCs w:val="30"/>
                        </w:rPr>
                        <w:t>{</w:t>
                      </w:r>
                      <w:r>
                        <w:rPr>
                          <w:rFonts w:ascii="文鼎特粗圆" w:eastAsia="文鼎特粗圆" w:hAnsi="文鼎特粗圆" w:cs="文鼎特粗圆" w:hint="eastAsia"/>
                          <w:sz w:val="30"/>
                          <w:szCs w:val="30"/>
                        </w:rPr>
                        <w:t>成绩单</w:t>
                      </w:r>
                      <w:r>
                        <w:rPr>
                          <w:rFonts w:ascii="文鼎特粗圆" w:eastAsia="文鼎特粗圆" w:hAnsi="文鼎特粗圆" w:cs="文鼎特粗圆" w:hint="eastAsia"/>
                          <w:sz w:val="30"/>
                          <w:szCs w:val="30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2B8E0EE" wp14:editId="2999DB9C">
                <wp:simplePos x="0" y="0"/>
                <wp:positionH relativeFrom="column">
                  <wp:posOffset>-534035</wp:posOffset>
                </wp:positionH>
                <wp:positionV relativeFrom="paragraph">
                  <wp:posOffset>5433695</wp:posOffset>
                </wp:positionV>
                <wp:extent cx="6086475" cy="1231265"/>
                <wp:effectExtent l="0" t="0" r="9525" b="6985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08965" y="6348095"/>
                          <a:ext cx="6086475" cy="1231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0FA1" w:rsidRDefault="007D5B0A">
                            <w:pPr>
                              <w:rPr>
                                <w:rFonts w:ascii="锐字云字库准圆体1.0" w:eastAsia="锐字云字库准圆体1.0" w:hAnsi="锐字云字库准圆体1.0" w:cs="锐字云字库准圆体1.0"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ascii="锐字云字库准圆体1.0" w:eastAsia="锐字云字库准圆体1.0" w:hAnsi="锐字云字库准圆体1.0" w:cs="锐字云字库准圆体1.0" w:hint="eastAsia"/>
                                <w:sz w:val="36"/>
                                <w:szCs w:val="36"/>
                                <w:u w:val="single"/>
                              </w:rPr>
                              <w:t>上学期     100              98                  100</w:t>
                            </w:r>
                          </w:p>
                          <w:p w:rsidR="00990FA1" w:rsidRDefault="007D5B0A">
                            <w:pPr>
                              <w:rPr>
                                <w:rFonts w:ascii="锐字云字库准圆体1.0" w:eastAsia="锐字云字库准圆体1.0" w:hAnsi="锐字云字库准圆体1.0" w:cs="锐字云字库准圆体1.0"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ascii="锐字云字库准圆体1.0" w:eastAsia="锐字云字库准圆体1.0" w:hAnsi="锐字云字库准圆体1.0" w:cs="锐字云字库准圆体1.0" w:hint="eastAsia"/>
                                <w:sz w:val="36"/>
                                <w:szCs w:val="36"/>
                                <w:u w:val="single"/>
                              </w:rPr>
                              <w:t>下学期     100              99                  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202" type="#_x0000_t202" style="position:absolute;left:0pt;margin-left:-42.05pt;margin-top:427.85pt;height:96.95pt;width:479.25pt;z-index:251679744;mso-width-relative:page;mso-height-relative:page;" filled="f" stroked="f" coordsize="21600,21600" o:gfxdata="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6/G0lt0AAAAMAQAADwAAAAAAAAABACAAAAAiAAAAZHJzL2Rvd25yZXYueG1sUEsB&#10;AhQAFAAAAAgAh07iQK5sUNIpAgAAJgQAAA4AAAAAAAAAAQAgAAAALAEAAGRycy9lMm9Eb2MueG1s&#10;UEsFBgAAAAAGAAYAWQEAAMc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锐字云字库准圆体1.0" w:hAnsi="锐字云字库准圆体1.0" w:eastAsia="锐字云字库准圆体1.0" w:cs="锐字云字库准圆体1.0"/>
                          <w:sz w:val="36"/>
                          <w:szCs w:val="36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hint="eastAsia" w:ascii="锐字云字库准圆体1.0" w:hAnsi="锐字云字库准圆体1.0" w:eastAsia="锐字云字库准圆体1.0" w:cs="锐字云字库准圆体1.0"/>
                          <w:sz w:val="36"/>
                          <w:szCs w:val="36"/>
                          <w:u w:val="single"/>
                          <w:lang w:val="en-US" w:eastAsia="zh-CN"/>
                        </w:rPr>
                        <w:t>上学期     100              98                  100</w:t>
                      </w:r>
                    </w:p>
                    <w:p>
                      <w:pPr>
                        <w:rPr>
                          <w:rFonts w:hint="eastAsia" w:ascii="锐字云字库准圆体1.0" w:hAnsi="锐字云字库准圆体1.0" w:eastAsia="锐字云字库准圆体1.0" w:cs="锐字云字库准圆体1.0"/>
                          <w:sz w:val="36"/>
                          <w:szCs w:val="36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hint="eastAsia" w:ascii="锐字云字库准圆体1.0" w:hAnsi="锐字云字库准圆体1.0" w:eastAsia="锐字云字库准圆体1.0" w:cs="锐字云字库准圆体1.0"/>
                          <w:sz w:val="36"/>
                          <w:szCs w:val="36"/>
                          <w:u w:val="single"/>
                          <w:lang w:val="en-US" w:eastAsia="zh-CN"/>
                        </w:rPr>
                        <w:t>下学期     100              99                  100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E8ABEA6" wp14:editId="7BC0AB03">
                <wp:simplePos x="0" y="0"/>
                <wp:positionH relativeFrom="column">
                  <wp:posOffset>-534035</wp:posOffset>
                </wp:positionH>
                <wp:positionV relativeFrom="paragraph">
                  <wp:posOffset>4946015</wp:posOffset>
                </wp:positionV>
                <wp:extent cx="6062980" cy="441325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08965" y="5860415"/>
                          <a:ext cx="6062980" cy="44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0FA1" w:rsidRDefault="007D5B0A">
                            <w:pPr>
                              <w:rPr>
                                <w:rFonts w:ascii="文鼎特粗宋" w:eastAsia="文鼎特粗宋" w:hAnsi="文鼎特粗宋" w:cs="文鼎特粗宋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文鼎特粗宋" w:eastAsia="文鼎特粗宋" w:hAnsi="文鼎特粗宋" w:cs="文鼎特粗宋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科目        数学               语文   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文鼎特粗宋" w:eastAsia="文鼎特粗宋" w:hAnsi="文鼎特粗宋" w:cs="文鼎特粗宋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           英语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202" type="#_x0000_t202" style="position:absolute;left:0pt;margin-left:-42.05pt;margin-top:389.45pt;height:34.75pt;width:477.4pt;z-index:251678720;mso-width-relative:page;mso-height-relative:page;" filled="f" stroked="f" coordsize="21600,21600" o:gfxdata="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Ou7OQtwAAAALAQAADwAAAAAAAAABACAAAAAiAAAAZHJzL2Rvd25yZXYueG1sUEsB&#10;AhQAFAAAAAgAh07iQHmvQxsqAgAAJQQAAA4AAAAAAAAAAQAgAAAAKwEAAGRycy9lMm9Eb2MueG1s&#10;UEsFBgAAAAAGAAYAWQEAAMc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文鼎特粗宋" w:hAnsi="文鼎特粗宋" w:eastAsia="文鼎特粗宋" w:cs="文鼎特粗宋"/>
                          <w:color w:val="FFFFFF" w:themeColor="background1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文鼎特粗宋" w:hAnsi="文鼎特粗宋" w:eastAsia="文鼎特粗宋" w:cs="文鼎特粗宋"/>
                          <w:color w:val="FFFFFF" w:themeColor="background1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科目        数学               语文                  英语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96D8196" wp14:editId="691115C1">
                <wp:simplePos x="0" y="0"/>
                <wp:positionH relativeFrom="column">
                  <wp:posOffset>-534670</wp:posOffset>
                </wp:positionH>
                <wp:positionV relativeFrom="paragraph">
                  <wp:posOffset>4920615</wp:posOffset>
                </wp:positionV>
                <wp:extent cx="1255395" cy="418465"/>
                <wp:effectExtent l="0" t="0" r="1905" b="63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5620" y="5767070"/>
                          <a:ext cx="1255395" cy="418465"/>
                        </a:xfrm>
                        <a:prstGeom prst="rect">
                          <a:avLst/>
                        </a:prstGeom>
                        <a:solidFill>
                          <a:srgbClr val="388E8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rect id="_x0000_s1026" o:spid="_x0000_s1026" o:spt="1" style="position:absolute;left:0pt;margin-left:-42.1pt;margin-top:387.45pt;height:32.95pt;width:98.85pt;z-index:251675648;v-text-anchor:middle;mso-width-relative:page;mso-height-relative:page;" fillcolor="#388E85" filled="t" stroked="f" coordsize="21600,21600" o:gfxdata="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eKBgFdkAAAALAQAADwAAAAAAAAABACAAAAAiAAAAZHJzL2Rvd25yZXYueG1sUEsBAhQAFAAAAAgA&#10;h07iQCT08MVdAgAAigQAAA4AAAAAAAAAAQAgAAAAKAEAAGRycy9lMm9Eb2MueG1sUEsFBgAAAAAG&#10;AAYAWQEAAPc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F7C8B24" wp14:editId="77F2D1D8">
                <wp:simplePos x="0" y="0"/>
                <wp:positionH relativeFrom="column">
                  <wp:posOffset>3066415</wp:posOffset>
                </wp:positionH>
                <wp:positionV relativeFrom="paragraph">
                  <wp:posOffset>4713605</wp:posOffset>
                </wp:positionV>
                <wp:extent cx="2393315" cy="0"/>
                <wp:effectExtent l="38100" t="38100" r="45085" b="38100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209415" y="5628005"/>
                          <a:ext cx="2393315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accent6">
                              <a:lumMod val="50000"/>
                            </a:schemeClr>
                          </a:solidFill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241.45pt;margin-top:371.15pt;height:0pt;width:188.45pt;z-index:251677696;mso-width-relative:page;mso-height-relative:page;" filled="f" stroked="t" coordsize="21600,21600" o:gfxdata="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DMn4U/aAAAACwEAAA8AAAAAAAAAAQAg&#10;AAAAIgAAAGRycy9kb3ducmV2LnhtbFBLAQIUABQAAAAIAIdO4kDDEUHfDAIAAO0DAAAOAAAAAAAA&#10;AAEAIAAAACkBAABkcnMvZTJvRG9jLnhtbFBLBQYAAAAABgAGAFkBAACnBQAAAAA=&#10;">
                <v:fill on="f" focussize="0,0"/>
                <v:stroke weight="0.25pt" color="#385723 [1609]" miterlimit="8" joinstyle="miter" startarrow="diamond" endarrow="diamond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9694FA5" wp14:editId="1821304E">
                <wp:simplePos x="0" y="0"/>
                <wp:positionH relativeFrom="column">
                  <wp:posOffset>-487680</wp:posOffset>
                </wp:positionH>
                <wp:positionV relativeFrom="paragraph">
                  <wp:posOffset>4736465</wp:posOffset>
                </wp:positionV>
                <wp:extent cx="1997710" cy="0"/>
                <wp:effectExtent l="38100" t="38100" r="40640" b="3810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55320" y="5650865"/>
                          <a:ext cx="199771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accent6">
                              <a:lumMod val="50000"/>
                            </a:schemeClr>
                          </a:solidFill>
                          <a:headEnd type="diamond" w="med" len="med"/>
                          <a:tailEnd type="diamond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-38.4pt;margin-top:372.95pt;height:0pt;width:157.3pt;z-index:251676672;mso-width-relative:page;mso-height-relative:page;" filled="f" stroked="t" coordsize="21600,21600" o:gfxdata="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W+JnLtkAAAALAQAADwAAAAAAAAABACAA&#10;AAAiAAAAZHJzL2Rvd25yZXYueG1sUEsBAhQAFAAAAAgAh07iQEHVJ6wMAgAA7AMAAA4AAAAAAAAA&#10;AQAgAAAAKAEAAGRycy9lMm9Eb2MueG1sUEsFBgAAAAAGAAYAWQEAAKYFAAAAAA==&#10;">
                <v:fill on="f" focussize="0,0"/>
                <v:stroke weight="0.25pt" color="#385723 [1609]" miterlimit="8" joinstyle="miter" startarrow="diamond" endarrow="diamond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46DF20" wp14:editId="55EAB0B5">
                <wp:simplePos x="0" y="0"/>
                <wp:positionH relativeFrom="column">
                  <wp:posOffset>-556895</wp:posOffset>
                </wp:positionH>
                <wp:positionV relativeFrom="paragraph">
                  <wp:posOffset>4923790</wp:posOffset>
                </wp:positionV>
                <wp:extent cx="6085205" cy="440690"/>
                <wp:effectExtent l="0" t="0" r="10795" b="1651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17880" y="6255385"/>
                          <a:ext cx="6085205" cy="440690"/>
                        </a:xfrm>
                        <a:prstGeom prst="rect">
                          <a:avLst/>
                        </a:prstGeom>
                        <a:solidFill>
                          <a:srgbClr val="9EC11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rect id="_x0000_s1026" o:spid="_x0000_s1026" o:spt="1" style="position:absolute;left:0pt;margin-left:-43.85pt;margin-top:387.7pt;height:34.7pt;width:479.15pt;z-index:251671552;v-text-anchor:middle;mso-width-relative:page;mso-height-relative:page;" fillcolor="#9EC110" filled="t" stroked="f" coordsize="21600,21600" o:gfxdata="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ACRYse2gAAAAsBAAAPAAAAAAAAAAEAIAAAACIAAABkcnMvZG93bnJldi54bWxQSwECFAAUAAAA&#10;CACHTuJAp5fE2l4CAACKBAAADgAAAAAAAAABACAAAAApAQAAZHJzL2Uyb0RvYy54bWxQSwUGAAAA&#10;AAYABgBZAQAA+Q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89E0AE" wp14:editId="6F7D2D47">
                <wp:simplePos x="0" y="0"/>
                <wp:positionH relativeFrom="column">
                  <wp:posOffset>2091055</wp:posOffset>
                </wp:positionH>
                <wp:positionV relativeFrom="paragraph">
                  <wp:posOffset>135890</wp:posOffset>
                </wp:positionV>
                <wp:extent cx="3042285" cy="2301875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280410" y="888365"/>
                          <a:ext cx="3042285" cy="2301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0FA1" w:rsidRDefault="007D5B0A">
                            <w:pPr>
                              <w:rPr>
                                <w:rFonts w:ascii="微软雅黑" w:eastAsia="微软雅黑" w:hAnsi="微软雅黑" w:cs="微软雅黑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>姓名：千图网     性别：男</w:t>
                            </w:r>
                          </w:p>
                          <w:p w:rsidR="00990FA1" w:rsidRDefault="007D5B0A">
                            <w:pPr>
                              <w:rPr>
                                <w:rFonts w:ascii="微软雅黑" w:eastAsia="微软雅黑" w:hAnsi="微软雅黑" w:cs="微软雅黑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>出生日期：20xx年xx月</w:t>
                            </w:r>
                          </w:p>
                          <w:p w:rsidR="00990FA1" w:rsidRDefault="007D5B0A">
                            <w:pPr>
                              <w:rPr>
                                <w:rFonts w:ascii="微软雅黑" w:eastAsia="微软雅黑" w:hAnsi="微软雅黑" w:cs="微软雅黑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>毕业学校：武汉小学</w:t>
                            </w:r>
                          </w:p>
                          <w:p w:rsidR="00990FA1" w:rsidRDefault="007D5B0A">
                            <w:pPr>
                              <w:rPr>
                                <w:rFonts w:ascii="微软雅黑" w:eastAsia="微软雅黑" w:hAnsi="微软雅黑" w:cs="微软雅黑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>家庭地址：武汉市武昌区xx街xx号</w:t>
                            </w:r>
                          </w:p>
                          <w:p w:rsidR="00990FA1" w:rsidRDefault="007D5B0A">
                            <w:pPr>
                              <w:rPr>
                                <w:rFonts w:ascii="微软雅黑" w:eastAsia="微软雅黑" w:hAnsi="微软雅黑" w:cs="微软雅黑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</w:rPr>
                              <w:t>身份证号：42xxxxxxxxxxxxxxxx</w:t>
                            </w:r>
                          </w:p>
                          <w:p w:rsidR="00990FA1" w:rsidRDefault="00990F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202" type="#_x0000_t202" style="position:absolute;left:0pt;margin-left:164.65pt;margin-top:10.7pt;height:181.25pt;width:239.55pt;z-index:251669504;mso-width-relative:page;mso-height-relative:page;" filled="f" stroked="f" coordsize="21600,21600" o:gfxdata="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1PwNk9oAAAAKAQAADwAAAAAAAAABACAAAAAiAAAAZHJzL2Rvd25yZXYueG1sUEsB&#10;AhQAFAAAAAgAh07iQP85jqgsAgAAJgQAAA4AAAAAAAAAAQAgAAAAKQEAAGRycy9lMm9Eb2MueG1s&#10;UEsFBgAAAAAGAAYAWQEAAMc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  <w:lang w:eastAsia="zh-CN"/>
                        </w:rPr>
                        <w:t>姓名：千图网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  <w:lang w:val="en-US" w:eastAsia="zh-CN"/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  <w:lang w:eastAsia="zh-CN"/>
                        </w:rPr>
                        <w:t>性别：男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  <w:lang w:eastAsia="zh-CN"/>
                        </w:rPr>
                        <w:t>出生日期：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  <w:lang w:val="en-US" w:eastAsia="zh-CN"/>
                        </w:rPr>
                        <w:t>20xx年xx月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  <w:lang w:val="en-US" w:eastAsia="zh-CN"/>
                        </w:rPr>
                        <w:t>毕业学校：武汉小学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  <w:lang w:val="en-US" w:eastAsia="zh-CN"/>
                        </w:rPr>
                        <w:t>家庭地址：武汉市武昌区xx街xx号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  <w:lang w:val="en-US" w:eastAsia="zh-CN"/>
                        </w:rPr>
                        <w:t>身份证号：42xxxxxxxxxxxxxxxx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3EF43B" wp14:editId="7A2C4370">
                <wp:simplePos x="0" y="0"/>
                <wp:positionH relativeFrom="column">
                  <wp:posOffset>-581025</wp:posOffset>
                </wp:positionH>
                <wp:positionV relativeFrom="paragraph">
                  <wp:posOffset>3180715</wp:posOffset>
                </wp:positionV>
                <wp:extent cx="6040755" cy="975360"/>
                <wp:effectExtent l="0" t="0" r="17145" b="1524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15620" y="3955415"/>
                          <a:ext cx="6040755" cy="975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0FA1" w:rsidRDefault="007D5B0A">
                            <w:pPr>
                              <w:rPr>
                                <w:rFonts w:ascii="锐字云字库准圆体1.0" w:eastAsia="锐字云字库准圆体1.0" w:hAnsi="锐字云字库准圆体1.0" w:cs="锐字云字库准圆体1.0"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ascii="锐字云字库准圆体1.0" w:eastAsia="锐字云字库准圆体1.0" w:hAnsi="锐字云字库准圆体1.0" w:cs="锐字云字库准圆体1.0" w:hint="eastAsia"/>
                                <w:sz w:val="36"/>
                                <w:szCs w:val="36"/>
                                <w:u w:val="single"/>
                              </w:rPr>
                              <w:t xml:space="preserve">父亲    何某某    </w:t>
                            </w:r>
                            <w:r w:rsidR="00630558">
                              <w:rPr>
                                <w:rFonts w:ascii="锐字云字库准圆体1.0" w:eastAsia="锐字云字库准圆体1.0" w:hAnsi="锐字云字库准圆体1.0" w:cs="锐字云字库准圆体1.0" w:hint="eastAsia"/>
                                <w:sz w:val="36"/>
                                <w:szCs w:val="36"/>
                                <w:u w:val="single"/>
                              </w:rPr>
                              <w:t>小萝卜科技</w:t>
                            </w:r>
                            <w:r>
                              <w:rPr>
                                <w:rFonts w:ascii="锐字云字库准圆体1.0" w:eastAsia="锐字云字库准圆体1.0" w:hAnsi="锐字云字库准圆体1.0" w:cs="锐字云字库准圆体1.0" w:hint="eastAsia"/>
                                <w:sz w:val="36"/>
                                <w:szCs w:val="36"/>
                                <w:u w:val="single"/>
                              </w:rPr>
                              <w:t>公司     13812345678</w:t>
                            </w:r>
                          </w:p>
                          <w:p w:rsidR="00990FA1" w:rsidRDefault="007D5B0A">
                            <w:pPr>
                              <w:rPr>
                                <w:rFonts w:ascii="锐字云字库准圆体1.0" w:eastAsia="锐字云字库准圆体1.0" w:hAnsi="锐字云字库准圆体1.0" w:cs="锐字云字库准圆体1.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锐字云字库准圆体1.0" w:eastAsia="锐字云字库准圆体1.0" w:hAnsi="锐字云字库准圆体1.0" w:cs="锐字云字库准圆体1.0" w:hint="eastAsia"/>
                                <w:sz w:val="36"/>
                                <w:szCs w:val="36"/>
                                <w:u w:val="single"/>
                              </w:rPr>
                              <w:t xml:space="preserve">母亲  李某某  </w:t>
                            </w:r>
                            <w:r w:rsidR="00630558">
                              <w:rPr>
                                <w:rFonts w:ascii="锐字云字库准圆体1.0" w:eastAsia="锐字云字库准圆体1.0" w:hAnsi="锐字云字库准圆体1.0" w:cs="锐字云字库准圆体1.0" w:hint="eastAsia"/>
                                <w:sz w:val="36"/>
                                <w:szCs w:val="36"/>
                                <w:u w:val="single"/>
                              </w:rPr>
                              <w:t xml:space="preserve">    小萝卜</w:t>
                            </w:r>
                            <w:r>
                              <w:rPr>
                                <w:rFonts w:ascii="锐字云字库准圆体1.0" w:eastAsia="锐字云字库准圆体1.0" w:hAnsi="锐字云字库准圆体1.0" w:cs="锐字云字库准圆体1.0" w:hint="eastAsia"/>
                                <w:sz w:val="36"/>
                                <w:szCs w:val="36"/>
                                <w:u w:val="single"/>
                              </w:rPr>
                              <w:t xml:space="preserve">传媒公司   </w:t>
                            </w:r>
                            <w:r w:rsidR="00F1399B">
                              <w:rPr>
                                <w:rFonts w:ascii="锐字云字库准圆体1.0" w:eastAsia="锐字云字库准圆体1.0" w:hAnsi="锐字云字库准圆体1.0" w:cs="锐字云字库准圆体1.0" w:hint="eastAsia"/>
                                <w:sz w:val="36"/>
                                <w:szCs w:val="36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锐字云字库准圆体1.0" w:eastAsia="锐字云字库准圆体1.0" w:hAnsi="锐字云字库准圆体1.0" w:cs="锐字云字库准圆体1.0" w:hint="eastAsia"/>
                                <w:sz w:val="36"/>
                                <w:szCs w:val="36"/>
                                <w:u w:val="single"/>
                              </w:rPr>
                              <w:t>15012345678</w:t>
                            </w:r>
                          </w:p>
                          <w:p w:rsidR="00990FA1" w:rsidRDefault="00990F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" o:spid="_x0000_s1034" type="#_x0000_t202" style="position:absolute;left:0;text-align:left;margin-left:-45.75pt;margin-top:250.45pt;width:475.65pt;height:76.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" filled="f" stroked="f" strokeweight=".5pt">
                <v:textbox>
                  <w:txbxContent>
                    <w:p w:rsidR="00990FA1" w:rsidRDefault="007D5B0A">
                      <w:pPr>
                        <w:rPr>
                          <w:rFonts w:ascii="锐字云字库准圆体1.0" w:eastAsia="锐字云字库准圆体1.0" w:hAnsi="锐字云字库准圆体1.0" w:cs="锐字云字库准圆体1.0"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ascii="锐字云字库准圆体1.0" w:eastAsia="锐字云字库准圆体1.0" w:hAnsi="锐字云字库准圆体1.0" w:cs="锐字云字库准圆体1.0" w:hint="eastAsia"/>
                          <w:sz w:val="36"/>
                          <w:szCs w:val="36"/>
                          <w:u w:val="single"/>
                        </w:rPr>
                        <w:t xml:space="preserve">父亲    何某某    </w:t>
                      </w:r>
                      <w:r w:rsidR="00630558">
                        <w:rPr>
                          <w:rFonts w:ascii="锐字云字库准圆体1.0" w:eastAsia="锐字云字库准圆体1.0" w:hAnsi="锐字云字库准圆体1.0" w:cs="锐字云字库准圆体1.0" w:hint="eastAsia"/>
                          <w:sz w:val="36"/>
                          <w:szCs w:val="36"/>
                          <w:u w:val="single"/>
                        </w:rPr>
                        <w:t>小萝卜科技</w:t>
                      </w:r>
                      <w:r>
                        <w:rPr>
                          <w:rFonts w:ascii="锐字云字库准圆体1.0" w:eastAsia="锐字云字库准圆体1.0" w:hAnsi="锐字云字库准圆体1.0" w:cs="锐字云字库准圆体1.0" w:hint="eastAsia"/>
                          <w:sz w:val="36"/>
                          <w:szCs w:val="36"/>
                          <w:u w:val="single"/>
                        </w:rPr>
                        <w:t>公司     13812345678</w:t>
                      </w:r>
                    </w:p>
                    <w:p w:rsidR="00990FA1" w:rsidRDefault="007D5B0A">
                      <w:pPr>
                        <w:rPr>
                          <w:rFonts w:ascii="锐字云字库准圆体1.0" w:eastAsia="锐字云字库准圆体1.0" w:hAnsi="锐字云字库准圆体1.0" w:cs="锐字云字库准圆体1.0"/>
                          <w:sz w:val="36"/>
                          <w:szCs w:val="36"/>
                        </w:rPr>
                      </w:pPr>
                      <w:r>
                        <w:rPr>
                          <w:rFonts w:ascii="锐字云字库准圆体1.0" w:eastAsia="锐字云字库准圆体1.0" w:hAnsi="锐字云字库准圆体1.0" w:cs="锐字云字库准圆体1.0" w:hint="eastAsia"/>
                          <w:sz w:val="36"/>
                          <w:szCs w:val="36"/>
                          <w:u w:val="single"/>
                        </w:rPr>
                        <w:t xml:space="preserve">母亲  李某某  </w:t>
                      </w:r>
                      <w:r w:rsidR="00630558">
                        <w:rPr>
                          <w:rFonts w:ascii="锐字云字库准圆体1.0" w:eastAsia="锐字云字库准圆体1.0" w:hAnsi="锐字云字库准圆体1.0" w:cs="锐字云字库准圆体1.0" w:hint="eastAsia"/>
                          <w:sz w:val="36"/>
                          <w:szCs w:val="36"/>
                          <w:u w:val="single"/>
                        </w:rPr>
                        <w:t xml:space="preserve">    小萝卜</w:t>
                      </w:r>
                      <w:r>
                        <w:rPr>
                          <w:rFonts w:ascii="锐字云字库准圆体1.0" w:eastAsia="锐字云字库准圆体1.0" w:hAnsi="锐字云字库准圆体1.0" w:cs="锐字云字库准圆体1.0" w:hint="eastAsia"/>
                          <w:sz w:val="36"/>
                          <w:szCs w:val="36"/>
                          <w:u w:val="single"/>
                        </w:rPr>
                        <w:t xml:space="preserve">传媒公司   </w:t>
                      </w:r>
                      <w:r w:rsidR="00F1399B">
                        <w:rPr>
                          <w:rFonts w:ascii="锐字云字库准圆体1.0" w:eastAsia="锐字云字库准圆体1.0" w:hAnsi="锐字云字库准圆体1.0" w:cs="锐字云字库准圆体1.0" w:hint="eastAsia"/>
                          <w:sz w:val="36"/>
                          <w:szCs w:val="36"/>
                          <w:u w:val="single"/>
                        </w:rPr>
                        <w:t xml:space="preserve">  </w:t>
                      </w:r>
                      <w:r>
                        <w:rPr>
                          <w:rFonts w:ascii="锐字云字库准圆体1.0" w:eastAsia="锐字云字库准圆体1.0" w:hAnsi="锐字云字库准圆体1.0" w:cs="锐字云字库准圆体1.0" w:hint="eastAsia"/>
                          <w:sz w:val="36"/>
                          <w:szCs w:val="36"/>
                          <w:u w:val="single"/>
                        </w:rPr>
                        <w:t>15012345678</w:t>
                      </w:r>
                    </w:p>
                    <w:p w:rsidR="00990FA1" w:rsidRDefault="00990FA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240EE2" wp14:editId="755BBCDB">
                <wp:simplePos x="0" y="0"/>
                <wp:positionH relativeFrom="column">
                  <wp:posOffset>-603885</wp:posOffset>
                </wp:positionH>
                <wp:positionV relativeFrom="paragraph">
                  <wp:posOffset>2576195</wp:posOffset>
                </wp:positionV>
                <wp:extent cx="6040120" cy="44132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39115" y="3490595"/>
                          <a:ext cx="6040120" cy="44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0FA1" w:rsidRDefault="007D5B0A">
                            <w:pPr>
                              <w:rPr>
                                <w:rFonts w:ascii="文鼎特粗宋" w:eastAsia="文鼎特粗宋" w:hAnsi="文鼎特粗宋" w:cs="文鼎特粗宋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文鼎特粗宋" w:eastAsia="文鼎特粗宋" w:hAnsi="文鼎特粗宋" w:cs="文鼎特粗宋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家长         姓名         工作单位              联系电话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202" type="#_x0000_t202" style="position:absolute;left:0pt;margin-left:-47.55pt;margin-top:202.85pt;height:34.75pt;width:475.6pt;z-index:251673600;mso-width-relative:page;mso-height-relative:page;" filled="f" stroked="f" coordsize="21600,21600" o:gfxdata="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DoYkXtsAAAALAQAADwAAAAAAAAABACAAAAAiAAAAZHJzL2Rvd25yZXYueG1sUEsB&#10;AhQAFAAAAAgAh07iQBguQ4krAgAAJQQAAA4AAAAAAAAAAQAgAAAAKgEAAGRycy9lMm9Eb2MueG1s&#10;UEsFBgAAAAAGAAYAWQEAAMc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文鼎特粗宋" w:hAnsi="文鼎特粗宋" w:eastAsia="文鼎特粗宋" w:cs="文鼎特粗宋"/>
                          <w:color w:val="FFFFFF" w:themeColor="background1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文鼎特粗宋" w:hAnsi="文鼎特粗宋" w:eastAsia="文鼎特粗宋" w:cs="文鼎特粗宋"/>
                          <w:color w:val="FFFFFF" w:themeColor="background1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家长</w:t>
                      </w:r>
                      <w:r>
                        <w:rPr>
                          <w:rFonts w:hint="eastAsia" w:ascii="文鼎特粗宋" w:hAnsi="文鼎特粗宋" w:eastAsia="文鼎特粗宋" w:cs="文鼎特粗宋"/>
                          <w:color w:val="FFFFFF" w:themeColor="background1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       姓名         工作单位              联系电话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6905B5" wp14:editId="670CDD06">
                <wp:simplePos x="0" y="0"/>
                <wp:positionH relativeFrom="column">
                  <wp:posOffset>-557530</wp:posOffset>
                </wp:positionH>
                <wp:positionV relativeFrom="paragraph">
                  <wp:posOffset>2576195</wp:posOffset>
                </wp:positionV>
                <wp:extent cx="1254760" cy="441325"/>
                <wp:effectExtent l="0" t="0" r="2540" b="15875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85470" y="3490595"/>
                          <a:ext cx="1254760" cy="441325"/>
                        </a:xfrm>
                        <a:prstGeom prst="rect">
                          <a:avLst/>
                        </a:prstGeom>
                        <a:solidFill>
                          <a:srgbClr val="388E8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rect id="_x0000_s1026" o:spid="_x0000_s1026" o:spt="1" style="position:absolute;left:0pt;margin-left:-43.9pt;margin-top:202.85pt;height:34.75pt;width:98.8pt;z-index:251672576;v-text-anchor:middle;mso-width-relative:page;mso-height-relative:page;" fillcolor="#388E85" filled="t" stroked="f" coordsize="21600,21600" o:gfxdata="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ynlVctgAAAALAQAADwAAAAAAAAABACAAAAAiAAAAZHJzL2Rvd25yZXYueG1sUEsBAhQAFAAAAAgA&#10;h07iQKFRXtxeAgAAigQAAA4AAAAAAAAAAQAgAAAAJwEAAGRycy9lMm9Eb2MueG1sUEsFBgAAAAAG&#10;AAYAWQEAAPc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881B13" wp14:editId="47839752">
                <wp:simplePos x="0" y="0"/>
                <wp:positionH relativeFrom="column">
                  <wp:posOffset>-580390</wp:posOffset>
                </wp:positionH>
                <wp:positionV relativeFrom="paragraph">
                  <wp:posOffset>2576830</wp:posOffset>
                </wp:positionV>
                <wp:extent cx="6017260" cy="441325"/>
                <wp:effectExtent l="0" t="0" r="2540" b="15875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71525" y="4071620"/>
                          <a:ext cx="6017260" cy="441325"/>
                        </a:xfrm>
                        <a:prstGeom prst="rect">
                          <a:avLst/>
                        </a:prstGeom>
                        <a:solidFill>
                          <a:srgbClr val="9EC11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rect id="_x0000_s1026" o:spid="_x0000_s1026" o:spt="1" style="position:absolute;left:0pt;margin-left:-45.7pt;margin-top:202.9pt;height:34.75pt;width:473.8pt;z-index:251670528;v-text-anchor:middle;mso-width-relative:page;mso-height-relative:page;" fillcolor="#9EC110" filled="t" stroked="f" coordsize="21600,21600" o:gfxdata="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VzKbG9sAAAALAQAADwAAAAAAAAABACAAAAAiAAAAZHJzL2Rvd25yZXYueG1sUEsBAhQAFAAA&#10;AAgAh07iQG5qytNeAgAAigQAAA4AAAAAAAAAAQAgAAAAKgEAAGRycy9lMm9Eb2MueG1sUEsFBgAA&#10;AAAGAAYAWQEAAPo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510287" wp14:editId="24DAB170">
                <wp:simplePos x="0" y="0"/>
                <wp:positionH relativeFrom="column">
                  <wp:posOffset>-720090</wp:posOffset>
                </wp:positionH>
                <wp:positionV relativeFrom="paragraph">
                  <wp:posOffset>601345</wp:posOffset>
                </wp:positionV>
                <wp:extent cx="1812290" cy="1579880"/>
                <wp:effectExtent l="0" t="0" r="16510" b="1270"/>
                <wp:wrapNone/>
                <wp:docPr id="10" name="圆角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2910" y="1515745"/>
                          <a:ext cx="1812290" cy="15798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roundrect id="_x0000_s1026" o:spid="_x0000_s1026" o:spt="2" style="position:absolute;left:0pt;margin-left:-56.7pt;margin-top:47.35pt;height:124.4pt;width:142.7pt;z-index:251667456;v-text-anchor:middle;mso-width-relative:page;mso-height-relative:page;" fillcolor="#FFFFFF [3212]" filled="t" stroked="f" coordsize="21600,21600" arcsize="0.166666666666667" o:gfxdata="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DvWfD42QAAAAsBAAAPAAAAAAAAAAEAIAAAACIAAABkcnMvZG93bnJldi54bWxQ&#10;SwECFAAUAAAACACHTuJAg8+MvWgCAACWBAAADgAAAAAAAAABACAAAAAoAQAAZHJzL2Uyb0RvYy54&#10;bWxQSwUGAAAAAAYABgBZAQAAAgYAAAAA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D5D898" wp14:editId="4AE3474A">
                <wp:simplePos x="0" y="0"/>
                <wp:positionH relativeFrom="column">
                  <wp:posOffset>-1091565</wp:posOffset>
                </wp:positionH>
                <wp:positionV relativeFrom="paragraph">
                  <wp:posOffset>-396875</wp:posOffset>
                </wp:positionV>
                <wp:extent cx="2044065" cy="55689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1435" y="377825"/>
                          <a:ext cx="2044065" cy="556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0FA1" w:rsidRDefault="007D5B0A">
                            <w:pPr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44"/>
                                <w:szCs w:val="44"/>
                              </w:rPr>
                              <w:t>基本资料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202" type="#_x0000_t202" style="position:absolute;left:0pt;margin-left:-85.95pt;margin-top:-31.25pt;height:43.85pt;width:160.95pt;z-index:251666432;mso-width-relative:page;mso-height-relative:page;" filled="f" stroked="f" coordsize="21600,21600" o:gfxdata="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nWvsy2wAAAAsBAAAPAAAAAAAAAAEAIAAAACIAAABkcnMvZG93bnJldi54bWxQSwEC&#10;FAAUAAAACACHTuJAXnxL8ioCAAAhBAAADgAAAAAAAAABACAAAAAqAQAAZHJzL2Uyb0RvYy54bWxQ&#10;SwUGAAAAAAYABgBZAQAAx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color w:val="FFFFFF" w:themeColor="background1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 基本资料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32B655" wp14:editId="10898332">
                <wp:simplePos x="0" y="0"/>
                <wp:positionH relativeFrom="column">
                  <wp:posOffset>-1765935</wp:posOffset>
                </wp:positionH>
                <wp:positionV relativeFrom="paragraph">
                  <wp:posOffset>-490220</wp:posOffset>
                </wp:positionV>
                <wp:extent cx="2790190" cy="697230"/>
                <wp:effectExtent l="0" t="0" r="10160" b="7620"/>
                <wp:wrapNone/>
                <wp:docPr id="8" name="流程图: 终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45" y="1353185"/>
                          <a:ext cx="2790190" cy="697230"/>
                        </a:xfrm>
                        <a:prstGeom prst="flowChartTerminator">
                          <a:avLst/>
                        </a:prstGeom>
                        <a:solidFill>
                          <a:srgbClr val="A7C61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116" type="#_x0000_t116" style="position:absolute;left:0pt;margin-left:-139.05pt;margin-top:-38.6pt;height:54.9pt;width:219.7pt;z-index:251665408;v-text-anchor:middle;mso-width-relative:page;mso-height-relative:page;" fillcolor="#A7C610" filled="t" stroked="f" coordsize="21600,21600" o:gfxdata="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ApWz9g3AAAAAsBAAAPAAAAAAAAAAEAIAAA&#10;ACIAAABkcnMvZG93bnJldi54bWxQSwECFAAUAAAACACHTuJA6eWTaHoCAACgBAAADgAAAAAAAAAB&#10;ACAAAAArAQAAZHJzL2Uyb0RvYy54bWxQSwUGAAAAAAYABgBZAQAAFwY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br w:type="page"/>
      </w:r>
    </w:p>
    <w:p w:rsidR="00630558" w:rsidRDefault="007D5B0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67ABE01" wp14:editId="2DD7DF9E">
                <wp:simplePos x="0" y="0"/>
                <wp:positionH relativeFrom="column">
                  <wp:posOffset>-514985</wp:posOffset>
                </wp:positionH>
                <wp:positionV relativeFrom="paragraph">
                  <wp:posOffset>1113155</wp:posOffset>
                </wp:positionV>
                <wp:extent cx="6435725" cy="854837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8950" y="3119120"/>
                          <a:ext cx="6435725" cy="8548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0FA1" w:rsidRDefault="007D5B0A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sz w:val="30"/>
                                <w:szCs w:val="30"/>
                              </w:rPr>
                              <w:t xml:space="preserve">      </w:t>
                            </w:r>
                            <w:r>
                              <w:rPr>
                                <w:rFonts w:hint="eastAsia"/>
                                <w:sz w:val="30"/>
                                <w:szCs w:val="30"/>
                              </w:rPr>
                              <w:t>尊敬的</w:t>
                            </w:r>
                            <w:r>
                              <w:rPr>
                                <w:rFonts w:hint="eastAsia"/>
                                <w:sz w:val="30"/>
                                <w:szCs w:val="30"/>
                              </w:rPr>
                              <w:t>XX</w:t>
                            </w:r>
                            <w:r>
                              <w:rPr>
                                <w:rFonts w:hint="eastAsia"/>
                                <w:sz w:val="30"/>
                                <w:szCs w:val="30"/>
                              </w:rPr>
                              <w:t>学校老师：</w:t>
                            </w:r>
                          </w:p>
                          <w:p w:rsidR="00990FA1" w:rsidRDefault="007D5B0A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sz w:val="30"/>
                                <w:szCs w:val="30"/>
                              </w:rPr>
                              <w:t xml:space="preserve">      </w:t>
                            </w:r>
                            <w:r>
                              <w:rPr>
                                <w:rFonts w:hint="eastAsia"/>
                                <w:sz w:val="30"/>
                                <w:szCs w:val="30"/>
                              </w:rPr>
                              <w:t>您好，我叫千图网，今年</w:t>
                            </w:r>
                            <w:r>
                              <w:rPr>
                                <w:rFonts w:hint="eastAsia"/>
                                <w:sz w:val="30"/>
                                <w:szCs w:val="30"/>
                              </w:rPr>
                              <w:t>12</w:t>
                            </w:r>
                            <w:r>
                              <w:rPr>
                                <w:rFonts w:hint="eastAsia"/>
                                <w:sz w:val="30"/>
                                <w:szCs w:val="30"/>
                              </w:rPr>
                              <w:t>岁，来自武汉小学，是一位即将迈出小学校们踏入中学生涯的小学生。我对贵校向往已久，非常希望能成为该校的一名中学生，怀着憧憬之心，真诚的向您推荐我自己。</w:t>
                            </w:r>
                          </w:p>
                          <w:p w:rsidR="00990FA1" w:rsidRDefault="007D5B0A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sz w:val="30"/>
                                <w:szCs w:val="30"/>
                              </w:rPr>
                              <w:t xml:space="preserve">      </w:t>
                            </w:r>
                            <w:r>
                              <w:rPr>
                                <w:rFonts w:hint="eastAsia"/>
                                <w:sz w:val="30"/>
                                <w:szCs w:val="30"/>
                              </w:rPr>
                              <w:t>我于</w:t>
                            </w:r>
                            <w:r>
                              <w:rPr>
                                <w:rFonts w:hint="eastAsia"/>
                                <w:sz w:val="30"/>
                                <w:szCs w:val="30"/>
                              </w:rPr>
                              <w:t>XX</w:t>
                            </w:r>
                            <w:r>
                              <w:rPr>
                                <w:rFonts w:hint="eastAsia"/>
                                <w:sz w:val="30"/>
                                <w:szCs w:val="30"/>
                              </w:rPr>
                              <w:t>年进入武汉小学就读，我是一个性格开朗、活泼、乐观、积极向上的小女孩。在校期间，团结同学、尊敬师长、是同学们的好朋友，老师们的好助手。学习方面，成绩优异，通过竞选，我多次被评为优秀学生、十佳少年。我擅长英语，在多次英语竞赛中取得优异成绩，口语也被老师们称赞不已。</w:t>
                            </w:r>
                          </w:p>
                          <w:p w:rsidR="00990FA1" w:rsidRDefault="007D5B0A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sz w:val="30"/>
                                <w:szCs w:val="30"/>
                              </w:rPr>
                              <w:t xml:space="preserve">      </w:t>
                            </w:r>
                            <w:r>
                              <w:rPr>
                                <w:rFonts w:hint="eastAsia"/>
                                <w:sz w:val="30"/>
                                <w:szCs w:val="30"/>
                              </w:rPr>
                              <w:t>对于今后的学习生活，我充满了信心，我会更加努力，激励自己不断学习新的知识，努力让自己成为一个更优秀的中学生。</w:t>
                            </w:r>
                          </w:p>
                          <w:p w:rsidR="00990FA1" w:rsidRDefault="007D5B0A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sz w:val="30"/>
                                <w:szCs w:val="30"/>
                              </w:rPr>
                              <w:t xml:space="preserve">      </w:t>
                            </w:r>
                            <w:r>
                              <w:rPr>
                                <w:rFonts w:hint="eastAsia"/>
                                <w:sz w:val="30"/>
                                <w:szCs w:val="30"/>
                              </w:rPr>
                              <w:t>贵校的教学方法优良，管理制度严谨，是我梦寐以求的学习港湾。同时我也相信自己的实力，能成为贵校的一名学生。</w:t>
                            </w:r>
                          </w:p>
                          <w:p w:rsidR="00990FA1" w:rsidRDefault="007D5B0A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sz w:val="30"/>
                                <w:szCs w:val="30"/>
                              </w:rPr>
                              <w:t xml:space="preserve">      </w:t>
                            </w:r>
                            <w:r>
                              <w:rPr>
                                <w:rFonts w:hint="eastAsia"/>
                                <w:sz w:val="30"/>
                                <w:szCs w:val="30"/>
                              </w:rPr>
                              <w:t>我是一个努力的孩子，面对困难，我会迎然而上，用自己的行动去战胜他们，在将来的学习中，我一定会成为搏击风浪的勇者。衷心感谢您在百忙之中读阅我的自荐书，期待您的考试测评。</w:t>
                            </w:r>
                          </w:p>
                          <w:p w:rsidR="00990FA1" w:rsidRDefault="007D5B0A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sz w:val="30"/>
                                <w:szCs w:val="30"/>
                              </w:rPr>
                              <w:t xml:space="preserve">       </w:t>
                            </w:r>
                            <w:r>
                              <w:rPr>
                                <w:rFonts w:hint="eastAsia"/>
                                <w:sz w:val="30"/>
                                <w:szCs w:val="30"/>
                              </w:rPr>
                              <w:t>此致</w:t>
                            </w:r>
                          </w:p>
                          <w:p w:rsidR="00990FA1" w:rsidRDefault="007D5B0A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sz w:val="30"/>
                                <w:szCs w:val="30"/>
                              </w:rPr>
                              <w:t>敬礼</w:t>
                            </w:r>
                          </w:p>
                          <w:p w:rsidR="00990FA1" w:rsidRDefault="007D5B0A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sz w:val="30"/>
                                <w:szCs w:val="30"/>
                              </w:rPr>
                              <w:t xml:space="preserve">                                         </w:t>
                            </w:r>
                            <w:r>
                              <w:rPr>
                                <w:rFonts w:hint="eastAsia"/>
                                <w:sz w:val="30"/>
                                <w:szCs w:val="30"/>
                              </w:rPr>
                              <w:t>自荐人：千图网（武汉小学）</w:t>
                            </w:r>
                          </w:p>
                          <w:p w:rsidR="00990FA1" w:rsidRDefault="007D5B0A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sz w:val="30"/>
                                <w:szCs w:val="30"/>
                              </w:rPr>
                              <w:t xml:space="preserve">                                                  20xx</w:t>
                            </w:r>
                            <w:r>
                              <w:rPr>
                                <w:rFonts w:hint="eastAsia"/>
                                <w:sz w:val="30"/>
                                <w:szCs w:val="30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30"/>
                                <w:szCs w:val="30"/>
                              </w:rPr>
                              <w:t>xx</w:t>
                            </w:r>
                            <w:r>
                              <w:rPr>
                                <w:rFonts w:hint="eastAsia"/>
                                <w:sz w:val="30"/>
                                <w:szCs w:val="30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30"/>
                                <w:szCs w:val="30"/>
                              </w:rPr>
                              <w:t>xx</w:t>
                            </w:r>
                            <w:r>
                              <w:rPr>
                                <w:rFonts w:hint="eastAsia"/>
                                <w:sz w:val="30"/>
                                <w:szCs w:val="30"/>
                              </w:rPr>
                              <w:t>号</w:t>
                            </w:r>
                          </w:p>
                          <w:p w:rsidR="00990FA1" w:rsidRDefault="00990FA1"/>
                          <w:p w:rsidR="00990FA1" w:rsidRDefault="00990F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202" type="#_x0000_t202" style="position:absolute;left:0pt;margin-left:-40.55pt;margin-top:87.65pt;height:673.1pt;width:506.75pt;z-index:251681792;mso-width-relative:page;mso-height-relative:page;" filled="f" stroked="f" coordsize="21600,21600" o:gfxdata="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rTPbhtwAAAAMAQAADwAAAAAAAAABACAAAAAiAAAAZHJzL2Rvd25yZXYueG1sUEsB&#10;AhQAFAAAAAgAh07iQDJwzdwqAgAAJgQAAA4AAAAAAAAAAQAgAAAAKwEAAGRycy9lMm9Eb2MueG1s&#10;UEsFBgAAAAAGAAYAWQEAAMc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sz w:val="30"/>
                          <w:szCs w:val="3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30"/>
                          <w:szCs w:val="30"/>
                          <w:lang w:val="en-US" w:eastAsia="zh-CN"/>
                        </w:rPr>
                        <w:t xml:space="preserve">      </w:t>
                      </w:r>
                      <w:r>
                        <w:rPr>
                          <w:rFonts w:hint="eastAsia"/>
                          <w:sz w:val="30"/>
                          <w:szCs w:val="30"/>
                          <w:lang w:eastAsia="zh-CN"/>
                        </w:rPr>
                        <w:t>尊敬的</w:t>
                      </w:r>
                      <w:r>
                        <w:rPr>
                          <w:rFonts w:hint="eastAsia"/>
                          <w:sz w:val="30"/>
                          <w:szCs w:val="30"/>
                          <w:lang w:val="en-US" w:eastAsia="zh-CN"/>
                        </w:rPr>
                        <w:t>XX学校老师：</w:t>
                      </w:r>
                    </w:p>
                    <w:p>
                      <w:pPr>
                        <w:rPr>
                          <w:rFonts w:hint="eastAsia"/>
                          <w:sz w:val="30"/>
                          <w:szCs w:val="3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30"/>
                          <w:szCs w:val="30"/>
                          <w:lang w:val="en-US" w:eastAsia="zh-CN"/>
                        </w:rPr>
                        <w:t xml:space="preserve">      您好，我叫千图网，今年12岁，来自武汉小学，是一位即将迈出小学校们踏入中学生涯的小学生。我对贵校向往已久，非常希望能成为该校的一名中学生，怀着憧憬之心，真诚的向您推荐我自己。</w:t>
                      </w:r>
                    </w:p>
                    <w:p>
                      <w:pPr>
                        <w:rPr>
                          <w:rFonts w:hint="eastAsia"/>
                          <w:sz w:val="30"/>
                          <w:szCs w:val="3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30"/>
                          <w:szCs w:val="30"/>
                          <w:lang w:val="en-US" w:eastAsia="zh-CN"/>
                        </w:rPr>
                        <w:t xml:space="preserve">      我于XX年进入武汉小学就读，我是一个性格开朗、活泼、乐观、积极向上的小女孩。在校期间，团结同学、尊敬师长、是同学们的好朋友，老师们的好助手。学习方面，成绩优异，通过竞选，我多次被评为优秀学生、十佳少年。我擅长英语，在多次英语竞赛中取得优异成绩，口语也被老师们称赞不已。</w:t>
                      </w:r>
                    </w:p>
                    <w:p>
                      <w:pPr>
                        <w:rPr>
                          <w:rFonts w:hint="eastAsia"/>
                          <w:sz w:val="30"/>
                          <w:szCs w:val="3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30"/>
                          <w:szCs w:val="30"/>
                          <w:lang w:val="en-US" w:eastAsia="zh-CN"/>
                        </w:rPr>
                        <w:t xml:space="preserve">      对于今后的学习生活，我充满了信心，我会更加努力，激励自己不断学习新的知识，努力让自己成为一个更优秀的中学生。</w:t>
                      </w:r>
                    </w:p>
                    <w:p>
                      <w:pPr>
                        <w:rPr>
                          <w:rFonts w:hint="eastAsia"/>
                          <w:sz w:val="30"/>
                          <w:szCs w:val="3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30"/>
                          <w:szCs w:val="30"/>
                          <w:lang w:val="en-US" w:eastAsia="zh-CN"/>
                        </w:rPr>
                        <w:t xml:space="preserve">      贵校的教学方法优良，管理制度严谨，是我梦寐以求的学习港湾。同时我也相信自己的实力，能成为贵校的一名学生。</w:t>
                      </w:r>
                    </w:p>
                    <w:p>
                      <w:pPr>
                        <w:rPr>
                          <w:rFonts w:hint="eastAsia"/>
                          <w:sz w:val="30"/>
                          <w:szCs w:val="3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30"/>
                          <w:szCs w:val="30"/>
                          <w:lang w:val="en-US" w:eastAsia="zh-CN"/>
                        </w:rPr>
                        <w:t xml:space="preserve">      我是一个努力的孩子，面对困难，我会迎然而上，用自己的行动去战胜他们，在将来的学习中，我一定会成为搏击风浪的勇者。衷心感谢您在百忙之中读阅我的自荐书，期待您的考试测评。</w:t>
                      </w:r>
                    </w:p>
                    <w:p>
                      <w:pPr>
                        <w:rPr>
                          <w:rFonts w:hint="eastAsia"/>
                          <w:sz w:val="30"/>
                          <w:szCs w:val="3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30"/>
                          <w:szCs w:val="30"/>
                          <w:lang w:val="en-US" w:eastAsia="zh-CN"/>
                        </w:rPr>
                        <w:t xml:space="preserve">       此致</w:t>
                      </w:r>
                    </w:p>
                    <w:p>
                      <w:pPr>
                        <w:rPr>
                          <w:rFonts w:hint="eastAsia"/>
                          <w:sz w:val="30"/>
                          <w:szCs w:val="3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30"/>
                          <w:szCs w:val="30"/>
                          <w:lang w:val="en-US" w:eastAsia="zh-CN"/>
                        </w:rPr>
                        <w:t>敬礼</w:t>
                      </w:r>
                    </w:p>
                    <w:p>
                      <w:pPr>
                        <w:rPr>
                          <w:rFonts w:hint="eastAsia"/>
                          <w:sz w:val="30"/>
                          <w:szCs w:val="3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30"/>
                          <w:szCs w:val="30"/>
                          <w:lang w:val="en-US" w:eastAsia="zh-CN"/>
                        </w:rPr>
                        <w:t xml:space="preserve">                                         自荐人：千图网（武汉小学）</w:t>
                      </w:r>
                    </w:p>
                    <w:p>
                      <w:pPr>
                        <w:rPr>
                          <w:rFonts w:hint="eastAsia"/>
                          <w:sz w:val="30"/>
                          <w:szCs w:val="3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30"/>
                          <w:szCs w:val="30"/>
                          <w:lang w:val="en-US" w:eastAsia="zh-CN"/>
                        </w:rPr>
                        <w:t xml:space="preserve">                                                  20xx年xx月xx号</w:t>
                      </w:r>
                    </w:p>
                    <w:p/>
                    <w:p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DAA6D2A" wp14:editId="1E2ACA03">
                <wp:simplePos x="0" y="0"/>
                <wp:positionH relativeFrom="column">
                  <wp:posOffset>1645920</wp:posOffset>
                </wp:positionH>
                <wp:positionV relativeFrom="paragraph">
                  <wp:posOffset>45085</wp:posOffset>
                </wp:positionV>
                <wp:extent cx="1835150" cy="1021715"/>
                <wp:effectExtent l="0" t="0" r="12700" b="6985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51480" y="1492885"/>
                          <a:ext cx="1835150" cy="1021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0FA1" w:rsidRDefault="007D5B0A">
                            <w:pPr>
                              <w:rPr>
                                <w:rFonts w:ascii="字体管家糖果" w:eastAsia="字体管家糖果" w:hAnsi="字体管家糖果" w:cs="字体管家糖果"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ascii="字体管家糖果" w:eastAsia="字体管家糖果" w:hAnsi="字体管家糖果" w:cs="字体管家糖果" w:hint="eastAsia"/>
                                <w:sz w:val="84"/>
                                <w:szCs w:val="84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202" type="#_x0000_t202" style="position:absolute;left:0pt;margin-left:129.6pt;margin-top:3.55pt;height:80.45pt;width:144.5pt;z-index:251682816;mso-width-relative:page;mso-height-relative:page;" filled="f" stroked="f" coordsize="21600,21600" o:gfxdata="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NZse8jZAAAACQEAAA8AAAAAAAAAAQAgAAAAIgAAAGRycy9kb3ducmV2LnhtbFBLAQIU&#10;ABQAAAAIAIdO4kDsmo4NKwIAACcEAAAOAAAAAAAAAAEAIAAAACgBAABkcnMvZTJvRG9jLnhtbFBL&#10;BQYAAAAABgAGAFkBAADF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字体管家糖果" w:hAnsi="字体管家糖果" w:eastAsia="字体管家糖果" w:cs="字体管家糖果"/>
                          <w:sz w:val="84"/>
                          <w:szCs w:val="84"/>
                          <w:lang w:eastAsia="zh-CN"/>
                        </w:rPr>
                      </w:pPr>
                      <w:r>
                        <w:rPr>
                          <w:rFonts w:hint="eastAsia" w:ascii="字体管家糖果" w:hAnsi="字体管家糖果" w:eastAsia="字体管家糖果" w:cs="字体管家糖果"/>
                          <w:sz w:val="84"/>
                          <w:szCs w:val="84"/>
                          <w:lang w:eastAsia="zh-CN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A94A230" wp14:editId="631F081E">
                <wp:simplePos x="0" y="0"/>
                <wp:positionH relativeFrom="column">
                  <wp:posOffset>-1165225</wp:posOffset>
                </wp:positionH>
                <wp:positionV relativeFrom="paragraph">
                  <wp:posOffset>-931545</wp:posOffset>
                </wp:positionV>
                <wp:extent cx="7619365" cy="10732770"/>
                <wp:effectExtent l="4445" t="4445" r="15240" b="6985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02895" y="238125"/>
                          <a:ext cx="7619365" cy="10732770"/>
                        </a:xfrm>
                        <a:prstGeom prst="rect">
                          <a:avLst/>
                        </a:prstGeom>
                        <a:blipFill rotWithShape="1">
                          <a:blip r:embed="rId12"/>
                          <a:stretch>
                            <a:fillRect/>
                          </a:stretch>
                        </a:blip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0FA1" w:rsidRDefault="00990F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202" type="#_x0000_t202" style="position:absolute;left:0pt;margin-left:-91.75pt;margin-top:-73.35pt;height:845.1pt;width:599.95pt;z-index:251680768;mso-width-relative:page;mso-height-relative:page;" filled="t" stroked="t" coordsize="21600,21600" o:gfxdata="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">
                <v:fill type="frame" on="t" focussize="0,0" recolor="t" rotate="t" r:id="rId13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 w:rsidR="00630558" w:rsidRDefault="00630558">
      <w:pPr>
        <w:widowControl/>
        <w:jc w:val="left"/>
      </w:pPr>
      <w:r>
        <w:br w:type="page"/>
      </w:r>
    </w:p>
    <w:p w:rsidR="00990FA1" w:rsidRDefault="007D5B0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BDB030C" wp14:editId="7C10CE6E">
                <wp:simplePos x="0" y="0"/>
                <wp:positionH relativeFrom="column">
                  <wp:posOffset>984885</wp:posOffset>
                </wp:positionH>
                <wp:positionV relativeFrom="paragraph">
                  <wp:posOffset>2297792</wp:posOffset>
                </wp:positionV>
                <wp:extent cx="3251200" cy="174180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1200" cy="1741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5B0A" w:rsidRDefault="007D5B0A">
                            <w:pPr>
                              <w:rPr>
                                <w:rFonts w:ascii="字体管家糖果" w:eastAsia="字体管家糖果" w:hAnsi="字体管家糖果" w:cs="字体管家糖果"/>
                                <w:b/>
                                <w:bCs/>
                                <w:sz w:val="112"/>
                                <w:szCs w:val="112"/>
                              </w:rPr>
                            </w:pPr>
                            <w:r>
                              <w:rPr>
                                <w:rFonts w:ascii="字体管家糖果" w:eastAsia="字体管家糖果" w:hAnsi="字体管家糖果" w:cs="字体管家糖果" w:hint="eastAsia"/>
                                <w:b/>
                                <w:bCs/>
                                <w:sz w:val="112"/>
                                <w:szCs w:val="112"/>
                              </w:rPr>
                              <w:t>谢谢浏览</w:t>
                            </w:r>
                          </w:p>
                          <w:p w:rsidR="007D5B0A" w:rsidRDefault="007D5B0A">
                            <w:pPr>
                              <w:rPr>
                                <w:rFonts w:ascii="文鼎特粗宋" w:eastAsia="文鼎特粗宋" w:hAnsi="文鼎特粗宋" w:cs="文鼎特粗宋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文鼎特粗宋" w:eastAsia="文鼎特粗宋" w:hAnsi="文鼎特粗宋" w:cs="文鼎特粗宋" w:hint="eastAsi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" o:spid="_x0000_s1040" type="#_x0000_t202" style="position:absolute;left:0;text-align:left;margin-left:77.55pt;margin-top:180.95pt;width:256pt;height:137.1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" filled="f" stroked="f" strokeweight=".5pt">
                <v:textbox>
                  <w:txbxContent>
                    <w:p w:rsidR="007D5B0A" w:rsidRDefault="007D5B0A">
                      <w:pPr>
                        <w:rPr>
                          <w:rFonts w:ascii="字体管家糖果" w:eastAsia="字体管家糖果" w:hAnsi="字体管家糖果" w:cs="字体管家糖果"/>
                          <w:b/>
                          <w:bCs/>
                          <w:sz w:val="112"/>
                          <w:szCs w:val="112"/>
                        </w:rPr>
                      </w:pPr>
                      <w:r>
                        <w:rPr>
                          <w:rFonts w:ascii="字体管家糖果" w:eastAsia="字体管家糖果" w:hAnsi="字体管家糖果" w:cs="字体管家糖果" w:hint="eastAsia"/>
                          <w:b/>
                          <w:bCs/>
                          <w:sz w:val="112"/>
                          <w:szCs w:val="112"/>
                        </w:rPr>
                        <w:t>谢谢</w:t>
                      </w:r>
                      <w:bookmarkStart w:id="1" w:name="_GoBack"/>
                      <w:r>
                        <w:rPr>
                          <w:rFonts w:ascii="字体管家糖果" w:eastAsia="字体管家糖果" w:hAnsi="字体管家糖果" w:cs="字体管家糖果" w:hint="eastAsia"/>
                          <w:b/>
                          <w:bCs/>
                          <w:sz w:val="112"/>
                          <w:szCs w:val="112"/>
                        </w:rPr>
                        <w:t>浏览</w:t>
                      </w:r>
                    </w:p>
                    <w:p w:rsidR="007D5B0A" w:rsidRDefault="007D5B0A">
                      <w:pPr>
                        <w:rPr>
                          <w:rFonts w:ascii="文鼎特粗宋" w:eastAsia="文鼎特粗宋" w:hAnsi="文鼎特粗宋" w:cs="文鼎特粗宋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文鼎特粗宋" w:eastAsia="文鼎特粗宋" w:hAnsi="文鼎特粗宋" w:cs="文鼎特粗宋" w:hint="eastAsia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630558"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0446A67F" wp14:editId="256E1767">
                <wp:simplePos x="0" y="0"/>
                <wp:positionH relativeFrom="column">
                  <wp:posOffset>-1351915</wp:posOffset>
                </wp:positionH>
                <wp:positionV relativeFrom="paragraph">
                  <wp:posOffset>-893007</wp:posOffset>
                </wp:positionV>
                <wp:extent cx="7819390" cy="11392798"/>
                <wp:effectExtent l="0" t="0" r="10160" b="1841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9390" cy="11392798"/>
                        </a:xfrm>
                        <a:prstGeom prst="rect">
                          <a:avLst/>
                        </a:prstGeom>
                        <a:blipFill rotWithShape="1">
                          <a:blip r:embed="rId6"/>
                          <a:stretch>
                            <a:fillRect/>
                          </a:stretch>
                        </a:blip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0558" w:rsidRDefault="00630558" w:rsidP="007D5B0A">
                            <w:pPr>
                              <w:ind w:left="420" w:hanging="4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2" o:spid="_x0000_s1041" type="#_x0000_t202" style="position:absolute;left:0;text-align:left;margin-left:-106.45pt;margin-top:-70.3pt;width:615.7pt;height:897.0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nBTj9Yt27gMIQbHsVzk+tAuWrkMpdjs61puZfKn&#10;Lbl/RX5kzuQAyxBkTiwR0wmPUjgY7QUN5X4UDJNeGUjenH0c4GCYlC3DEyoN69OflkKhG4IHLvVn&#10;kGh0U9RZuzEZSjQA7TsUNFy+yLd67GJuFg7sMHAG0KNwTcTxI/UMVVVVVVVVVXpPQOgodD/RP0K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4J/1d&#10;nWCu8k5kHhMM7As4qjz75Xsy1OlvyzGURIsMSaBWZxc3zljKLYgmqjOxcJMgCz70b2uBI2qI038o&#10;x+iLERgVnlVR1txpekXZS+ZZ3sumfNlfDuVr5Z+UtNMWMwBmIyAYlndmWmuc2aXMcJ3JmowpiFHS&#10;8tD44kKGp1OEY1/UAFVVVVVVVVVVXYmGCxR6HTlY/Sx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" strokeweight=".5pt">
                <v:fill r:id="rId7" o:title="" recolor="t" rotate="t" type="frame"/>
                <v:textbox>
                  <w:txbxContent>
                    <w:p w:rsidR="00630558" w:rsidRDefault="00630558" w:rsidP="007D5B0A">
                      <w:pPr>
                        <w:ind w:left="420" w:hanging="420"/>
                      </w:pPr>
                    </w:p>
                  </w:txbxContent>
                </v:textbox>
              </v:shape>
            </w:pict>
          </mc:Fallback>
        </mc:AlternateContent>
      </w:r>
    </w:p>
    <w:sectPr w:rsidR="00990F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文鼎特粗宋">
    <w:altName w:val="宋体"/>
    <w:charset w:val="86"/>
    <w:family w:val="auto"/>
    <w:pitch w:val="default"/>
  </w:font>
  <w:font w:name="字体管家糖果">
    <w:altName w:val="宋体"/>
    <w:charset w:val="86"/>
    <w:family w:val="auto"/>
    <w:pitch w:val="default"/>
  </w:font>
  <w:font w:name="汉仪细秀体简 L">
    <w:altName w:val="宋体"/>
    <w:charset w:val="86"/>
    <w:family w:val="auto"/>
    <w:pitch w:val="default"/>
  </w:font>
  <w:font w:name="文鼎特粗圆">
    <w:altName w:val="宋体"/>
    <w:charset w:val="86"/>
    <w:family w:val="auto"/>
    <w:pitch w:val="default"/>
  </w:font>
  <w:font w:name="锐字云字库准圆体1.0">
    <w:altName w:val="宋体"/>
    <w:charset w:val="86"/>
    <w:family w:val="auto"/>
    <w:pitch w:val="default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Arial Unicode MS"/>
    <w:panose1 w:val="020F0302020204030204"/>
    <w:charset w:val="00"/>
    <w:family w:val="auto"/>
    <w:pitch w:val="default"/>
    <w:sig w:usb0="00000001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embedSystem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E05EC8"/>
    <w:rsid w:val="00630558"/>
    <w:rsid w:val="007D5B0A"/>
    <w:rsid w:val="00990FA1"/>
    <w:rsid w:val="00F1399B"/>
    <w:rsid w:val="03FA7FB4"/>
    <w:rsid w:val="05E05EC8"/>
    <w:rsid w:val="65E21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0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23567;&#21319;&#21021;&#20799;&#31461;&#27714;&#23398;&#31616;&#21382;&#65288;&#23553;&#38754;+&#31616;&#21382;+&#33258;&#33616;&#20449;&#65289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小升初儿童求学简历（封面+简历+自荐信）</Template>
  <TotalTime>7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6</cp:revision>
  <dcterms:created xsi:type="dcterms:W3CDTF">2017-05-17T05:46:00Z</dcterms:created>
  <dcterms:modified xsi:type="dcterms:W3CDTF">2018-03-08T09:21:00Z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