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288A" w14:textId="77777777" w:rsidR="007E1CAE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E3C5078" wp14:editId="70973B27">
            <wp:simplePos x="0" y="0"/>
            <wp:positionH relativeFrom="column">
              <wp:posOffset>5499100</wp:posOffset>
            </wp:positionH>
            <wp:positionV relativeFrom="paragraph">
              <wp:posOffset>-43180</wp:posOffset>
            </wp:positionV>
            <wp:extent cx="965835" cy="1311102"/>
            <wp:effectExtent l="0" t="0" r="5715" b="3810"/>
            <wp:wrapNone/>
            <wp:docPr id="151" name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3111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37268D" wp14:editId="17CEAD57">
                <wp:simplePos x="0" y="0"/>
                <wp:positionH relativeFrom="column">
                  <wp:posOffset>-30480</wp:posOffset>
                </wp:positionH>
                <wp:positionV relativeFrom="paragraph">
                  <wp:posOffset>-455930</wp:posOffset>
                </wp:positionV>
                <wp:extent cx="400050" cy="1236345"/>
                <wp:effectExtent l="0" t="0" r="0" b="1905"/>
                <wp:wrapNone/>
                <wp:docPr id="139" name="流程图: 可选过程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1270"/>
                          <a:ext cx="400050" cy="1236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38C6C" w14:textId="77777777" w:rsidR="007E1CAE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7268D" id="流程图: 可选过程 139" o:spid="_x0000_s1026" style="position:absolute;left:0;text-align:left;margin-left:-2.4pt;margin-top:-35.9pt;width:31.5pt;height:9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" fillcolor="#ffc000" stroked="f" strokeweight="2pt">
                <v:textbox>
                  <w:txbxContent>
                    <w:p w14:paraId="2DF38C6C" w14:textId="77777777" w:rsidR="007E1CAE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CAC55" wp14:editId="22CC2EE5">
                <wp:simplePos x="0" y="0"/>
                <wp:positionH relativeFrom="column">
                  <wp:posOffset>814705</wp:posOffset>
                </wp:positionH>
                <wp:positionV relativeFrom="paragraph">
                  <wp:posOffset>-186690</wp:posOffset>
                </wp:positionV>
                <wp:extent cx="1346200" cy="638175"/>
                <wp:effectExtent l="0" t="0" r="0" b="0"/>
                <wp:wrapNone/>
                <wp:docPr id="15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1905" y="270510"/>
                          <a:ext cx="1346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925B0F" w14:textId="1BB5CE52" w:rsidR="007E1CAE" w:rsidRDefault="00000000">
                            <w:pPr>
                              <w:jc w:val="distribute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柳</w:t>
                            </w:r>
                            <w:r w:rsidR="009E1D8C"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DCAC55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7" type="#_x0000_t202" style="position:absolute;left:0;text-align:left;margin-left:64.15pt;margin-top:-14.7pt;width:106pt;height:5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" filled="f" stroked="f" strokeweight=".5pt">
                <v:textbox>
                  <w:txbxContent>
                    <w:p w14:paraId="1A925B0F" w14:textId="1BB5CE52" w:rsidR="007E1CAE" w:rsidRDefault="00000000">
                      <w:pPr>
                        <w:jc w:val="distribute"/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柳</w:t>
                      </w:r>
                      <w:r w:rsidR="009E1D8C"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E2FBDF8" wp14:editId="58977E1A">
                <wp:simplePos x="0" y="0"/>
                <wp:positionH relativeFrom="column">
                  <wp:posOffset>-450850</wp:posOffset>
                </wp:positionH>
                <wp:positionV relativeFrom="paragraph">
                  <wp:posOffset>-456565</wp:posOffset>
                </wp:positionV>
                <wp:extent cx="7710170" cy="10745470"/>
                <wp:effectExtent l="0" t="0" r="5080" b="1778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" y="646430"/>
                          <a:ext cx="7710170" cy="10745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0AB1A" id="矩形 159" o:spid="_x0000_s1026" style="position:absolute;margin-left:-35.5pt;margin-top:-35.95pt;width:607.1pt;height:846.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6CD8F53" wp14:editId="570041DC">
                <wp:simplePos x="0" y="0"/>
                <wp:positionH relativeFrom="column">
                  <wp:posOffset>3332480</wp:posOffset>
                </wp:positionH>
                <wp:positionV relativeFrom="paragraph">
                  <wp:posOffset>-466725</wp:posOffset>
                </wp:positionV>
                <wp:extent cx="1677035" cy="0"/>
                <wp:effectExtent l="0" t="0" r="0" b="0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680" y="-9525"/>
                          <a:ext cx="167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6041C" id="直接连接符 147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4pt,-36.75pt" to="394.45pt,-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" strokecolor="#4579b8 [3044]"/>
            </w:pict>
          </mc:Fallback>
        </mc:AlternateContent>
      </w:r>
      <w:r>
        <w:rPr>
          <w:rFonts w:hint="eastAsia"/>
        </w:rPr>
        <w:t xml:space="preserve"> </w:t>
      </w:r>
    </w:p>
    <w:p w14:paraId="7E040A6C" w14:textId="77777777" w:rsidR="007E1CAE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EB858A" wp14:editId="496ED932">
                <wp:simplePos x="0" y="0"/>
                <wp:positionH relativeFrom="column">
                  <wp:posOffset>2838450</wp:posOffset>
                </wp:positionH>
                <wp:positionV relativeFrom="paragraph">
                  <wp:posOffset>124460</wp:posOffset>
                </wp:positionV>
                <wp:extent cx="1530985" cy="30226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0" y="786765"/>
                          <a:ext cx="15309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E8D85" w14:textId="77777777" w:rsidR="007E1CAE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B858A" id="文本框 145" o:spid="_x0000_s1028" type="#_x0000_t202" style="position:absolute;left:0;text-align:left;margin-left:223.5pt;margin-top:9.8pt;width:120.55pt;height:2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" filled="f" stroked="f" strokeweight=".5pt">
                <v:textbox>
                  <w:txbxContent>
                    <w:p w14:paraId="79DE8D85" w14:textId="77777777" w:rsidR="007E1CAE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F39BE" wp14:editId="5DA6FB0C">
                <wp:simplePos x="0" y="0"/>
                <wp:positionH relativeFrom="column">
                  <wp:posOffset>831850</wp:posOffset>
                </wp:positionH>
                <wp:positionV relativeFrom="paragraph">
                  <wp:posOffset>96520</wp:posOffset>
                </wp:positionV>
                <wp:extent cx="1678940" cy="371475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9050" y="785495"/>
                          <a:ext cx="167894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16772" w14:textId="63424E56" w:rsidR="007E1CAE" w:rsidRDefault="00000000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  <w:t>LIU</w:t>
                            </w:r>
                            <w:r w:rsidR="009E1D8C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  <w:t xml:space="preserve"> DOU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F39BE" id="文本框 152" o:spid="_x0000_s1029" type="#_x0000_t202" style="position:absolute;left:0;text-align:left;margin-left:65.5pt;margin-top:7.6pt;width:132.2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" filled="f" stroked="f" strokeweight=".5pt">
                <v:textbox>
                  <w:txbxContent>
                    <w:p w14:paraId="0A916772" w14:textId="63424E56" w:rsidR="007E1CAE" w:rsidRDefault="00000000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  <w:t>LIU</w:t>
                      </w:r>
                      <w:r w:rsidR="009E1D8C"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  <w:t xml:space="preserve"> DOU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C10DEB2" w14:textId="30F9B50A" w:rsidR="007E1CAE" w:rsidRDefault="009E1D8C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55B3037" wp14:editId="609FE168">
                <wp:simplePos x="0" y="0"/>
                <wp:positionH relativeFrom="column">
                  <wp:posOffset>4043680</wp:posOffset>
                </wp:positionH>
                <wp:positionV relativeFrom="paragraph">
                  <wp:posOffset>9010650</wp:posOffset>
                </wp:positionV>
                <wp:extent cx="2804160" cy="514350"/>
                <wp:effectExtent l="0" t="0" r="0" b="0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0" cy="514350"/>
                          <a:chOff x="9244" y="16194"/>
                          <a:chExt cx="4416" cy="810"/>
                        </a:xfrm>
                      </wpg:grpSpPr>
                      <wps:wsp>
                        <wps:cNvPr id="149" name="文本框 149"/>
                        <wps:cNvSpPr txBox="1"/>
                        <wps:spPr>
                          <a:xfrm>
                            <a:off x="9244" y="16194"/>
                            <a:ext cx="4028" cy="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C91033" w14:textId="77777777" w:rsidR="007E1CAE" w:rsidRDefault="00000000">
                              <w:pP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5" name="圆角右箭头 155"/>
                        <wps:cNvSpPr/>
                        <wps:spPr>
                          <a:xfrm rot="16200000" flipV="1">
                            <a:off x="13195" y="16243"/>
                            <a:ext cx="450" cy="480"/>
                          </a:xfrm>
                          <a:prstGeom prst="bentArrow">
                            <a:avLst/>
                          </a:prstGeom>
                          <a:solidFill>
                            <a:srgbClr val="FEB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B3037" id="组合 186" o:spid="_x0000_s1030" style="position:absolute;left:0;text-align:left;margin-left:318.4pt;margin-top:709.5pt;width:220.8pt;height:40.5pt;z-index:251731968" coordorigin="9244,16194" coordsize="4416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">
                <v:shape id="文本框 149" o:spid="_x0000_s1031" type="#_x0000_t202" style="position:absolute;left:9244;top:16194;width:4028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pe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bsQaXsMAAADcAAAADwAA&#10;AAAAAAAAAAAAAAAHAgAAZHJzL2Rvd25yZXYueG1sUEsFBgAAAAADAAMAtwAAAPcCAAAAAA==&#10;" filled="f" stroked="f" strokeweight=".5pt">
                  <v:textbox>
                    <w:txbxContent>
                      <w:p w14:paraId="63C91033" w14:textId="77777777" w:rsidR="007E1CAE" w:rsidRDefault="00000000">
                        <w:pP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</w:pPr>
                        <w: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  <w:t>Personal resume</w:t>
                        </w:r>
                      </w:p>
                    </w:txbxContent>
                  </v:textbox>
                </v:shape>
                <v:shape id="圆角右箭头 155" o:spid="_x0000_s1032" style="position:absolute;left:13195;top:16243;width:450;height:480;rotation: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" path="m,10000l,5271c,3004,1960,1167,4378,1167r3133,l7511,r2489,2354l7511,4688r,-1167l4378,3521v-1031,,-1867,784,-1867,1750l2511,10000,,10000xe" fillcolor="#febf02" stroked="f" strokeweight="2pt">
                  <v:path arrowok="t" o:connecttype="custom" o:connectlocs="0,480;0,253;197,56;338,56;338,0;450,113;338,225;338,169;197,169;113,253;113,480;0,480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74701625" wp14:editId="7C8AFF79">
                <wp:simplePos x="0" y="0"/>
                <wp:positionH relativeFrom="column">
                  <wp:posOffset>-25400</wp:posOffset>
                </wp:positionH>
                <wp:positionV relativeFrom="paragraph">
                  <wp:posOffset>8305165</wp:posOffset>
                </wp:positionV>
                <wp:extent cx="4657725" cy="1104900"/>
                <wp:effectExtent l="0" t="0" r="0" b="0"/>
                <wp:wrapNone/>
                <wp:docPr id="68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3C47F9A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54603F77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对于市场营销方面的前沿和动向有一定的了解，善于分析和吸取经验</w:t>
                            </w:r>
                          </w:p>
                          <w:p w14:paraId="0B6F9046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熟悉网络推广，尤其是社会化媒体方面，有独到的见解和经验</w:t>
                            </w:r>
                          </w:p>
                          <w:p w14:paraId="51FE9150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个性开朗，容易相处，团队荣誉感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1625" id="文本框 9" o:spid="_x0000_s1033" type="#_x0000_t202" style="position:absolute;left:0;text-align:left;margin-left:-2pt;margin-top:653.95pt;width:366.75pt;height:87pt;z-index:25155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" filled="f" stroked="f">
                <v:textbox>
                  <w:txbxContent>
                    <w:p w14:paraId="73C47F9A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54603F77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对于市场营销方面的前沿和动向有一定的了解，善于分析和吸取经验</w:t>
                      </w:r>
                    </w:p>
                    <w:p w14:paraId="0B6F9046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熟悉网络推广，尤其是社会化媒体方面，有独到的见解和经验</w:t>
                      </w:r>
                    </w:p>
                    <w:p w14:paraId="51FE9150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个性开朗，容易相处，团队荣誉感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865CC0E" wp14:editId="080A5ABB">
                <wp:simplePos x="0" y="0"/>
                <wp:positionH relativeFrom="column">
                  <wp:posOffset>1397000</wp:posOffset>
                </wp:positionH>
                <wp:positionV relativeFrom="paragraph">
                  <wp:posOffset>3796665</wp:posOffset>
                </wp:positionV>
                <wp:extent cx="5257800" cy="844550"/>
                <wp:effectExtent l="0" t="0" r="0" b="0"/>
                <wp:wrapNone/>
                <wp:docPr id="6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D9E1796" w14:textId="19704EA0" w:rsidR="007E1CAE" w:rsidRDefault="00D91ACA" w:rsidP="009E1D8C">
                            <w:pPr>
                              <w:snapToGrid w:val="0"/>
                              <w:spacing w:after="0" w:line="160" w:lineRule="atLeas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20xx.9-20xx.6      广州科技大学                        市场营销（本科）</w:t>
                            </w:r>
                          </w:p>
                          <w:p w14:paraId="74FB9C85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Arial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      </w:r>
                            <w:r>
                              <w:rPr>
                                <w:rFonts w:ascii="微软雅黑" w:hAnsi="微软雅黑" w:cs="Arial" w:hint="eastAsia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5CC0E" id="文本框 5" o:spid="_x0000_s1034" type="#_x0000_t202" style="position:absolute;left:0;text-align:left;margin-left:110pt;margin-top:298.95pt;width:414pt;height:66.5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" filled="f" stroked="f">
                <v:textbox>
                  <w:txbxContent>
                    <w:p w14:paraId="3D9E1796" w14:textId="19704EA0" w:rsidR="007E1CAE" w:rsidRDefault="00D91ACA" w:rsidP="009E1D8C">
                      <w:pPr>
                        <w:snapToGrid w:val="0"/>
                        <w:spacing w:after="0" w:line="160" w:lineRule="atLeas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20xx.9-20xx.6      广州科技大学                        市场营销（本科）</w:t>
                      </w:r>
                    </w:p>
                    <w:p w14:paraId="74FB9C85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Arial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</w:r>
                      <w:r>
                        <w:rPr>
                          <w:rFonts w:ascii="微软雅黑" w:hAnsi="微软雅黑" w:cs="Arial" w:hint="eastAsia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01D586" wp14:editId="0BF465D9">
                <wp:simplePos x="0" y="0"/>
                <wp:positionH relativeFrom="column">
                  <wp:posOffset>1397000</wp:posOffset>
                </wp:positionH>
                <wp:positionV relativeFrom="paragraph">
                  <wp:posOffset>2355215</wp:posOffset>
                </wp:positionV>
                <wp:extent cx="5314950" cy="1092200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A442521" w14:textId="23278F1F" w:rsidR="007E1CAE" w:rsidRDefault="00D91ACA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20xx.8-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20xx.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9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广州灵心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活动有限公司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市场推广专员</w:t>
                            </w:r>
                          </w:p>
                          <w:p w14:paraId="03514D51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610FC63C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3534D347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D586" id="文本框 2" o:spid="_x0000_s1035" type="#_x0000_t202" style="position:absolute;left:0;text-align:left;margin-left:110pt;margin-top:185.45pt;width:418.5pt;height:86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" filled="f" stroked="f">
                <v:textbox>
                  <w:txbxContent>
                    <w:p w14:paraId="5A442521" w14:textId="23278F1F" w:rsidR="007E1CAE" w:rsidRDefault="00D91ACA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20xx.8-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20xx.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9     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广州灵心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活动有限公司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市场推广专员</w:t>
                      </w:r>
                    </w:p>
                    <w:p w14:paraId="03514D51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610FC63C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3534D347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0D912E" wp14:editId="093D041B">
                <wp:simplePos x="0" y="0"/>
                <wp:positionH relativeFrom="column">
                  <wp:posOffset>1397000</wp:posOffset>
                </wp:positionH>
                <wp:positionV relativeFrom="paragraph">
                  <wp:posOffset>1301115</wp:posOffset>
                </wp:positionV>
                <wp:extent cx="5314950" cy="1085850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F4BD141" w14:textId="0872466C" w:rsidR="007E1CAE" w:rsidRDefault="00D91ACA" w:rsidP="009E1D8C">
                            <w:pPr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20xx.10月-至今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科技有限公司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  <w:t>运营推广主管</w:t>
                            </w:r>
                          </w:p>
                          <w:p w14:paraId="3AA7711F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44AB892E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03BA782A" w14:textId="77777777" w:rsidR="007E1CAE" w:rsidRDefault="00000000" w:rsidP="009E1D8C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912E" id="_x0000_s1036" type="#_x0000_t202" style="position:absolute;left:0;text-align:left;margin-left:110pt;margin-top:102.45pt;width:418.5pt;height:85.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" filled="f" stroked="f">
                <v:textbox>
                  <w:txbxContent>
                    <w:p w14:paraId="1F4BD141" w14:textId="0872466C" w:rsidR="007E1CAE" w:rsidRDefault="00D91ACA" w:rsidP="009E1D8C">
                      <w:pPr>
                        <w:spacing w:after="0"/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20xx.10月-至今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科技有限公司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     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  <w:t>运营推广主管</w:t>
                      </w:r>
                    </w:p>
                    <w:p w14:paraId="3AA7711F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44AB892E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03BA782A" w14:textId="77777777" w:rsidR="007E1CAE" w:rsidRDefault="00000000" w:rsidP="009E1D8C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F9F112" wp14:editId="34A22717">
                <wp:simplePos x="0" y="0"/>
                <wp:positionH relativeFrom="column">
                  <wp:posOffset>3851910</wp:posOffset>
                </wp:positionH>
                <wp:positionV relativeFrom="paragraph">
                  <wp:posOffset>409575</wp:posOffset>
                </wp:positionV>
                <wp:extent cx="162560" cy="109220"/>
                <wp:effectExtent l="0" t="0" r="8890" b="508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9110" y="1330960"/>
                          <a:ext cx="162560" cy="10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68C04B7" id="信息" o:spid="_x0000_s1026" style="position:absolute;margin-left:303.3pt;margin-top:32.25pt;width:12.8pt;height:8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ffc000" stroked="f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C2783E" wp14:editId="7E8BC906">
                <wp:simplePos x="0" y="0"/>
                <wp:positionH relativeFrom="column">
                  <wp:posOffset>2795905</wp:posOffset>
                </wp:positionH>
                <wp:positionV relativeFrom="paragraph">
                  <wp:posOffset>370840</wp:posOffset>
                </wp:positionV>
                <wp:extent cx="114300" cy="171450"/>
                <wp:effectExtent l="0" t="0" r="0" b="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105" y="1292225"/>
                          <a:ext cx="114300" cy="1714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089AF83" id="电话" o:spid="_x0000_s1026" style="position:absolute;margin-left:220.15pt;margin-top:29.2pt;width:9pt;height:13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ffc000" stroked="f" strokeweight="2pt">
                <v:path arrowok="t" o:connecttype="custom" o:connectlocs="35137,0;41617,6210;50687,37259;48096,45953;32546,54646;62350,120471;77256,111468;86971,113019;111592,136616;112887,145310;98633,166423;85675,168907;150,9936;9221,2484;35137,0" o:connectangles="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ABD79A" wp14:editId="027B027F">
                <wp:simplePos x="0" y="0"/>
                <wp:positionH relativeFrom="column">
                  <wp:posOffset>1642110</wp:posOffset>
                </wp:positionH>
                <wp:positionV relativeFrom="paragraph">
                  <wp:posOffset>370840</wp:posOffset>
                </wp:positionV>
                <wp:extent cx="95250" cy="171450"/>
                <wp:effectExtent l="19685" t="0" r="37465" b="0"/>
                <wp:wrapNone/>
                <wp:docPr id="15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310" y="1292225"/>
                          <a:ext cx="9525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9C62B0C" id="定位" o:spid="_x0000_s1026" style="position:absolute;margin-left:129.3pt;margin-top:29.2pt;width:7.5pt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ffc000" stroked="f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1B638E" wp14:editId="69C718E0">
                <wp:simplePos x="0" y="0"/>
                <wp:positionH relativeFrom="column">
                  <wp:posOffset>929005</wp:posOffset>
                </wp:positionH>
                <wp:positionV relativeFrom="paragraph">
                  <wp:posOffset>370840</wp:posOffset>
                </wp:positionV>
                <wp:extent cx="161925" cy="171450"/>
                <wp:effectExtent l="0" t="0" r="9525" b="0"/>
                <wp:wrapNone/>
                <wp:docPr id="153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386205" y="1292225"/>
                          <a:ext cx="161925" cy="17145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318982F" id="日历" o:spid="_x0000_s1026" style="position:absolute;margin-left:73.15pt;margin-top:29.2pt;width:12.75pt;height:13.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9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ffc000" stroked="f">
                <v:path arrowok="t" o:connecttype="custom" o:connectlocs="274404143,429278349;274404143,339429354;231874404,395489178;257508779,361699736;257508779,395489178;257508779,304872174;300621173,248812621;231874404,248812621;257508779,248812621;274404143,271082732;300621173,33789442;257508779,22270381;231874404,33789442;103120152,0;51851404,33789442;51851404,486105911;343150911,90617004;326255547,429278349;25634374,429278349;326255547,429278349;25634374,124406175;94381142,67578613;120598172,79097944;231874404,79097944;257508779,67578613;326255547,124406175;94381142,304872174;94381142,215023179;51851404,271082732;68746768,248812621;68746768,271082732;163127911,304872174;206240030,248812621;137493536,248812621;163127911,248812621;188762285,271082732;68746768,429278349;120598172,395489178;68746768,339429354;68746768,429278349;94381142,361699736;68746768,361699736;188762285,429278349;188762285,339429354;137493536,395489178;163127911,361699736;163127911,395489178" o:connectangles="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123580" wp14:editId="539B2719">
                <wp:simplePos x="0" y="0"/>
                <wp:positionH relativeFrom="column">
                  <wp:posOffset>-31750</wp:posOffset>
                </wp:positionH>
                <wp:positionV relativeFrom="paragraph">
                  <wp:posOffset>387985</wp:posOffset>
                </wp:positionV>
                <wp:extent cx="400050" cy="158115"/>
                <wp:effectExtent l="0" t="0" r="0" b="1333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425450" y="1309370"/>
                          <a:ext cx="400050" cy="158115"/>
                        </a:xfrm>
                        <a:prstGeom prst="round2SameRect">
                          <a:avLst>
                            <a:gd name="adj1" fmla="val 43369"/>
                            <a:gd name="adj2" fmla="val 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A9627" id="同侧圆角矩形 8" o:spid="_x0000_s1026" style="position:absolute;margin-left:-2.5pt;margin-top:30.55pt;width:31.5pt;height:12.4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" path="m68573,l331477,v37872,,68573,30701,68573,68573l400050,158115r,l,158115r,l,68573c,30701,30701,,68573,xe" fillcolor="#404040 [2429]" stroked="f" strokeweight="2pt">
                <v:path arrowok="t" o:connecttype="custom" o:connectlocs="68573,0;331477,0;400050,68573;400050,158115;400050,158115;0,158115;0,158115;0,68573;68573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82464" behindDoc="0" locked="0" layoutInCell="1" allowOverlap="1" wp14:anchorId="0237BB62" wp14:editId="2F1C5527">
                <wp:simplePos x="0" y="0"/>
                <wp:positionH relativeFrom="column">
                  <wp:posOffset>71755</wp:posOffset>
                </wp:positionH>
                <wp:positionV relativeFrom="paragraph">
                  <wp:posOffset>7936230</wp:posOffset>
                </wp:positionV>
                <wp:extent cx="322580" cy="322580"/>
                <wp:effectExtent l="0" t="0" r="1270" b="127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529" y="81551"/>
                          <a:chExt cx="508" cy="508"/>
                        </a:xfrm>
                      </wpg:grpSpPr>
                      <wps:wsp>
                        <wps:cNvPr id="99" name="椭圆 99"/>
                        <wps:cNvSpPr/>
                        <wps:spPr>
                          <a:xfrm>
                            <a:off x="529" y="81551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书写"/>
                        <wps:cNvSpPr/>
                        <wps:spPr bwMode="auto">
                          <a:xfrm>
                            <a:off x="644" y="81657"/>
                            <a:ext cx="278" cy="296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6DC39" id="组合 101" o:spid="_x0000_s1026" style="position:absolute;margin-left:5.65pt;margin-top:624.9pt;width:25.4pt;height:25.4pt;z-index:251582464" coordorigin="529,81551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">
                <v:oval id="椭圆 99" o:spid="_x0000_s1027" style="position:absolute;left:529;top:8155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" fillcolor="#ffc000" stroked="f" strokeweight="2pt"/>
                <v:shape id="书写" o:spid="_x0000_s1028" style="position:absolute;left:644;top:81657;width:278;height:296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<v:path arrowok="t" o:connecttype="custom" o:connectlocs="125128,23211;119223,29428;99596,8669;105501,2418;113092,2176;125355,15128;125128,23211;73059,78301;53432,57508;96611,11813;116239,32605;73059,78301;70334,81168;42856,89492;50706,60410;70334,81168;24980,17097;12717,30188;12717,109076;24980,122132;99110,122132;111372,109076;111372,57232;124057,44142;124057,113877;103197,135671;20471,135671;0,113877;0,26699;20471,3558;85971,3558;73675,17097;24980,17097" o:connectangles="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CFB75A3" wp14:editId="05DCCF1A">
                <wp:simplePos x="0" y="0"/>
                <wp:positionH relativeFrom="column">
                  <wp:posOffset>422910</wp:posOffset>
                </wp:positionH>
                <wp:positionV relativeFrom="paragraph">
                  <wp:posOffset>7907020</wp:posOffset>
                </wp:positionV>
                <wp:extent cx="952500" cy="419100"/>
                <wp:effectExtent l="0" t="0" r="0" b="0"/>
                <wp:wrapNone/>
                <wp:docPr id="8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88284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D418C4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75A3" id="文本框 30" o:spid="_x0000_s1037" type="#_x0000_t202" style="position:absolute;left:0;text-align:left;margin-left:33.3pt;margin-top:622.6pt;width:75pt;height:33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" filled="f" stroked="f" strokeweight=".5pt">
                <v:textbox>
                  <w:txbxContent>
                    <w:p w14:paraId="5FD418C4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02944" behindDoc="0" locked="0" layoutInCell="1" allowOverlap="1" wp14:anchorId="0301C6AE" wp14:editId="762FB775">
                <wp:simplePos x="0" y="0"/>
                <wp:positionH relativeFrom="column">
                  <wp:posOffset>71755</wp:posOffset>
                </wp:positionH>
                <wp:positionV relativeFrom="paragraph">
                  <wp:posOffset>6715125</wp:posOffset>
                </wp:positionV>
                <wp:extent cx="322580" cy="322580"/>
                <wp:effectExtent l="0" t="0" r="1270" b="127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974" y="80018"/>
                          <a:chExt cx="508" cy="508"/>
                        </a:xfrm>
                      </wpg:grpSpPr>
                      <wps:wsp>
                        <wps:cNvPr id="103" name="椭圆 99"/>
                        <wps:cNvSpPr/>
                        <wps:spPr>
                          <a:xfrm>
                            <a:off x="974" y="80018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书"/>
                        <wps:cNvSpPr/>
                        <wps:spPr bwMode="auto">
                          <a:xfrm>
                            <a:off x="1099" y="80132"/>
                            <a:ext cx="259" cy="280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802C5" id="组合 107" o:spid="_x0000_s1026" style="position:absolute;margin-left:5.65pt;margin-top:528.75pt;width:25.4pt;height:25.4pt;z-index:251602944" coordorigin="974,8001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">
                <v:oval id="椭圆 99" o:spid="_x0000_s1027" style="position:absolute;left:974;top:8001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" fillcolor="#ffc000" stroked="f" strokeweight="2pt"/>
                <v:shape id="书" o:spid="_x0000_s1028" style="position:absolute;left:1099;top:80132;width:259;height:28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<v:path arrowok="t" o:connecttype="custom" o:connectlocs="48,23;49,23;52,28;40,47;38,48;31,48;31,54;30,56;30,56;28,56;23,52;18,56;17,56;16,54;16,40;18,33;19,33;33,33;31,41;36,41;48,23;35,0;48,1;50,6;36,26;34,27;13,27;7,36;10,40;12,41;12,48;0,37;0,31;16,4;20,1;35,0" o:connectangles="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F9DF0D4" wp14:editId="092CC006">
                <wp:simplePos x="0" y="0"/>
                <wp:positionH relativeFrom="column">
                  <wp:posOffset>422910</wp:posOffset>
                </wp:positionH>
                <wp:positionV relativeFrom="paragraph">
                  <wp:posOffset>6700520</wp:posOffset>
                </wp:positionV>
                <wp:extent cx="952500" cy="419100"/>
                <wp:effectExtent l="0" t="0" r="0" b="0"/>
                <wp:wrapNone/>
                <wp:docPr id="86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76219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845FE1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DF0D4" id="文本框 29" o:spid="_x0000_s1038" type="#_x0000_t202" style="position:absolute;left:0;text-align:left;margin-left:33.3pt;margin-top:527.6pt;width:75pt;height:33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" filled="f" stroked="f" strokeweight=".5pt">
                <v:textbox>
                  <w:txbxContent>
                    <w:p w14:paraId="79845FE1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4CF52D7" wp14:editId="70A9BF78">
                <wp:simplePos x="0" y="0"/>
                <wp:positionH relativeFrom="column">
                  <wp:posOffset>71755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745" y="77490"/>
                          <a:chExt cx="508" cy="508"/>
                        </a:xfrm>
                      </wpg:grpSpPr>
                      <wps:wsp>
                        <wps:cNvPr id="109" name="椭圆 99"/>
                        <wps:cNvSpPr/>
                        <wps:spPr>
                          <a:xfrm>
                            <a:off x="745" y="77490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图片 115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35" y="77580"/>
                            <a:ext cx="329" cy="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7EB0F0" id="组合 117" o:spid="_x0000_s1026" style="position:absolute;margin-left:5.65pt;margin-top:389.2pt;width:25.4pt;height:25.4pt;z-index:251689984" coordorigin="745,77490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">
                <v:oval id="椭圆 99" o:spid="_x0000_s1027" style="position:absolute;left:745;top:7749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" fillcolor="#ffc000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5" o:spid="_x0000_s1028" type="#_x0000_t75" alt="奖章" style="position:absolute;left:835;top:77580;width:32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">
                  <v:imagedata r:id="rId10" o:title="奖章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2355BB" wp14:editId="559CB994">
                <wp:simplePos x="0" y="0"/>
                <wp:positionH relativeFrom="column">
                  <wp:posOffset>422910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792077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355BB" id="文本框 27" o:spid="_x0000_s1039" type="#_x0000_t202" style="position:absolute;left:0;text-align:left;margin-left:33.3pt;margin-top:387.55pt;width:75pt;height:3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" filled="f" stroked="f" strokeweight=".5pt">
                <v:textbox>
                  <w:txbxContent>
                    <w:p w14:paraId="6E792077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8884A04" wp14:editId="1F8C60D5">
                <wp:simplePos x="0" y="0"/>
                <wp:positionH relativeFrom="column">
                  <wp:posOffset>3474720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833" y="77413"/>
                          <a:chExt cx="508" cy="508"/>
                        </a:xfrm>
                      </wpg:grpSpPr>
                      <wps:wsp>
                        <wps:cNvPr id="119" name="椭圆 99"/>
                        <wps:cNvSpPr/>
                        <wps:spPr>
                          <a:xfrm>
                            <a:off x="6833" y="77413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图片 121" descr="书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911" y="77491"/>
                            <a:ext cx="352" cy="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CDC65F" id="组合 129" o:spid="_x0000_s1026" style="position:absolute;margin-left:273.6pt;margin-top:389.2pt;width:25.4pt;height:25.4pt;z-index:251671552" coordorigin="6833,77413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">
                <v:oval id="椭圆 99" o:spid="_x0000_s1027" style="position:absolute;left:6833;top:7741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" fillcolor="#ffc000" stroked="f" strokeweight="2pt"/>
                <v:shape id="图片 121" o:spid="_x0000_s1028" type="#_x0000_t75" alt="书" style="position:absolute;left:6911;top:77491;width:352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">
                  <v:imagedata r:id="rId12" o:title="书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B9C13" wp14:editId="264F76CC">
                <wp:simplePos x="0" y="0"/>
                <wp:positionH relativeFrom="column">
                  <wp:posOffset>3880485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5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685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5BAFA9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9C13" id="文本框 28" o:spid="_x0000_s1040" type="#_x0000_t202" style="position:absolute;left:0;text-align:left;margin-left:305.55pt;margin-top:387.55pt;width:7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" filled="f" stroked="f" strokeweight=".5pt">
                <v:textbox>
                  <w:txbxContent>
                    <w:p w14:paraId="105BAFA9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18D272E" wp14:editId="2F24FCF5">
                <wp:simplePos x="0" y="0"/>
                <wp:positionH relativeFrom="column">
                  <wp:posOffset>71755</wp:posOffset>
                </wp:positionH>
                <wp:positionV relativeFrom="paragraph">
                  <wp:posOffset>3782060</wp:posOffset>
                </wp:positionV>
                <wp:extent cx="322580" cy="322580"/>
                <wp:effectExtent l="0" t="0" r="1270" b="127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36" y="75777"/>
                          <a:chExt cx="508" cy="508"/>
                        </a:xfrm>
                      </wpg:grpSpPr>
                      <wps:wsp>
                        <wps:cNvPr id="112" name="椭圆 99"/>
                        <wps:cNvSpPr/>
                        <wps:spPr>
                          <a:xfrm>
                            <a:off x="636" y="7577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学士帽"/>
                        <wps:cNvSpPr/>
                        <wps:spPr bwMode="auto">
                          <a:xfrm>
                            <a:off x="716" y="75920"/>
                            <a:ext cx="349" cy="22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C9810" id="组合 114" o:spid="_x0000_s1026" style="position:absolute;margin-left:5.65pt;margin-top:297.8pt;width:25.4pt;height:25.4pt;z-index:251632640" coordorigin="636,75777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">
                <v:oval id="椭圆 99" o:spid="_x0000_s1027" style="position:absolute;left:636;top:7577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" fillcolor="#ffc000" stroked="f" strokeweight="2pt"/>
                <v:shape id="学士帽" o:spid="_x0000_s1028" style="position:absolute;left:716;top:75920;width:349;height:22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23856,54979;82422,36311;35782,54979;22771,49297;22771,66043;26308,71169;22689,76295;26552,94322;15167,94322;19070,76210;15899,71169;18948,66171;18948,47631;0,39301;83357,0;159842,39814;123856,54979;81486,45794;119099,59208;119099,91716;79575,102182;44687,91716;44687,59208;81486,45794;80998,96202;111332,88256;80998,80268;50705,88256;80998,96202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9091666" wp14:editId="2CAD2744">
                <wp:simplePos x="0" y="0"/>
                <wp:positionH relativeFrom="column">
                  <wp:posOffset>422910</wp:posOffset>
                </wp:positionH>
                <wp:positionV relativeFrom="paragraph">
                  <wp:posOffset>3747770</wp:posOffset>
                </wp:positionV>
                <wp:extent cx="952500" cy="419100"/>
                <wp:effectExtent l="0" t="0" r="0" b="0"/>
                <wp:wrapNone/>
                <wp:docPr id="8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466915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36D8FC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91666" id="文本框 26" o:spid="_x0000_s1041" type="#_x0000_t202" style="position:absolute;left:0;text-align:left;margin-left:33.3pt;margin-top:295.1pt;width:75pt;height:33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" filled="f" stroked="f" strokeweight=".5pt">
                <v:textbox>
                  <w:txbxContent>
                    <w:p w14:paraId="3836D8FC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9C817E0" wp14:editId="5C489A61">
                <wp:simplePos x="0" y="0"/>
                <wp:positionH relativeFrom="column">
                  <wp:posOffset>71755</wp:posOffset>
                </wp:positionH>
                <wp:positionV relativeFrom="paragraph">
                  <wp:posOffset>1317625</wp:posOffset>
                </wp:positionV>
                <wp:extent cx="322580" cy="322580"/>
                <wp:effectExtent l="0" t="0" r="1270" b="127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1447" y="71697"/>
                          <a:chExt cx="508" cy="508"/>
                        </a:xfrm>
                      </wpg:grpSpPr>
                      <wps:wsp>
                        <wps:cNvPr id="124" name="椭圆 99"/>
                        <wps:cNvSpPr/>
                        <wps:spPr>
                          <a:xfrm>
                            <a:off x="1447" y="7169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图片 126" descr="身份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47" y="71797"/>
                            <a:ext cx="308" cy="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7CB86" id="组合 127" o:spid="_x0000_s1026" style="position:absolute;margin-left:5.65pt;margin-top:103.75pt;width:25.4pt;height:25.4pt;z-index:251750400" coordorigin="1447,71697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">
                <v:oval id="椭圆 99" o:spid="_x0000_s1027" style="position:absolute;left:1447;top:7169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" fillcolor="#ffc000" stroked="f" strokeweight="2pt"/>
                <v:shape id="图片 126" o:spid="_x0000_s1028" type="#_x0000_t75" alt="身份" style="position:absolute;left:1547;top:71797;width:30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">
                  <v:imagedata r:id="rId14" o:title="身份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57694E" wp14:editId="76A312E7">
                <wp:simplePos x="0" y="0"/>
                <wp:positionH relativeFrom="column">
                  <wp:posOffset>422910</wp:posOffset>
                </wp:positionH>
                <wp:positionV relativeFrom="paragraph">
                  <wp:posOffset>1282700</wp:posOffset>
                </wp:positionV>
                <wp:extent cx="952500" cy="419100"/>
                <wp:effectExtent l="0" t="0" r="0" b="0"/>
                <wp:wrapNone/>
                <wp:docPr id="8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220408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494BAF" w14:textId="77777777" w:rsidR="007E1CAE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7694E" id="文本框 25" o:spid="_x0000_s1042" type="#_x0000_t202" style="position:absolute;left:0;text-align:left;margin-left:33.3pt;margin-top:101pt;width:75pt;height:3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" filled="f" stroked="f" strokeweight=".5pt">
                <v:textbox>
                  <w:txbxContent>
                    <w:p w14:paraId="45494BAF" w14:textId="77777777" w:rsidR="007E1CAE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EF8FFE" wp14:editId="0C73C79D">
                <wp:simplePos x="0" y="0"/>
                <wp:positionH relativeFrom="column">
                  <wp:posOffset>1045845</wp:posOffset>
                </wp:positionH>
                <wp:positionV relativeFrom="paragraph">
                  <wp:posOffset>284480</wp:posOffset>
                </wp:positionV>
                <wp:extent cx="4664075" cy="43561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3045" y="1205865"/>
                          <a:ext cx="466407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78FBA" w14:textId="5BB13247" w:rsidR="007E1CAE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岁</w:t>
                            </w:r>
                            <w:r w:rsidR="00274695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广东省广州市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274695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13500</w:t>
                            </w:r>
                            <w:r w:rsidR="009E1D8C">
                              <w:rPr>
                                <w:rFonts w:hint="eastAsia"/>
                                <w:color w:val="262626" w:themeColor="text1" w:themeTint="D9"/>
                              </w:rPr>
                              <w:t>000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000</w:t>
                            </w:r>
                            <w:r w:rsidR="00274695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 w:rsidR="009E1D8C">
                              <w:rPr>
                                <w:rFonts w:hint="eastAsia"/>
                                <w:color w:val="262626" w:themeColor="text1" w:themeTint="D9"/>
                              </w:rPr>
                              <w:t>556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8FFE" id="文本框 144" o:spid="_x0000_s1043" type="#_x0000_t202" style="position:absolute;left:0;text-align:left;margin-left:82.35pt;margin-top:22.4pt;width:367.25pt;height:34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" filled="f" stroked="f" strokeweight=".5pt">
                <v:textbox>
                  <w:txbxContent>
                    <w:p w14:paraId="37278FBA" w14:textId="5BB13247" w:rsidR="007E1CAE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24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岁</w:t>
                      </w:r>
                      <w:r w:rsidR="00274695">
                        <w:rPr>
                          <w:rFonts w:hint="eastAsia"/>
                          <w:color w:val="262626" w:themeColor="text1" w:themeTint="D9"/>
                        </w:rPr>
                        <w:t xml:space="preserve">  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广东省广州市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</w:t>
                      </w:r>
                      <w:r w:rsidR="00274695">
                        <w:rPr>
                          <w:rFonts w:hint="eastAsia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13500</w:t>
                      </w:r>
                      <w:r w:rsidR="009E1D8C">
                        <w:rPr>
                          <w:rFonts w:hint="eastAsia"/>
                          <w:color w:val="262626" w:themeColor="text1" w:themeTint="D9"/>
                        </w:rPr>
                        <w:t>000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000</w:t>
                      </w:r>
                      <w:r w:rsidR="00274695">
                        <w:rPr>
                          <w:rFonts w:hint="eastAsia"/>
                          <w:color w:val="262626" w:themeColor="text1" w:themeTint="D9"/>
                        </w:rPr>
                        <w:t xml:space="preserve"> 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 w:rsidR="009E1D8C">
                        <w:rPr>
                          <w:rFonts w:hint="eastAsia"/>
                          <w:color w:val="262626" w:themeColor="text1" w:themeTint="D9"/>
                        </w:rPr>
                        <w:t>556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0BD7853" wp14:editId="0FBDDB07">
                <wp:simplePos x="0" y="0"/>
                <wp:positionH relativeFrom="column">
                  <wp:posOffset>51435</wp:posOffset>
                </wp:positionH>
                <wp:positionV relativeFrom="paragraph">
                  <wp:posOffset>3579495</wp:posOffset>
                </wp:positionV>
                <wp:extent cx="6505575" cy="0"/>
                <wp:effectExtent l="0" t="0" r="0" b="0"/>
                <wp:wrapNone/>
                <wp:docPr id="88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455803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654AE" id="直接连接符 31" o:spid="_x0000_s1026" style="position:absolute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281.85pt" to="516.3pt,2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" strokecolor="#bfbfbf" strokeweight="1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01884AFA" wp14:editId="64B10B78">
                <wp:simplePos x="0" y="0"/>
                <wp:positionH relativeFrom="column">
                  <wp:posOffset>51435</wp:posOffset>
                </wp:positionH>
                <wp:positionV relativeFrom="paragraph">
                  <wp:posOffset>6490335</wp:posOffset>
                </wp:positionV>
                <wp:extent cx="6505575" cy="0"/>
                <wp:effectExtent l="0" t="0" r="0" b="0"/>
                <wp:wrapNone/>
                <wp:docPr id="90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742315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5CB7A" id="直接连接符 289" o:spid="_x0000_s1026" style="position:absolute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511.05pt" to="516.3pt,5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7711F2B4" wp14:editId="0698CF37">
                <wp:simplePos x="0" y="0"/>
                <wp:positionH relativeFrom="column">
                  <wp:posOffset>51435</wp:posOffset>
                </wp:positionH>
                <wp:positionV relativeFrom="paragraph">
                  <wp:posOffset>7736205</wp:posOffset>
                </wp:positionV>
                <wp:extent cx="6505575" cy="0"/>
                <wp:effectExtent l="0" t="0" r="0" b="0"/>
                <wp:wrapNone/>
                <wp:docPr id="91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870331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483CB" id="直接连接符 290" o:spid="_x0000_s1026" style="position:absolute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609.15pt" to="516.3pt,6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F523325" wp14:editId="7F80D4D3">
                <wp:simplePos x="0" y="0"/>
                <wp:positionH relativeFrom="column">
                  <wp:posOffset>3385185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6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4238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3DB598A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，优秀的听说写能力</w:t>
                            </w:r>
                          </w:p>
                          <w:p w14:paraId="0106CEAA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7D3306D4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23325" id="文本框 7" o:spid="_x0000_s1044" type="#_x0000_t202" style="position:absolute;left:0;text-align:left;margin-left:266.55pt;margin-top:419pt;width:234.75pt;height:78.8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" filled="f" stroked="f">
                <v:textbox>
                  <w:txbxContent>
                    <w:p w14:paraId="33DB598A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CET-6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，优秀的听说写能力</w:t>
                      </w:r>
                    </w:p>
                    <w:p w14:paraId="0106CEAA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计算机二级，熟悉计算机各项操作</w:t>
                      </w:r>
                    </w:p>
                    <w:p w14:paraId="7D3306D4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C71A050" wp14:editId="7E1FC1B3">
                <wp:simplePos x="0" y="0"/>
                <wp:positionH relativeFrom="column">
                  <wp:posOffset>-24765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F3D4947" w14:textId="79DAEDCB" w:rsidR="007E1CAE" w:rsidRDefault="00D91ACA" w:rsidP="009E1D8C">
                            <w:pPr>
                              <w:snapToGrid w:val="0"/>
                              <w:spacing w:after="0"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20xx.10获国家奖学金</w:t>
                            </w:r>
                          </w:p>
                          <w:p w14:paraId="3D30E197" w14:textId="093DF810" w:rsidR="007E1CAE" w:rsidRDefault="00D91ACA" w:rsidP="009E1D8C">
                            <w:pPr>
                              <w:adjustRightInd w:val="0"/>
                              <w:snapToGrid w:val="0"/>
                              <w:spacing w:after="0"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20xx.11获“三好学生称号”</w:t>
                            </w:r>
                          </w:p>
                          <w:p w14:paraId="174B2B8F" w14:textId="3A2BB179" w:rsidR="007E1CAE" w:rsidRDefault="00D91ACA" w:rsidP="009E1D8C">
                            <w:pPr>
                              <w:snapToGrid w:val="0"/>
                              <w:spacing w:after="0"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20xx.12华南大学生创意营销大赛一等奖</w:t>
                            </w:r>
                          </w:p>
                          <w:p w14:paraId="39D2CE4A" w14:textId="0BC36A9F" w:rsidR="007E1CAE" w:rsidRDefault="00D91ACA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20xx.4挑战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计划大赛省级铜奖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1A050" id="文本框 6" o:spid="_x0000_s1045" type="#_x0000_t202" style="position:absolute;left:0;text-align:left;margin-left:-1.95pt;margin-top:419pt;width:234.75pt;height:78.8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" filled="f" stroked="f">
                <v:textbox>
                  <w:txbxContent>
                    <w:p w14:paraId="0F3D4947" w14:textId="79DAEDCB" w:rsidR="007E1CAE" w:rsidRDefault="00D91ACA" w:rsidP="009E1D8C">
                      <w:pPr>
                        <w:snapToGrid w:val="0"/>
                        <w:spacing w:after="0"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20xx.10获国家奖学金</w:t>
                      </w:r>
                    </w:p>
                    <w:p w14:paraId="3D30E197" w14:textId="093DF810" w:rsidR="007E1CAE" w:rsidRDefault="00D91ACA" w:rsidP="009E1D8C">
                      <w:pPr>
                        <w:adjustRightInd w:val="0"/>
                        <w:snapToGrid w:val="0"/>
                        <w:spacing w:after="0"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20xx.11获“三好学生称号”</w:t>
                      </w:r>
                    </w:p>
                    <w:p w14:paraId="174B2B8F" w14:textId="3A2BB179" w:rsidR="007E1CAE" w:rsidRDefault="00D91ACA" w:rsidP="009E1D8C">
                      <w:pPr>
                        <w:snapToGrid w:val="0"/>
                        <w:spacing w:after="0"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20xx.12华南大学生创意营销大赛一等奖</w:t>
                      </w:r>
                    </w:p>
                    <w:p w14:paraId="39D2CE4A" w14:textId="0BC36A9F" w:rsidR="007E1CAE" w:rsidRDefault="00D91ACA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20xx.4挑战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杯创业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计划大赛省级铜奖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2356E96A" wp14:editId="77538FC0">
                <wp:simplePos x="0" y="0"/>
                <wp:positionH relativeFrom="column">
                  <wp:posOffset>-24765</wp:posOffset>
                </wp:positionH>
                <wp:positionV relativeFrom="paragraph">
                  <wp:posOffset>7096760</wp:posOffset>
                </wp:positionV>
                <wp:extent cx="2981325" cy="546735"/>
                <wp:effectExtent l="0" t="0" r="0" b="0"/>
                <wp:wrapNone/>
                <wp:docPr id="67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3860" y="8018145"/>
                          <a:ext cx="2981325" cy="54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793A13B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极具创意的广告策划、文案写作能力，</w:t>
                            </w:r>
                          </w:p>
                          <w:p w14:paraId="359D1B3E" w14:textId="77777777" w:rsidR="007E1CAE" w:rsidRDefault="00000000" w:rsidP="009E1D8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善于制作</w:t>
                            </w: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PPT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文档，对于配色排版有独到见解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6E96A" id="文本框 8" o:spid="_x0000_s1046" type="#_x0000_t202" style="position:absolute;left:0;text-align:left;margin-left:-1.95pt;margin-top:558.8pt;width:234.75pt;height:43.0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" filled="f" stroked="f">
                <v:textbox>
                  <w:txbxContent>
                    <w:p w14:paraId="3793A13B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极具创意的广告策划、文案写作能力，</w:t>
                      </w:r>
                    </w:p>
                    <w:p w14:paraId="359D1B3E" w14:textId="77777777" w:rsidR="007E1CAE" w:rsidRDefault="00000000" w:rsidP="009E1D8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善于制作</w:t>
                      </w: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PPT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文档，对于配色排版有独到见解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99D5D" wp14:editId="7406C702">
                <wp:simplePos x="0" y="0"/>
                <wp:positionH relativeFrom="column">
                  <wp:posOffset>51435</wp:posOffset>
                </wp:positionH>
                <wp:positionV relativeFrom="paragraph">
                  <wp:posOffset>960120</wp:posOffset>
                </wp:positionV>
                <wp:extent cx="6504940" cy="0"/>
                <wp:effectExtent l="0" t="0" r="0" b="0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1881505"/>
                          <a:ext cx="65049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5F8E" id="直接连接符 15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75.6pt" to="516.2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" strokecolor="#d8d8d8 [2732]" strokeweight="2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0D89D8" wp14:editId="796DEF85">
                <wp:simplePos x="0" y="0"/>
                <wp:positionH relativeFrom="column">
                  <wp:posOffset>51435</wp:posOffset>
                </wp:positionH>
                <wp:positionV relativeFrom="paragraph">
                  <wp:posOffset>4739640</wp:posOffset>
                </wp:positionV>
                <wp:extent cx="6505575" cy="0"/>
                <wp:effectExtent l="0" t="0" r="0" b="0"/>
                <wp:wrapNone/>
                <wp:docPr id="89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000" y="5661025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DE724" id="直接连接符 288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373.2pt" to="516.3pt,3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" strokecolor="#bfbfbf" strokeweight="1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8AA92C" wp14:editId="2788A72C">
                <wp:simplePos x="0" y="0"/>
                <wp:positionH relativeFrom="column">
                  <wp:posOffset>7016115</wp:posOffset>
                </wp:positionH>
                <wp:positionV relativeFrom="paragraph">
                  <wp:posOffset>6315075</wp:posOffset>
                </wp:positionV>
                <wp:extent cx="89535" cy="1259840"/>
                <wp:effectExtent l="0" t="0" r="5715" b="1651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12598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850F0" id="矩形 158" o:spid="_x0000_s1026" style="position:absolute;margin-left:552.45pt;margin-top:497.25pt;width:7.05pt;height:99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" fillcolor="#ffc000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0820093" wp14:editId="565CED14">
                <wp:simplePos x="0" y="0"/>
                <wp:positionH relativeFrom="column">
                  <wp:posOffset>7016115</wp:posOffset>
                </wp:positionH>
                <wp:positionV relativeFrom="paragraph">
                  <wp:posOffset>2743200</wp:posOffset>
                </wp:positionV>
                <wp:extent cx="89535" cy="2700020"/>
                <wp:effectExtent l="0" t="0" r="5715" b="508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76490" y="3679825"/>
                          <a:ext cx="89535" cy="2700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293BA" id="矩形 142" o:spid="_x0000_s1026" style="position:absolute;margin-left:552.45pt;margin-top:3in;width:7.05pt;height:212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" fillcolor="#ffc000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004C3" wp14:editId="09C38748">
                <wp:simplePos x="0" y="0"/>
                <wp:positionH relativeFrom="column">
                  <wp:posOffset>7167245</wp:posOffset>
                </wp:positionH>
                <wp:positionV relativeFrom="paragraph">
                  <wp:posOffset>2568575</wp:posOffset>
                </wp:positionV>
                <wp:extent cx="89535" cy="2683510"/>
                <wp:effectExtent l="0" t="0" r="5715" b="254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6835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D27F1" id="矩形 143" o:spid="_x0000_s1026" style="position:absolute;margin-left:564.35pt;margin-top:202.25pt;width:7.05pt;height:21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" fillcolor="#ffc000" stroked="f" strokeweight="2pt"/>
            </w:pict>
          </mc:Fallback>
        </mc:AlternateContent>
      </w:r>
    </w:p>
    <w:sectPr w:rsidR="007E1CAE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9F20" w14:textId="77777777" w:rsidR="001C4DD6" w:rsidRDefault="001C4DD6" w:rsidP="00D91A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E218BEE" w14:textId="77777777" w:rsidR="001C4DD6" w:rsidRDefault="001C4DD6" w:rsidP="00D91A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3AD8" w14:textId="77777777" w:rsidR="001C4DD6" w:rsidRDefault="001C4DD6" w:rsidP="00D91A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039FC76" w14:textId="77777777" w:rsidR="001C4DD6" w:rsidRDefault="001C4DD6" w:rsidP="00D91A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CA53"/>
    <w:multiLevelType w:val="singleLevel"/>
    <w:tmpl w:val="597CCA53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194183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EA7F75"/>
    <w:rsid w:val="00022B39"/>
    <w:rsid w:val="000A75E5"/>
    <w:rsid w:val="001C4DD6"/>
    <w:rsid w:val="00273877"/>
    <w:rsid w:val="00274695"/>
    <w:rsid w:val="0038764A"/>
    <w:rsid w:val="003A54F2"/>
    <w:rsid w:val="003F015A"/>
    <w:rsid w:val="004333E6"/>
    <w:rsid w:val="00444657"/>
    <w:rsid w:val="004B53B2"/>
    <w:rsid w:val="004F6628"/>
    <w:rsid w:val="00514B12"/>
    <w:rsid w:val="005D1CD5"/>
    <w:rsid w:val="00722022"/>
    <w:rsid w:val="0073272F"/>
    <w:rsid w:val="0078236F"/>
    <w:rsid w:val="007E1CAE"/>
    <w:rsid w:val="00837D8E"/>
    <w:rsid w:val="008A2313"/>
    <w:rsid w:val="00961E83"/>
    <w:rsid w:val="0097182F"/>
    <w:rsid w:val="009E1D8C"/>
    <w:rsid w:val="00A74945"/>
    <w:rsid w:val="00AA1A3F"/>
    <w:rsid w:val="00B35F28"/>
    <w:rsid w:val="00C03B17"/>
    <w:rsid w:val="00C14F11"/>
    <w:rsid w:val="00CA7DC5"/>
    <w:rsid w:val="00D47D03"/>
    <w:rsid w:val="00D91ACA"/>
    <w:rsid w:val="00D93420"/>
    <w:rsid w:val="00DF7BC5"/>
    <w:rsid w:val="00E23F00"/>
    <w:rsid w:val="00FC6E3E"/>
    <w:rsid w:val="04393E69"/>
    <w:rsid w:val="045B23AF"/>
    <w:rsid w:val="046177EA"/>
    <w:rsid w:val="0E234B5D"/>
    <w:rsid w:val="0EA957A2"/>
    <w:rsid w:val="1BEA7F75"/>
    <w:rsid w:val="21176E64"/>
    <w:rsid w:val="2845752B"/>
    <w:rsid w:val="28D065D5"/>
    <w:rsid w:val="2B7A01E7"/>
    <w:rsid w:val="303F2580"/>
    <w:rsid w:val="39427DC0"/>
    <w:rsid w:val="3B5A3872"/>
    <w:rsid w:val="44CC6C35"/>
    <w:rsid w:val="45FA3FDB"/>
    <w:rsid w:val="4B26012A"/>
    <w:rsid w:val="4E5C341C"/>
    <w:rsid w:val="51196DCE"/>
    <w:rsid w:val="513F42D0"/>
    <w:rsid w:val="5A107879"/>
    <w:rsid w:val="60023563"/>
    <w:rsid w:val="61C07290"/>
    <w:rsid w:val="708F3CAD"/>
    <w:rsid w:val="71B46C38"/>
    <w:rsid w:val="74DA53D2"/>
    <w:rsid w:val="764D6BFB"/>
    <w:rsid w:val="766D61E4"/>
    <w:rsid w:val="77591909"/>
    <w:rsid w:val="7B40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9121E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4494;&#21019;&#24847;&#31616;&#21382;&#27169;&#26495;%20&#31616;&#27905;&#39118;&#26684;JM0064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微创意简历模板 简洁风格JM0064号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2017-07-29T10:17:00Z</dcterms:created>
  <dcterms:modified xsi:type="dcterms:W3CDTF">2025-06-01T02:48:00Z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1414040755_37521.doc</vt:lpwstr>
  </property>
  <property fmtid="{D5CDD505-2E9C-101B-9397-08002B2CF9AE}" pid="3" name="fileid">
    <vt:lpwstr>513531</vt:lpwstr>
  </property>
  <property fmtid="{D5CDD505-2E9C-101B-9397-08002B2CF9AE}" pid="4" name="KSOProductBuildVer">
    <vt:lpwstr>2052-10.1.0.6876</vt:lpwstr>
  </property>
</Properties>
</file>