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589C" w14:textId="77777777" w:rsidR="00055605" w:rsidRDefault="009B5A32">
      <w:r>
        <w:rPr>
          <w:noProof/>
        </w:rPr>
        <w:drawing>
          <wp:anchor distT="0" distB="0" distL="114300" distR="114300" simplePos="0" relativeHeight="251667968" behindDoc="0" locked="0" layoutInCell="1" allowOverlap="1" wp14:anchorId="540B33EF" wp14:editId="03B8F9E0">
            <wp:simplePos x="0" y="0"/>
            <wp:positionH relativeFrom="column">
              <wp:posOffset>-404446</wp:posOffset>
            </wp:positionH>
            <wp:positionV relativeFrom="page">
              <wp:posOffset>661182</wp:posOffset>
            </wp:positionV>
            <wp:extent cx="1108075" cy="1477010"/>
            <wp:effectExtent l="0" t="0" r="0" b="889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E0C8A8" wp14:editId="3E7E8403">
                <wp:simplePos x="0" y="0"/>
                <wp:positionH relativeFrom="column">
                  <wp:posOffset>-1153160</wp:posOffset>
                </wp:positionH>
                <wp:positionV relativeFrom="paragraph">
                  <wp:posOffset>1701165</wp:posOffset>
                </wp:positionV>
                <wp:extent cx="2647315" cy="400685"/>
                <wp:effectExtent l="0" t="0" r="635" b="1841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2615565"/>
                          <a:ext cx="2647315" cy="40068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D008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-90.8pt;margin-top:133.95pt;height:31.55pt;width:208.45pt;z-index:251659264;v-text-anchor:middle;mso-width-relative:page;mso-height-relative:page;" fillcolor="#ED008C" filled="t" stroked="f" coordsize="21600,21600" arcsize="0" o:gfxdata="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YVIh42wAAAAwBAAAPAAAAAAAAAAEAIAAAACIA&#10;AABkcnMvZG93bnJldi54bWxQSwECFAAUAAAACACHTuJAHTKOTwYCAADBAwAADgAAAAAAAAABACAA&#10;AAAqAQAAZHJzL2Uyb0RvYy54bWxQSwUGAAAAAAYABgBZAQAAog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9B3CA9" wp14:editId="5C72E381">
                <wp:simplePos x="0" y="0"/>
                <wp:positionH relativeFrom="column">
                  <wp:posOffset>-977900</wp:posOffset>
                </wp:positionH>
                <wp:positionV relativeFrom="paragraph">
                  <wp:posOffset>1741170</wp:posOffset>
                </wp:positionV>
                <wp:extent cx="2276475" cy="32004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100" y="2655570"/>
                          <a:ext cx="2276475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66457D" w14:textId="77777777" w:rsidR="00055605" w:rsidRDefault="009B5A32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个人资料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/>
                                <w:iCs/>
                                <w:color w:val="FFFFFF"/>
                                <w:kern w:val="24"/>
                                <w:sz w:val="21"/>
                                <w:szCs w:val="21"/>
                              </w:rPr>
                              <w:t>personal data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B3CA9" id="矩形 19" o:spid="_x0000_s1026" style="position:absolute;left:0;text-align:left;margin-left:-77pt;margin-top:137.1pt;width:179.25pt;height:25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" filled="f" stroked="f">
                <v:textbox style="mso-fit-shape-to-text:t">
                  <w:txbxContent>
                    <w:p w14:paraId="2566457D" w14:textId="77777777" w:rsidR="00055605" w:rsidRDefault="009B5A32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个人资料 </w:t>
                      </w:r>
                      <w:r>
                        <w:rPr>
                          <w:rFonts w:ascii="微软雅黑" w:eastAsia="微软雅黑" w:hAnsi="微软雅黑" w:cs="微软雅黑" w:hint="eastAsia"/>
                          <w:i/>
                          <w:iCs/>
                          <w:color w:val="FFFFFF"/>
                          <w:kern w:val="24"/>
                          <w:sz w:val="21"/>
                          <w:szCs w:val="21"/>
                        </w:rPr>
                        <w:t>personal data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E8EA9F9" wp14:editId="021B94B2">
                <wp:simplePos x="0" y="0"/>
                <wp:positionH relativeFrom="column">
                  <wp:posOffset>-1157605</wp:posOffset>
                </wp:positionH>
                <wp:positionV relativeFrom="paragraph">
                  <wp:posOffset>-950595</wp:posOffset>
                </wp:positionV>
                <wp:extent cx="2651760" cy="10746740"/>
                <wp:effectExtent l="0" t="0" r="1524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0746740"/>
                        </a:xfrm>
                        <a:prstGeom prst="rect">
                          <a:avLst/>
                        </a:prstGeom>
                        <a:solidFill>
                          <a:srgbClr val="58585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4.85pt;height:846.2pt;width:208.8pt;z-index:-251708416;v-text-anchor:middle;mso-width-relative:page;mso-height-relative:page;" fillcolor="#58585A" filled="t" stroked="f" coordsize="21600,21600" o:gfxdata="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JjektwAAAAOAQAADwAA&#10;AAAAAAABACAAAAAiAAAAZHJzL2Rvd25yZXYueG1sUEsBAhQAFAAAAAgAh07iQMNes7bZAQAAiAMA&#10;AA4AAAAAAAAAAQAgAAAAKwEAAGRycy9lMm9Eb2MueG1sUEsFBgAAAAAGAAYAWQEAAHY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77241EF7" wp14:editId="3FC4F3AD">
                <wp:simplePos x="0" y="0"/>
                <wp:positionH relativeFrom="column">
                  <wp:posOffset>-1146810</wp:posOffset>
                </wp:positionH>
                <wp:positionV relativeFrom="paragraph">
                  <wp:posOffset>-916305</wp:posOffset>
                </wp:positionV>
                <wp:extent cx="7578090" cy="10698480"/>
                <wp:effectExtent l="0" t="0" r="3810" b="762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15" y="92710"/>
                          <a:ext cx="7578090" cy="10698480"/>
                        </a:xfrm>
                        <a:prstGeom prst="rect">
                          <a:avLst/>
                        </a:prstGeom>
                        <a:solidFill>
                          <a:srgbClr val="E8E9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3pt;margin-top:-72.15pt;height:842.4pt;width:596.7pt;z-index:-251714560;v-text-anchor:middle;mso-width-relative:page;mso-height-relative:page;" fillcolor="#E8E9EE" filled="t" stroked="f" coordsize="21600,21600" o:gfxdata="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yDyYr3QAAAA8BAAAPAAAAAAAAAAEAIAAAACIAAABkcnMvZG93bnJldi54bWxQSwECFAAU&#10;AAAACACHTuJAo8HqdF4CAACJBAAADgAAAAAAAAABACAAAAAsAQAAZHJzL2Uyb0RvYy54bWxQSwUG&#10;AAAAAAYABgBZAQAA/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1C50DB1" wp14:editId="7FAAEA9B">
                <wp:simplePos x="0" y="0"/>
                <wp:positionH relativeFrom="column">
                  <wp:posOffset>1760855</wp:posOffset>
                </wp:positionH>
                <wp:positionV relativeFrom="paragraph">
                  <wp:posOffset>7473315</wp:posOffset>
                </wp:positionV>
                <wp:extent cx="4427855" cy="1897380"/>
                <wp:effectExtent l="0" t="0" r="10795" b="762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855" cy="1897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8.65pt;margin-top:588.45pt;height:149.4pt;width:348.65pt;z-index:251602944;v-text-anchor:middle;mso-width-relative:page;mso-height-relative:page;" fillcolor="#FFFFFF [3212]" filled="t" stroked="f" coordsize="21600,21600" o:gfxdata="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1SvWj9wAAAAN&#10;AQAADwAAAAAAAAABACAAAAAiAAAAZHJzL2Rvd25yZXYueG1sUEsBAhQAFAAAAAgAh07iQHLxj0VR&#10;AgAAgAQAAA4AAAAAAAAAAQAgAAAAKwEAAGRycy9lMm9Eb2MueG1sUEsFBgAAAAAGAAYAWQEAAO4F&#10;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AF73C10" wp14:editId="59C8170A">
                <wp:simplePos x="0" y="0"/>
                <wp:positionH relativeFrom="column">
                  <wp:posOffset>1729105</wp:posOffset>
                </wp:positionH>
                <wp:positionV relativeFrom="paragraph">
                  <wp:posOffset>5171440</wp:posOffset>
                </wp:positionV>
                <wp:extent cx="3347720" cy="399415"/>
                <wp:effectExtent l="0" t="0" r="5080" b="63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42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3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7E79A" w14:textId="77777777" w:rsidR="00055605" w:rsidRDefault="009B5A32">
                              <w:pPr>
                                <w:pStyle w:val="a3"/>
                                <w:spacing w:before="0" w:beforeAutospacing="0" w:after="0" w:afterAutospacing="0" w:line="3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个人技能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Personal skills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73C10" id="组合 41" o:spid="_x0000_s1027" style="position:absolute;left:0;text-align:left;margin-left:136.15pt;margin-top:407.2pt;width:263.6pt;height:31.45pt;z-index:251666944" coordorigin="6790,1259" coordsize="5272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">
                <v:roundrect id="圆角矩形 8" o:spid="_x0000_s1028" style="position:absolute;left:6790;top:1259;width:5272;height:629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" fillcolor="#ed008c" stroked="f" strokeweight="1pt">
                  <v:stroke joinstyle="miter"/>
                </v:roundrect>
                <v:rect id="矩形 22" o:spid="_x0000_s1029" style="position:absolute;left:7035;top:1316;width:393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" filled="f" stroked="f">
                  <v:textbox style="mso-fit-shape-to-text:t">
                    <w:txbxContent>
                      <w:p w14:paraId="7D77E79A" w14:textId="77777777" w:rsidR="00055605" w:rsidRDefault="009B5A32">
                        <w:pPr>
                          <w:pStyle w:val="a3"/>
                          <w:spacing w:before="0" w:beforeAutospacing="0" w:after="0" w:afterAutospacing="0" w:line="3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个人技能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</w:rPr>
                          <w:t>Personal skills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28C3AE" wp14:editId="72E7DD5F">
                <wp:simplePos x="0" y="0"/>
                <wp:positionH relativeFrom="column">
                  <wp:posOffset>1708785</wp:posOffset>
                </wp:positionH>
                <wp:positionV relativeFrom="paragraph">
                  <wp:posOffset>5635625</wp:posOffset>
                </wp:positionV>
                <wp:extent cx="4405630" cy="153924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1785" y="6550025"/>
                          <a:ext cx="4405630" cy="153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210B2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电脑操作熟练，掌握并能熟练运用OFFICE系列办公软件。</w:t>
                            </w:r>
                          </w:p>
                          <w:p w14:paraId="0B77426D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良好的人际关系、具备较强的谈判技巧、营销策略能力。</w:t>
                            </w:r>
                          </w:p>
                          <w:p w14:paraId="793C0731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擅长大客户商务谈判、大项目运作等；能从零搭建项目团队</w:t>
                            </w:r>
                          </w:p>
                          <w:p w14:paraId="0EECDA77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良好的数据分析能力，能够通过数据作出相应策略。</w:t>
                            </w:r>
                          </w:p>
                          <w:p w14:paraId="2F85BDDB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英语能力良好，听说读写优秀</w:t>
                            </w:r>
                          </w:p>
                          <w:p w14:paraId="38D13DFF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C1驾照，能适应出差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8C3AE" id="矩形 52" o:spid="_x0000_s1030" style="position:absolute;left:0;text-align:left;margin-left:134.55pt;margin-top:443.75pt;width:346.9pt;height:121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" filled="f" stroked="f">
                <v:textbox style="mso-fit-shape-to-text:t">
                  <w:txbxContent>
                    <w:p w14:paraId="32F210B2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电脑操作熟练，掌握并能熟练运用OFFICE系列办公软件。</w:t>
                      </w:r>
                    </w:p>
                    <w:p w14:paraId="0B77426D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良好的人际关系、具备较强的谈判技巧、营销策略能力。</w:t>
                      </w:r>
                    </w:p>
                    <w:p w14:paraId="793C0731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擅长大客户商务谈判、大项目运作等；能从零搭建项目团队</w:t>
                      </w:r>
                    </w:p>
                    <w:p w14:paraId="0EECDA77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良好的数据分析能力，能够通过数据作出相应策略。</w:t>
                      </w:r>
                    </w:p>
                    <w:p w14:paraId="2F85BDDB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英语能力良好，听说读写优秀</w:t>
                      </w:r>
                    </w:p>
                    <w:p w14:paraId="38D13DFF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C1驾照，能适应出差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248CC2" wp14:editId="4938C312">
                <wp:simplePos x="0" y="0"/>
                <wp:positionH relativeFrom="column">
                  <wp:posOffset>1730375</wp:posOffset>
                </wp:positionH>
                <wp:positionV relativeFrom="paragraph">
                  <wp:posOffset>5175250</wp:posOffset>
                </wp:positionV>
                <wp:extent cx="4427220" cy="2108200"/>
                <wp:effectExtent l="0" t="0" r="11430" b="63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3375" y="6089650"/>
                          <a:ext cx="4427220" cy="210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25pt;margin-top:407.5pt;height:166pt;width:348.6pt;z-index:251658240;v-text-anchor:middle;mso-width-relative:page;mso-height-relative:page;" fillcolor="#FFFFFF [3212]" filled="t" stroked="f" coordsize="21600,21600" o:gfxdata="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ooL1/tsAAAAMAQAADwAAAAAAAAABACAAAAAiAAAAZHJzL2Rvd25yZXYueG1sUEsBAhQAFAAA&#10;AAgAh07iQNkpV5VeAgAAjAQAAA4AAAAAAAAAAQAgAAAAKgEAAGRycy9lMm9Eb2MueG1sUEsFBgAA&#10;AAAGAAYAWQEAAPo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A06627" wp14:editId="217BAD21">
                <wp:simplePos x="0" y="0"/>
                <wp:positionH relativeFrom="column">
                  <wp:posOffset>1727835</wp:posOffset>
                </wp:positionH>
                <wp:positionV relativeFrom="paragraph">
                  <wp:posOffset>-638175</wp:posOffset>
                </wp:positionV>
                <wp:extent cx="4427220" cy="5474335"/>
                <wp:effectExtent l="0" t="0" r="11430" b="1206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0835" y="220980"/>
                          <a:ext cx="4427220" cy="5474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05pt;margin-top:-50.25pt;height:431.05pt;width:348.6pt;z-index:251658240;v-text-anchor:middle;mso-width-relative:page;mso-height-relative:page;" fillcolor="#FFFFFF [3212]" filled="t" stroked="f" coordsize="21600,21600" o:gfxdata="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vW2DydsAAAAMAQAADwAAAAAAAAABACAAAAAiAAAAZHJzL2Rvd25yZXYueG1sUEsBAhQAFAAAAAgA&#10;h07iQAD+XSdbAgAAiwQAAA4AAAAAAAAAAQAgAAAAKgEAAGRycy9lMm9Eb2MueG1sUEsFBgAAAAAG&#10;AAYAWQEAAPc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0AD7EFE" wp14:editId="3AED8BFF">
                <wp:simplePos x="0" y="0"/>
                <wp:positionH relativeFrom="column">
                  <wp:posOffset>1729105</wp:posOffset>
                </wp:positionH>
                <wp:positionV relativeFrom="paragraph">
                  <wp:posOffset>-639445</wp:posOffset>
                </wp:positionV>
                <wp:extent cx="3347720" cy="399415"/>
                <wp:effectExtent l="0" t="0" r="5080" b="63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39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0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5B71A7" w14:textId="77777777" w:rsidR="00055605" w:rsidRDefault="009B5A32">
                              <w:pPr>
                                <w:pStyle w:val="a3"/>
                                <w:spacing w:before="0" w:beforeAutospacing="0" w:after="0" w:afterAutospacing="0" w:line="3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工作经验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D7EFE" id="组合 38" o:spid="_x0000_s1031" style="position:absolute;left:0;text-align:left;margin-left:136.15pt;margin-top:-50.35pt;width:263.6pt;height:31.45pt;z-index:251665920" coordorigin="6790,1259" coordsize="5272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">
                <v:roundrect id="圆角矩形 8" o:spid="_x0000_s1032" style="position:absolute;left:6790;top:1259;width:5272;height:629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" fillcolor="#ed008c" stroked="f" strokeweight="1pt">
                  <v:stroke joinstyle="miter"/>
                </v:roundrect>
                <v:rect id="矩形 22" o:spid="_x0000_s1033" style="position:absolute;left:7035;top:1316;width:393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" filled="f" stroked="f">
                  <v:textbox style="mso-fit-shape-to-text:t">
                    <w:txbxContent>
                      <w:p w14:paraId="275B71A7" w14:textId="77777777" w:rsidR="00055605" w:rsidRDefault="009B5A32">
                        <w:pPr>
                          <w:pStyle w:val="a3"/>
                          <w:spacing w:before="0" w:beforeAutospacing="0" w:after="0" w:afterAutospacing="0" w:line="3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工作经验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</w:rPr>
                          <w:t>Work experience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20988B" wp14:editId="6B88DD57">
                <wp:simplePos x="0" y="0"/>
                <wp:positionH relativeFrom="column">
                  <wp:posOffset>1903095</wp:posOffset>
                </wp:positionH>
                <wp:positionV relativeFrom="paragraph">
                  <wp:posOffset>-103505</wp:posOffset>
                </wp:positionV>
                <wp:extent cx="4138930" cy="481330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6095" y="755650"/>
                          <a:ext cx="4138930" cy="4813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13B4A4" w14:textId="57279D23" w:rsidR="00055605" w:rsidRDefault="009B5A32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 xml:space="preserve">星海城（广州）贸易有限公司                    </w:t>
                            </w:r>
                            <w:r w:rsidR="0004201C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>.06-至今</w:t>
                            </w:r>
                          </w:p>
                          <w:p w14:paraId="6505DA68" w14:textId="77777777" w:rsidR="00055605" w:rsidRDefault="009B5A32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A"/>
                                <w:kern w:val="24"/>
                                <w:sz w:val="21"/>
                                <w:szCs w:val="21"/>
                              </w:rPr>
                              <w:t>大区经理（BD）</w:t>
                            </w:r>
                          </w:p>
                          <w:p w14:paraId="2C98B806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spacing w:beforeLines="80" w:before="192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参与公司每年BD市场的战略规划，负责大客户商务合作谈判。</w:t>
                            </w:r>
                          </w:p>
                          <w:p w14:paraId="79D89BC3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根据公司的发展需要，确定公司的商务拓展计划，并公司内部完成沟通并确认。</w:t>
                            </w:r>
                          </w:p>
                          <w:p w14:paraId="05DC8307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负责各大经济贸易生意开发规划，新经销商的开发及维护。</w:t>
                            </w:r>
                          </w:p>
                          <w:p w14:paraId="779B4854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独立负责目标客户和战略合作客户的前期联系、客户资料收集、跟踪联系、市场考察、开发洽谈工作。</w:t>
                            </w:r>
                          </w:p>
                          <w:p w14:paraId="1B32C5D7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分析公司项目的利润模式，分解销售指标并完成计划。</w:t>
                            </w:r>
                          </w:p>
                          <w:p w14:paraId="05DC7E62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经销商进销存管理，策划区域开发计划及方案并进行实施。</w:t>
                            </w:r>
                          </w:p>
                          <w:p w14:paraId="76E92EB2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根据月度、季度、年度数据进行SWOT分析，研究市场竞争对手促销模式及效果。</w:t>
                            </w:r>
                          </w:p>
                          <w:p w14:paraId="6AB14C3C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执行年度、季度、月度销售目标，组织区域内各项业务的有效开展与实施；</w:t>
                            </w:r>
                          </w:p>
                          <w:p w14:paraId="2EC69774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开发新经销商与谈判，提高公司市场份额。</w:t>
                            </w:r>
                          </w:p>
                          <w:p w14:paraId="13AD0812" w14:textId="77777777" w:rsidR="00055605" w:rsidRDefault="009B5A32">
                            <w:pPr>
                              <w:pStyle w:val="1"/>
                              <w:tabs>
                                <w:tab w:val="left" w:pos="510"/>
                                <w:tab w:val="left" w:pos="1260"/>
                              </w:tabs>
                              <w:ind w:firstLineChars="0" w:firstLine="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工作业绩：</w:t>
                            </w:r>
                          </w:p>
                          <w:p w14:paraId="701B6697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有较好的人脉资源，较强的BD拓展能力，有良好严谨的做事风格。</w:t>
                            </w:r>
                          </w:p>
                          <w:p w14:paraId="663B96B4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负责福建省、湖北省、江西省、湖南省、河南省、陕西省、上海区域开发共完成销量1000万。</w:t>
                            </w:r>
                          </w:p>
                          <w:p w14:paraId="17116E4E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  <w:tab w:val="left" w:pos="1260"/>
                              </w:tabs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超额完成公司市场份额目标，积累优质客户。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0988B" id="矩形 28" o:spid="_x0000_s1034" style="position:absolute;left:0;text-align:left;margin-left:149.85pt;margin-top:-8.15pt;width:325.9pt;height:37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" filled="f" stroked="f">
                <v:textbox style="mso-fit-shape-to-text:t">
                  <w:txbxContent>
                    <w:p w14:paraId="4E13B4A4" w14:textId="57279D23" w:rsidR="00055605" w:rsidRDefault="009B5A32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 xml:space="preserve">星海城（广州）贸易有限公司                    </w:t>
                      </w:r>
                      <w:r w:rsidR="0004201C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>.06-至今</w:t>
                      </w:r>
                    </w:p>
                    <w:p w14:paraId="6505DA68" w14:textId="77777777" w:rsidR="00055605" w:rsidRDefault="009B5A32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A"/>
                          <w:kern w:val="24"/>
                          <w:sz w:val="21"/>
                          <w:szCs w:val="21"/>
                        </w:rPr>
                        <w:t>大区经理（BD）</w:t>
                      </w:r>
                    </w:p>
                    <w:p w14:paraId="2C98B806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spacing w:beforeLines="80" w:before="192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参与公司每年BD市场的战略规划，负责大客户商务合作谈判。</w:t>
                      </w:r>
                    </w:p>
                    <w:p w14:paraId="79D89BC3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根据公司的发展需要，确定公司的商务拓展计划，并公司内部完成沟通并确认。</w:t>
                      </w:r>
                    </w:p>
                    <w:p w14:paraId="05DC8307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负责各大经济贸易生意开发规划，新经销商的开发及维护。</w:t>
                      </w:r>
                    </w:p>
                    <w:p w14:paraId="779B4854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独立负责目标客户和战略合作客户的前期联系、客户资料收集、跟踪联系、市场考察、开发洽谈工作。</w:t>
                      </w:r>
                    </w:p>
                    <w:p w14:paraId="1B32C5D7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分析公司项目的利润模式，分解销售指标并完成计划。</w:t>
                      </w:r>
                    </w:p>
                    <w:p w14:paraId="05DC7E62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经销商进销存管理，策划区域开发计划及方案并进行实施。</w:t>
                      </w:r>
                    </w:p>
                    <w:p w14:paraId="76E92EB2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根据月度、季度、年度数据进行SWOT分析，研究市场竞争对手促销模式及效果。</w:t>
                      </w:r>
                    </w:p>
                    <w:p w14:paraId="6AB14C3C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执行年度、季度、月度销售目标，组织区域内各项业务的有效开展与实施；</w:t>
                      </w:r>
                    </w:p>
                    <w:p w14:paraId="2EC69774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开发新经销商与谈判，提高公司市场份额。</w:t>
                      </w:r>
                    </w:p>
                    <w:p w14:paraId="13AD0812" w14:textId="77777777" w:rsidR="00055605" w:rsidRDefault="009B5A32">
                      <w:pPr>
                        <w:pStyle w:val="1"/>
                        <w:tabs>
                          <w:tab w:val="left" w:pos="510"/>
                          <w:tab w:val="left" w:pos="1260"/>
                        </w:tabs>
                        <w:ind w:firstLineChars="0" w:firstLine="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工作业绩：</w:t>
                      </w:r>
                    </w:p>
                    <w:p w14:paraId="701B6697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有较好的人脉资源，较强的BD拓展能力，有良好严谨的做事风格。</w:t>
                      </w:r>
                    </w:p>
                    <w:p w14:paraId="663B96B4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负责福建省、湖北省、江西省、湖南省、河南省、陕西省、上海区域开发共完成销量1000万。</w:t>
                      </w:r>
                    </w:p>
                    <w:p w14:paraId="17116E4E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  <w:tab w:val="left" w:pos="1260"/>
                        </w:tabs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超额完成公司市场份额目标，积累优质客户。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A0526E" wp14:editId="2D8741AB">
                <wp:simplePos x="0" y="0"/>
                <wp:positionH relativeFrom="column">
                  <wp:posOffset>1708785</wp:posOffset>
                </wp:positionH>
                <wp:positionV relativeFrom="paragraph">
                  <wp:posOffset>8084820</wp:posOffset>
                </wp:positionV>
                <wp:extent cx="4502150" cy="10566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0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2360C7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五年经销商开发管理经验，有传统行业及新兴销售渠道开发经验。</w:t>
                            </w:r>
                          </w:p>
                          <w:p w14:paraId="0844786E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能够独立完成项目的策划、开发与实施及促销计划的评估和改进。</w:t>
                            </w:r>
                          </w:p>
                          <w:p w14:paraId="45CCC809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敏锐的市场洞察能力，应变能力，谈判技巧。</w:t>
                            </w:r>
                          </w:p>
                          <w:p w14:paraId="5C22E453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团队组织能力，快速开发经销商资源的能力。</w:t>
                            </w:r>
                          </w:p>
                          <w:p w14:paraId="419E22F0" w14:textId="77777777" w:rsidR="00055605" w:rsidRDefault="009B5A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0"/>
                              </w:tabs>
                              <w:spacing w:line="380" w:lineRule="exact"/>
                              <w:ind w:left="220" w:firstLine="420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红色性格，做事有激情，有耐力。抗压能力强，抗挫折能力强。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0526E" id="矩形 6" o:spid="_x0000_s1035" style="position:absolute;left:0;text-align:left;margin-left:134.55pt;margin-top:636.6pt;width:354.5pt;height:83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" filled="f" stroked="f">
                <v:textbox style="mso-fit-shape-to-text:t">
                  <w:txbxContent>
                    <w:p w14:paraId="202360C7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五年经销商开发管理经验，有传统行业及新兴销售渠道开发经验。</w:t>
                      </w:r>
                    </w:p>
                    <w:p w14:paraId="0844786E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能够独立完成项目的策划、开发与实施及促销计划的评估和改进。</w:t>
                      </w:r>
                    </w:p>
                    <w:p w14:paraId="45CCC809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敏锐的市场洞察能力，应变能力，谈判技巧。</w:t>
                      </w:r>
                    </w:p>
                    <w:p w14:paraId="5C22E453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团队组织能力，快速开发经销商资源的能力。</w:t>
                      </w:r>
                    </w:p>
                    <w:p w14:paraId="419E22F0" w14:textId="77777777" w:rsidR="00055605" w:rsidRDefault="009B5A32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510"/>
                        </w:tabs>
                        <w:spacing w:line="380" w:lineRule="exact"/>
                        <w:ind w:left="220" w:firstLine="420"/>
                        <w:jc w:val="both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红色性格，做事有激情，有耐力。抗压能力强，抗挫折能力强。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8EF12C4" wp14:editId="46AFB448">
                <wp:simplePos x="0" y="0"/>
                <wp:positionH relativeFrom="column">
                  <wp:posOffset>1729105</wp:posOffset>
                </wp:positionH>
                <wp:positionV relativeFrom="paragraph">
                  <wp:posOffset>7601585</wp:posOffset>
                </wp:positionV>
                <wp:extent cx="3347720" cy="399415"/>
                <wp:effectExtent l="0" t="0" r="5080" b="63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720" cy="399415"/>
                          <a:chOff x="6790" y="1259"/>
                          <a:chExt cx="5272" cy="629"/>
                        </a:xfrm>
                      </wpg:grpSpPr>
                      <wps:wsp>
                        <wps:cNvPr id="48" name="圆角矩形 8"/>
                        <wps:cNvSpPr/>
                        <wps:spPr>
                          <a:xfrm>
                            <a:off x="6790" y="1259"/>
                            <a:ext cx="5272" cy="62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D00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9" name="矩形 22"/>
                        <wps:cNvSpPr/>
                        <wps:spPr>
                          <a:xfrm>
                            <a:off x="7035" y="1316"/>
                            <a:ext cx="3938" cy="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C7EC16" w14:textId="77777777" w:rsidR="00055605" w:rsidRDefault="009B5A32">
                              <w:pPr>
                                <w:pStyle w:val="a3"/>
                                <w:spacing w:before="0" w:beforeAutospacing="0" w:after="0" w:afterAutospacing="0" w:line="36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/>
                                  <w:iCs/>
                                  <w:color w:val="FFFFFF"/>
                                  <w:kern w:val="24"/>
                                  <w:sz w:val="21"/>
                                  <w:szCs w:val="21"/>
                                </w:rPr>
                                <w:t>Self-evaluation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F12C4" id="组合 47" o:spid="_x0000_s1036" style="position:absolute;left:0;text-align:left;margin-left:136.15pt;margin-top:598.55pt;width:263.6pt;height:31.45pt;z-index:251658752" coordorigin="6790,1259" coordsize="5272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">
                <v:roundrect id="圆角矩形 8" o:spid="_x0000_s1037" style="position:absolute;left:6790;top:1259;width:5272;height:629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" fillcolor="#ed008c" stroked="f" strokeweight="1pt">
                  <v:stroke joinstyle="miter"/>
                </v:roundrect>
                <v:rect id="矩形 22" o:spid="_x0000_s1038" style="position:absolute;left:7035;top:1316;width:393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" filled="f" stroked="f">
                  <v:textbox style="mso-fit-shape-to-text:t">
                    <w:txbxContent>
                      <w:p w14:paraId="5BC7EC16" w14:textId="77777777" w:rsidR="00055605" w:rsidRDefault="009B5A32">
                        <w:pPr>
                          <w:pStyle w:val="a3"/>
                          <w:spacing w:before="0" w:beforeAutospacing="0" w:after="0" w:afterAutospacing="0" w:line="36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自我评价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/>
                            <w:iCs/>
                            <w:color w:val="FFFFFF"/>
                            <w:kern w:val="24"/>
                            <w:sz w:val="21"/>
                            <w:szCs w:val="21"/>
                          </w:rPr>
                          <w:t>Self-evaluation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A40825" wp14:editId="78D9530C">
                <wp:simplePos x="0" y="0"/>
                <wp:positionH relativeFrom="column">
                  <wp:posOffset>-919480</wp:posOffset>
                </wp:positionH>
                <wp:positionV relativeFrom="paragraph">
                  <wp:posOffset>8552180</wp:posOffset>
                </wp:positionV>
                <wp:extent cx="2216150" cy="751840"/>
                <wp:effectExtent l="0" t="0" r="0" b="0"/>
                <wp:wrapNone/>
                <wp:docPr id="1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B3836C" w14:textId="77777777" w:rsidR="00055605" w:rsidRDefault="009B5A32">
                            <w:pPr>
                              <w:pStyle w:val="a3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邮箱 Mailbox</w:t>
                            </w:r>
                          </w:p>
                          <w:p w14:paraId="45C580FA" w14:textId="58A40E29" w:rsidR="00055605" w:rsidRDefault="00A3164B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xxx@qq.com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A40825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39" type="#_x0000_t202" style="position:absolute;left:0;text-align:left;margin-left:-72.4pt;margin-top:673.4pt;width:174.5pt;height:59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" filled="f" stroked="f">
                <v:textbox style="mso-fit-shape-to-text:t">
                  <w:txbxContent>
                    <w:p w14:paraId="14B3836C" w14:textId="77777777" w:rsidR="00055605" w:rsidRDefault="009B5A32">
                      <w:pPr>
                        <w:pStyle w:val="a3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邮箱 Mailbox</w:t>
                      </w:r>
                    </w:p>
                    <w:p w14:paraId="45C580FA" w14:textId="58A40E29" w:rsidR="00055605" w:rsidRDefault="00A3164B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xxx@qq.com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53EADF" wp14:editId="62663C0F">
                <wp:simplePos x="0" y="0"/>
                <wp:positionH relativeFrom="column">
                  <wp:posOffset>-919480</wp:posOffset>
                </wp:positionH>
                <wp:positionV relativeFrom="paragraph">
                  <wp:posOffset>6544310</wp:posOffset>
                </wp:positionV>
                <wp:extent cx="2216150" cy="751840"/>
                <wp:effectExtent l="0" t="0" r="0" b="0"/>
                <wp:wrapNone/>
                <wp:docPr id="3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349A2C" w14:textId="77777777" w:rsidR="00055605" w:rsidRDefault="009B5A32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现居住址 Residence</w:t>
                            </w:r>
                          </w:p>
                          <w:p w14:paraId="130B2FD4" w14:textId="77777777" w:rsidR="00055605" w:rsidRDefault="009B5A3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广州海珠区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3EADF" id="_x0000_s1040" type="#_x0000_t202" style="position:absolute;left:0;text-align:left;margin-left:-72.4pt;margin-top:515.3pt;width:174.5pt;height:59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" filled="f" stroked="f">
                <v:textbox style="mso-fit-shape-to-text:t">
                  <w:txbxContent>
                    <w:p w14:paraId="0E349A2C" w14:textId="77777777" w:rsidR="00055605" w:rsidRDefault="009B5A32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现居住址 Residence</w:t>
                      </w:r>
                    </w:p>
                    <w:p w14:paraId="130B2FD4" w14:textId="77777777" w:rsidR="00055605" w:rsidRDefault="009B5A3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广州海珠区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1AFD7E" wp14:editId="317B8FC9">
                <wp:simplePos x="0" y="0"/>
                <wp:positionH relativeFrom="column">
                  <wp:posOffset>-919480</wp:posOffset>
                </wp:positionH>
                <wp:positionV relativeFrom="paragraph">
                  <wp:posOffset>5565775</wp:posOffset>
                </wp:positionV>
                <wp:extent cx="2216150" cy="751840"/>
                <wp:effectExtent l="0" t="0" r="0" b="0"/>
                <wp:wrapNone/>
                <wp:docPr id="1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02A46C" w14:textId="77777777" w:rsidR="00055605" w:rsidRDefault="009B5A32">
                            <w:pPr>
                              <w:pStyle w:val="a3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婚姻状况 Marital status</w:t>
                            </w:r>
                          </w:p>
                          <w:p w14:paraId="556A9A00" w14:textId="77777777" w:rsidR="00055605" w:rsidRDefault="009B5A3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未婚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AFD7E" id="_x0000_s1041" type="#_x0000_t202" style="position:absolute;left:0;text-align:left;margin-left:-72.4pt;margin-top:438.25pt;width:174.5pt;height:59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" filled="f" stroked="f">
                <v:textbox style="mso-fit-shape-to-text:t">
                  <w:txbxContent>
                    <w:p w14:paraId="5902A46C" w14:textId="77777777" w:rsidR="00055605" w:rsidRDefault="009B5A32">
                      <w:pPr>
                        <w:pStyle w:val="a3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婚姻状况 Marital status</w:t>
                      </w:r>
                    </w:p>
                    <w:p w14:paraId="556A9A00" w14:textId="77777777" w:rsidR="00055605" w:rsidRDefault="009B5A3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未婚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C47D0A8" wp14:editId="1A1CB78B">
                <wp:simplePos x="0" y="0"/>
                <wp:positionH relativeFrom="column">
                  <wp:posOffset>-919480</wp:posOffset>
                </wp:positionH>
                <wp:positionV relativeFrom="paragraph">
                  <wp:posOffset>4561840</wp:posOffset>
                </wp:positionV>
                <wp:extent cx="2216150" cy="75184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66F247" w14:textId="77777777" w:rsidR="00055605" w:rsidRDefault="009B5A32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籍贯 Place Of Origin</w:t>
                            </w:r>
                          </w:p>
                          <w:p w14:paraId="1F694CA9" w14:textId="77777777" w:rsidR="00055605" w:rsidRDefault="009B5A3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中国广州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7D0A8" id="_x0000_s1042" type="#_x0000_t202" style="position:absolute;left:0;text-align:left;margin-left:-72.4pt;margin-top:359.2pt;width:174.5pt;height:59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" filled="f" stroked="f">
                <v:textbox style="mso-fit-shape-to-text:t">
                  <w:txbxContent>
                    <w:p w14:paraId="0366F247" w14:textId="77777777" w:rsidR="00055605" w:rsidRDefault="009B5A32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籍贯 Place Of Origin</w:t>
                      </w:r>
                    </w:p>
                    <w:p w14:paraId="1F694CA9" w14:textId="77777777" w:rsidR="00055605" w:rsidRDefault="009B5A3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中国广州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BA025F" wp14:editId="2CF9DD2A">
                <wp:simplePos x="0" y="0"/>
                <wp:positionH relativeFrom="column">
                  <wp:posOffset>-919480</wp:posOffset>
                </wp:positionH>
                <wp:positionV relativeFrom="paragraph">
                  <wp:posOffset>3470275</wp:posOffset>
                </wp:positionV>
                <wp:extent cx="2216150" cy="661670"/>
                <wp:effectExtent l="0" t="0" r="0" b="0"/>
                <wp:wrapNone/>
                <wp:docPr id="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661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F29C6E" w14:textId="77777777" w:rsidR="00055605" w:rsidRDefault="009B5A32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出身日期 Date Of Birth</w:t>
                            </w:r>
                          </w:p>
                          <w:p w14:paraId="2B6808C5" w14:textId="62A0A609" w:rsidR="00055605" w:rsidRDefault="0004201C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20xx.01.03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A025F" id="_x0000_s1043" type="#_x0000_t202" style="position:absolute;left:0;text-align:left;margin-left:-72.4pt;margin-top:273.25pt;width:174.5pt;height:52.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" filled="f" stroked="f">
                <v:textbox>
                  <w:txbxContent>
                    <w:p w14:paraId="39F29C6E" w14:textId="77777777" w:rsidR="00055605" w:rsidRDefault="009B5A32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出身日期 Date Of Birth</w:t>
                      </w:r>
                    </w:p>
                    <w:p w14:paraId="2B6808C5" w14:textId="62A0A609" w:rsidR="00055605" w:rsidRDefault="0004201C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20xx.01.03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8A66842" wp14:editId="72FA50D7">
                <wp:simplePos x="0" y="0"/>
                <wp:positionH relativeFrom="column">
                  <wp:posOffset>-919480</wp:posOffset>
                </wp:positionH>
                <wp:positionV relativeFrom="paragraph">
                  <wp:posOffset>2431415</wp:posOffset>
                </wp:positionV>
                <wp:extent cx="2216150" cy="608965"/>
                <wp:effectExtent l="0" t="0" r="0" b="0"/>
                <wp:wrapNone/>
                <wp:docPr id="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608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59C7AA" w14:textId="77777777" w:rsidR="00055605" w:rsidRDefault="009B5A32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姓名 Name</w:t>
                            </w:r>
                          </w:p>
                          <w:p w14:paraId="3B4D8F76" w14:textId="5DDD255D" w:rsidR="00055605" w:rsidRDefault="00B8030F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66842" id="_x0000_s1044" type="#_x0000_t202" style="position:absolute;left:0;text-align:left;margin-left:-72.4pt;margin-top:191.45pt;width:174.5pt;height:47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" filled="f" stroked="f">
                <v:textbox>
                  <w:txbxContent>
                    <w:p w14:paraId="1C59C7AA" w14:textId="77777777" w:rsidR="00055605" w:rsidRDefault="009B5A32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姓名 Name</w:t>
                      </w:r>
                    </w:p>
                    <w:p w14:paraId="3B4D8F76" w14:textId="5DDD255D" w:rsidR="00055605" w:rsidRDefault="00B8030F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FC3009" wp14:editId="70CB7A58">
                <wp:simplePos x="0" y="0"/>
                <wp:positionH relativeFrom="column">
                  <wp:posOffset>-919480</wp:posOffset>
                </wp:positionH>
                <wp:positionV relativeFrom="paragraph">
                  <wp:posOffset>7548245</wp:posOffset>
                </wp:positionV>
                <wp:extent cx="2216150" cy="751840"/>
                <wp:effectExtent l="0" t="0" r="0" b="0"/>
                <wp:wrapNone/>
                <wp:docPr id="1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747A18" w14:textId="77777777" w:rsidR="00055605" w:rsidRDefault="009B5A32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</w:rPr>
                              <w:t>电话 Telephone</w:t>
                            </w:r>
                          </w:p>
                          <w:p w14:paraId="6C7C93A1" w14:textId="6CE9E54B" w:rsidR="00055605" w:rsidRDefault="009B5A32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159 </w:t>
                            </w:r>
                            <w:r w:rsidR="00481BEE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5876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C3009" id="_x0000_s1045" type="#_x0000_t202" style="position:absolute;left:0;text-align:left;margin-left:-72.4pt;margin-top:594.35pt;width:174.5pt;height:59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" filled="f" stroked="f">
                <v:textbox style="mso-fit-shape-to-text:t">
                  <w:txbxContent>
                    <w:p w14:paraId="01747A18" w14:textId="77777777" w:rsidR="00055605" w:rsidRDefault="009B5A32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2F2F2" w:themeColor="background1" w:themeShade="F2"/>
                          <w:kern w:val="24"/>
                          <w:sz w:val="21"/>
                          <w:szCs w:val="21"/>
                        </w:rPr>
                        <w:t>电话 Telephone</w:t>
                      </w:r>
                    </w:p>
                    <w:p w14:paraId="6C7C93A1" w14:textId="6CE9E54B" w:rsidR="00055605" w:rsidRDefault="009B5A32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159 </w:t>
                      </w:r>
                      <w:r w:rsidR="00481BEE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5876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055605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B6BF" w14:textId="77777777" w:rsidR="007214B3" w:rsidRDefault="007214B3" w:rsidP="0004201C">
      <w:r>
        <w:separator/>
      </w:r>
    </w:p>
  </w:endnote>
  <w:endnote w:type="continuationSeparator" w:id="0">
    <w:p w14:paraId="375D25C3" w14:textId="77777777" w:rsidR="007214B3" w:rsidRDefault="007214B3" w:rsidP="0004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dobe 黑体 Std R">
    <w:altName w:val="微软雅黑"/>
    <w:panose1 w:val="000000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024D" w14:textId="77777777" w:rsidR="007214B3" w:rsidRDefault="007214B3" w:rsidP="0004201C">
      <w:r>
        <w:separator/>
      </w:r>
    </w:p>
  </w:footnote>
  <w:footnote w:type="continuationSeparator" w:id="0">
    <w:p w14:paraId="686FC25A" w14:textId="77777777" w:rsidR="007214B3" w:rsidRDefault="007214B3" w:rsidP="00042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C95A6"/>
    <w:multiLevelType w:val="singleLevel"/>
    <w:tmpl w:val="596C95A6"/>
    <w:lvl w:ilvl="0">
      <w:start w:val="1"/>
      <w:numFmt w:val="bullet"/>
      <w:lvlText w:val="-"/>
      <w:lvlJc w:val="left"/>
      <w:pPr>
        <w:ind w:left="420" w:hanging="420"/>
      </w:pPr>
      <w:rPr>
        <w:rFonts w:ascii="Adobe 黑体 Std R" w:eastAsia="Adobe 黑体 Std R" w:hAnsi="Adobe 黑体 Std R" w:cs="Adobe 黑体 Std R" w:hint="default"/>
      </w:rPr>
    </w:lvl>
  </w:abstractNum>
  <w:num w:numId="1" w16cid:durableId="78527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1E37A9"/>
    <w:rsid w:val="00011CB1"/>
    <w:rsid w:val="0004201C"/>
    <w:rsid w:val="00055605"/>
    <w:rsid w:val="00093AF9"/>
    <w:rsid w:val="000A55A2"/>
    <w:rsid w:val="00345E38"/>
    <w:rsid w:val="003956EE"/>
    <w:rsid w:val="00481BEE"/>
    <w:rsid w:val="004E32A3"/>
    <w:rsid w:val="007214B3"/>
    <w:rsid w:val="009B5A32"/>
    <w:rsid w:val="009E0CED"/>
    <w:rsid w:val="00A3164B"/>
    <w:rsid w:val="00B8030F"/>
    <w:rsid w:val="00BB48D7"/>
    <w:rsid w:val="00F95C58"/>
    <w:rsid w:val="05DE3D3E"/>
    <w:rsid w:val="1D8F6768"/>
    <w:rsid w:val="23680147"/>
    <w:rsid w:val="23814160"/>
    <w:rsid w:val="2B685ACE"/>
    <w:rsid w:val="2BE73786"/>
    <w:rsid w:val="2C946BF5"/>
    <w:rsid w:val="2D0B7F05"/>
    <w:rsid w:val="2DCE7D5A"/>
    <w:rsid w:val="31EA7E11"/>
    <w:rsid w:val="331E37A9"/>
    <w:rsid w:val="35633A74"/>
    <w:rsid w:val="35A631E9"/>
    <w:rsid w:val="3C1B61CA"/>
    <w:rsid w:val="401B2C2C"/>
    <w:rsid w:val="40D81DAF"/>
    <w:rsid w:val="49E23B29"/>
    <w:rsid w:val="4C8C611F"/>
    <w:rsid w:val="4D410C1A"/>
    <w:rsid w:val="51143B2E"/>
    <w:rsid w:val="521A377B"/>
    <w:rsid w:val="52D3076A"/>
    <w:rsid w:val="5941603F"/>
    <w:rsid w:val="61572604"/>
    <w:rsid w:val="63BA2BEF"/>
    <w:rsid w:val="67F81717"/>
    <w:rsid w:val="6D4C4099"/>
    <w:rsid w:val="71405BAA"/>
    <w:rsid w:val="75FB10D5"/>
    <w:rsid w:val="7D4156DA"/>
    <w:rsid w:val="7DC5172C"/>
    <w:rsid w:val="7E2E66D1"/>
    <w:rsid w:val="7E931690"/>
    <w:rsid w:val="7F90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03288D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420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4201C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20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420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8041;&#22806;&#32763;&#35793;&#31616;&#21382;&#12305;&#40575;&#31513;&#32032;&#38597;&#21830;&#21153;&#27714;&#32844;&#31616;&#21382;016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【涉外翻译简历】鹿笙素雅商务求职简历016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2017-07-15T08:43:00Z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