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ED74575" w14:textId="77777777" w:rsidR="00A96268" w:rsidRDefault="0043467F">
      <w:r>
        <w:rPr>
          <w:rFonts w:hint="eastAsia"/>
          <w:noProof/>
        </w:rPr>
        <w:drawing>
          <wp:anchor distT="0" distB="0" distL="114300" distR="114300" simplePos="0" relativeHeight="251727872" behindDoc="0" locked="0" layoutInCell="1" allowOverlap="1" wp14:anchorId="12456647" wp14:editId="0B7165B9">
            <wp:simplePos x="0" y="0"/>
            <wp:positionH relativeFrom="column">
              <wp:posOffset>1044575</wp:posOffset>
            </wp:positionH>
            <wp:positionV relativeFrom="page">
              <wp:posOffset>2703195</wp:posOffset>
            </wp:positionV>
            <wp:extent cx="5578475" cy="1949450"/>
            <wp:effectExtent l="0" t="0" r="0" b="0"/>
            <wp:wrapNone/>
            <wp:docPr id="41" name="图片 4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图片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8475" cy="1949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inline distT="0" distB="0" distL="114300" distR="114300" wp14:anchorId="185818F7" wp14:editId="06C27C66">
            <wp:extent cx="7607300" cy="10681970"/>
            <wp:effectExtent l="0" t="0" r="12700" b="5080"/>
            <wp:docPr id="40" name="图片 40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图片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68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07EE2" w14:textId="77777777" w:rsidR="00A96268" w:rsidRDefault="00A96268">
      <w:pPr>
        <w:sectPr w:rsidR="00A96268">
          <w:pgSz w:w="11906" w:h="16838"/>
          <w:pgMar w:top="0" w:right="0" w:bottom="0" w:left="0" w:header="851" w:footer="992" w:gutter="0"/>
          <w:cols w:space="720"/>
          <w:docGrid w:type="lines" w:linePitch="312"/>
        </w:sectPr>
      </w:pPr>
    </w:p>
    <w:p w14:paraId="696074CC" w14:textId="77777777" w:rsidR="00A96268" w:rsidRDefault="0043467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E2AFF29" wp14:editId="028BCB3F">
                <wp:simplePos x="0" y="0"/>
                <wp:positionH relativeFrom="column">
                  <wp:posOffset>7620</wp:posOffset>
                </wp:positionH>
                <wp:positionV relativeFrom="paragraph">
                  <wp:posOffset>635</wp:posOffset>
                </wp:positionV>
                <wp:extent cx="7661910" cy="10817860"/>
                <wp:effectExtent l="0" t="0" r="15240" b="2540"/>
                <wp:wrapNone/>
                <wp:docPr id="30" name="文本框 1" descr="未标题-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61910" cy="10817860"/>
                        </a:xfrm>
                        <a:prstGeom prst="rect">
                          <a:avLst/>
                        </a:prstGeom>
                        <a:blipFill rotWithShape="0">
                          <a:blip r:embed="rId9"/>
                          <a:stretch>
                            <a:fillRect/>
                          </a:stretch>
                        </a:blipFill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1D83A9D4" w14:textId="77777777" w:rsidR="00A96268" w:rsidRDefault="00A96268"/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type w14:anchorId="6E2AFF29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alt="未标题-2" style="position:absolute;left:0;text-align:left;margin-left:.6pt;margin-top:.05pt;width:603.3pt;height:851.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Q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f/0d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L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T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f/1N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X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W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f/19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D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R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/0t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P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U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f/1d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b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X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f/0N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H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S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f/09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T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V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f/1t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f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Q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f/0d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L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T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/1N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X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W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f/&#10;19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D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R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f/0t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P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U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1d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b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X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f/0N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H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S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09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T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V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f/1t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f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Q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f/0d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L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T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f/1N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X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W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19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D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R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f/0t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P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U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f/1d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b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X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f/0N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H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S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/09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T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V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f/1t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f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Q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f/0d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L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T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f/1N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X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W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f/19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D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R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f/0t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P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U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/1d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b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X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f/&#10;0N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H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S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f/09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T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V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1t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f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Q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f/0d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L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T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1N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X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W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f/19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D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R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f/0t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P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U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f/1d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b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X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0N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H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S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f/09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T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V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f/1t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f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Q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f/0d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L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T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/1N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X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W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f/19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D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R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f/0t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P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U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f/1d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b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X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f/0N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H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S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f/09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T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V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/1t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f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Q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f/&#10;0d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L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T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f/1N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X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W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19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D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R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f/0t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P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U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1d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b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X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f/0N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H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S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f/09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T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V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f/1t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f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Q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0d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L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T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f/1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X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W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f/19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D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R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f/0t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P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U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/1d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b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X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f/0N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H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S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f/09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T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V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f/1t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f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Q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f/0d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L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T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f/1N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X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W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/19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D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R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f/&#10;0t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P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U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f/1d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b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X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0N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H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S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f/09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T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V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1t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f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Q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f/0d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L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T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f/1N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X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W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f/19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D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R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0t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P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U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f/1d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b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X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f/0N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H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S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f/09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T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V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/1t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f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Q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f/0d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L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T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f/1N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X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W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f/19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D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R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f/0t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P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U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f/1d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b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X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/0N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H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S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f/&#10;09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T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V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f/1t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f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Q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0d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L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T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f/1N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X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W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19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D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R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f/0t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P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U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f/1d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b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X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f/0N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H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S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09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T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V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f/1t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f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Q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f/0d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L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T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f/1N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X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W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/19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D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R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f/0t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P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U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f/1d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b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X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xu3+p/wB5Hv3X&#10;uvNq/s/8b/3n37r3XvX/ALT/ALz7917rl7917r3v3Xuve/de697917r3v3Xuve/de697917r3v3X&#10;uve/de697917r3v3Xuv/0N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H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S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f/09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T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V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H9+691x9p+t9eZlX8n37r3XXkX+o/wBv73469a69&#10;5F/qP9v79469e656tXN7/j+nt/r3Xvfuvde9+691mT9I/wBj/vfv3XuuXv3Xuve/de6//9b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xf8A&#10;Sf8AYf737917rD7917rMn6R/sf8Ae/fuvdN1WPS3++/r72erswC06LR27lPt8ZOmvn925/r710Hb&#10;xqt8/wDiug96kxLV24UrdH6/F/t7+/dN2SEN9n+z0dWmp/t1T/aPz9fz790IV+HrNUL5I+PfurdS&#10;YV0w6E+vNv8AfH37r3Xm1f7H/ar/AE9+691yXVzp/wBj9P8Aiffuvddtp/5D4vb37r3XNP0j/Y/7&#10;37917rl7917r3v3Xuve/de697917r3v3Xuve/de697917r3v3Xuve/de697917r/1d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cX/AEn/AGH+9+/de6w+/de6zJ+kf7H/AHv37r3UCr/S3++/J9+PVHOK&#10;dEm7ernmmq6NPzf37oNXpqT/AKvToV+ncItPQ0FZo/X4/fvLoxtEpn/V59GF1erRfi9rcfS9re/d&#10;G/XtXq0X4va3H0va3v3XupifpH+x/wB79+691h9+691yUaib3/437917rt/r/sP+J9+691zT9I/2&#10;P+9+/de65e/de697917r3v3Xuve/de697917r3v3Xuve/de697917r3v3Xuve/de6//W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WOX9B/3349+6916L9A/wB9+Pfuvde/3Z/v&#10;v9T7917pK7kv9o/9fx/xHv3VW+HokWTUtuypN/r4/wDe/e+g3f8AxH/V6dG12GunHUXHHkj966NY&#10;fi6EOVebf7C/+8j37pe3w9Zof0f7E+/dW6lp+kf7H/e/fuvdYffuvdeXT/sP9pt9ffuvdc21f8gc&#10;Wt7917rmn6R/sf8Ae/fuvdcvfuvde9+691737r3Xvfuvde9+691737r3Xvfuvde9+691737r3Xvf&#10;uvdf/9D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WOX9B/3349+6916L9A/wB9+Pfuvde/3Z/vv9T7&#10;917pJ7l/4Cv/AK3/ABHv3l1Zv7L/AFevRLof+P6qv+WsP+9+/dBNv7To620/+LTB/wAHP+9D37z6&#10;EkPw9PR/zy/7D37pQ3xdSffuq9e9+691737r3XvfuvdZl1f2v+N/7x7917rl7917r3v3Xuve/de6&#10;97917r3v3Xuve/de697917r3v3Xuve/de697917r3v3Xuv/U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jl/Qf99+Pfuvdei/QP8Affj37r3Xv92f77/U+/de6Se5f+Ar/wCt/wAR795dWb+y/wBXr0S+&#10;P/j+ar/lrD/vftT0Ez/af6vTo6u0/wDi0wf8HP8AvQ9pvPoSQ/D09H/PL/sPfulDfF1J9+6r1737&#10;r3Xvfuvde9+691mUEfU8f09+691y9+691737r3Xvfuvde9+691737r3Xvfuvde9+691737r3Xvfu&#10;vde9+691737r3X//1d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Y5f0H/ffj37r3Xov0D/AH349+69&#10;17/dn++/1Pv3XuknuX/gK/8Arf8AEe/eXVm/sv8AV69Evj/4/mq/5aw/737U9BM/2n+r06OrtP8A&#10;4tMH/Bz/AL0Pabz6EkPw9PR/zy/7D37pQ3xdSffuq9e9+691737r3XvfuvdZl0/2f+N/7z7917rl&#10;7917r3v3Xuve/de697917r3v3Xuve/de697917r3v3Xuve/de697917r3v3Xuv/W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jl/Qf99+Pfuvdei/QP8Affj37r3Xv92f77/U+/de6Se5f+Ar/wCt/wAR&#10;795dWb+y/wBXr0S+P/j+ar/lrD/vftT0Ez/af6vTo6m0v+LRB/y0b/ex7TefQkh+Hp7P+eX/AGHv&#10;3Shvi6k+/dV697917r3v3Xuve/de65rp/P1/x+nv3Xusvv3Xuve/de697917r3v3Xuve/de69791&#10;7r3v3Xuve/de697917r3v3Xuve/de6//19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Y5f0H/ffj37&#10;r3Xov0D/AH349+6917/dn++/1Pv3XuknuX/gK/8Arf8AEe/eXVm/sv8AV69Evj/4/mq/5aw/737U&#10;9BM/2n+r06OrtP8A4tMH/Bz/AL0Pabz6EkPw9PR/zy/7D37pQ3xdSffuq9e9+691737r3XvfuvdZ&#10;lbV/r+/de65e/de697917r3v3Xuve/de697917r3v3Xuve/de697917r3v3Xuve/de697917r//Q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Fm024vf37r3XBmv&#10;wPp/vfv3XuuSfT/Y/wDEe/de65+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iZbcj6f717917rmn6R/sf8Ae/fuvdc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Fl1W5tb37r3WPQ39P95Hv3Xus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cda/1/3g+/de65e/de64n9S/7H/evfuvdc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cWXVbm1vfuvdeVdN+b39+691y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cda/1/3g+661691yv79rXr3Xvduvde9+691737r3XEsB9ffuvde1r/X/AHg+/de65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xZtNuL39+6917V6L/n/AHwv7917&#10;qP7T9b65q1v9b37r3XLWP8f949+6917n/UD/AG49+6913rX+v+8H37r3XBmv/re/de64e/de6zJ+&#10;kf7H/e/fuvdZPajrX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RPtp2pjrY6iSfUf63/E+y9j5da6w&#10;kW91Vgw6f6l+7g16T9c1bV/r+1nVusntR1rr3v3Xuve/de6xs2m3F7+0/W+uCyX/AMR/UfX/AG3v&#10;3Xuueof4+9V6tpPXtQ/x9+r17Seu9Y/x/wB49qeqddqbi/v3XuuX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" stroked="f">
                <v:fill r:id="rId10" o:title="未标题-2" recolor="t" type="frame"/>
                <v:textbox inset="2.53997mm,1.27mm,2.53997mm,1.27mm">
                  <w:txbxContent>
                    <w:p w14:paraId="1D83A9D4" w14:textId="77777777" w:rsidR="00A96268" w:rsidRDefault="00A9626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800F366" wp14:editId="67865CC8">
                <wp:simplePos x="0" y="0"/>
                <wp:positionH relativeFrom="column">
                  <wp:posOffset>741045</wp:posOffset>
                </wp:positionH>
                <wp:positionV relativeFrom="paragraph">
                  <wp:posOffset>449580</wp:posOffset>
                </wp:positionV>
                <wp:extent cx="6096000" cy="9882505"/>
                <wp:effectExtent l="0" t="0" r="0" b="0"/>
                <wp:wrapNone/>
                <wp:docPr id="31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9882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0B0B1EA6" w14:textId="77777777" w:rsidR="00A96268" w:rsidRDefault="0043467F">
                            <w:pPr>
                              <w:jc w:val="center"/>
                              <w:rPr>
                                <w:rFonts w:ascii="ˎ̥" w:hAnsi="ˎ̥" w:cs="宋体" w:hint="eastAsia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44"/>
                                <w:szCs w:val="44"/>
                              </w:rPr>
                              <w:t>自 荐 信</w:t>
                            </w:r>
                          </w:p>
                          <w:p w14:paraId="44A372AA" w14:textId="32E76859" w:rsidR="00A96268" w:rsidRDefault="0043467F">
                            <w:pP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  <w:t xml:space="preserve">尊敬的领导： 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  <w:br/>
                              <w:t xml:space="preserve">您好！ 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  <w:br/>
                              <w:t xml:space="preserve">    非常感谢您能在百忙之中抽出时间阅读本人的求职自荐信。我是湖北大学市场营销专业的学生，将在</w:t>
                            </w:r>
                            <w:r w:rsidR="000E0B0C"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  <w:t xml:space="preserve">年7月毕业。在即将踏上征程之际，在此呈上自己的求职信息，特毛遂自荐，愿意接受贵公司的考核与挑选。 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  <w:br/>
                              <w:t xml:space="preserve">    我通过各种渠道大致了解了贵公司的情况，知道贵公司是个很有发展前途的具有现代潮流的公司，具有很大的活力，而我也非常希望能加入这样的企业，尽自己最大努力为公司的发展奉献自己的微薄之力。同时能对自己的发展起到积极的作用，希望能在贵公司的帮助下、在贵公司大发展的环境下促进自己的发展。 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  <w:br/>
                              <w:t xml:space="preserve">    大学四年是我不断进取、逐步完善、充实自己、开拓奋斗的四年。这一切都是为明天的发展而准备。大学四年里，我除了熟练地掌握基础知识之外，在学习本专业的同时，辅修计算机，在电脑桌上独领风骚的我，计算机已达到了专业水平，这一切使我初步具备了从事计算机应用、会计、市场营销等方面的工作能力。 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  <w:br/>
                              <w:t xml:space="preserve">    "良禽择木而栖，士为知己者死"，面临物尽其用，人尽其才的今天，我希望到重视人才，注重实干的公司，同时也希望以我所学，尽我所能，为贵单位的繁荣与发展贡献自己一份微薄之力。若能给我一个面谈的机会，我将倍感荣幸。恭候佳音。 </w:t>
                            </w:r>
                          </w:p>
                          <w:p w14:paraId="4D72AB9D" w14:textId="3A330F91" w:rsidR="00A96268" w:rsidRDefault="0043467F">
                            <w:pP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  <w:t xml:space="preserve">谨祝 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  <w:br/>
                              <w:t xml:space="preserve">贵单位事业蒸蒸日上! 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  <w:br/>
                              <w:t>                                                             自荐人：</w:t>
                            </w:r>
                            <w:r w:rsidR="00264F97"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  <w:br/>
                              <w:t xml:space="preserve">                                                             </w:t>
                            </w:r>
                            <w:r w:rsidR="000E0B0C"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  <w:t>年9月1日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4800F366" id="文本框 7" o:spid="_x0000_s1027" type="#_x0000_t202" style="position:absolute;left:0;text-align:left;margin-left:58.35pt;margin-top:35.4pt;width:480pt;height:778.1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" filled="f" stroked="f">
                <v:textbox inset="2.53997mm,1.27mm,2.53997mm,1.27mm">
                  <w:txbxContent>
                    <w:p w14:paraId="0B0B1EA6" w14:textId="77777777" w:rsidR="00A96268" w:rsidRDefault="0043467F">
                      <w:pPr>
                        <w:jc w:val="center"/>
                        <w:rPr>
                          <w:rFonts w:ascii="ˎ̥" w:hAnsi="ˎ̥" w:cs="宋体" w:hint="eastAsia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 w:val="44"/>
                          <w:szCs w:val="44"/>
                        </w:rPr>
                        <w:t>自 荐 信</w:t>
                      </w:r>
                    </w:p>
                    <w:p w14:paraId="44A372AA" w14:textId="32E76859" w:rsidR="00A96268" w:rsidRDefault="0043467F">
                      <w:pPr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  <w:t xml:space="preserve">尊敬的领导： 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  <w:br/>
                        <w:t xml:space="preserve">您好！ 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  <w:br/>
                        <w:t xml:space="preserve">    非常感谢您能在百忙之中抽出时间阅读本人的求职自荐信。我是湖北大学市场营销专业的学生，将在</w:t>
                      </w:r>
                      <w:r w:rsidR="000E0B0C"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  <w:t xml:space="preserve">年7月毕业。在即将踏上征程之际，在此呈上自己的求职信息，特毛遂自荐，愿意接受贵公司的考核与挑选。 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  <w:br/>
                        <w:t xml:space="preserve">    我通过各种渠道大致了解了贵公司的情况，知道贵公司是个很有发展前途的具有现代潮流的公司，具有很大的活力，而我也非常希望能加入这样的企业，尽自己最大努力为公司的发展奉献自己的微薄之力。同时能对自己的发展起到积极的作用，希望能在贵公司的帮助下、在贵公司大发展的环境下促进自己的发展。 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  <w:br/>
                        <w:t xml:space="preserve">    大学四年是我不断进取、逐步完善、充实自己、开拓奋斗的四年。这一切都是为明天的发展而准备。大学四年里，我除了熟练地掌握基础知识之外，在学习本专业的同时，辅修计算机，在电脑桌上独领风骚的我，计算机已达到了专业水平，这一切使我初步具备了从事计算机应用、会计、市场营销等方面的工作能力。 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  <w:br/>
                        <w:t xml:space="preserve">    "良禽择木而栖，士为知己者死"，面临物尽其用，人尽其才的今天，我希望到重视人才，注重实干的公司，同时也希望以我所学，尽我所能，为贵单位的繁荣与发展贡献自己一份微薄之力。若能给我一个面谈的机会，我将倍感荣幸。恭候佳音。 </w:t>
                      </w:r>
                    </w:p>
                    <w:p w14:paraId="4D72AB9D" w14:textId="3A330F91" w:rsidR="00A96268" w:rsidRDefault="0043467F">
                      <w:pPr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  <w:t xml:space="preserve">谨祝 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  <w:br/>
                        <w:t xml:space="preserve">贵单位事业蒸蒸日上! 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  <w:br/>
                        <w:t>                                                             自荐人：</w:t>
                      </w:r>
                      <w:r w:rsidR="00264F97"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  <w:br/>
                        <w:t xml:space="preserve">                                                             </w:t>
                      </w:r>
                      <w:r w:rsidR="000E0B0C"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  <w:t>年9月1日</w:t>
                      </w:r>
                    </w:p>
                  </w:txbxContent>
                </v:textbox>
              </v:shape>
            </w:pict>
          </mc:Fallback>
        </mc:AlternateContent>
      </w:r>
    </w:p>
    <w:p w14:paraId="346DA800" w14:textId="77777777" w:rsidR="00A96268" w:rsidRDefault="00A96268">
      <w:pPr>
        <w:sectPr w:rsidR="00A96268">
          <w:pgSz w:w="11906" w:h="16838"/>
          <w:pgMar w:top="0" w:right="0" w:bottom="0" w:left="0" w:header="851" w:footer="992" w:gutter="0"/>
          <w:cols w:space="720"/>
          <w:docGrid w:type="lines" w:linePitch="312"/>
        </w:sectPr>
      </w:pPr>
    </w:p>
    <w:p w14:paraId="6DD2E56F" w14:textId="77777777" w:rsidR="00A96268" w:rsidRDefault="0043467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8A25580" wp14:editId="76B6D81A">
                <wp:simplePos x="0" y="0"/>
                <wp:positionH relativeFrom="column">
                  <wp:posOffset>707390</wp:posOffset>
                </wp:positionH>
                <wp:positionV relativeFrom="paragraph">
                  <wp:posOffset>9032240</wp:posOffset>
                </wp:positionV>
                <wp:extent cx="5989955" cy="17145"/>
                <wp:effectExtent l="0" t="0" r="0" b="0"/>
                <wp:wrapNone/>
                <wp:docPr id="20" name="直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89955" cy="17145"/>
                        </a:xfrm>
                        <a:prstGeom prst="line">
                          <a:avLst/>
                        </a:prstGeom>
                        <a:ln w="22225" cap="rnd" cmpd="sng">
                          <a:solidFill>
                            <a:srgbClr val="33333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E3D62E" id="直线 21" o:spid="_x0000_s1026" style="position:absolute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7pt,711.2pt" to="527.35pt,7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" strokecolor="#333" strokeweight="1.75pt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8D5E05" wp14:editId="4D5CDA54">
                <wp:simplePos x="0" y="0"/>
                <wp:positionH relativeFrom="column">
                  <wp:posOffset>560070</wp:posOffset>
                </wp:positionH>
                <wp:positionV relativeFrom="paragraph">
                  <wp:posOffset>2640330</wp:posOffset>
                </wp:positionV>
                <wp:extent cx="6724650" cy="741680"/>
                <wp:effectExtent l="0" t="0" r="0" b="0"/>
                <wp:wrapNone/>
                <wp:docPr id="7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0" cy="741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B09193E" w14:textId="3C798E28" w:rsidR="00A96268" w:rsidRDefault="0043467F"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</w:t>
                            </w:r>
                            <w:r w:rsidR="000E0B0C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  <w:lang w:val="zh-CN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  <w:lang w:val="zh-CN"/>
                              </w:rPr>
                              <w:t>年9月—</w:t>
                            </w:r>
                            <w:r w:rsidR="000E0B0C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  <w:lang w:val="zh-CN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  <w:lang w:val="zh-CN"/>
                              </w:rPr>
                              <w:t>年6月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 xml:space="preserve">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  <w:lang w:val="zh-CN"/>
                              </w:rPr>
                              <w:t>湖北大学 经济管理学院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  <w:lang w:val="zh-CN"/>
                              </w:rPr>
                              <w:t>市场营销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  <w:lang w:val="zh-CN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  <w:t xml:space="preserve">主修课程：基础会计学   货币银行学   统计学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  <w:t>市场营销学   战略管理  社会心理学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  <w:t>人力资源开发与管理    战略管理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  <w:t>社会心理学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  <w:t>公司经济学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  <w:t>国际企业管理</w:t>
                            </w:r>
                          </w:p>
                          <w:p w14:paraId="571A46EC" w14:textId="77777777" w:rsidR="00A96268" w:rsidRDefault="00A96268"/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5F8D5E05" id="文本框 18" o:spid="_x0000_s1028" type="#_x0000_t202" style="position:absolute;left:0;text-align:left;margin-left:44.1pt;margin-top:207.9pt;width:529.5pt;height:58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" filled="f" stroked="f">
                <v:textbox inset="2.53997mm,1.27mm,2.53997mm,1.27mm">
                  <w:txbxContent>
                    <w:p w14:paraId="6B09193E" w14:textId="3C798E28" w:rsidR="00A96268" w:rsidRDefault="0043467F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</w:t>
                      </w:r>
                      <w:r w:rsidR="000E0B0C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  <w:lang w:val="zh-CN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  <w:lang w:val="zh-CN"/>
                        </w:rPr>
                        <w:t>年9月—</w:t>
                      </w:r>
                      <w:r w:rsidR="000E0B0C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  <w:lang w:val="zh-CN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  <w:lang w:val="zh-CN"/>
                        </w:rPr>
                        <w:t>年6月 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 xml:space="preserve">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  <w:lang w:val="zh-CN"/>
                        </w:rPr>
                        <w:t>湖北大学 经济管理学院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 xml:space="preserve">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  <w:lang w:val="zh-CN"/>
                        </w:rPr>
                        <w:t>市场营销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  <w:lang w:val="zh-CN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  <w:t xml:space="preserve">主修课程：基础会计学   货币银行学   统计学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  <w:t>市场营销学   战略管理  社会心理学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  <w:t>人力资源开发与管理    战略管理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  <w:t>社会心理学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  <w:t>公司经济学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  <w:t>国际企业管理</w:t>
                      </w:r>
                    </w:p>
                    <w:p w14:paraId="571A46EC" w14:textId="77777777" w:rsidR="00A96268" w:rsidRDefault="00A9626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30B3A9" wp14:editId="2D6950DC">
                <wp:simplePos x="0" y="0"/>
                <wp:positionH relativeFrom="column">
                  <wp:posOffset>521335</wp:posOffset>
                </wp:positionH>
                <wp:positionV relativeFrom="paragraph">
                  <wp:posOffset>6640830</wp:posOffset>
                </wp:positionV>
                <wp:extent cx="6751320" cy="635635"/>
                <wp:effectExtent l="0" t="0" r="0" b="0"/>
                <wp:wrapNone/>
                <wp:docPr id="12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1320" cy="635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2AF11E1B" w14:textId="77777777" w:rsidR="00A96268" w:rsidRDefault="0043467F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全国大学生“风采杯”辩论赛一等奖；院系学生会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”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优秀工作者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”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；学院“优秀毕业生”；国家志愿者协会“优  秀工作者”；院系“全勤奖”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7E30B3A9" id="文本框 21" o:spid="_x0000_s1029" type="#_x0000_t202" style="position:absolute;left:0;text-align:left;margin-left:41.05pt;margin-top:522.9pt;width:531.6pt;height:50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" filled="f" stroked="f">
                <v:textbox inset="2.53997mm,1.27mm,2.53997mm,1.27mm">
                  <w:txbxContent>
                    <w:p w14:paraId="2AF11E1B" w14:textId="77777777" w:rsidR="00A96268" w:rsidRDefault="0043467F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全国大学生“风采杯”辩论赛一等奖；院系学生会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”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优秀工作者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”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；学院“优秀毕业生”；国家志愿者协会“优  秀工作者”；院系“全勤奖”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4FC224" wp14:editId="5AD7BE16">
                <wp:simplePos x="0" y="0"/>
                <wp:positionH relativeFrom="column">
                  <wp:posOffset>454025</wp:posOffset>
                </wp:positionH>
                <wp:positionV relativeFrom="paragraph">
                  <wp:posOffset>2233295</wp:posOffset>
                </wp:positionV>
                <wp:extent cx="200025" cy="266700"/>
                <wp:effectExtent l="0" t="0" r="13335" b="15240"/>
                <wp:wrapNone/>
                <wp:docPr id="13" name="看电脑小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667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</a:cxnLst>
                          <a:rect l="0" t="0" r="0" b="0"/>
                          <a:pathLst>
                            <a:path w="78" h="112">
                              <a:moveTo>
                                <a:pt x="21" y="36"/>
                              </a:moveTo>
                              <a:cubicBezTo>
                                <a:pt x="20" y="27"/>
                                <a:pt x="20" y="19"/>
                                <a:pt x="21" y="11"/>
                              </a:cubicBezTo>
                              <a:cubicBezTo>
                                <a:pt x="37" y="0"/>
                                <a:pt x="45" y="13"/>
                                <a:pt x="58" y="11"/>
                              </a:cubicBezTo>
                              <a:cubicBezTo>
                                <a:pt x="59" y="19"/>
                                <a:pt x="59" y="29"/>
                                <a:pt x="57" y="36"/>
                              </a:cubicBezTo>
                              <a:cubicBezTo>
                                <a:pt x="57" y="40"/>
                                <a:pt x="55" y="44"/>
                                <a:pt x="53" y="47"/>
                              </a:cubicBezTo>
                              <a:cubicBezTo>
                                <a:pt x="49" y="51"/>
                                <a:pt x="44" y="53"/>
                                <a:pt x="39" y="53"/>
                              </a:cubicBezTo>
                              <a:cubicBezTo>
                                <a:pt x="39" y="53"/>
                                <a:pt x="39" y="53"/>
                                <a:pt x="39" y="53"/>
                              </a:cubicBezTo>
                              <a:cubicBezTo>
                                <a:pt x="34" y="53"/>
                                <a:pt x="29" y="51"/>
                                <a:pt x="26" y="47"/>
                              </a:cubicBezTo>
                              <a:cubicBezTo>
                                <a:pt x="24" y="44"/>
                                <a:pt x="22" y="40"/>
                                <a:pt x="21" y="36"/>
                              </a:cubicBezTo>
                              <a:close/>
                              <a:moveTo>
                                <a:pt x="13" y="107"/>
                              </a:moveTo>
                              <a:cubicBezTo>
                                <a:pt x="67" y="107"/>
                                <a:pt x="67" y="107"/>
                                <a:pt x="67" y="107"/>
                              </a:cubicBezTo>
                              <a:cubicBezTo>
                                <a:pt x="64" y="112"/>
                                <a:pt x="64" y="112"/>
                                <a:pt x="64" y="112"/>
                              </a:cubicBezTo>
                              <a:cubicBezTo>
                                <a:pt x="16" y="112"/>
                                <a:pt x="16" y="112"/>
                                <a:pt x="16" y="112"/>
                              </a:cubicBezTo>
                              <a:cubicBezTo>
                                <a:pt x="13" y="107"/>
                                <a:pt x="13" y="107"/>
                                <a:pt x="13" y="107"/>
                              </a:cubicBezTo>
                              <a:close/>
                              <a:moveTo>
                                <a:pt x="70" y="67"/>
                              </a:moveTo>
                              <a:cubicBezTo>
                                <a:pt x="76" y="90"/>
                                <a:pt x="76" y="90"/>
                                <a:pt x="76" y="90"/>
                              </a:cubicBezTo>
                              <a:cubicBezTo>
                                <a:pt x="78" y="98"/>
                                <a:pt x="77" y="103"/>
                                <a:pt x="68" y="103"/>
                              </a:cubicBezTo>
                              <a:cubicBezTo>
                                <a:pt x="66" y="103"/>
                                <a:pt x="66" y="103"/>
                                <a:pt x="66" y="103"/>
                              </a:cubicBezTo>
                              <a:cubicBezTo>
                                <a:pt x="66" y="72"/>
                                <a:pt x="66" y="72"/>
                                <a:pt x="66" y="72"/>
                              </a:cubicBezTo>
                              <a:cubicBezTo>
                                <a:pt x="42" y="72"/>
                                <a:pt x="42" y="72"/>
                                <a:pt x="42" y="72"/>
                              </a:cubicBezTo>
                              <a:cubicBezTo>
                                <a:pt x="49" y="56"/>
                                <a:pt x="49" y="56"/>
                                <a:pt x="49" y="56"/>
                              </a:cubicBezTo>
                              <a:cubicBezTo>
                                <a:pt x="51" y="54"/>
                                <a:pt x="51" y="54"/>
                                <a:pt x="51" y="54"/>
                              </a:cubicBezTo>
                              <a:cubicBezTo>
                                <a:pt x="65" y="57"/>
                                <a:pt x="65" y="57"/>
                                <a:pt x="65" y="57"/>
                              </a:cubicBezTo>
                              <a:cubicBezTo>
                                <a:pt x="66" y="57"/>
                                <a:pt x="66" y="57"/>
                                <a:pt x="66" y="57"/>
                              </a:cubicBezTo>
                              <a:cubicBezTo>
                                <a:pt x="66" y="58"/>
                                <a:pt x="66" y="58"/>
                                <a:pt x="66" y="58"/>
                              </a:cubicBezTo>
                              <a:cubicBezTo>
                                <a:pt x="68" y="61"/>
                                <a:pt x="69" y="64"/>
                                <a:pt x="70" y="67"/>
                              </a:cubicBezTo>
                              <a:cubicBezTo>
                                <a:pt x="70" y="67"/>
                                <a:pt x="70" y="67"/>
                                <a:pt x="70" y="67"/>
                              </a:cubicBezTo>
                              <a:close/>
                              <a:moveTo>
                                <a:pt x="14" y="103"/>
                              </a:moveTo>
                              <a:cubicBezTo>
                                <a:pt x="11" y="103"/>
                                <a:pt x="11" y="103"/>
                                <a:pt x="11" y="103"/>
                              </a:cubicBezTo>
                              <a:cubicBezTo>
                                <a:pt x="1" y="103"/>
                                <a:pt x="0" y="98"/>
                                <a:pt x="3" y="90"/>
                              </a:cubicBezTo>
                              <a:cubicBezTo>
                                <a:pt x="9" y="67"/>
                                <a:pt x="9" y="67"/>
                                <a:pt x="9" y="67"/>
                              </a:cubicBezTo>
                              <a:cubicBezTo>
                                <a:pt x="9" y="63"/>
                                <a:pt x="11" y="60"/>
                                <a:pt x="14" y="58"/>
                              </a:cubicBezTo>
                              <a:cubicBezTo>
                                <a:pt x="14" y="57"/>
                                <a:pt x="14" y="57"/>
                                <a:pt x="14" y="57"/>
                              </a:cubicBezTo>
                              <a:cubicBezTo>
                                <a:pt x="14" y="57"/>
                                <a:pt x="14" y="57"/>
                                <a:pt x="14" y="57"/>
                              </a:cubicBezTo>
                              <a:cubicBezTo>
                                <a:pt x="28" y="54"/>
                                <a:pt x="28" y="54"/>
                                <a:pt x="28" y="54"/>
                              </a:cubicBezTo>
                              <a:cubicBezTo>
                                <a:pt x="30" y="56"/>
                                <a:pt x="30" y="56"/>
                                <a:pt x="30" y="56"/>
                              </a:cubicBezTo>
                              <a:cubicBezTo>
                                <a:pt x="38" y="72"/>
                                <a:pt x="38" y="72"/>
                                <a:pt x="38" y="72"/>
                              </a:cubicBezTo>
                              <a:cubicBezTo>
                                <a:pt x="14" y="72"/>
                                <a:pt x="14" y="72"/>
                                <a:pt x="14" y="72"/>
                              </a:cubicBezTo>
                              <a:lnTo>
                                <a:pt x="14" y="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1CE6975" id="看电脑小人 15" o:spid="_x0000_s1026" style="position:absolute;margin-left:35.75pt;margin-top:175.85pt;width:15.75pt;height:2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8,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" path="m21,36c20,27,20,19,21,11,37,,45,13,58,11v1,8,1,18,-1,25c57,40,55,44,53,47v-4,4,-9,6,-14,6c39,53,39,53,39,53,34,53,29,51,26,47,24,44,22,40,21,36xm13,107v54,,54,,54,c64,112,64,112,64,112v-48,,-48,,-48,c13,107,13,107,13,107xm70,67v6,23,6,23,6,23c78,98,77,103,68,103v-2,,-2,,-2,c66,72,66,72,66,72v-24,,-24,,-24,c49,56,49,56,49,56v2,-2,2,-2,2,-2c65,57,65,57,65,57v1,,1,,1,c66,58,66,58,66,58v2,3,3,6,4,9c70,67,70,67,70,67xm14,103v-3,,-3,,-3,c1,103,,98,3,90,9,67,9,67,9,67v,-4,2,-7,5,-9c14,57,14,57,14,57v,,,,,c28,54,28,54,28,54v2,2,2,2,2,2c38,72,38,72,38,72v-24,,-24,,-24,l14,103xe" fillcolor="#333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 textboxrect="0,0,78,112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A4381F" wp14:editId="3409C6D8">
                <wp:simplePos x="0" y="0"/>
                <wp:positionH relativeFrom="column">
                  <wp:posOffset>698500</wp:posOffset>
                </wp:positionH>
                <wp:positionV relativeFrom="paragraph">
                  <wp:posOffset>6595110</wp:posOffset>
                </wp:positionV>
                <wp:extent cx="6438900" cy="18415"/>
                <wp:effectExtent l="0" t="0" r="0" b="0"/>
                <wp:wrapNone/>
                <wp:docPr id="15" name="直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38900" cy="18415"/>
                        </a:xfrm>
                        <a:prstGeom prst="line">
                          <a:avLst/>
                        </a:prstGeom>
                        <a:ln w="22225" cap="rnd" cmpd="sng">
                          <a:solidFill>
                            <a:srgbClr val="33333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FFF0CD" id="直线 21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pt,519.3pt" to="562pt,5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" strokecolor="#333" strokeweight="1.75pt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1E0E2E" wp14:editId="7A12E003">
                <wp:simplePos x="0" y="0"/>
                <wp:positionH relativeFrom="column">
                  <wp:posOffset>441325</wp:posOffset>
                </wp:positionH>
                <wp:positionV relativeFrom="paragraph">
                  <wp:posOffset>6341745</wp:posOffset>
                </wp:positionV>
                <wp:extent cx="209550" cy="228600"/>
                <wp:effectExtent l="0" t="0" r="0" b="0"/>
                <wp:wrapNone/>
                <wp:docPr id="17" name="手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286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73765" y="969309"/>
                            </a:cxn>
                            <a:cxn ang="0">
                              <a:pos x="474699" y="969133"/>
                            </a:cxn>
                            <a:cxn ang="0">
                              <a:pos x="473765" y="969309"/>
                            </a:cxn>
                            <a:cxn ang="0">
                              <a:pos x="446000" y="959004"/>
                            </a:cxn>
                            <a:cxn ang="0">
                              <a:pos x="468624" y="970448"/>
                            </a:cxn>
                            <a:cxn ang="0">
                              <a:pos x="468034" y="1093383"/>
                            </a:cxn>
                            <a:cxn ang="0">
                              <a:pos x="706670" y="1826753"/>
                            </a:cxn>
                            <a:cxn ang="0">
                              <a:pos x="696426" y="1828383"/>
                            </a:cxn>
                            <a:cxn ang="0">
                              <a:pos x="410394" y="1905000"/>
                            </a:cxn>
                            <a:cxn ang="0">
                              <a:pos x="0" y="1036672"/>
                            </a:cxn>
                            <a:cxn ang="0">
                              <a:pos x="415651" y="967366"/>
                            </a:cxn>
                            <a:cxn ang="0">
                              <a:pos x="446000" y="959004"/>
                            </a:cxn>
                            <a:cxn ang="0">
                              <a:pos x="1113098" y="39"/>
                            </a:cxn>
                            <a:cxn ang="0">
                              <a:pos x="1272088" y="300485"/>
                            </a:cxn>
                            <a:cxn ang="0">
                              <a:pos x="1209907" y="673571"/>
                            </a:cxn>
                            <a:cxn ang="0">
                              <a:pos x="1509875" y="673916"/>
                            </a:cxn>
                            <a:cxn ang="0">
                              <a:pos x="1572289" y="659644"/>
                            </a:cxn>
                            <a:cxn ang="0">
                              <a:pos x="1713313" y="784248"/>
                            </a:cxn>
                            <a:cxn ang="0">
                              <a:pos x="1639693" y="890845"/>
                            </a:cxn>
                            <a:cxn ang="0">
                              <a:pos x="1758950" y="1073019"/>
                            </a:cxn>
                            <a:cxn ang="0">
                              <a:pos x="1681500" y="1236160"/>
                            </a:cxn>
                            <a:cxn ang="0">
                              <a:pos x="1758950" y="1363278"/>
                            </a:cxn>
                            <a:cxn ang="0">
                              <a:pos x="1595107" y="1516739"/>
                            </a:cxn>
                            <a:cxn ang="0">
                              <a:pos x="1577272" y="1513367"/>
                            </a:cxn>
                            <a:cxn ang="0">
                              <a:pos x="1581141" y="1516738"/>
                            </a:cxn>
                            <a:cxn ang="0">
                              <a:pos x="1709205" y="1645328"/>
                            </a:cxn>
                            <a:cxn ang="0">
                              <a:pos x="1602210" y="1789652"/>
                            </a:cxn>
                            <a:cxn ang="0">
                              <a:pos x="1508433" y="1792117"/>
                            </a:cxn>
                            <a:cxn ang="0">
                              <a:pos x="1512424" y="1792706"/>
                            </a:cxn>
                            <a:cxn ang="0">
                              <a:pos x="1508375" y="1792831"/>
                            </a:cxn>
                            <a:cxn ang="0">
                              <a:pos x="749392" y="1822869"/>
                            </a:cxn>
                            <a:cxn ang="0">
                              <a:pos x="516218" y="962849"/>
                            </a:cxn>
                            <a:cxn ang="0">
                              <a:pos x="650279" y="897423"/>
                            </a:cxn>
                            <a:cxn ang="0">
                              <a:pos x="874130" y="536773"/>
                            </a:cxn>
                            <a:cxn ang="0">
                              <a:pos x="1023364" y="225867"/>
                            </a:cxn>
                            <a:cxn ang="0">
                              <a:pos x="1097981" y="2015"/>
                            </a:cxn>
                            <a:cxn ang="0">
                              <a:pos x="1113098" y="39"/>
                            </a:cxn>
                          </a:cxnLst>
                          <a:rect l="0" t="0" r="0" b="0"/>
                          <a:pathLst>
                            <a:path w="5342334" h="5785910">
                              <a:moveTo>
                                <a:pt x="1438934" y="2944008"/>
                              </a:moveTo>
                              <a:lnTo>
                                <a:pt x="1441770" y="2943473"/>
                              </a:lnTo>
                              <a:lnTo>
                                <a:pt x="1438934" y="2944008"/>
                              </a:lnTo>
                              <a:close/>
                              <a:moveTo>
                                <a:pt x="1354605" y="2912708"/>
                              </a:moveTo>
                              <a:cubicBezTo>
                                <a:pt x="1381420" y="2914268"/>
                                <a:pt x="1412164" y="2879445"/>
                                <a:pt x="1423317" y="2947468"/>
                              </a:cubicBezTo>
                              <a:cubicBezTo>
                                <a:pt x="1434470" y="3015491"/>
                                <a:pt x="1420535" y="3195595"/>
                                <a:pt x="1421525" y="3320849"/>
                              </a:cubicBezTo>
                              <a:cubicBezTo>
                                <a:pt x="1438368" y="4219980"/>
                                <a:pt x="1608134" y="5048330"/>
                                <a:pt x="2146318" y="5548257"/>
                              </a:cubicBezTo>
                              <a:cubicBezTo>
                                <a:pt x="2132082" y="5546972"/>
                                <a:pt x="2129659" y="5554867"/>
                                <a:pt x="2115204" y="5553206"/>
                              </a:cubicBezTo>
                              <a:lnTo>
                                <a:pt x="1246460" y="5785910"/>
                              </a:lnTo>
                              <a:cubicBezTo>
                                <a:pt x="37772" y="4518970"/>
                                <a:pt x="415487" y="4027706"/>
                                <a:pt x="0" y="3148605"/>
                              </a:cubicBezTo>
                              <a:cubicBezTo>
                                <a:pt x="396729" y="3102488"/>
                                <a:pt x="860213" y="3040376"/>
                                <a:pt x="1262428" y="2938106"/>
                              </a:cubicBezTo>
                              <a:lnTo>
                                <a:pt x="1354605" y="2912708"/>
                              </a:lnTo>
                              <a:close/>
                              <a:moveTo>
                                <a:pt x="3380735" y="118"/>
                              </a:moveTo>
                              <a:cubicBezTo>
                                <a:pt x="3615010" y="9662"/>
                                <a:pt x="3910837" y="593941"/>
                                <a:pt x="3863622" y="912639"/>
                              </a:cubicBezTo>
                              <a:cubicBezTo>
                                <a:pt x="3800670" y="1290355"/>
                                <a:pt x="3548860" y="1856928"/>
                                <a:pt x="3674765" y="2045786"/>
                              </a:cubicBezTo>
                              <a:cubicBezTo>
                                <a:pt x="3797827" y="2230377"/>
                                <a:pt x="4501324" y="2071126"/>
                                <a:pt x="4585837" y="2046833"/>
                              </a:cubicBezTo>
                              <a:cubicBezTo>
                                <a:pt x="4670350" y="2022540"/>
                                <a:pt x="4615047" y="2013011"/>
                                <a:pt x="4775401" y="2003486"/>
                              </a:cubicBezTo>
                              <a:cubicBezTo>
                                <a:pt x="4935754" y="1993961"/>
                                <a:pt x="5203724" y="2172925"/>
                                <a:pt x="5203724" y="2381935"/>
                              </a:cubicBezTo>
                              <a:cubicBezTo>
                                <a:pt x="5203724" y="2524417"/>
                                <a:pt x="5114611" y="2648510"/>
                                <a:pt x="4980124" y="2705696"/>
                              </a:cubicBezTo>
                              <a:cubicBezTo>
                                <a:pt x="5186442" y="2738785"/>
                                <a:pt x="5342334" y="2974614"/>
                                <a:pt x="5342334" y="3258997"/>
                              </a:cubicBezTo>
                              <a:cubicBezTo>
                                <a:pt x="5342334" y="3478715"/>
                                <a:pt x="5249280" y="3669449"/>
                                <a:pt x="5107100" y="3754493"/>
                              </a:cubicBezTo>
                              <a:cubicBezTo>
                                <a:pt x="5250279" y="3829786"/>
                                <a:pt x="5342334" y="3975115"/>
                                <a:pt x="5342334" y="4140580"/>
                              </a:cubicBezTo>
                              <a:cubicBezTo>
                                <a:pt x="5342334" y="4397998"/>
                                <a:pt x="5119540" y="4606676"/>
                                <a:pt x="4844706" y="4606676"/>
                              </a:cubicBezTo>
                              <a:lnTo>
                                <a:pt x="4790537" y="4596433"/>
                              </a:lnTo>
                              <a:lnTo>
                                <a:pt x="4802287" y="4606672"/>
                              </a:lnTo>
                              <a:cubicBezTo>
                                <a:pt x="5095775" y="4623426"/>
                                <a:pt x="5180585" y="4859077"/>
                                <a:pt x="5191248" y="4997228"/>
                              </a:cubicBezTo>
                              <a:cubicBezTo>
                                <a:pt x="5201911" y="5135379"/>
                                <a:pt x="5088613" y="5385095"/>
                                <a:pt x="4866278" y="5435572"/>
                              </a:cubicBezTo>
                              <a:lnTo>
                                <a:pt x="4581456" y="5443059"/>
                              </a:lnTo>
                              <a:lnTo>
                                <a:pt x="4593578" y="5444848"/>
                              </a:lnTo>
                              <a:lnTo>
                                <a:pt x="4581281" y="5445228"/>
                              </a:lnTo>
                              <a:cubicBezTo>
                                <a:pt x="3769354" y="5470211"/>
                                <a:pt x="4031718" y="5729575"/>
                                <a:pt x="2276075" y="5536459"/>
                              </a:cubicBezTo>
                              <a:cubicBezTo>
                                <a:pt x="1740041" y="5125519"/>
                                <a:pt x="1434982" y="3948583"/>
                                <a:pt x="1567871" y="2924388"/>
                              </a:cubicBezTo>
                              <a:cubicBezTo>
                                <a:pt x="1736241" y="2898340"/>
                                <a:pt x="1793870" y="2941357"/>
                                <a:pt x="1975047" y="2725675"/>
                              </a:cubicBezTo>
                              <a:cubicBezTo>
                                <a:pt x="2156224" y="2509993"/>
                                <a:pt x="2466077" y="1970243"/>
                                <a:pt x="2654934" y="1630299"/>
                              </a:cubicBezTo>
                              <a:cubicBezTo>
                                <a:pt x="2843792" y="1290355"/>
                                <a:pt x="2994878" y="956704"/>
                                <a:pt x="3108192" y="686009"/>
                              </a:cubicBezTo>
                              <a:cubicBezTo>
                                <a:pt x="3221507" y="415315"/>
                                <a:pt x="3095602" y="81664"/>
                                <a:pt x="3334821" y="6121"/>
                              </a:cubicBezTo>
                              <a:cubicBezTo>
                                <a:pt x="3349773" y="1399"/>
                                <a:pt x="3365117" y="-519"/>
                                <a:pt x="3380735" y="1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333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4CAAD988" id="手 42" o:spid="_x0000_s1026" style="position:absolute;margin-left:34.75pt;margin-top:499.35pt;width:16.5pt;height:1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42334,578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" path="m1438934,2944008r2836,-535l1438934,2944008xm1354605,2912708v26815,1560,57559,-33263,68712,34760c1434470,3015491,1420535,3195595,1421525,3320849v16843,899131,186609,1727481,724793,2227408c2132082,5546972,2129659,5554867,2115204,5553206r-868744,232704c37772,4518970,415487,4027706,,3148605v396729,-46117,860213,-108229,1262428,-210499l1354605,2912708xm3380735,118v234275,9544,530102,593823,482887,912521c3800670,1290355,3548860,1856928,3674765,2045786v123062,184591,826559,25340,911072,1047c4670350,2022540,4615047,2013011,4775401,2003486v160353,-9525,428323,169439,428323,378449c5203724,2524417,5114611,2648510,4980124,2705696v206318,33089,362210,268918,362210,553301c5342334,3478715,5249280,3669449,5107100,3754493v143179,75293,235234,220622,235234,386087c5342334,4397998,5119540,4606676,4844706,4606676r-54169,-10243l4802287,4606672v293488,16754,378298,252405,388961,390556c5201911,5135379,5088613,5385095,4866278,5435572r-284822,7487l4593578,5444848r-12297,380c3769354,5470211,4031718,5729575,2276075,5536459,1740041,5125519,1434982,3948583,1567871,2924388v168370,-26048,225999,16969,407176,-198713c2156224,2509993,2466077,1970243,2654934,1630299v188858,-339944,339944,-673595,453258,-944290c3221507,415315,3095602,81664,3334821,6121v14952,-4722,30296,-6640,45914,-6003xe" fillcolor="#333" stroked="f">
                <v:path arrowok="t" o:connecttype="custom" o:connectlocs="473765,969309;474699,969133;473765,969309;446000,959004;468624,970448;468034,1093383;706670,1826753;696426,1828383;410394,1905000;0,1036672;415651,967366;446000,959004;1113098,39;1272088,300485;1209907,673571;1509875,673916;1572289,659644;1713313,784248;1639693,890845;1758950,1073019;1681500,1236160;1758950,1363278;1595107,1516739;1577272,1513367;1581141,1516738;1709205,1645328;1602210,1789652;1508433,1792117;1512424,1792706;1508375,1792831;749392,1822869;516218,962849;650279,897423;874130,536773;1023364,225867;1097981,2015;1113098,39" o:connectangles="0,0,0,0,0,0,0,0,0,0,0,0,0,0,0,0,0,0,0,0,0,0,0,0,0,0,0,0,0,0,0,0,0,0,0,0,0" textboxrect="0,0,5342334,578591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128C31C" wp14:editId="53D1D1ED">
                <wp:simplePos x="0" y="0"/>
                <wp:positionH relativeFrom="column">
                  <wp:posOffset>710565</wp:posOffset>
                </wp:positionH>
                <wp:positionV relativeFrom="paragraph">
                  <wp:posOffset>7567930</wp:posOffset>
                </wp:positionV>
                <wp:extent cx="6438900" cy="18415"/>
                <wp:effectExtent l="0" t="0" r="0" b="0"/>
                <wp:wrapNone/>
                <wp:docPr id="19" name="直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38900" cy="18415"/>
                        </a:xfrm>
                        <a:prstGeom prst="line">
                          <a:avLst/>
                        </a:prstGeom>
                        <a:ln w="22225" cap="rnd" cmpd="sng">
                          <a:solidFill>
                            <a:srgbClr val="33333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55033C" id="直线 21" o:spid="_x0000_s1026" style="position:absolute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95pt,595.9pt" to="562.95pt,59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" strokecolor="#333" strokeweight="1.75pt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6F5940" wp14:editId="51BFB228">
                <wp:simplePos x="0" y="0"/>
                <wp:positionH relativeFrom="column">
                  <wp:posOffset>424815</wp:posOffset>
                </wp:positionH>
                <wp:positionV relativeFrom="paragraph">
                  <wp:posOffset>7365365</wp:posOffset>
                </wp:positionV>
                <wp:extent cx="228600" cy="243840"/>
                <wp:effectExtent l="0" t="0" r="0" b="3810"/>
                <wp:wrapNone/>
                <wp:docPr id="21" name="麦克风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4384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372219" y="3941337"/>
                            </a:cxn>
                            <a:cxn ang="0">
                              <a:pos x="5516880" y="4736671"/>
                            </a:cxn>
                            <a:cxn ang="0">
                              <a:pos x="5289222" y="4869628"/>
                            </a:cxn>
                            <a:cxn ang="0">
                              <a:pos x="3596954" y="4477979"/>
                            </a:cxn>
                            <a:cxn ang="0">
                              <a:pos x="2465876" y="5191202"/>
                            </a:cxn>
                            <a:cxn ang="0">
                              <a:pos x="1092660" y="5940492"/>
                            </a:cxn>
                            <a:cxn ang="0">
                              <a:pos x="697991" y="5949768"/>
                            </a:cxn>
                            <a:cxn ang="0">
                              <a:pos x="330027" y="5806511"/>
                            </a:cxn>
                            <a:cxn ang="0">
                              <a:pos x="396157" y="4261549"/>
                            </a:cxn>
                            <a:cxn ang="0">
                              <a:pos x="626070" y="4474896"/>
                            </a:cxn>
                            <a:cxn ang="0">
                              <a:pos x="494785" y="5583888"/>
                            </a:cxn>
                            <a:cxn ang="0">
                              <a:pos x="710212" y="5700356"/>
                            </a:cxn>
                            <a:cxn ang="0">
                              <a:pos x="2332008" y="4958009"/>
                            </a:cxn>
                            <a:cxn ang="0">
                              <a:pos x="3463893" y="4250206"/>
                            </a:cxn>
                            <a:cxn ang="0">
                              <a:pos x="4372219" y="3941337"/>
                            </a:cxn>
                            <a:cxn ang="0">
                              <a:pos x="3093114" y="1118220"/>
                            </a:cxn>
                            <a:cxn ang="0">
                              <a:pos x="4217255" y="2458383"/>
                            </a:cxn>
                            <a:cxn ang="0">
                              <a:pos x="1233958" y="4274089"/>
                            </a:cxn>
                            <a:cxn ang="0">
                              <a:pos x="1072004" y="4135295"/>
                            </a:cxn>
                            <a:cxn ang="0">
                              <a:pos x="756880" y="4356371"/>
                            </a:cxn>
                            <a:cxn ang="0">
                              <a:pos x="575392" y="4135808"/>
                            </a:cxn>
                            <a:cxn ang="0">
                              <a:pos x="851855" y="3855824"/>
                            </a:cxn>
                            <a:cxn ang="0">
                              <a:pos x="831325" y="3814763"/>
                            </a:cxn>
                            <a:cxn ang="0">
                              <a:pos x="758360" y="3668852"/>
                            </a:cxn>
                            <a:cxn ang="0">
                              <a:pos x="3093114" y="1118220"/>
                            </a:cxn>
                            <a:cxn ang="0">
                              <a:pos x="3568716" y="383287"/>
                            </a:cxn>
                            <a:cxn ang="0">
                              <a:pos x="4995505" y="2155765"/>
                            </a:cxn>
                            <a:cxn ang="0">
                              <a:pos x="4563148" y="2285457"/>
                            </a:cxn>
                            <a:cxn ang="0">
                              <a:pos x="3309298" y="815601"/>
                            </a:cxn>
                            <a:cxn ang="0">
                              <a:pos x="3568716" y="383287"/>
                            </a:cxn>
                            <a:cxn ang="0">
                              <a:pos x="4573955" y="10421"/>
                            </a:cxn>
                            <a:cxn ang="0">
                              <a:pos x="5341393" y="426521"/>
                            </a:cxn>
                            <a:cxn ang="0">
                              <a:pos x="5211687" y="1982838"/>
                            </a:cxn>
                            <a:cxn ang="0">
                              <a:pos x="3741655" y="210367"/>
                            </a:cxn>
                            <a:cxn ang="0">
                              <a:pos x="4573955" y="10421"/>
                            </a:cxn>
                          </a:cxnLst>
                          <a:rect l="0" t="0" r="0" b="0"/>
                          <a:pathLst>
                            <a:path w="1009137" h="1076333">
                              <a:moveTo>
                                <a:pt x="787317" y="710884"/>
                              </a:moveTo>
                              <a:cubicBezTo>
                                <a:pt x="871766" y="704691"/>
                                <a:pt x="943625" y="744540"/>
                                <a:pt x="993439" y="854335"/>
                              </a:cubicBezTo>
                              <a:lnTo>
                                <a:pt x="952444" y="878316"/>
                              </a:lnTo>
                              <a:cubicBezTo>
                                <a:pt x="886676" y="736292"/>
                                <a:pt x="772004" y="744471"/>
                                <a:pt x="647713" y="807676"/>
                              </a:cubicBezTo>
                              <a:cubicBezTo>
                                <a:pt x="580555" y="835561"/>
                                <a:pt x="508587" y="890958"/>
                                <a:pt x="444037" y="936317"/>
                              </a:cubicBezTo>
                              <a:cubicBezTo>
                                <a:pt x="354628" y="994317"/>
                                <a:pt x="265220" y="1052317"/>
                                <a:pt x="196758" y="1071464"/>
                              </a:cubicBezTo>
                              <a:cubicBezTo>
                                <a:pt x="170596" y="1075368"/>
                                <a:pt x="144434" y="1079272"/>
                                <a:pt x="125689" y="1073137"/>
                              </a:cubicBezTo>
                              <a:cubicBezTo>
                                <a:pt x="98223" y="1068304"/>
                                <a:pt x="79478" y="1062170"/>
                                <a:pt x="59429" y="1047298"/>
                              </a:cubicBezTo>
                              <a:cubicBezTo>
                                <a:pt x="-80913" y="943197"/>
                                <a:pt x="71337" y="768639"/>
                                <a:pt x="71337" y="768639"/>
                              </a:cubicBezTo>
                              <a:lnTo>
                                <a:pt x="112738" y="807120"/>
                              </a:lnTo>
                              <a:cubicBezTo>
                                <a:pt x="112738" y="807120"/>
                                <a:pt x="-2427" y="931485"/>
                                <a:pt x="89097" y="1007144"/>
                              </a:cubicBezTo>
                              <a:cubicBezTo>
                                <a:pt x="99121" y="1014580"/>
                                <a:pt x="109145" y="1022016"/>
                                <a:pt x="127890" y="1028151"/>
                              </a:cubicBezTo>
                              <a:cubicBezTo>
                                <a:pt x="211329" y="1045655"/>
                                <a:pt x="358415" y="933168"/>
                                <a:pt x="419931" y="894257"/>
                              </a:cubicBezTo>
                              <a:cubicBezTo>
                                <a:pt x="481447" y="855345"/>
                                <a:pt x="469906" y="851133"/>
                                <a:pt x="623752" y="766593"/>
                              </a:cubicBezTo>
                              <a:cubicBezTo>
                                <a:pt x="681445" y="734891"/>
                                <a:pt x="736647" y="714600"/>
                                <a:pt x="787317" y="710884"/>
                              </a:cubicBezTo>
                              <a:close/>
                              <a:moveTo>
                                <a:pt x="556985" y="201689"/>
                              </a:moveTo>
                              <a:cubicBezTo>
                                <a:pt x="759412" y="443409"/>
                                <a:pt x="759412" y="443409"/>
                                <a:pt x="759412" y="443409"/>
                              </a:cubicBezTo>
                              <a:cubicBezTo>
                                <a:pt x="222202" y="770901"/>
                                <a:pt x="222202" y="770901"/>
                                <a:pt x="222202" y="770901"/>
                              </a:cubicBezTo>
                              <a:lnTo>
                                <a:pt x="193039" y="745867"/>
                              </a:lnTo>
                              <a:lnTo>
                                <a:pt x="136293" y="785742"/>
                              </a:lnTo>
                              <a:lnTo>
                                <a:pt x="103612" y="745960"/>
                              </a:lnTo>
                              <a:lnTo>
                                <a:pt x="153396" y="695460"/>
                              </a:lnTo>
                              <a:lnTo>
                                <a:pt x="149699" y="688054"/>
                              </a:lnTo>
                              <a:cubicBezTo>
                                <a:pt x="136560" y="661737"/>
                                <a:pt x="136560" y="661737"/>
                                <a:pt x="136560" y="661737"/>
                              </a:cubicBezTo>
                              <a:cubicBezTo>
                                <a:pt x="556985" y="201689"/>
                                <a:pt x="556985" y="201689"/>
                                <a:pt x="556985" y="201689"/>
                              </a:cubicBezTo>
                              <a:close/>
                              <a:moveTo>
                                <a:pt x="642628" y="69132"/>
                              </a:moveTo>
                              <a:cubicBezTo>
                                <a:pt x="642628" y="69132"/>
                                <a:pt x="642628" y="69132"/>
                                <a:pt x="899554" y="388827"/>
                              </a:cubicBezTo>
                              <a:cubicBezTo>
                                <a:pt x="876197" y="404422"/>
                                <a:pt x="845055" y="412219"/>
                                <a:pt x="821698" y="412219"/>
                              </a:cubicBezTo>
                              <a:cubicBezTo>
                                <a:pt x="821698" y="412219"/>
                                <a:pt x="821698" y="412219"/>
                                <a:pt x="595914" y="147107"/>
                              </a:cubicBezTo>
                              <a:cubicBezTo>
                                <a:pt x="603699" y="123714"/>
                                <a:pt x="619271" y="92525"/>
                                <a:pt x="642628" y="69132"/>
                              </a:cubicBezTo>
                              <a:close/>
                              <a:moveTo>
                                <a:pt x="823644" y="1880"/>
                              </a:moveTo>
                              <a:cubicBezTo>
                                <a:pt x="876197" y="8702"/>
                                <a:pt x="926804" y="34044"/>
                                <a:pt x="961839" y="76930"/>
                              </a:cubicBezTo>
                              <a:cubicBezTo>
                                <a:pt x="1031910" y="154904"/>
                                <a:pt x="1024125" y="287460"/>
                                <a:pt x="938482" y="357637"/>
                              </a:cubicBezTo>
                              <a:cubicBezTo>
                                <a:pt x="938482" y="357637"/>
                                <a:pt x="938482" y="357637"/>
                                <a:pt x="673770" y="37943"/>
                              </a:cubicBezTo>
                              <a:cubicBezTo>
                                <a:pt x="716591" y="6753"/>
                                <a:pt x="771091" y="-4943"/>
                                <a:pt x="823644" y="188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333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8F1B589" id="麦克风 64" o:spid="_x0000_s1026" style="position:absolute;margin-left:33.45pt;margin-top:579.95pt;width:18pt;height:19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09137,1076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" path="m787317,710884v84449,-6193,156308,33656,206122,143451l952444,878316c886676,736292,772004,744471,647713,807676,580555,835561,508587,890958,444037,936317v-89409,58000,-178817,116000,-247279,135147c170596,1075368,144434,1079272,125689,1073137v-27466,-4833,-46211,-10967,-66260,-25839c-80913,943197,71337,768639,71337,768639r41401,38481c112738,807120,-2427,931485,89097,1007144v10024,7436,20048,14872,38793,21007c211329,1045655,358415,933168,419931,894257v61516,-38912,49975,-43124,203821,-127664c681445,734891,736647,714600,787317,710884xm556985,201689c759412,443409,759412,443409,759412,443409,222202,770901,222202,770901,222202,770901l193039,745867r-56746,39875l103612,745960r49784,-50500l149699,688054c136560,661737,136560,661737,136560,661737,556985,201689,556985,201689,556985,201689xm642628,69132v,,,,256926,319695c876197,404422,845055,412219,821698,412219v,,,,-225784,-265112c603699,123714,619271,92525,642628,69132xm823644,1880v52553,6822,103160,32164,138195,75050c1031910,154904,1024125,287460,938482,357637v,,,,-264712,-319694c716591,6753,771091,-4943,823644,1880xe" fillcolor="#333" stroked="f">
                <v:path arrowok="t" o:connecttype="custom" o:connectlocs="4372219,3941337;5516880,4736671;5289222,4869628;3596954,4477979;2465876,5191202;1092660,5940492;697991,5949768;330027,5806511;396157,4261549;626070,4474896;494785,5583888;710212,5700356;2332008,4958009;3463893,4250206;4372219,3941337;3093114,1118220;4217255,2458383;1233958,4274089;1072004,4135295;756880,4356371;575392,4135808;851855,3855824;831325,3814763;758360,3668852;3093114,1118220;3568716,383287;4995505,2155765;4563148,2285457;3309298,815601;3568716,383287;4573955,10421;5341393,426521;5211687,1982838;3741655,210367;4573955,10421" o:connectangles="0,0,0,0,0,0,0,0,0,0,0,0,0,0,0,0,0,0,0,0,0,0,0,0,0,0,0,0,0,0,0,0,0,0,0" textboxrect="0,0,1009137,1076333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22946E" wp14:editId="43A50904">
                <wp:simplePos x="0" y="0"/>
                <wp:positionH relativeFrom="column">
                  <wp:posOffset>431165</wp:posOffset>
                </wp:positionH>
                <wp:positionV relativeFrom="paragraph">
                  <wp:posOffset>3540760</wp:posOffset>
                </wp:positionV>
                <wp:extent cx="255270" cy="241300"/>
                <wp:effectExtent l="0" t="0" r="11430" b="11430"/>
                <wp:wrapNone/>
                <wp:docPr id="16" name="男女小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" cy="2413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0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</a:cxnLst>
                          <a:rect l="0" t="0" r="0" b="0"/>
                          <a:pathLst>
                            <a:path w="108" h="81">
                              <a:moveTo>
                                <a:pt x="3" y="54"/>
                              </a:moveTo>
                              <a:cubicBezTo>
                                <a:pt x="9" y="51"/>
                                <a:pt x="15" y="49"/>
                                <a:pt x="21" y="47"/>
                              </a:cubicBezTo>
                              <a:cubicBezTo>
                                <a:pt x="23" y="45"/>
                                <a:pt x="24" y="44"/>
                                <a:pt x="26" y="43"/>
                              </a:cubicBezTo>
                              <a:cubicBezTo>
                                <a:pt x="35" y="62"/>
                                <a:pt x="35" y="62"/>
                                <a:pt x="35" y="62"/>
                              </a:cubicBezTo>
                              <a:cubicBezTo>
                                <a:pt x="43" y="43"/>
                                <a:pt x="43" y="43"/>
                                <a:pt x="43" y="43"/>
                              </a:cubicBezTo>
                              <a:cubicBezTo>
                                <a:pt x="45" y="44"/>
                                <a:pt x="46" y="46"/>
                                <a:pt x="48" y="47"/>
                              </a:cubicBezTo>
                              <a:cubicBezTo>
                                <a:pt x="60" y="51"/>
                                <a:pt x="60" y="51"/>
                                <a:pt x="60" y="51"/>
                              </a:cubicBezTo>
                              <a:cubicBezTo>
                                <a:pt x="60" y="51"/>
                                <a:pt x="61" y="50"/>
                                <a:pt x="61" y="50"/>
                              </a:cubicBezTo>
                              <a:cubicBezTo>
                                <a:pt x="65" y="48"/>
                                <a:pt x="69" y="47"/>
                                <a:pt x="72" y="46"/>
                              </a:cubicBezTo>
                              <a:cubicBezTo>
                                <a:pt x="75" y="52"/>
                                <a:pt x="79" y="57"/>
                                <a:pt x="84" y="60"/>
                              </a:cubicBezTo>
                              <a:cubicBezTo>
                                <a:pt x="89" y="57"/>
                                <a:pt x="93" y="52"/>
                                <a:pt x="96" y="46"/>
                              </a:cubicBezTo>
                              <a:cubicBezTo>
                                <a:pt x="99" y="47"/>
                                <a:pt x="102" y="48"/>
                                <a:pt x="105" y="48"/>
                              </a:cubicBezTo>
                              <a:cubicBezTo>
                                <a:pt x="108" y="53"/>
                                <a:pt x="108" y="64"/>
                                <a:pt x="108" y="71"/>
                              </a:cubicBezTo>
                              <a:cubicBezTo>
                                <a:pt x="70" y="71"/>
                                <a:pt x="70" y="71"/>
                                <a:pt x="70" y="71"/>
                              </a:cubicBezTo>
                              <a:cubicBezTo>
                                <a:pt x="70" y="74"/>
                                <a:pt x="70" y="77"/>
                                <a:pt x="70" y="81"/>
                              </a:cubicBezTo>
                              <a:cubicBezTo>
                                <a:pt x="47" y="81"/>
                                <a:pt x="24" y="81"/>
                                <a:pt x="0" y="81"/>
                              </a:cubicBezTo>
                              <a:cubicBezTo>
                                <a:pt x="0" y="68"/>
                                <a:pt x="1" y="58"/>
                                <a:pt x="3" y="54"/>
                              </a:cubicBezTo>
                              <a:close/>
                              <a:moveTo>
                                <a:pt x="74" y="26"/>
                              </a:moveTo>
                              <a:cubicBezTo>
                                <a:pt x="79" y="27"/>
                                <a:pt x="89" y="26"/>
                                <a:pt x="94" y="24"/>
                              </a:cubicBezTo>
                              <a:cubicBezTo>
                                <a:pt x="94" y="27"/>
                                <a:pt x="94" y="32"/>
                                <a:pt x="92" y="37"/>
                              </a:cubicBezTo>
                              <a:cubicBezTo>
                                <a:pt x="91" y="39"/>
                                <a:pt x="90" y="40"/>
                                <a:pt x="89" y="41"/>
                              </a:cubicBezTo>
                              <a:cubicBezTo>
                                <a:pt x="99" y="42"/>
                                <a:pt x="99" y="42"/>
                                <a:pt x="99" y="42"/>
                              </a:cubicBezTo>
                              <a:cubicBezTo>
                                <a:pt x="99" y="42"/>
                                <a:pt x="98" y="33"/>
                                <a:pt x="98" y="31"/>
                              </a:cubicBezTo>
                              <a:cubicBezTo>
                                <a:pt x="102" y="2"/>
                                <a:pt x="65" y="2"/>
                                <a:pt x="69" y="31"/>
                              </a:cubicBezTo>
                              <a:cubicBezTo>
                                <a:pt x="69" y="33"/>
                                <a:pt x="68" y="42"/>
                                <a:pt x="68" y="42"/>
                              </a:cubicBezTo>
                              <a:cubicBezTo>
                                <a:pt x="78" y="41"/>
                                <a:pt x="78" y="41"/>
                                <a:pt x="78" y="41"/>
                              </a:cubicBezTo>
                              <a:cubicBezTo>
                                <a:pt x="77" y="40"/>
                                <a:pt x="76" y="39"/>
                                <a:pt x="75" y="37"/>
                              </a:cubicBezTo>
                              <a:cubicBezTo>
                                <a:pt x="74" y="33"/>
                                <a:pt x="73" y="29"/>
                                <a:pt x="74" y="26"/>
                              </a:cubicBezTo>
                              <a:cubicBezTo>
                                <a:pt x="74" y="26"/>
                                <a:pt x="74" y="26"/>
                                <a:pt x="74" y="26"/>
                              </a:cubicBezTo>
                              <a:close/>
                              <a:moveTo>
                                <a:pt x="22" y="30"/>
                              </a:moveTo>
                              <a:cubicBezTo>
                                <a:pt x="21" y="25"/>
                                <a:pt x="21" y="21"/>
                                <a:pt x="23" y="15"/>
                              </a:cubicBezTo>
                              <a:cubicBezTo>
                                <a:pt x="29" y="11"/>
                                <a:pt x="37" y="17"/>
                                <a:pt x="47" y="15"/>
                              </a:cubicBezTo>
                              <a:cubicBezTo>
                                <a:pt x="48" y="20"/>
                                <a:pt x="48" y="24"/>
                                <a:pt x="48" y="31"/>
                              </a:cubicBezTo>
                              <a:cubicBezTo>
                                <a:pt x="48" y="31"/>
                                <a:pt x="52" y="27"/>
                                <a:pt x="52" y="25"/>
                              </a:cubicBezTo>
                              <a:cubicBezTo>
                                <a:pt x="53" y="22"/>
                                <a:pt x="52" y="10"/>
                                <a:pt x="50" y="8"/>
                              </a:cubicBezTo>
                              <a:cubicBezTo>
                                <a:pt x="45" y="0"/>
                                <a:pt x="26" y="0"/>
                                <a:pt x="20" y="6"/>
                              </a:cubicBezTo>
                              <a:cubicBezTo>
                                <a:pt x="18" y="8"/>
                                <a:pt x="16" y="25"/>
                                <a:pt x="18" y="27"/>
                              </a:cubicBezTo>
                              <a:cubicBezTo>
                                <a:pt x="20" y="29"/>
                                <a:pt x="22" y="30"/>
                                <a:pt x="22" y="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333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7493D7E3" id="男女小人 40" o:spid="_x0000_s1026" style="position:absolute;margin-left:33.95pt;margin-top:278.8pt;width:20.1pt;height:1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8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" path="m3,54c9,51,15,49,21,47v2,-2,3,-3,5,-4c35,62,35,62,35,62,43,43,43,43,43,43v2,1,3,3,5,4c60,51,60,51,60,51v,,1,-1,1,-1c65,48,69,47,72,46v3,6,7,11,12,14c89,57,93,52,96,46v3,1,6,2,9,2c108,53,108,64,108,71v-38,,-38,,-38,c70,74,70,77,70,81v-23,,-46,,-70,c,68,1,58,3,54xm74,26v5,1,15,,20,-2c94,27,94,32,92,37v-1,2,-2,3,-3,4c99,42,99,42,99,42v,,-1,-9,-1,-11c102,2,65,2,69,31v,2,-1,11,-1,11c78,41,78,41,78,41,77,40,76,39,75,37,74,33,73,29,74,26v,,,,,xm22,30c21,25,21,21,23,15v6,-4,14,2,24,c48,20,48,24,48,31v,,4,-4,4,-6c53,22,52,10,50,8,45,,26,,20,6,18,8,16,25,18,27v2,2,4,3,4,3xe" fillcolor="#333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" textboxrect="0,0,108,81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57BC1D" wp14:editId="19D88053">
                <wp:simplePos x="0" y="0"/>
                <wp:positionH relativeFrom="column">
                  <wp:posOffset>585470</wp:posOffset>
                </wp:positionH>
                <wp:positionV relativeFrom="paragraph">
                  <wp:posOffset>3909060</wp:posOffset>
                </wp:positionV>
                <wp:extent cx="6609080" cy="400685"/>
                <wp:effectExtent l="0" t="0" r="0" b="0"/>
                <wp:wrapNone/>
                <wp:docPr id="8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9080" cy="400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0BA9D46A" w14:textId="66E59438" w:rsidR="00A96268" w:rsidRDefault="0043467F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 w:rsidR="000E0B0C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.05-09        ××技术有限公司/销售人员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2D57BC1D" id="文本框 24" o:spid="_x0000_s1030" type="#_x0000_t202" style="position:absolute;left:0;text-align:left;margin-left:46.1pt;margin-top:307.8pt;width:520.4pt;height:31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" filled="f" stroked="f">
                <v:textbox inset="2.53997mm,1.27mm,2.53997mm,1.27mm">
                  <w:txbxContent>
                    <w:p w14:paraId="0BA9D46A" w14:textId="66E59438" w:rsidR="00A96268" w:rsidRDefault="0043467F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 w:rsidR="000E0B0C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.05-09        ××技术有限公司/销售人员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BFB730" wp14:editId="52E36768">
                <wp:simplePos x="0" y="0"/>
                <wp:positionH relativeFrom="column">
                  <wp:posOffset>589280</wp:posOffset>
                </wp:positionH>
                <wp:positionV relativeFrom="paragraph">
                  <wp:posOffset>4246245</wp:posOffset>
                </wp:positionV>
                <wp:extent cx="6776720" cy="854075"/>
                <wp:effectExtent l="0" t="0" r="0" b="0"/>
                <wp:wrapNone/>
                <wp:docPr id="9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6720" cy="854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AFB0E48" w14:textId="77777777" w:rsidR="00A96268" w:rsidRDefault="0043467F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负责新客户的开发,老客服的维持；负责客户与的接待与咨询，提供顾问式的咨询服务；</w:t>
                            </w:r>
                          </w:p>
                          <w:p w14:paraId="3C5FD81E" w14:textId="77777777" w:rsidR="00A96268" w:rsidRDefault="0043467F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负责开发全过程，维护老客户，保持客户稳定性。</w:t>
                            </w:r>
                          </w:p>
                          <w:p w14:paraId="43F2C965" w14:textId="77777777" w:rsidR="00A96268" w:rsidRDefault="0043467F"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负责收取客户服务费用，提升客户满意程度，保证客户效果。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21BFB730" id="文本框 44" o:spid="_x0000_s1031" type="#_x0000_t202" style="position:absolute;left:0;text-align:left;margin-left:46.4pt;margin-top:334.35pt;width:533.6pt;height:67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" filled="f" stroked="f">
                <v:textbox>
                  <w:txbxContent>
                    <w:p w14:paraId="6AFB0E48" w14:textId="77777777" w:rsidR="00A96268" w:rsidRDefault="0043467F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负责新客户的开发,老客服的维持；负责客户与的接待与咨询，提供顾问式的咨询服务；</w:t>
                      </w:r>
                    </w:p>
                    <w:p w14:paraId="3C5FD81E" w14:textId="77777777" w:rsidR="00A96268" w:rsidRDefault="0043467F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负责开发全过程，维护老客户，保持客户稳定性。</w:t>
                      </w:r>
                    </w:p>
                    <w:p w14:paraId="43F2C965" w14:textId="77777777" w:rsidR="00A96268" w:rsidRDefault="0043467F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负责收取客户服务费用，提升客户满意程度，保证客户效果。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02D8BE" wp14:editId="7D41FAAA">
                <wp:simplePos x="0" y="0"/>
                <wp:positionH relativeFrom="column">
                  <wp:posOffset>594995</wp:posOffset>
                </wp:positionH>
                <wp:positionV relativeFrom="paragraph">
                  <wp:posOffset>5041900</wp:posOffset>
                </wp:positionV>
                <wp:extent cx="6704965" cy="432435"/>
                <wp:effectExtent l="0" t="0" r="0" b="0"/>
                <wp:wrapNone/>
                <wp:docPr id="10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4965" cy="432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2AA470FC" w14:textId="4F4AC250" w:rsidR="00A96268" w:rsidRDefault="0043467F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 w:rsidR="000E0B0C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.03-06        ××技术有限公司/客服主管</w:t>
                            </w:r>
                          </w:p>
                          <w:p w14:paraId="018F436D" w14:textId="77777777" w:rsidR="00A96268" w:rsidRDefault="00A96268"/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7902D8BE" id="文本框 26" o:spid="_x0000_s1032" type="#_x0000_t202" style="position:absolute;left:0;text-align:left;margin-left:46.85pt;margin-top:397pt;width:527.95pt;height:34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" filled="f" stroked="f">
                <v:textbox inset="2.53997mm,1.27mm,2.53997mm,1.27mm">
                  <w:txbxContent>
                    <w:p w14:paraId="2AA470FC" w14:textId="4F4AC250" w:rsidR="00A96268" w:rsidRDefault="0043467F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 w:rsidR="000E0B0C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.03-06        ××技术有限公司/客服主管</w:t>
                      </w:r>
                    </w:p>
                    <w:p w14:paraId="018F436D" w14:textId="77777777" w:rsidR="00A96268" w:rsidRDefault="00A9626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3A3F85" wp14:editId="40A3C395">
                <wp:simplePos x="0" y="0"/>
                <wp:positionH relativeFrom="column">
                  <wp:posOffset>599440</wp:posOffset>
                </wp:positionH>
                <wp:positionV relativeFrom="paragraph">
                  <wp:posOffset>5406390</wp:posOffset>
                </wp:positionV>
                <wp:extent cx="6690360" cy="814070"/>
                <wp:effectExtent l="0" t="0" r="0" b="0"/>
                <wp:wrapNone/>
                <wp:docPr id="11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0360" cy="814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3CC26326" w14:textId="77777777" w:rsidR="00A96268" w:rsidRDefault="0043467F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负责公司客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服部门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日常工作，安排电话筛查，咨询撰写发布；</w:t>
                            </w:r>
                          </w:p>
                          <w:p w14:paraId="0862771C" w14:textId="77777777" w:rsidR="00A96268" w:rsidRDefault="0043467F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配合销售部门的需求，做好客户后期维护，帮助客户获取更多资源。</w:t>
                            </w:r>
                          </w:p>
                          <w:p w14:paraId="44801988" w14:textId="77777777" w:rsidR="00A96268" w:rsidRDefault="0043467F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安排在线引导工作，保证每天引导量达标，提升客户满意程度，保证客户效果。</w:t>
                            </w:r>
                          </w:p>
                          <w:p w14:paraId="01603E44" w14:textId="77777777" w:rsidR="00A96268" w:rsidRDefault="00A96268"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673A3F85" id="文本框 45" o:spid="_x0000_s1033" type="#_x0000_t202" style="position:absolute;left:0;text-align:left;margin-left:47.2pt;margin-top:425.7pt;width:526.8pt;height:64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" filled="f" stroked="f">
                <v:textbox>
                  <w:txbxContent>
                    <w:p w14:paraId="3CC26326" w14:textId="77777777" w:rsidR="00A96268" w:rsidRDefault="0043467F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负责公司客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服部门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日常工作，安排电话筛查，咨询撰写发布；</w:t>
                      </w:r>
                    </w:p>
                    <w:p w14:paraId="0862771C" w14:textId="77777777" w:rsidR="00A96268" w:rsidRDefault="0043467F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配合销售部门的需求，做好客户后期维护，帮助客户获取更多资源。</w:t>
                      </w:r>
                    </w:p>
                    <w:p w14:paraId="44801988" w14:textId="77777777" w:rsidR="00A96268" w:rsidRDefault="0043467F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安排在线引导工作，保证每天引导量达标，提升客户满意程度，保证客户效果。</w:t>
                      </w:r>
                    </w:p>
                    <w:p w14:paraId="01603E44" w14:textId="77777777" w:rsidR="00A96268" w:rsidRDefault="00A96268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6593050A" wp14:editId="54354FA3">
                <wp:simplePos x="0" y="0"/>
                <wp:positionH relativeFrom="column">
                  <wp:posOffset>702945</wp:posOffset>
                </wp:positionH>
                <wp:positionV relativeFrom="paragraph">
                  <wp:posOffset>2226945</wp:posOffset>
                </wp:positionV>
                <wp:extent cx="880745" cy="262255"/>
                <wp:effectExtent l="0" t="0" r="14605" b="4445"/>
                <wp:wrapNone/>
                <wp:docPr id="24" name="流程图: 终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745" cy="262255"/>
                        </a:xfrm>
                        <a:prstGeom prst="flowChartTerminator">
                          <a:avLst/>
                        </a:prstGeom>
                        <a:solidFill>
                          <a:srgbClr val="808080">
                            <a:alpha val="100000"/>
                          </a:srgbClr>
                        </a:solidFill>
                        <a:ln w="9525">
                          <a:noFill/>
                          <a:miter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w14:anchorId="1F30DF7A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图: 终止 55" o:spid="_x0000_s1026" type="#_x0000_t116" style="position:absolute;margin-left:55.35pt;margin-top:175.35pt;width:69.35pt;height:20.65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" fillcolor="gray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1C3CF57C" wp14:editId="69A264A5">
                <wp:simplePos x="0" y="0"/>
                <wp:positionH relativeFrom="column">
                  <wp:posOffset>735965</wp:posOffset>
                </wp:positionH>
                <wp:positionV relativeFrom="paragraph">
                  <wp:posOffset>3522345</wp:posOffset>
                </wp:positionV>
                <wp:extent cx="880745" cy="262255"/>
                <wp:effectExtent l="0" t="0" r="14605" b="4445"/>
                <wp:wrapNone/>
                <wp:docPr id="25" name="流程图: 终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745" cy="262255"/>
                        </a:xfrm>
                        <a:prstGeom prst="flowChartTerminator">
                          <a:avLst/>
                        </a:prstGeom>
                        <a:solidFill>
                          <a:srgbClr val="808080">
                            <a:alpha val="100000"/>
                          </a:srgbClr>
                        </a:solidFill>
                        <a:ln w="9525">
                          <a:noFill/>
                          <a:miter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569D135D" id="流程图: 终止 55" o:spid="_x0000_s1026" type="#_x0000_t116" style="position:absolute;margin-left:57.95pt;margin-top:277.35pt;width:69.35pt;height:20.65pt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" fillcolor="gray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FBFC8A" wp14:editId="7F13F180">
                <wp:simplePos x="0" y="0"/>
                <wp:positionH relativeFrom="column">
                  <wp:posOffset>708660</wp:posOffset>
                </wp:positionH>
                <wp:positionV relativeFrom="paragraph">
                  <wp:posOffset>3794125</wp:posOffset>
                </wp:positionV>
                <wp:extent cx="6438900" cy="18415"/>
                <wp:effectExtent l="0" t="0" r="0" b="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38900" cy="18415"/>
                        </a:xfrm>
                        <a:prstGeom prst="line">
                          <a:avLst/>
                        </a:prstGeom>
                        <a:ln w="22225" cap="rnd" cmpd="sng">
                          <a:solidFill>
                            <a:srgbClr val="33333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D84BEE" id="直接连接符 14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8pt,298.75pt" to="562.8pt,3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" strokecolor="#333" strokeweight="1.75pt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3B24C49F" wp14:editId="0C97CAD3">
                <wp:simplePos x="0" y="0"/>
                <wp:positionH relativeFrom="column">
                  <wp:posOffset>676910</wp:posOffset>
                </wp:positionH>
                <wp:positionV relativeFrom="paragraph">
                  <wp:posOffset>6320790</wp:posOffset>
                </wp:positionV>
                <wp:extent cx="880745" cy="262255"/>
                <wp:effectExtent l="0" t="0" r="14605" b="4445"/>
                <wp:wrapNone/>
                <wp:docPr id="26" name="流程图: 终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745" cy="262255"/>
                        </a:xfrm>
                        <a:prstGeom prst="flowChartTerminator">
                          <a:avLst/>
                        </a:prstGeom>
                        <a:solidFill>
                          <a:srgbClr val="808080">
                            <a:alpha val="100000"/>
                          </a:srgbClr>
                        </a:solidFill>
                        <a:ln w="9525">
                          <a:noFill/>
                          <a:miter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16BF40B1" id="流程图: 终止 55" o:spid="_x0000_s1026" type="#_x0000_t116" style="position:absolute;margin-left:53.3pt;margin-top:497.7pt;width:69.35pt;height:20.65pt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" fillcolor="gray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364CC9EF" wp14:editId="3AEBA207">
                <wp:simplePos x="0" y="0"/>
                <wp:positionH relativeFrom="column">
                  <wp:posOffset>688975</wp:posOffset>
                </wp:positionH>
                <wp:positionV relativeFrom="paragraph">
                  <wp:posOffset>7308215</wp:posOffset>
                </wp:positionV>
                <wp:extent cx="880745" cy="262255"/>
                <wp:effectExtent l="0" t="0" r="14605" b="4445"/>
                <wp:wrapNone/>
                <wp:docPr id="27" name="流程图: 终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745" cy="262255"/>
                        </a:xfrm>
                        <a:prstGeom prst="flowChartTerminator">
                          <a:avLst/>
                        </a:prstGeom>
                        <a:solidFill>
                          <a:srgbClr val="808080">
                            <a:alpha val="100000"/>
                          </a:srgbClr>
                        </a:solidFill>
                        <a:ln w="9525">
                          <a:noFill/>
                          <a:miter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0882396D" id="流程图: 终止 55" o:spid="_x0000_s1026" type="#_x0000_t116" style="position:absolute;margin-left:54.25pt;margin-top:575.45pt;width:69.35pt;height:20.6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" fillcolor="gray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CB3B5F7" wp14:editId="1558B341">
                <wp:simplePos x="0" y="0"/>
                <wp:positionH relativeFrom="column">
                  <wp:posOffset>729615</wp:posOffset>
                </wp:positionH>
                <wp:positionV relativeFrom="paragraph">
                  <wp:posOffset>2518410</wp:posOffset>
                </wp:positionV>
                <wp:extent cx="6438900" cy="18415"/>
                <wp:effectExtent l="0" t="0" r="0" b="0"/>
                <wp:wrapNone/>
                <wp:docPr id="29" name="直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38900" cy="18415"/>
                        </a:xfrm>
                        <a:prstGeom prst="line">
                          <a:avLst/>
                        </a:prstGeom>
                        <a:ln w="22225" cap="rnd" cmpd="sng">
                          <a:solidFill>
                            <a:srgbClr val="33333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9D8DD9" id="直线 21" o:spid="_x0000_s1026" style="position:absolute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45pt,198.3pt" to="564.45pt,19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" strokecolor="#333" strokeweight="1.75pt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06E17518" wp14:editId="1255E134">
                <wp:simplePos x="0" y="0"/>
                <wp:positionH relativeFrom="column">
                  <wp:posOffset>690245</wp:posOffset>
                </wp:positionH>
                <wp:positionV relativeFrom="paragraph">
                  <wp:posOffset>8761095</wp:posOffset>
                </wp:positionV>
                <wp:extent cx="880745" cy="262255"/>
                <wp:effectExtent l="0" t="0" r="14605" b="4445"/>
                <wp:wrapNone/>
                <wp:docPr id="28" name="流程图: 终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745" cy="262255"/>
                        </a:xfrm>
                        <a:prstGeom prst="flowChartTerminator">
                          <a:avLst/>
                        </a:prstGeom>
                        <a:solidFill>
                          <a:srgbClr val="808080">
                            <a:alpha val="100000"/>
                          </a:srgbClr>
                        </a:solidFill>
                        <a:ln w="9525">
                          <a:noFill/>
                          <a:miter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6A33D94F" id="流程图: 终止 55" o:spid="_x0000_s1026" type="#_x0000_t116" style="position:absolute;margin-left:54.35pt;margin-top:689.85pt;width:69.35pt;height:20.65pt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" fillcolor="gray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3AD464F" wp14:editId="296F03F1">
                <wp:simplePos x="0" y="0"/>
                <wp:positionH relativeFrom="column">
                  <wp:posOffset>514985</wp:posOffset>
                </wp:positionH>
                <wp:positionV relativeFrom="paragraph">
                  <wp:posOffset>9219565</wp:posOffset>
                </wp:positionV>
                <wp:extent cx="6767195" cy="1178560"/>
                <wp:effectExtent l="0" t="0" r="0" b="0"/>
                <wp:wrapNone/>
                <wp:docPr id="23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7195" cy="1178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3DAFCB95" w14:textId="77777777" w:rsidR="00A96268" w:rsidRDefault="0043467F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英语通过国家CET六级考试,通过北京市研究生英语学位统考，英汉互译表达流畅。</w:t>
                            </w:r>
                          </w:p>
                          <w:p w14:paraId="1C21DFA2" w14:textId="77777777" w:rsidR="00A96268" w:rsidRDefault="0043467F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擅长利用Internet进行各种信息交流，具有一定网站建设、规划经验。</w:t>
                            </w:r>
                          </w:p>
                          <w:p w14:paraId="5A8D0EC9" w14:textId="77777777" w:rsidR="00A96268" w:rsidRDefault="0043467F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熟练运用操作html、Frontpage98等工具制作各类网页及特效图。</w:t>
                            </w:r>
                          </w:p>
                          <w:p w14:paraId="707D130D" w14:textId="77777777" w:rsidR="00A96268" w:rsidRDefault="0043467F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通过日语二三级等级考试，可熟练的进行中日互译。</w:t>
                            </w:r>
                          </w:p>
                          <w:p w14:paraId="0950D85B" w14:textId="77777777" w:rsidR="00A96268" w:rsidRDefault="00A96268"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3AD464F" id="文本框 51" o:spid="_x0000_s1034" type="#_x0000_t202" style="position:absolute;left:0;text-align:left;margin-left:40.55pt;margin-top:725.95pt;width:532.85pt;height:92.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" filled="f" stroked="f">
                <v:textbox>
                  <w:txbxContent>
                    <w:p w14:paraId="3DAFCB95" w14:textId="77777777" w:rsidR="00A96268" w:rsidRDefault="0043467F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英语通过国家CET六级考试,通过北京市研究生英语学位统考，英汉互译表达流畅。</w:t>
                      </w:r>
                    </w:p>
                    <w:p w14:paraId="1C21DFA2" w14:textId="77777777" w:rsidR="00A96268" w:rsidRDefault="0043467F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擅长利用Internet进行各种信息交流，具有一定网站建设、规划经验。</w:t>
                      </w:r>
                    </w:p>
                    <w:p w14:paraId="5A8D0EC9" w14:textId="77777777" w:rsidR="00A96268" w:rsidRDefault="0043467F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熟练运用操作html、Frontpage98等工具制作各类网页及特效图。</w:t>
                      </w:r>
                    </w:p>
                    <w:p w14:paraId="707D130D" w14:textId="77777777" w:rsidR="00A96268" w:rsidRDefault="0043467F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通过日语二三级等级考试，可熟练的进行中日互译。</w:t>
                      </w:r>
                    </w:p>
                    <w:p w14:paraId="0950D85B" w14:textId="77777777" w:rsidR="00A96268" w:rsidRDefault="00A96268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2F6F3B8" wp14:editId="76F09209">
                <wp:simplePos x="0" y="0"/>
                <wp:positionH relativeFrom="column">
                  <wp:posOffset>488950</wp:posOffset>
                </wp:positionH>
                <wp:positionV relativeFrom="paragraph">
                  <wp:posOffset>8819515</wp:posOffset>
                </wp:positionV>
                <wp:extent cx="182245" cy="216535"/>
                <wp:effectExtent l="0" t="0" r="8255" b="12065"/>
                <wp:wrapNone/>
                <wp:docPr id="22" name="小人4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5" cy="2165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3632" h="1420756">
                              <a:moveTo>
                                <a:pt x="0" y="353991"/>
                              </a:moveTo>
                              <a:lnTo>
                                <a:pt x="154850" y="353991"/>
                              </a:lnTo>
                              <a:cubicBezTo>
                                <a:pt x="238822" y="440727"/>
                                <a:pt x="356556" y="494356"/>
                                <a:pt x="486816" y="494356"/>
                              </a:cubicBezTo>
                              <a:cubicBezTo>
                                <a:pt x="617076" y="494356"/>
                                <a:pt x="734810" y="440727"/>
                                <a:pt x="818783" y="353991"/>
                              </a:cubicBezTo>
                              <a:lnTo>
                                <a:pt x="973632" y="353991"/>
                              </a:lnTo>
                              <a:cubicBezTo>
                                <a:pt x="911930" y="446855"/>
                                <a:pt x="824343" y="520985"/>
                                <a:pt x="720816" y="565357"/>
                              </a:cubicBezTo>
                              <a:lnTo>
                                <a:pt x="720816" y="915123"/>
                              </a:lnTo>
                              <a:lnTo>
                                <a:pt x="847224" y="1420756"/>
                              </a:lnTo>
                              <a:lnTo>
                                <a:pt x="738609" y="1420756"/>
                              </a:lnTo>
                              <a:lnTo>
                                <a:pt x="486817" y="986631"/>
                              </a:lnTo>
                              <a:lnTo>
                                <a:pt x="235024" y="1420756"/>
                              </a:lnTo>
                              <a:lnTo>
                                <a:pt x="126408" y="1420756"/>
                              </a:lnTo>
                              <a:lnTo>
                                <a:pt x="252816" y="915123"/>
                              </a:lnTo>
                              <a:lnTo>
                                <a:pt x="252816" y="565357"/>
                              </a:lnTo>
                              <a:cubicBezTo>
                                <a:pt x="149290" y="520985"/>
                                <a:pt x="61703" y="446855"/>
                                <a:pt x="0" y="353991"/>
                              </a:cubicBezTo>
                              <a:close/>
                              <a:moveTo>
                                <a:pt x="486816" y="0"/>
                              </a:moveTo>
                              <a:cubicBezTo>
                                <a:pt x="604876" y="0"/>
                                <a:pt x="700583" y="95707"/>
                                <a:pt x="700583" y="213767"/>
                              </a:cubicBezTo>
                              <a:cubicBezTo>
                                <a:pt x="700583" y="331827"/>
                                <a:pt x="604876" y="427534"/>
                                <a:pt x="486816" y="427534"/>
                              </a:cubicBezTo>
                              <a:cubicBezTo>
                                <a:pt x="368756" y="427534"/>
                                <a:pt x="273049" y="331827"/>
                                <a:pt x="273049" y="213767"/>
                              </a:cubicBezTo>
                              <a:cubicBezTo>
                                <a:pt x="273049" y="95707"/>
                                <a:pt x="368756" y="0"/>
                                <a:pt x="48681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333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45E2A104" id="小人4 71" o:spid="_x0000_s1026" style="position:absolute;margin-left:38.5pt;margin-top:694.45pt;width:14.35pt;height:17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73632,1420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" path="m,353991r154850,c238822,440727,356556,494356,486816,494356v130260,,247994,-53629,331967,-140365l973632,353991c911930,446855,824343,520985,720816,565357r,349766l847224,1420756r-108615,l486817,986631,235024,1420756r-108616,l252816,915123r,-349766c149290,520985,61703,446855,,353991xm486816,c604876,,700583,95707,700583,213767v,118060,-95707,213767,-213767,213767c368756,427534,273049,331827,273049,213767,273049,95707,368756,,486816,xe" fillcolor="#333" stroked="f">
                <v:path arrowok="t" textboxrect="0,0,973632,142075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1F6C51" wp14:editId="7E8B1B71">
                <wp:simplePos x="0" y="0"/>
                <wp:positionH relativeFrom="column">
                  <wp:posOffset>582295</wp:posOffset>
                </wp:positionH>
                <wp:positionV relativeFrom="paragraph">
                  <wp:posOffset>7675880</wp:posOffset>
                </wp:positionV>
                <wp:extent cx="6767195" cy="955675"/>
                <wp:effectExtent l="0" t="0" r="0" b="0"/>
                <wp:wrapNone/>
                <wp:docPr id="18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7195" cy="955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0445B0FF" w14:textId="77777777" w:rsidR="00A96268" w:rsidRDefault="0043467F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本人是市场营销专业毕业生，有丰富的营销知识体系做基础；</w:t>
                            </w:r>
                          </w:p>
                          <w:p w14:paraId="00A3E4E8" w14:textId="77777777" w:rsidR="00A96268" w:rsidRDefault="0043467F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对于市场营销方面的前沿和动向有一定的了解，善于分析和吸取经验；</w:t>
                            </w:r>
                          </w:p>
                          <w:p w14:paraId="2A914996" w14:textId="77777777" w:rsidR="00A96268" w:rsidRDefault="0043467F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熟悉网络推广，尤其是社会化媒体方面，有独到的见解和经验；</w:t>
                            </w:r>
                          </w:p>
                          <w:p w14:paraId="22C0C6E7" w14:textId="77777777" w:rsidR="00A96268" w:rsidRDefault="0043467F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个性开朗，容易相处，团队荣誉感强，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注重工作效率和团队合作，善于沟通协调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。</w:t>
                            </w:r>
                          </w:p>
                          <w:p w14:paraId="589B4EDD" w14:textId="77777777" w:rsidR="00A96268" w:rsidRDefault="00A96268"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61F6C51" id="_x0000_s1035" type="#_x0000_t202" style="position:absolute;left:0;text-align:left;margin-left:45.85pt;margin-top:604.4pt;width:532.85pt;height:75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" filled="f" stroked="f">
                <v:textbox>
                  <w:txbxContent>
                    <w:p w14:paraId="0445B0FF" w14:textId="77777777" w:rsidR="00A96268" w:rsidRDefault="0043467F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本人是市场营销专业毕业生，有丰富的营销知识体系做基础；</w:t>
                      </w:r>
                    </w:p>
                    <w:p w14:paraId="00A3E4E8" w14:textId="77777777" w:rsidR="00A96268" w:rsidRDefault="0043467F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对于市场营销方面的前沿和动向有一定的了解，善于分析和吸取经验；</w:t>
                      </w:r>
                    </w:p>
                    <w:p w14:paraId="2A914996" w14:textId="77777777" w:rsidR="00A96268" w:rsidRDefault="0043467F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熟悉网络推广，尤其是社会化媒体方面，有独到的见解和经验；</w:t>
                      </w:r>
                    </w:p>
                    <w:p w14:paraId="22C0C6E7" w14:textId="77777777" w:rsidR="00A96268" w:rsidRDefault="0043467F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个性开朗，容易相处，团队荣誉感强，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注重工作效率和团队合作，善于沟通协调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。</w:t>
                      </w:r>
                    </w:p>
                    <w:p w14:paraId="589B4EDD" w14:textId="77777777" w:rsidR="00A96268" w:rsidRDefault="00A96268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A8AAD9" wp14:editId="16AF16C9">
                <wp:simplePos x="0" y="0"/>
                <wp:positionH relativeFrom="column">
                  <wp:posOffset>7620</wp:posOffset>
                </wp:positionH>
                <wp:positionV relativeFrom="paragraph">
                  <wp:posOffset>635</wp:posOffset>
                </wp:positionV>
                <wp:extent cx="7661910" cy="10817860"/>
                <wp:effectExtent l="0" t="0" r="15240" b="2540"/>
                <wp:wrapNone/>
                <wp:docPr id="3" name="文本框 1" descr="未标题-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61910" cy="10817860"/>
                        </a:xfrm>
                        <a:prstGeom prst="rect">
                          <a:avLst/>
                        </a:prstGeom>
                        <a:blipFill rotWithShape="0">
                          <a:blip r:embed="rId9"/>
                          <a:stretch>
                            <a:fillRect/>
                          </a:stretch>
                        </a:blipFill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3EAE4EA2" w14:textId="77777777" w:rsidR="00A96268" w:rsidRDefault="00A96268"/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39A8AAD9" id="_x0000_s1036" type="#_x0000_t202" alt="未标题-2" style="position:absolute;left:0;text-align:left;margin-left:.6pt;margin-top:.05pt;width:603.3pt;height:851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D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R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f/&#10;0t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P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U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f/1d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b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X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0N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H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S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f/09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T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V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1t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f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Q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f/0d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L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T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f/1N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X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W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f/19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D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R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0t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P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U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f/1d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b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X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f/0N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H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S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f/09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T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V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/1t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f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Q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f/0d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L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T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f/1N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X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W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f/19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D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R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f/0t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P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U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f/1d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b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X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/0N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H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S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f/&#10;09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T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V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f/1t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f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Q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0d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L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T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f/1N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X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W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19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D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R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f/0t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P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U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f/1d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b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X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f/0N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H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S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09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T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V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f/1t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f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Q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f/0d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L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T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f/1N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X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W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/19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D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R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f/0t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P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U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f/1d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b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X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f/0N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H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S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f/09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T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V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f/1t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f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Q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/0d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L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T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f/&#10;1N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X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W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f/19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D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R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0t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P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U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f/1d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b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X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0N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H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S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f/09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T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V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f/1t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f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Q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f/0d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L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T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1N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X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W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f/19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D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R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f/0t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P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U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f/1d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b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X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/0N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H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S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f/09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T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V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f/1t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f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Q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f/0d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L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T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f/1N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X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W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f/19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D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R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/0t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P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U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f/&#10;1d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b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X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f/0N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H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S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09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T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V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f/1t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f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Q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0d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L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T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f/1N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X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W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f/19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D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R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f/0t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P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U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1d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b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X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f/0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H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S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f/09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T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V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f/1t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f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Q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/0d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L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T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f/1N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X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W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f/19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D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R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f/0t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P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U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f/1d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b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X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f/0N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H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S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/09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T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V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f/&#10;1t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f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Q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f/0d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L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T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1N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X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W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f/19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D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R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0t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P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U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f/1d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b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X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f/0N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H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S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f/09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T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V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1t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f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Q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f/0d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L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T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f/1N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X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W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f/19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D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R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/0t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P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U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f/1d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b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X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f/0N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H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S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f/09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T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V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f/1t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f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Q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f/0d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L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T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/1N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X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W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f/&#10;19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D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R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f/0t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P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U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1d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b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X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f/0N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H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S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09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T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V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f/1t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f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G7f6n/&#10;AHke/de682r+z/xv/effuvde9f8AtP8AvPv3XuuXv3Xuve/de697917r3v3Xuve/de697917r3v3&#10;Xuve/de697917r3v3Xuve/de6//Q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f/0d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L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T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1N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X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Uf37r3XH2n6315mVfyffuvddeRf6j/AG/v&#10;fjr1rr3kX+o/2/v3jr17rnq1c3v+P6e3+vde9+691737r3WZP0j/AGP+9+/de65e/de697917r//&#10;1t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F/wBJ/wBh/vfv3XusPv3XusyfpH+x/wB79+6903VY9Lf77+vvZ6uzALTotHbuU+3xk6a+f3bn&#10;+vvXQdvGq3z/AOK6D3qTEtXbhSt0fr8X+3v7903ZIQ32f7PR1aan+3VP9o/P1/Pv3QhX4es1Qvkj&#10;49+6t1JhXTDoT682/wB8ffuvdebV/sf9qv8AT37r3XJdXOn/AGP0/wCJ9+69122n/kPi9vfuvdc0&#10;/SP9j/vfv3XuuXv3Xuve/de697917r3v3Xuve/de697917r3v3Xuve/de697917r3v3Xuv/V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xf8ASf8AYf737917rD7917rMn6R/sf8Ae/fuvdQKv9Lf778n&#10;349Uc4p0Sbt6ueaaro0/N/fug1empP8Aq9OhX6dwi09DQVmj9fj9+8ujG0Smf9Xn0YXV6tF+L2tx&#10;9L2t790b9e1erRfi9rcfS9re/de6mJ+kf7H/AHv37r3WH37r3XJRqJvf/jfv3Xuu3+v+w/4n37r3&#10;XNP0j/Y/737917rl7917r3v3Xuve/de697917r3v3Xuve/de697917r3v3Xuve/de697917r/9b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Y5f0H/ffj37r3Xov0D/AH349+69&#10;17/dn++/1Pv3XukruS/2j/1/H/Ee/dVb4eiRZNS27Kk3+vj/AN7976Dd/wDEf9Xp0bXYa6cdRcce&#10;SP3ro1h+LoQ5V5t/sL/7yPful7fD1mh/R/sT791bqWn6R/sf979+691h9+6915dP+w/2m319+691&#10;zbV/yBxa3v3XuuafpH+x/wB79+691y9+691737r3Xvfuvde9+691737r3Xvfuvde9+691737r3Xv&#10;fuvde9+691//0N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Y5f0H/ffj37r3Xov0D/AH349+6917/d&#10;n++/1Pv3XuknuX/gK/8Arf8AEe/eXVm/sv8AV69Euh/4/qq/5aw/73790E2/tOjrbT/4tMH/AAc/&#10;70PfvPoSQ/D09H/PL/sPfulDfF1J9+6r1737r3Xvfuvde9+691mXV/a/43/vHv3XuuXv3Xuve/de&#10;697917r3v3Xuve/de697917r3v3Xuve/de697917r3v3Xuve/de6/9T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WOX9B/3349+6916L9A/wB9+Pfuvde/3Z/vv9T7917pJ7l/4Cv/AK3/ABHv3l1Zv7L/&#10;AFevRL4/+P5qv+WsP+9+1PQTP9p/q9Ojq7T/AOLTB/wc/wC9D2m8+hJD8PT0f88v+w9+6UN8XUn3&#10;7qvXvfuvde9+691737r3WZQR9Tx/T37r3XL37r3Xvfuvde9+691737r3Xvfuvde9+691737r3Xvf&#10;uvde9+691737r3Xvfuvdf//V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jl/Qf99+Pfuvdei/QP8A&#10;ffj37r3Xv92f77/U+/de6Se5f+Ar/wCt/wAR795dWb+y/wBXr0S+P/j+ar/lrD/vftT0Ez/af6vT&#10;o6u0/wDi0wf8HP8AvQ9pvPoSQ/D09H/PL/sPfulDfF1J9+6r1737r3Xvfuvde9+691mXT/Z/43/v&#10;Pv3XuuXv3Xuve/de697917r3v3Xuve/de697917r3v3Xuve/de697917r3v3Xuve/de6/9b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WOX9B/3349+6916L9A/wB9+Pfuvde/3Z/vv9T7917pJ7l/4Cv/&#10;AK3/ABHv3l1Zv7L/AFevRL4/+P5qv+WsP+9+1PQTP9p/q9OjqbS/4tEH/LRv97HtN59CSH4ens/5&#10;5f8AYe/dKG+LqT791Xr3v3Xuve/de697917rmun8/X/H6e/de6y+/de697917r3v3Xuve/de6979&#10;17r3v3Xuve/de697917r3v3Xuve/de697917r//X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jl/Q&#10;f99+Pfuvdei/QP8Affj37r3Xv92f77/U+/de6Se5f+Ar/wCt/wAR795dWb+y/wBXr0S+P/j+ar/l&#10;rD/vftT0Ez/af6vTo6u0/wDi0wf8HP8AvQ9pvPoSQ/D09H/PL/sPfulDfF1J9+6r1737r3Xvfuvd&#10;e9+691mVtX+v7917rl7917r3v3Xuve/de697917r3v3Xuve/de697917r3v3Xuve/de697917r3v&#10;3Xuv/9D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cWbTbi9/f&#10;uvdcGa/A+n+9+/de65J9P9j/AMR7917rn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WJltyPp/vXv3XuuafpH+x/wB79+691y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cWXVbm1vfuvdY9Df0/3ke/de&#10;6z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x1r/X/eD7917rl7917rif1L/sf969+691y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xZdVubW9+6915V035vf37r3XL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x1r/X/eD7rrXr3XK/v2tevde92691737r3XvfuvdcSwH19+6917Wv9f8AeD7917rl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Fm024vf37r3XtXov+f8A&#10;fC/v3Xuo/tP1vrmrW/1vfuvdctY/x/3j37r3Xuf9QP8Abj37r3Xetf6/7wffuvdcGa/+t7917rh7&#10;917rMn6R/sf979+691k9qOt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dE+2namOtjqJJ9R/rf8T7L&#10;2Pl1rrCRb3VWDDp/qX7uDXpP1zVtX+v7WdW6ye1HWuve/de697917rGzabcXv7T9b64LJf8AxH9R&#10;9f8Abe/de656h/j71Xq2k9e1D/H36vXtJ671j/H/AHj2p6p12puL+/de65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" stroked="f">
                <v:fill r:id="rId10" o:title="未标题-2" recolor="t" type="frame"/>
                <v:textbox inset="2.53997mm,1.27mm,2.53997mm,1.27mm">
                  <w:txbxContent>
                    <w:p w14:paraId="3EAE4EA2" w14:textId="77777777" w:rsidR="00A96268" w:rsidRDefault="00A96268"/>
                  </w:txbxContent>
                </v:textbox>
              </v:shape>
            </w:pict>
          </mc:Fallback>
        </mc:AlternateContent>
      </w:r>
    </w:p>
    <w:p w14:paraId="4EB8C092" w14:textId="33BF4E38" w:rsidR="00A96268" w:rsidRDefault="00264F97">
      <w:pPr>
        <w:sectPr w:rsidR="00A96268">
          <w:pgSz w:w="11906" w:h="16838"/>
          <w:pgMar w:top="0" w:right="0" w:bottom="0" w:left="0" w:header="851" w:footer="992" w:gutter="0"/>
          <w:cols w:space="720"/>
          <w:docGrid w:type="lines" w:linePitch="312"/>
        </w:sectPr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6389E431" wp14:editId="4F6F3B31">
            <wp:simplePos x="0" y="0"/>
            <wp:positionH relativeFrom="column">
              <wp:posOffset>5873750</wp:posOffset>
            </wp:positionH>
            <wp:positionV relativeFrom="page">
              <wp:posOffset>269063</wp:posOffset>
            </wp:positionV>
            <wp:extent cx="1104900" cy="1472107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991" cy="147489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09C93A" wp14:editId="4D2894EE">
                <wp:simplePos x="0" y="0"/>
                <wp:positionH relativeFrom="column">
                  <wp:posOffset>530225</wp:posOffset>
                </wp:positionH>
                <wp:positionV relativeFrom="paragraph">
                  <wp:posOffset>591820</wp:posOffset>
                </wp:positionV>
                <wp:extent cx="5132705" cy="1395730"/>
                <wp:effectExtent l="0" t="0" r="0" b="0"/>
                <wp:wrapNone/>
                <wp:docPr id="5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270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1495A1CD" w14:textId="77777777" w:rsidR="00A96268" w:rsidRDefault="0043467F">
                            <w:pPr>
                              <w:widowControl/>
                              <w:snapToGrid w:val="0"/>
                              <w:spacing w:line="5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求职意向：销售主管 / 售后服务</w:t>
                            </w:r>
                          </w:p>
                          <w:p w14:paraId="4B6CF1CA" w14:textId="77777777" w:rsidR="00A96268" w:rsidRDefault="0043467F">
                            <w:pPr>
                              <w:widowControl/>
                              <w:snapToGrid w:val="0"/>
                              <w:spacing w:line="5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湖北武汉 / 湖北大学 / 市场营销专业</w:t>
                            </w:r>
                          </w:p>
                          <w:p w14:paraId="2D84B4B1" w14:textId="02CA7129" w:rsidR="00A96268" w:rsidRDefault="0043467F">
                            <w:pPr>
                              <w:widowControl/>
                              <w:snapToGrid w:val="0"/>
                              <w:spacing w:line="5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*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出生日期：</w:t>
                            </w:r>
                            <w:r w:rsidR="00DB10BF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0911 / 工作类型：全职</w:t>
                            </w:r>
                          </w:p>
                          <w:p w14:paraId="5714A9C4" w14:textId="77777777" w:rsidR="00A96268" w:rsidRDefault="0043467F">
                            <w:pPr>
                              <w:widowControl/>
                              <w:snapToGrid w:val="0"/>
                              <w:spacing w:line="5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电话：18888888888 / 邮箱：530***@163.com / QQ：530***123</w:t>
                            </w:r>
                          </w:p>
                          <w:p w14:paraId="4EC19846" w14:textId="77777777" w:rsidR="00A96268" w:rsidRDefault="00A96268">
                            <w:pPr>
                              <w:widowControl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14:paraId="73FB87A0" w14:textId="77777777" w:rsidR="00A96268" w:rsidRDefault="00A96268">
                            <w:pPr>
                              <w:widowControl/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14:paraId="138EE8EF" w14:textId="77777777" w:rsidR="00A96268" w:rsidRDefault="00A96268">
                            <w:pPr>
                              <w:widowControl/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5609C93A" id="文本框 78" o:spid="_x0000_s1037" type="#_x0000_t202" style="position:absolute;left:0;text-align:left;margin-left:41.75pt;margin-top:46.6pt;width:404.15pt;height:109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" filled="f" stroked="f">
                <v:textbox inset="2.53997mm,1.27mm,2.53997mm,1.27mm">
                  <w:txbxContent>
                    <w:p w14:paraId="1495A1CD" w14:textId="77777777" w:rsidR="00A96268" w:rsidRDefault="0043467F">
                      <w:pPr>
                        <w:widowControl/>
                        <w:snapToGrid w:val="0"/>
                        <w:spacing w:line="50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求职意向：销售主管 / 售后服务</w:t>
                      </w:r>
                    </w:p>
                    <w:p w14:paraId="4B6CF1CA" w14:textId="77777777" w:rsidR="00A96268" w:rsidRDefault="0043467F">
                      <w:pPr>
                        <w:widowControl/>
                        <w:snapToGrid w:val="0"/>
                        <w:spacing w:line="50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湖北武汉 / 湖北大学 / 市场营销专业</w:t>
                      </w:r>
                    </w:p>
                    <w:p w14:paraId="2D84B4B1" w14:textId="02CA7129" w:rsidR="00A96268" w:rsidRDefault="0043467F">
                      <w:pPr>
                        <w:widowControl/>
                        <w:snapToGrid w:val="0"/>
                        <w:spacing w:line="50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*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出生日期：</w:t>
                      </w:r>
                      <w:r w:rsidR="00DB10BF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0911 / 工作类型：全职</w:t>
                      </w:r>
                    </w:p>
                    <w:p w14:paraId="5714A9C4" w14:textId="77777777" w:rsidR="00A96268" w:rsidRDefault="0043467F">
                      <w:pPr>
                        <w:widowControl/>
                        <w:snapToGrid w:val="0"/>
                        <w:spacing w:line="50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电话：18888888888 / 邮箱：530***@163.com / QQ：530***123</w:t>
                      </w:r>
                    </w:p>
                    <w:p w14:paraId="4EC19846" w14:textId="77777777" w:rsidR="00A96268" w:rsidRDefault="00A96268">
                      <w:pPr>
                        <w:widowControl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  <w:szCs w:val="24"/>
                        </w:rPr>
                      </w:pPr>
                    </w:p>
                    <w:p w14:paraId="73FB87A0" w14:textId="77777777" w:rsidR="00A96268" w:rsidRDefault="00A96268">
                      <w:pPr>
                        <w:widowControl/>
                        <w:snapToGrid w:val="0"/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  <w:szCs w:val="24"/>
                        </w:rPr>
                      </w:pPr>
                    </w:p>
                    <w:p w14:paraId="138EE8EF" w14:textId="77777777" w:rsidR="00A96268" w:rsidRDefault="00A96268">
                      <w:pPr>
                        <w:widowControl/>
                        <w:snapToGrid w:val="0"/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A90498" wp14:editId="4021E4A8">
                <wp:simplePos x="0" y="0"/>
                <wp:positionH relativeFrom="column">
                  <wp:posOffset>5462270</wp:posOffset>
                </wp:positionH>
                <wp:positionV relativeFrom="paragraph">
                  <wp:posOffset>1602105</wp:posOffset>
                </wp:positionV>
                <wp:extent cx="1922780" cy="511810"/>
                <wp:effectExtent l="0" t="0" r="0" b="0"/>
                <wp:wrapNone/>
                <wp:docPr id="6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2780" cy="511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237BFB45" w14:textId="793B77C7" w:rsidR="00A96268" w:rsidRDefault="00264F97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胡小豆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05A90498" id="文本框 8" o:spid="_x0000_s1038" type="#_x0000_t202" style="position:absolute;left:0;text-align:left;margin-left:430.1pt;margin-top:126.15pt;width:151.4pt;height:40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" filled="f" stroked="f">
                <v:textbox inset="2.53997mm,1.27mm,2.53997mm,1.27mm">
                  <w:txbxContent>
                    <w:p w14:paraId="237BFB45" w14:textId="793B77C7" w:rsidR="00A96268" w:rsidRDefault="00264F97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6"/>
                          <w:szCs w:val="36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F4DC5AA" wp14:editId="15A4F349">
                <wp:simplePos x="0" y="0"/>
                <wp:positionH relativeFrom="column">
                  <wp:posOffset>680085</wp:posOffset>
                </wp:positionH>
                <wp:positionV relativeFrom="paragraph">
                  <wp:posOffset>8502650</wp:posOffset>
                </wp:positionV>
                <wp:extent cx="1104900" cy="400050"/>
                <wp:effectExtent l="0" t="0" r="0" b="0"/>
                <wp:wrapNone/>
                <wp:docPr id="37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07A35B2C" w14:textId="77777777" w:rsidR="00A96268" w:rsidRDefault="0043467F">
                            <w:pPr>
                              <w:widowControl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个人技能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6F4DC5AA" id="文本框 40" o:spid="_x0000_s1039" type="#_x0000_t202" style="position:absolute;left:0;text-align:left;margin-left:53.55pt;margin-top:669.5pt;width:87pt;height:31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" filled="f" stroked="f">
                <v:textbox inset="2.53997mm,1.27mm,2.53997mm,1.27mm">
                  <w:txbxContent>
                    <w:p w14:paraId="07A35B2C" w14:textId="77777777" w:rsidR="00A96268" w:rsidRDefault="0043467F">
                      <w:pPr>
                        <w:widowControl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  <w:t>个人技能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415F9FA" wp14:editId="0A23F072">
                <wp:simplePos x="0" y="0"/>
                <wp:positionH relativeFrom="column">
                  <wp:posOffset>680085</wp:posOffset>
                </wp:positionH>
                <wp:positionV relativeFrom="paragraph">
                  <wp:posOffset>7035800</wp:posOffset>
                </wp:positionV>
                <wp:extent cx="1104900" cy="400050"/>
                <wp:effectExtent l="0" t="0" r="0" b="0"/>
                <wp:wrapNone/>
                <wp:docPr id="36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4CA2F351" w14:textId="77777777" w:rsidR="00A96268" w:rsidRDefault="0043467F">
                            <w:pPr>
                              <w:widowControl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7415F9FA" id="_x0000_s1040" type="#_x0000_t202" style="position:absolute;left:0;text-align:left;margin-left:53.55pt;margin-top:554pt;width:87pt;height:31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" filled="f" stroked="f">
                <v:textbox inset="2.53997mm,1.27mm,2.53997mm,1.27mm">
                  <w:txbxContent>
                    <w:p w14:paraId="4CA2F351" w14:textId="77777777" w:rsidR="00A96268" w:rsidRDefault="0043467F">
                      <w:pPr>
                        <w:widowControl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FCC0C60" wp14:editId="720372DF">
                <wp:simplePos x="0" y="0"/>
                <wp:positionH relativeFrom="column">
                  <wp:posOffset>651510</wp:posOffset>
                </wp:positionH>
                <wp:positionV relativeFrom="paragraph">
                  <wp:posOffset>6054725</wp:posOffset>
                </wp:positionV>
                <wp:extent cx="1104900" cy="400050"/>
                <wp:effectExtent l="0" t="0" r="0" b="0"/>
                <wp:wrapNone/>
                <wp:docPr id="35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CF44EB0" w14:textId="77777777" w:rsidR="00A96268" w:rsidRDefault="0043467F">
                            <w:pPr>
                              <w:widowControl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所获荣誉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1FCC0C60" id="_x0000_s1041" type="#_x0000_t202" style="position:absolute;left:0;text-align:left;margin-left:51.3pt;margin-top:476.75pt;width:87pt;height:31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" filled="f" stroked="f">
                <v:textbox inset="2.53997mm,1.27mm,2.53997mm,1.27mm">
                  <w:txbxContent>
                    <w:p w14:paraId="6CF44EB0" w14:textId="77777777" w:rsidR="00A96268" w:rsidRDefault="0043467F">
                      <w:pPr>
                        <w:widowControl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  <w:t>所获荣誉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95AD777" wp14:editId="7D08ACD8">
                <wp:simplePos x="0" y="0"/>
                <wp:positionH relativeFrom="column">
                  <wp:posOffset>718185</wp:posOffset>
                </wp:positionH>
                <wp:positionV relativeFrom="paragraph">
                  <wp:posOffset>3254375</wp:posOffset>
                </wp:positionV>
                <wp:extent cx="1104900" cy="400050"/>
                <wp:effectExtent l="0" t="0" r="0" b="0"/>
                <wp:wrapNone/>
                <wp:docPr id="34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755CAE2" w14:textId="77777777" w:rsidR="00A96268" w:rsidRDefault="0043467F">
                            <w:pPr>
                              <w:widowControl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实习经历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095AD777" id="_x0000_s1042" type="#_x0000_t202" style="position:absolute;left:0;text-align:left;margin-left:56.55pt;margin-top:256.25pt;width:87pt;height:31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" filled="f" stroked="f">
                <v:textbox inset="2.53997mm,1.27mm,2.53997mm,1.27mm">
                  <w:txbxContent>
                    <w:p w14:paraId="6755CAE2" w14:textId="77777777" w:rsidR="00A96268" w:rsidRDefault="0043467F">
                      <w:pPr>
                        <w:widowControl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  <w:t>实习经历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0DBD8A6" wp14:editId="1D132DA7">
                <wp:simplePos x="0" y="0"/>
                <wp:positionH relativeFrom="column">
                  <wp:posOffset>689610</wp:posOffset>
                </wp:positionH>
                <wp:positionV relativeFrom="paragraph">
                  <wp:posOffset>1968500</wp:posOffset>
                </wp:positionV>
                <wp:extent cx="1104900" cy="400050"/>
                <wp:effectExtent l="0" t="0" r="0" b="0"/>
                <wp:wrapNone/>
                <wp:docPr id="33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193E3F50" w14:textId="77777777" w:rsidR="00A96268" w:rsidRDefault="0043467F">
                            <w:pPr>
                              <w:widowControl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教育经历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50DBD8A6" id="_x0000_s1043" type="#_x0000_t202" style="position:absolute;left:0;text-align:left;margin-left:54.3pt;margin-top:155pt;width:87pt;height:31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" filled="f" stroked="f">
                <v:textbox inset="2.53997mm,1.27mm,2.53997mm,1.27mm">
                  <w:txbxContent>
                    <w:p w14:paraId="193E3F50" w14:textId="77777777" w:rsidR="00A96268" w:rsidRDefault="0043467F">
                      <w:pPr>
                        <w:widowControl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  <w:t>教育经历</w:t>
                      </w:r>
                    </w:p>
                  </w:txbxContent>
                </v:textbox>
              </v:shape>
            </w:pict>
          </mc:Fallback>
        </mc:AlternateContent>
      </w:r>
    </w:p>
    <w:p w14:paraId="20C07496" w14:textId="77777777" w:rsidR="00A96268" w:rsidRDefault="0043467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3CB0EE0" wp14:editId="6FBD6241">
                <wp:simplePos x="0" y="0"/>
                <wp:positionH relativeFrom="column">
                  <wp:posOffset>2006600</wp:posOffset>
                </wp:positionH>
                <wp:positionV relativeFrom="paragraph">
                  <wp:posOffset>4533900</wp:posOffset>
                </wp:positionV>
                <wp:extent cx="3041650" cy="553720"/>
                <wp:effectExtent l="0" t="0" r="0" b="0"/>
                <wp:wrapNone/>
                <wp:docPr id="3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0" cy="553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411ED03" w14:textId="7342E68E" w:rsidR="00A96268" w:rsidRDefault="0043467F" w:rsidP="00D529C1">
                            <w:pPr>
                              <w:ind w:firstLineChars="300" w:firstLine="12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EC31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EC31F"/>
                                <w:sz w:val="40"/>
                                <w:szCs w:val="40"/>
                              </w:rPr>
                              <w:t>188</w:t>
                            </w:r>
                            <w:r w:rsidR="00D529C1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EC31F"/>
                                <w:sz w:val="40"/>
                                <w:szCs w:val="40"/>
                              </w:rPr>
                              <w:t>xxxxxxxx</w:t>
                            </w:r>
                          </w:p>
                          <w:p w14:paraId="1EBE6B7A" w14:textId="77777777" w:rsidR="00A96268" w:rsidRDefault="00A96268" w:rsidP="00D529C1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EC31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CB0EE0" id="Text Box 3" o:spid="_x0000_s1044" type="#_x0000_t202" style="position:absolute;left:0;text-align:left;margin-left:158pt;margin-top:357pt;width:239.5pt;height:43.6pt;z-index:25175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" filled="f" stroked="f">
                <v:textbox>
                  <w:txbxContent>
                    <w:p w14:paraId="6411ED03" w14:textId="7342E68E" w:rsidR="00A96268" w:rsidRDefault="0043467F" w:rsidP="00D529C1">
                      <w:pPr>
                        <w:ind w:firstLineChars="300" w:firstLine="120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EC31F"/>
                          <w:sz w:val="40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EC31F"/>
                          <w:sz w:val="40"/>
                          <w:szCs w:val="40"/>
                        </w:rPr>
                        <w:t>188</w:t>
                      </w:r>
                      <w:r w:rsidR="00D529C1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EC31F"/>
                          <w:sz w:val="40"/>
                          <w:szCs w:val="40"/>
                        </w:rPr>
                        <w:t>xxxxxxxx</w:t>
                      </w:r>
                    </w:p>
                    <w:p w14:paraId="1EBE6B7A" w14:textId="77777777" w:rsidR="00A96268" w:rsidRDefault="00A96268" w:rsidP="00D529C1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EC31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1565228" wp14:editId="579AA7C4">
                <wp:simplePos x="0" y="0"/>
                <wp:positionH relativeFrom="column">
                  <wp:posOffset>2408555</wp:posOffset>
                </wp:positionH>
                <wp:positionV relativeFrom="paragraph">
                  <wp:posOffset>5027930</wp:posOffset>
                </wp:positionV>
                <wp:extent cx="2743200" cy="495300"/>
                <wp:effectExtent l="0" t="0" r="0" b="0"/>
                <wp:wrapNone/>
                <wp:docPr id="3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D7FE6A7" w14:textId="77777777" w:rsidR="00A96268" w:rsidRDefault="0043467F">
                            <w:pPr>
                              <w:ind w:firstLineChars="50" w:firstLine="15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EC31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EC31F"/>
                                <w:sz w:val="30"/>
                                <w:szCs w:val="30"/>
                              </w:rPr>
                              <w:t>给我一个机会还您一份惊喜</w:t>
                            </w:r>
                          </w:p>
                          <w:p w14:paraId="4EC05841" w14:textId="77777777" w:rsidR="00A96268" w:rsidRDefault="00A96268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EC31F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31565228" id="Text Box 4" o:spid="_x0000_s1045" type="#_x0000_t202" style="position:absolute;left:0;text-align:left;margin-left:189.65pt;margin-top:395.9pt;width:3in;height:39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" filled="f" stroked="f">
                <v:textbox>
                  <w:txbxContent>
                    <w:p w14:paraId="1D7FE6A7" w14:textId="77777777" w:rsidR="00A96268" w:rsidRDefault="0043467F">
                      <w:pPr>
                        <w:ind w:firstLineChars="50" w:firstLine="15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EC31F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EC31F"/>
                          <w:sz w:val="30"/>
                          <w:szCs w:val="30"/>
                        </w:rPr>
                        <w:t>给我一个机会还您一份惊喜</w:t>
                      </w:r>
                    </w:p>
                    <w:p w14:paraId="4EC05841" w14:textId="77777777" w:rsidR="00A96268" w:rsidRDefault="00A96268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EC31F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22DEDF" wp14:editId="4BCCF497">
                <wp:simplePos x="0" y="0"/>
                <wp:positionH relativeFrom="column">
                  <wp:posOffset>7620</wp:posOffset>
                </wp:positionH>
                <wp:positionV relativeFrom="paragraph">
                  <wp:posOffset>635</wp:posOffset>
                </wp:positionV>
                <wp:extent cx="7661910" cy="10817860"/>
                <wp:effectExtent l="0" t="0" r="15240" b="2540"/>
                <wp:wrapNone/>
                <wp:docPr id="1" name="文本框 1" descr="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61910" cy="10817860"/>
                        </a:xfrm>
                        <a:prstGeom prst="rect">
                          <a:avLst/>
                        </a:prstGeom>
                        <a:blipFill rotWithShape="0">
                          <a:blip r:embed="rId12"/>
                          <a:stretch>
                            <a:fillRect/>
                          </a:stretch>
                        </a:blipFill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49CE716B" w14:textId="77777777" w:rsidR="00A96268" w:rsidRDefault="00A96268"/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6322DEDF" id="_x0000_s1046" type="#_x0000_t202" alt="123" style="position:absolute;left:0;text-align:left;margin-left:.6pt;margin-top:.05pt;width:603.3pt;height:851.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036T/rH3V/h691H/AAPa&#10;YfEfy631kVOLn/be3glRXr3XLQv++Pvfh/Pr1euITk3Fx/X6e9hB59a6yAAcD3vQvXuurLcf1H05&#10;/wCI9+CgZHXuuz/T+vvTNTA691wsq8/S3+uf97901t1vrsMCTb6n/efftbde65+3FNRU9a697t17&#10;riRxxwfxbj37r3XS6vz9P+J9+691z9+691737r3Xvfuvde9+691737r3Xvfuvde9+691737r3Xvf&#10;uvde9+691737r3Xvfuvde9+691//09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rx70RXB691x0r/T6f6/uuha1p17rl7sBTA69&#10;10AB9P8Aife+vdd+/de64FLm9/8AePfuvddaLf2v949+691zt/Xk/wBfp7qVByevddFb/nj+lvft&#10;C9e64+O3IP8AvHv2hevdcxwP6+9gUwOvdd+99e697917r3v3Xuve/de697917r3v3Xuve/de6979&#10;17r3v3Xuve/de697917r3v3Xuve/de697917r3v3Xuve/de6/9T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V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f/&#10;1t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f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Q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f/0d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L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T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1N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X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W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f/19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D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R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0t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P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U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f/1d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b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X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f/0N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H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S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f/09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T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V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1t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f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Q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f/0d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L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T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f/1N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X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W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f/19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D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R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/0t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P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U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f/1d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b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X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f/0N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H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S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f/09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T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V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f/1t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f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Q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f/0d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L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T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/1N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X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W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f/&#10;19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D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R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f/0t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P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U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1d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b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X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f/0N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H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S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09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T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V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f/1t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f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Q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f/0d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L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T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f/1N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X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W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19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D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R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f/0t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P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U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f/1d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b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X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f/0N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H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S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/09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T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V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f/1t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f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Q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f/0d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L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T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f/1N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X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W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f/19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D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R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f/0t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P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U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/1d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b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X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f/&#10;0N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H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S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f/09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T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V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1t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f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Q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f/0d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L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T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1N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X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W3+Pfuvde9+691737r3Xvfuvde9+691737r3Xvfuv&#10;de9+691737r3Xvfuvde9+691737r3Xvfuvde9+691737r3Xvfuvde9+691737r3Xvfuvde9+6917&#10;37r3Xvfuvde9+691737r3Xvfuvde9+691737r3Xvfuvde9+6910Tb3VmCCp691xLgf190WUNwHXu&#10;uvIP6H/ePe9Y63TrlrX3vxB17SeuXu/W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" stroked="f">
                <v:fill r:id="rId13" o:title="123" recolor="t" type="frame"/>
                <v:textbox inset="2.53997mm,1.27mm,2.53997mm,1.27mm">
                  <w:txbxContent>
                    <w:p w14:paraId="49CE716B" w14:textId="77777777" w:rsidR="00A96268" w:rsidRDefault="00A96268"/>
                  </w:txbxContent>
                </v:textbox>
              </v:shape>
            </w:pict>
          </mc:Fallback>
        </mc:AlternateContent>
      </w:r>
    </w:p>
    <w:sectPr w:rsidR="00A96268">
      <w:pgSz w:w="11906" w:h="16838"/>
      <w:pgMar w:top="0" w:right="0" w:bottom="0" w:left="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4E69D" w14:textId="77777777" w:rsidR="001F3E84" w:rsidRDefault="001F3E84" w:rsidP="0043467F">
      <w:r>
        <w:separator/>
      </w:r>
    </w:p>
  </w:endnote>
  <w:endnote w:type="continuationSeparator" w:id="0">
    <w:p w14:paraId="4225EDCC" w14:textId="77777777" w:rsidR="001F3E84" w:rsidRDefault="001F3E84" w:rsidP="00434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5E0ED" w14:textId="77777777" w:rsidR="001F3E84" w:rsidRDefault="001F3E84" w:rsidP="0043467F">
      <w:r>
        <w:separator/>
      </w:r>
    </w:p>
  </w:footnote>
  <w:footnote w:type="continuationSeparator" w:id="0">
    <w:p w14:paraId="1BC2601B" w14:textId="77777777" w:rsidR="001F3E84" w:rsidRDefault="001F3E84" w:rsidP="004346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AE9195D"/>
    <w:rsid w:val="000E0B0C"/>
    <w:rsid w:val="001F3E84"/>
    <w:rsid w:val="00216E20"/>
    <w:rsid w:val="00264F97"/>
    <w:rsid w:val="00364417"/>
    <w:rsid w:val="0043467F"/>
    <w:rsid w:val="00444DBE"/>
    <w:rsid w:val="005C27DB"/>
    <w:rsid w:val="006E3991"/>
    <w:rsid w:val="00793FA6"/>
    <w:rsid w:val="009930BE"/>
    <w:rsid w:val="00A82C9A"/>
    <w:rsid w:val="00A96268"/>
    <w:rsid w:val="00D529C1"/>
    <w:rsid w:val="00DB10BF"/>
    <w:rsid w:val="00F07D9A"/>
    <w:rsid w:val="04770865"/>
    <w:rsid w:val="0C7905FD"/>
    <w:rsid w:val="15B1211C"/>
    <w:rsid w:val="15BC08FF"/>
    <w:rsid w:val="17391FB2"/>
    <w:rsid w:val="2609180E"/>
    <w:rsid w:val="2E7A3ACF"/>
    <w:rsid w:val="3B4F23F5"/>
    <w:rsid w:val="44205733"/>
    <w:rsid w:val="478C6168"/>
    <w:rsid w:val="4B114C98"/>
    <w:rsid w:val="4EC40FA3"/>
    <w:rsid w:val="503D72B4"/>
    <w:rsid w:val="69A915DB"/>
    <w:rsid w:val="6AE9195D"/>
    <w:rsid w:val="6BE7421D"/>
    <w:rsid w:val="71527AFD"/>
    <w:rsid w:val="7172412F"/>
    <w:rsid w:val="73FB13E0"/>
    <w:rsid w:val="7883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6CDE8511"/>
  <w15:docId w15:val="{41BF2A79-337C-4EBF-A28E-0D97F7E01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3">
    <w:name w:val="header"/>
    <w:basedOn w:val="a"/>
    <w:link w:val="a4"/>
    <w:rsid w:val="0043467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3467F"/>
    <w:rPr>
      <w:kern w:val="2"/>
      <w:sz w:val="18"/>
      <w:szCs w:val="18"/>
    </w:rPr>
  </w:style>
  <w:style w:type="paragraph" w:styleId="a5">
    <w:name w:val="footer"/>
    <w:basedOn w:val="a"/>
    <w:link w:val="a6"/>
    <w:rsid w:val="004346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3467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12304;&#23553;&#38754;+&#33258;&#33616;&#20449;+&#31616;&#21382;+&#23553;&#24213;&#12305;&#21019;&#24847;&#31616;&#32422;&#28165;&#26032;&#27714;&#32844;&#31616;&#21382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【封面+自荐信+简历+封底】创意简约清新求职简历</Template>
  <TotalTime>3</TotalTime>
  <Pages>4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9</cp:revision>
  <dcterms:created xsi:type="dcterms:W3CDTF">2016-03-08T10:24:00Z</dcterms:created>
  <dcterms:modified xsi:type="dcterms:W3CDTF">2025-05-26T09:23:00Z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