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D64BC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3EB86C" wp14:editId="2B35DCCE">
                <wp:simplePos x="0" y="0"/>
                <wp:positionH relativeFrom="column">
                  <wp:posOffset>-50800</wp:posOffset>
                </wp:positionH>
                <wp:positionV relativeFrom="paragraph">
                  <wp:posOffset>-13970</wp:posOffset>
                </wp:positionV>
                <wp:extent cx="7606665" cy="10673080"/>
                <wp:effectExtent l="0" t="0" r="13335" b="13970"/>
                <wp:wrapNone/>
                <wp:docPr id="1" name="矩形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6665" cy="10673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AAC1CAF" id="矩形 577" o:spid="_x0000_s1026" style="position:absolute;left:0;text-align:left;margin-left:-4pt;margin-top:-1.1pt;width:598.95pt;height:840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" stroked="f" strokeweight="1.25pt">
                <v:fill angle="90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48EF2" wp14:editId="48CCB8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24750" cy="200025"/>
                <wp:effectExtent l="0" t="0" r="19050" b="28575"/>
                <wp:wrapNone/>
                <wp:docPr id="9" name="矩形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200025"/>
                        </a:xfrm>
                        <a:prstGeom prst="rect">
                          <a:avLst/>
                        </a:prstGeom>
                        <a:solidFill>
                          <a:srgbClr val="323E4F"/>
                        </a:solidFill>
                        <a:ln w="38100">
                          <a:noFill/>
                        </a:ln>
                        <a:effectLst>
                          <a:outerShdw dist="28398" dir="3806096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D93DF94" id="矩形 572" o:spid="_x0000_s1026" style="position:absolute;left:0;text-align:left;margin-left:0;margin-top:0;width:592.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" fillcolor="#323e4f" stroked="f" strokeweight="3pt">
                <v:shadow on="t" color="#525252" opacity=".5" offset="1pt"/>
              </v:rect>
            </w:pict>
          </mc:Fallback>
        </mc:AlternateContent>
      </w:r>
      <w:r>
        <w:rPr>
          <w:rFonts w:hint="eastAsia"/>
        </w:rPr>
        <w:t xml:space="preserve"> </w:t>
      </w:r>
    </w:p>
    <w:p w14:paraId="3DAE7C74" w14:textId="77777777" w:rsidR="00AA41A0" w:rsidRDefault="00AA41A0">
      <w:pPr>
        <w:adjustRightInd w:val="0"/>
        <w:snapToGrid w:val="0"/>
      </w:pPr>
    </w:p>
    <w:p w14:paraId="69E9473A" w14:textId="77777777" w:rsidR="00AA41A0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70BC9D69" wp14:editId="60FEF622">
            <wp:simplePos x="0" y="0"/>
            <wp:positionH relativeFrom="column">
              <wp:posOffset>5995283</wp:posOffset>
            </wp:positionH>
            <wp:positionV relativeFrom="page">
              <wp:posOffset>397565</wp:posOffset>
            </wp:positionV>
            <wp:extent cx="1057910" cy="1409065"/>
            <wp:effectExtent l="0" t="0" r="8890" b="635"/>
            <wp:wrapNone/>
            <wp:docPr id="10" name="图片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7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409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C6214" wp14:editId="563B6A0A">
                <wp:simplePos x="0" y="0"/>
                <wp:positionH relativeFrom="column">
                  <wp:posOffset>3347085</wp:posOffset>
                </wp:positionH>
                <wp:positionV relativeFrom="paragraph">
                  <wp:posOffset>104140</wp:posOffset>
                </wp:positionV>
                <wp:extent cx="2139950" cy="1057275"/>
                <wp:effectExtent l="0" t="0" r="0" b="0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7FE47AC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上海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 w14:paraId="211092D1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 w14:paraId="13DD13AD" w14:textId="63F2F9D2" w:rsidR="00AA41A0" w:rsidRDefault="005F34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0000000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EAC6214" id="_x0000_t202" coordsize="21600,21600" o:spt="202" path="m,l,21600r21600,l21600,xe">
                <v:stroke joinstyle="miter"/>
                <v:path gradientshapeok="t" o:connecttype="rect"/>
              </v:shapetype>
              <v:shape id="文本框 69" o:spid="_x0000_s1026" type="#_x0000_t202" style="position:absolute;left:0;text-align:left;margin-left:263.55pt;margin-top:8.2pt;width:168.5pt;height:8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" filled="f" stroked="f">
                <v:textbox>
                  <w:txbxContent>
                    <w:p w14:paraId="67FE47AC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上海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市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 w14:paraId="211092D1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 w14:paraId="13DD13AD" w14:textId="63F2F9D2" w:rsidR="00AA41A0" w:rsidRDefault="005F34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0000000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FD421" wp14:editId="3759CF4E">
                <wp:simplePos x="0" y="0"/>
                <wp:positionH relativeFrom="column">
                  <wp:posOffset>534035</wp:posOffset>
                </wp:positionH>
                <wp:positionV relativeFrom="paragraph">
                  <wp:posOffset>154305</wp:posOffset>
                </wp:positionV>
                <wp:extent cx="2085340" cy="886460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340" cy="88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4B4384" w14:textId="4ED49EAE" w:rsidR="00AA41A0" w:rsidRDefault="000073C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40"/>
                                <w:szCs w:val="28"/>
                              </w:rPr>
                              <w:t>小 豆</w:t>
                            </w:r>
                          </w:p>
                          <w:p w14:paraId="2F69DC2C" w14:textId="77777777" w:rsidR="00AA41A0" w:rsidRDefault="00AA41A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18"/>
                                <w:szCs w:val="13"/>
                              </w:rPr>
                            </w:pPr>
                          </w:p>
                          <w:p w14:paraId="0B3046D3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b/>
                                <w:color w:val="323E4F"/>
                                <w:sz w:val="1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JAVA开发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工程师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FD421" id="文本框 9" o:spid="_x0000_s1027" type="#_x0000_t202" style="position:absolute;left:0;text-align:left;margin-left:42.05pt;margin-top:12.15pt;width:164.2pt;height:6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" filled="f" stroked="f">
                <v:textbox style="mso-fit-shape-to-text:t">
                  <w:txbxContent>
                    <w:p w14:paraId="314B4384" w14:textId="4ED49EAE" w:rsidR="00AA41A0" w:rsidRDefault="000073C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4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40"/>
                          <w:szCs w:val="28"/>
                        </w:rPr>
                        <w:t>小 豆</w:t>
                      </w:r>
                    </w:p>
                    <w:p w14:paraId="2F69DC2C" w14:textId="77777777" w:rsidR="00AA41A0" w:rsidRDefault="00AA41A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18"/>
                          <w:szCs w:val="13"/>
                        </w:rPr>
                      </w:pPr>
                    </w:p>
                    <w:p w14:paraId="0B3046D3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b/>
                          <w:color w:val="323E4F"/>
                          <w:sz w:val="1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JAVA开发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355E7B26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72AA99" wp14:editId="49075918">
                <wp:simplePos x="0" y="0"/>
                <wp:positionH relativeFrom="column">
                  <wp:posOffset>3220085</wp:posOffset>
                </wp:positionH>
                <wp:positionV relativeFrom="paragraph">
                  <wp:posOffset>53340</wp:posOffset>
                </wp:positionV>
                <wp:extent cx="85090" cy="145415"/>
                <wp:effectExtent l="17780" t="0" r="30480" b="6985"/>
                <wp:wrapNone/>
                <wp:docPr id="26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145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B2C94F3" id="定位" o:spid="_x0000_s1026" style="position:absolute;left:0;text-align:left;margin-left:253.55pt;margin-top:4.2pt;width:6.7pt;height:1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23e4f" stroked="f" strokeweight="2pt">
                <v:path arrowok="t" textboxrect="0,0,559792,955625"/>
              </v:shape>
            </w:pict>
          </mc:Fallback>
        </mc:AlternateContent>
      </w:r>
    </w:p>
    <w:p w14:paraId="04A73D0C" w14:textId="77777777" w:rsidR="00AA41A0" w:rsidRDefault="00AA41A0">
      <w:pPr>
        <w:adjustRightInd w:val="0"/>
        <w:snapToGrid w:val="0"/>
      </w:pPr>
    </w:p>
    <w:p w14:paraId="1EDD997A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F1B952" wp14:editId="095F6332">
                <wp:simplePos x="0" y="0"/>
                <wp:positionH relativeFrom="column">
                  <wp:posOffset>3222625</wp:posOffset>
                </wp:positionH>
                <wp:positionV relativeFrom="paragraph">
                  <wp:posOffset>111760</wp:posOffset>
                </wp:positionV>
                <wp:extent cx="111125" cy="146050"/>
                <wp:effectExtent l="0" t="0" r="3175" b="6350"/>
                <wp:wrapNone/>
                <wp:docPr id="27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460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5634" y="0"/>
                            </a:cxn>
                            <a:cxn ang="0">
                              <a:pos x="65892" y="8624"/>
                            </a:cxn>
                            <a:cxn ang="0">
                              <a:pos x="80255" y="51748"/>
                            </a:cxn>
                            <a:cxn ang="0">
                              <a:pos x="76151" y="63823"/>
                            </a:cxn>
                            <a:cxn ang="0">
                              <a:pos x="51530" y="75897"/>
                            </a:cxn>
                            <a:cxn ang="0">
                              <a:pos x="98720" y="167320"/>
                            </a:cxn>
                            <a:cxn ang="0">
                              <a:pos x="122321" y="154816"/>
                            </a:cxn>
                            <a:cxn ang="0">
                              <a:pos x="137703" y="156970"/>
                            </a:cxn>
                            <a:cxn ang="0">
                              <a:pos x="176686" y="189744"/>
                            </a:cxn>
                            <a:cxn ang="0">
                              <a:pos x="178738" y="201819"/>
                            </a:cxn>
                            <a:cxn ang="0">
                              <a:pos x="156169" y="231143"/>
                            </a:cxn>
                            <a:cxn ang="0">
                              <a:pos x="135651" y="234593"/>
                            </a:cxn>
                            <a:cxn ang="0">
                              <a:pos x="237" y="13799"/>
                            </a:cxn>
                            <a:cxn ang="0">
                              <a:pos x="14599" y="3449"/>
                            </a:cxn>
                            <a:cxn ang="0">
                              <a:pos x="55634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C9528A9" id="电话" o:spid="_x0000_s1026" style="position:absolute;left:0;text-align:left;margin-left:253.75pt;margin-top:8.8pt;width:8.75pt;height:1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323e4f" stroked="f" strokeweight="2pt">
                <v:path arrowok="t" o:connecttype="custom" o:connectlocs="55634,0;65892,8624;80255,51748;76151,63823;51530,75897;98720,167320;122321,154816;137703,156970;176686,189744;178738,201819;156169,231143;135651,234593;237,13799;14599,3449;55634,0" o:connectangles="0,0,0,0,0,0,0,0,0,0,0,0,0,0,0" textboxrect="0,0,1978606,3092264"/>
              </v:shape>
            </w:pict>
          </mc:Fallback>
        </mc:AlternateContent>
      </w:r>
    </w:p>
    <w:p w14:paraId="3655A5ED" w14:textId="77777777" w:rsidR="00AA41A0" w:rsidRDefault="00AA41A0">
      <w:pPr>
        <w:adjustRightInd w:val="0"/>
        <w:snapToGrid w:val="0"/>
      </w:pPr>
    </w:p>
    <w:p w14:paraId="0ECB4F51" w14:textId="77777777" w:rsidR="00AA41A0" w:rsidRDefault="00AA41A0">
      <w:pPr>
        <w:adjustRightInd w:val="0"/>
        <w:snapToGrid w:val="0"/>
      </w:pPr>
    </w:p>
    <w:p w14:paraId="28AE7E37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6D37ED" wp14:editId="180752DF">
                <wp:simplePos x="0" y="0"/>
                <wp:positionH relativeFrom="column">
                  <wp:posOffset>3208655</wp:posOffset>
                </wp:positionH>
                <wp:positionV relativeFrom="paragraph">
                  <wp:posOffset>29845</wp:posOffset>
                </wp:positionV>
                <wp:extent cx="140335" cy="93345"/>
                <wp:effectExtent l="0" t="0" r="12065" b="1905"/>
                <wp:wrapNone/>
                <wp:docPr id="2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D1FFA92" id="信息" o:spid="_x0000_s1026" style="position:absolute;left:0;text-align:left;margin-left:252.65pt;margin-top:2.35pt;width:11.05pt;height:7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" path="m1897867,1805825r587870,509909l3073607,1805825,4820061,3320682r-4668648,l1897867,1805825xm,159634l1788328,1710812,,3261996,,159634xm4974795,156753r,3108119l3183146,1710812,4974795,156753xm35040,l4936434,,2485737,2125709,35040,xe" fillcolor="#323e4f" stroked="f" strokeweight="2pt">
                <v:path arrowok="t" textboxrect="0,0,4974795,3320682"/>
              </v:shape>
            </w:pict>
          </mc:Fallback>
        </mc:AlternateContent>
      </w:r>
    </w:p>
    <w:p w14:paraId="492CC8C4" w14:textId="77777777" w:rsidR="00AA41A0" w:rsidRDefault="00AA41A0">
      <w:pPr>
        <w:adjustRightInd w:val="0"/>
        <w:snapToGrid w:val="0"/>
      </w:pPr>
    </w:p>
    <w:p w14:paraId="561ED74D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02EB55" wp14:editId="470B102B">
                <wp:simplePos x="0" y="0"/>
                <wp:positionH relativeFrom="column">
                  <wp:posOffset>890905</wp:posOffset>
                </wp:positionH>
                <wp:positionV relativeFrom="paragraph">
                  <wp:posOffset>414020</wp:posOffset>
                </wp:positionV>
                <wp:extent cx="6162675" cy="0"/>
                <wp:effectExtent l="0" t="0" r="0" b="0"/>
                <wp:wrapNone/>
                <wp:docPr id="13" name="自选图形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72DB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553" o:spid="_x0000_s1026" type="#_x0000_t32" style="position:absolute;left:0;text-align:left;margin-left:70.15pt;margin-top:32.6pt;width:485.25pt;height:0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" strokecolor="#323e4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817DE" wp14:editId="303855BF">
                <wp:simplePos x="0" y="0"/>
                <wp:positionH relativeFrom="column">
                  <wp:posOffset>160655</wp:posOffset>
                </wp:positionH>
                <wp:positionV relativeFrom="paragraph">
                  <wp:posOffset>455930</wp:posOffset>
                </wp:positionV>
                <wp:extent cx="6896100" cy="880745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50F021C" w14:textId="15FAA461" w:rsidR="00AA41A0" w:rsidRDefault="009C3363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.07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中国社会大学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市场营销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本科学位</w:t>
                            </w:r>
                          </w:p>
                          <w:p w14:paraId="1BD0BA79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  <w:t>基本会计、统计学、市场营销、国际市场营销、市场调查与预测、商业心理学等</w:t>
                            </w:r>
                          </w:p>
                          <w:p w14:paraId="318E86AE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  <w:t>连续2年获得校综合奖学金“励志奖”，获校二等奖学金、国家励志奖学金各一次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817DE" id="文本框 88" o:spid="_x0000_s1028" type="#_x0000_t202" style="position:absolute;left:0;text-align:left;margin-left:12.65pt;margin-top:35.9pt;width:543pt;height:6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" filled="f" stroked="f">
                <v:textbox style="mso-fit-shape-to-text:t">
                  <w:txbxContent>
                    <w:p w14:paraId="350F021C" w14:textId="15FAA461" w:rsidR="00AA41A0" w:rsidRDefault="009C3363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.07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中国社会大学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市场营销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本科学位</w:t>
                      </w:r>
                    </w:p>
                    <w:p w14:paraId="1BD0BA79" w14:textId="77777777" w:rsidR="00AA41A0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  <w:t>基本会计、统计学、市场营销、国际市场营销、市场调查与预测、商业心理学等</w:t>
                      </w:r>
                    </w:p>
                    <w:p w14:paraId="318E86AE" w14:textId="77777777" w:rsidR="00AA41A0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  <w:t>连续2年获得校综合奖学金“励志奖”，获校二等奖学金、国家励志奖学金各一次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3E5FC4" wp14:editId="7FECEB2B">
                <wp:simplePos x="0" y="0"/>
                <wp:positionH relativeFrom="column">
                  <wp:posOffset>795655</wp:posOffset>
                </wp:positionH>
                <wp:positionV relativeFrom="paragraph">
                  <wp:posOffset>18415</wp:posOffset>
                </wp:positionV>
                <wp:extent cx="1257300" cy="471805"/>
                <wp:effectExtent l="0" t="0" r="0" b="0"/>
                <wp:wrapNone/>
                <wp:docPr id="12" name="文本框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5884326E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C3E5FC4" id="文本框 552" o:spid="_x0000_s1029" type="#_x0000_t202" style="position:absolute;left:0;text-align:left;margin-left:62.65pt;margin-top:1.45pt;width:99pt;height:37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" filled="f" stroked="f" strokeweight="1.25pt">
                <v:textbox>
                  <w:txbxContent>
                    <w:p w14:paraId="5884326E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6D253" wp14:editId="03BF7DD1">
                <wp:simplePos x="0" y="0"/>
                <wp:positionH relativeFrom="column">
                  <wp:posOffset>463550</wp:posOffset>
                </wp:positionH>
                <wp:positionV relativeFrom="paragraph">
                  <wp:posOffset>104140</wp:posOffset>
                </wp:positionV>
                <wp:extent cx="323850" cy="323850"/>
                <wp:effectExtent l="0" t="0" r="0" b="0"/>
                <wp:wrapNone/>
                <wp:docPr id="11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4223837" id="Freeform 177" o:spid="_x0000_s1026" style="position:absolute;left:0;text-align:left;margin-left:36.5pt;margin-top:8.2pt;width:25.5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fEXvUN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7836857A" w14:textId="77777777" w:rsidR="00AA41A0" w:rsidRDefault="00AA41A0">
      <w:pPr>
        <w:adjustRightInd w:val="0"/>
        <w:snapToGrid w:val="0"/>
      </w:pPr>
    </w:p>
    <w:p w14:paraId="5EAB97B9" w14:textId="77777777" w:rsidR="00AA41A0" w:rsidRDefault="00AA41A0">
      <w:pPr>
        <w:adjustRightInd w:val="0"/>
        <w:snapToGrid w:val="0"/>
      </w:pPr>
    </w:p>
    <w:p w14:paraId="77E87E87" w14:textId="77777777" w:rsidR="00AA41A0" w:rsidRDefault="00AA41A0">
      <w:pPr>
        <w:adjustRightInd w:val="0"/>
        <w:snapToGrid w:val="0"/>
      </w:pPr>
    </w:p>
    <w:p w14:paraId="2D4AF795" w14:textId="77777777" w:rsidR="00AA41A0" w:rsidRDefault="00AA41A0">
      <w:pPr>
        <w:adjustRightInd w:val="0"/>
        <w:snapToGrid w:val="0"/>
      </w:pPr>
    </w:p>
    <w:p w14:paraId="3008D065" w14:textId="77777777" w:rsidR="00AA41A0" w:rsidRDefault="00AA41A0">
      <w:pPr>
        <w:adjustRightInd w:val="0"/>
        <w:snapToGrid w:val="0"/>
      </w:pPr>
    </w:p>
    <w:p w14:paraId="5D2F6E2F" w14:textId="77777777" w:rsidR="00AA41A0" w:rsidRDefault="00AA41A0">
      <w:pPr>
        <w:adjustRightInd w:val="0"/>
        <w:snapToGrid w:val="0"/>
      </w:pPr>
    </w:p>
    <w:p w14:paraId="7FA2E374" w14:textId="77777777" w:rsidR="00AA41A0" w:rsidRDefault="00AA41A0">
      <w:pPr>
        <w:adjustRightInd w:val="0"/>
        <w:snapToGrid w:val="0"/>
      </w:pPr>
    </w:p>
    <w:p w14:paraId="26FCC5F0" w14:textId="77777777" w:rsidR="00AA41A0" w:rsidRDefault="00AA41A0">
      <w:pPr>
        <w:adjustRightInd w:val="0"/>
        <w:snapToGrid w:val="0"/>
      </w:pPr>
    </w:p>
    <w:p w14:paraId="4A425823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4A6F39" wp14:editId="1699D5AC">
                <wp:simplePos x="0" y="0"/>
                <wp:positionH relativeFrom="column">
                  <wp:posOffset>795020</wp:posOffset>
                </wp:positionH>
                <wp:positionV relativeFrom="paragraph">
                  <wp:posOffset>114935</wp:posOffset>
                </wp:positionV>
                <wp:extent cx="1134745" cy="471805"/>
                <wp:effectExtent l="0" t="0" r="0" b="0"/>
                <wp:wrapNone/>
                <wp:docPr id="15" name="文本框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A933A31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44A6F39" id="文本框 557" o:spid="_x0000_s1030" type="#_x0000_t202" style="position:absolute;left:0;text-align:left;margin-left:62.6pt;margin-top:9.05pt;width:89.35pt;height:37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" filled="f" stroked="f" strokeweight="1.25pt">
                <v:textbox>
                  <w:txbxContent>
                    <w:p w14:paraId="3A933A31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6E3C0949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A6D38B" wp14:editId="690E4DD7">
                <wp:simplePos x="0" y="0"/>
                <wp:positionH relativeFrom="column">
                  <wp:posOffset>462915</wp:posOffset>
                </wp:positionH>
                <wp:positionV relativeFrom="paragraph">
                  <wp:posOffset>46990</wp:posOffset>
                </wp:positionV>
                <wp:extent cx="323850" cy="323850"/>
                <wp:effectExtent l="0" t="0" r="0" b="0"/>
                <wp:wrapNone/>
                <wp:docPr id="14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4B75101" id="Freeform 177" o:spid="_x0000_s1026" style="position:absolute;left:0;text-align:left;margin-left:36.45pt;margin-top:3.7pt;width:25.5pt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103D15CE" w14:textId="77777777" w:rsidR="00AA41A0" w:rsidRDefault="00AA41A0">
      <w:pPr>
        <w:adjustRightInd w:val="0"/>
        <w:snapToGrid w:val="0"/>
      </w:pPr>
    </w:p>
    <w:p w14:paraId="127A430D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D22D8" wp14:editId="2CBEAE55">
                <wp:simplePos x="0" y="0"/>
                <wp:positionH relativeFrom="column">
                  <wp:posOffset>183515</wp:posOffset>
                </wp:positionH>
                <wp:positionV relativeFrom="paragraph">
                  <wp:posOffset>93345</wp:posOffset>
                </wp:positionV>
                <wp:extent cx="6910705" cy="2352675"/>
                <wp:effectExtent l="0" t="0" r="0" b="0"/>
                <wp:wrapNone/>
                <wp:docPr id="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3D527E" w14:textId="1181CF4A" w:rsidR="00AA41A0" w:rsidRDefault="009C3363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新媒体运营</w:t>
                            </w:r>
                          </w:p>
                          <w:p w14:paraId="1F929773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中，打造“OPPO校园俱乐部”的概念，为OPPO公司在全国范围内各大高集结粉丝，让学生由参与者变成创造者，变成OPPO的校园代言人；</w:t>
                            </w:r>
                          </w:p>
                          <w:p w14:paraId="55C8CAED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 w14:paraId="131DD020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79C60FEC" w14:textId="77777777" w:rsidR="00AA41A0" w:rsidRDefault="00AA41A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82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 w14:paraId="3E5DC8B2" w14:textId="30DCCA58" w:rsidR="00AA41A0" w:rsidRDefault="009C3363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.08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北京乔布有限公司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运营实习生</w:t>
                            </w:r>
                          </w:p>
                          <w:p w14:paraId="2EE92729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要负责撰写软文，协助运营执行推广活动 ；</w:t>
                            </w:r>
                          </w:p>
                          <w:p w14:paraId="41902936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）的信息发布及维护；</w:t>
                            </w:r>
                          </w:p>
                          <w:p w14:paraId="5289C3E0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活动参与数量单条超过1,000人，获得1,000次转发，回复500条</w:t>
                            </w:r>
                          </w:p>
                          <w:p w14:paraId="0A2C3841" w14:textId="77777777" w:rsidR="00AA41A0" w:rsidRDefault="00AA41A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4CD22D8" id="矩形 25" o:spid="_x0000_s1031" style="position:absolute;left:0;text-align:left;margin-left:14.45pt;margin-top:7.35pt;width:544.15pt;height:18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" filled="f" stroked="f">
                <v:textbox>
                  <w:txbxContent>
                    <w:p w14:paraId="643D527E" w14:textId="1181CF4A" w:rsidR="00AA41A0" w:rsidRDefault="009C3363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“OPPO校园俱乐部”项目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新媒体运营</w:t>
                      </w:r>
                    </w:p>
                    <w:p w14:paraId="1F929773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中，打造“OPPO校园俱乐部”的概念，为OPPO公司在全国范围内各大高集结粉丝，让学生由参与者变成创造者，变成OPPO的校园代言人；</w:t>
                      </w:r>
                    </w:p>
                    <w:p w14:paraId="55C8CAED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根据OPPO客户诉求，基于产品特点，负责品牌传播策略，包括创意构想、文案撰写等；</w:t>
                      </w:r>
                    </w:p>
                    <w:p w14:paraId="131DD020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 w14:paraId="79C60FEC" w14:textId="77777777" w:rsidR="00AA41A0" w:rsidRDefault="00AA41A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="823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 w14:paraId="3E5DC8B2" w14:textId="30DCCA58" w:rsidR="00AA41A0" w:rsidRDefault="009C3363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.08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北京乔布有限公司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运营实习生</w:t>
                      </w:r>
                    </w:p>
                    <w:p w14:paraId="2EE92729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要负责撰写软文，协助运营执行推广活动 ；</w:t>
                      </w:r>
                    </w:p>
                    <w:p w14:paraId="41902936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）的信息发布及维护；</w:t>
                      </w:r>
                    </w:p>
                    <w:p w14:paraId="5289C3E0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活动参与数量单条超过1,000人，获得1,000次转发，回复500条</w:t>
                      </w:r>
                    </w:p>
                    <w:p w14:paraId="0A2C3841" w14:textId="77777777" w:rsidR="00AA41A0" w:rsidRDefault="00AA41A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32C201" wp14:editId="78497302">
                <wp:simplePos x="0" y="0"/>
                <wp:positionH relativeFrom="column">
                  <wp:posOffset>890270</wp:posOffset>
                </wp:positionH>
                <wp:positionV relativeFrom="paragraph">
                  <wp:posOffset>50165</wp:posOffset>
                </wp:positionV>
                <wp:extent cx="6162675" cy="0"/>
                <wp:effectExtent l="0" t="0" r="0" b="0"/>
                <wp:wrapNone/>
                <wp:docPr id="16" name="自选图形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86115" id="自选图形 558" o:spid="_x0000_s1026" type="#_x0000_t32" style="position:absolute;left:0;text-align:left;margin-left:70.1pt;margin-top:3.95pt;width:485.25pt;height:0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A8x2g83QAAAAgBAAAPAAAAZHJzL2Rv&#10;d25yZXYueG1sTI/NTsMwEITvSLyDtUhcUGsnAgohTsWPENc2VIjjJt4mUeN1FLtt4OlxucBxdkaz&#10;3+TLyfbiQKPvHGtI5goEce1Mx42Gzfvr7A6ED8gGe8ek4Ys8LIvzsxwz4468pkMZGhFL2GeooQ1h&#10;yKT0dUsW/dwNxNHbutFiiHJspBnxGMttL1OlbqXFjuOHFgd6bqnelXurYXf12Sm7/X5av5myfrlp&#10;0mRVfWh9eTE9PoAINIW/MJzwIzoUkalyezZe9FFfqzRGNSzuQZz8JFELENXvQRa5/D+g+AE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A8x2g83QAAAAgBAAAPAAAAAAAAAAAAAAAAABcE&#10;AABkcnMvZG93bnJldi54bWxQSwUGAAAAAAQABADzAAAAIQUAAAAA&#10;" strokecolor="#323e4f" strokeweight="1.25pt"/>
            </w:pict>
          </mc:Fallback>
        </mc:AlternateContent>
      </w:r>
    </w:p>
    <w:p w14:paraId="776AFA93" w14:textId="77777777" w:rsidR="00AA41A0" w:rsidRDefault="00AA41A0">
      <w:pPr>
        <w:adjustRightInd w:val="0"/>
        <w:snapToGrid w:val="0"/>
      </w:pPr>
    </w:p>
    <w:p w14:paraId="5E1BC3B9" w14:textId="77777777" w:rsidR="00AA41A0" w:rsidRDefault="00AA41A0">
      <w:pPr>
        <w:adjustRightInd w:val="0"/>
        <w:snapToGrid w:val="0"/>
      </w:pPr>
    </w:p>
    <w:p w14:paraId="6A3086D1" w14:textId="77777777" w:rsidR="00AA41A0" w:rsidRDefault="00AA41A0">
      <w:pPr>
        <w:adjustRightInd w:val="0"/>
        <w:snapToGrid w:val="0"/>
      </w:pPr>
    </w:p>
    <w:p w14:paraId="62B0EE5E" w14:textId="77777777" w:rsidR="00AA41A0" w:rsidRDefault="00AA41A0">
      <w:pPr>
        <w:adjustRightInd w:val="0"/>
        <w:snapToGrid w:val="0"/>
      </w:pPr>
    </w:p>
    <w:p w14:paraId="38B58250" w14:textId="77777777" w:rsidR="00AA41A0" w:rsidRDefault="00AA41A0">
      <w:pPr>
        <w:adjustRightInd w:val="0"/>
        <w:snapToGrid w:val="0"/>
      </w:pPr>
    </w:p>
    <w:p w14:paraId="2654FBB3" w14:textId="77777777" w:rsidR="00AA41A0" w:rsidRDefault="00AA41A0">
      <w:pPr>
        <w:adjustRightInd w:val="0"/>
        <w:snapToGrid w:val="0"/>
      </w:pPr>
    </w:p>
    <w:p w14:paraId="2548C431" w14:textId="77777777" w:rsidR="00AA41A0" w:rsidRDefault="00AA41A0">
      <w:pPr>
        <w:adjustRightInd w:val="0"/>
        <w:snapToGrid w:val="0"/>
      </w:pPr>
    </w:p>
    <w:p w14:paraId="739B4E2F" w14:textId="77777777" w:rsidR="00AA41A0" w:rsidRDefault="00AA41A0">
      <w:pPr>
        <w:adjustRightInd w:val="0"/>
        <w:snapToGrid w:val="0"/>
      </w:pPr>
    </w:p>
    <w:p w14:paraId="28135EBB" w14:textId="77777777" w:rsidR="00AA41A0" w:rsidRDefault="00AA41A0">
      <w:pPr>
        <w:adjustRightInd w:val="0"/>
        <w:snapToGrid w:val="0"/>
      </w:pPr>
    </w:p>
    <w:p w14:paraId="0A25F6F1" w14:textId="77777777" w:rsidR="00AA41A0" w:rsidRDefault="00AA41A0">
      <w:pPr>
        <w:adjustRightInd w:val="0"/>
        <w:snapToGrid w:val="0"/>
      </w:pPr>
    </w:p>
    <w:p w14:paraId="6D7F2835" w14:textId="77777777" w:rsidR="00AA41A0" w:rsidRDefault="00AA41A0">
      <w:pPr>
        <w:adjustRightInd w:val="0"/>
        <w:snapToGrid w:val="0"/>
      </w:pPr>
    </w:p>
    <w:p w14:paraId="42365CFC" w14:textId="77777777" w:rsidR="00AA41A0" w:rsidRDefault="00AA41A0">
      <w:pPr>
        <w:adjustRightInd w:val="0"/>
        <w:snapToGrid w:val="0"/>
      </w:pPr>
    </w:p>
    <w:p w14:paraId="3A9A0065" w14:textId="77777777" w:rsidR="00AA41A0" w:rsidRDefault="00AA41A0">
      <w:pPr>
        <w:adjustRightInd w:val="0"/>
        <w:snapToGrid w:val="0"/>
      </w:pPr>
    </w:p>
    <w:p w14:paraId="410DFC28" w14:textId="77777777" w:rsidR="00AA41A0" w:rsidRDefault="00AA41A0">
      <w:pPr>
        <w:adjustRightInd w:val="0"/>
        <w:snapToGrid w:val="0"/>
      </w:pPr>
    </w:p>
    <w:p w14:paraId="508F5FB9" w14:textId="77777777" w:rsidR="00AA41A0" w:rsidRDefault="00AA41A0">
      <w:pPr>
        <w:adjustRightInd w:val="0"/>
        <w:snapToGrid w:val="0"/>
      </w:pPr>
    </w:p>
    <w:p w14:paraId="27582A34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DFAFB" wp14:editId="5D222E59">
                <wp:simplePos x="0" y="0"/>
                <wp:positionH relativeFrom="column">
                  <wp:posOffset>795020</wp:posOffset>
                </wp:positionH>
                <wp:positionV relativeFrom="paragraph">
                  <wp:posOffset>135255</wp:posOffset>
                </wp:positionV>
                <wp:extent cx="1134745" cy="471805"/>
                <wp:effectExtent l="0" t="0" r="0" b="0"/>
                <wp:wrapNone/>
                <wp:docPr id="18" name="文本框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2EEB219A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4CDFAFB" id="文本框 561" o:spid="_x0000_s1032" type="#_x0000_t202" style="position:absolute;left:0;text-align:left;margin-left:62.6pt;margin-top:10.65pt;width:89.35pt;height:37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" filled="f" stroked="f" strokeweight="1.25pt">
                <v:textbox>
                  <w:txbxContent>
                    <w:p w14:paraId="2EEB219A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7C57D93D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58EAE5" wp14:editId="05380F83">
                <wp:simplePos x="0" y="0"/>
                <wp:positionH relativeFrom="column">
                  <wp:posOffset>462915</wp:posOffset>
                </wp:positionH>
                <wp:positionV relativeFrom="paragraph">
                  <wp:posOffset>67310</wp:posOffset>
                </wp:positionV>
                <wp:extent cx="323850" cy="323850"/>
                <wp:effectExtent l="0" t="0" r="0" b="0"/>
                <wp:wrapNone/>
                <wp:docPr id="17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6548D33" id="Freeform 177" o:spid="_x0000_s1026" style="position:absolute;left:0;text-align:left;margin-left:36.45pt;margin-top:5.3pt;width:25.5pt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FOSjTt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5135FCE2" w14:textId="77777777" w:rsidR="00AA41A0" w:rsidRDefault="00AA41A0">
      <w:pPr>
        <w:adjustRightInd w:val="0"/>
        <w:snapToGrid w:val="0"/>
      </w:pPr>
    </w:p>
    <w:p w14:paraId="1F335088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B7D088" wp14:editId="70C7D73B">
                <wp:simplePos x="0" y="0"/>
                <wp:positionH relativeFrom="column">
                  <wp:posOffset>890270</wp:posOffset>
                </wp:positionH>
                <wp:positionV relativeFrom="paragraph">
                  <wp:posOffset>70485</wp:posOffset>
                </wp:positionV>
                <wp:extent cx="6162675" cy="0"/>
                <wp:effectExtent l="0" t="0" r="0" b="0"/>
                <wp:wrapNone/>
                <wp:docPr id="19" name="自选图形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624FE" id="自选图形 562" o:spid="_x0000_s1026" type="#_x0000_t32" style="position:absolute;left:0;text-align:left;margin-left:70.1pt;margin-top:5.55pt;width:485.25pt;height:0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ACvShH3QAAAAoBAAAPAAAAZHJzL2Rv&#10;d25yZXYueG1sTI9LT8MwEITvSPwHa5G4IGo74qUQp+IhxJUGhDg68TaJGq+j2G0Dv56teoDbzu5o&#10;9ptiOftB7HCKfSADeqFAIDXB9dQa+Hh/ubwDEZMlZ4dAaOAbIyzL05PC5i7saYW7KrWCQyjm1kCX&#10;0phLGZsOvY2LMCLxbR0mbxPLqZVusnsO94PMlLqR3vbEHzo74lOHzabaegObi69e+fXP4+rVVc3z&#10;dZvpt/rTmPOz+eEeRMI5/ZnhgM/oUDJTHbbkohhYX6mMrTxoDeJg0FrdgqiPG1kW8n+F8hc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ACvShH3QAAAAoBAAAPAAAAAAAAAAAAAAAAABcE&#10;AABkcnMvZG93bnJldi54bWxQSwUGAAAAAAQABADzAAAAIQUAAAAA&#10;" strokecolor="#323e4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8ECDE" wp14:editId="2EC3D2FF">
                <wp:simplePos x="0" y="0"/>
                <wp:positionH relativeFrom="column">
                  <wp:posOffset>184785</wp:posOffset>
                </wp:positionH>
                <wp:positionV relativeFrom="paragraph">
                  <wp:posOffset>113030</wp:posOffset>
                </wp:positionV>
                <wp:extent cx="6968490" cy="869315"/>
                <wp:effectExtent l="0" t="0" r="0" b="0"/>
                <wp:wrapNone/>
                <wp:docPr id="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490" cy="869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EA9A86" w14:textId="70A3FE6B" w:rsidR="00AA41A0" w:rsidRDefault="009C3363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.06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院学生会        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干事</w:t>
                            </w:r>
                          </w:p>
                          <w:p w14:paraId="2436E35E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68BD5B12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ab/>
                            </w:r>
                          </w:p>
                          <w:p w14:paraId="435BBE25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D98ECDE" id="文本框 94" o:spid="_x0000_s1033" type="#_x0000_t202" style="position:absolute;left:0;text-align:left;margin-left:14.55pt;margin-top:8.9pt;width:548.7pt;height:6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" filled="f" stroked="f">
                <v:textbox>
                  <w:txbxContent>
                    <w:p w14:paraId="55EA9A86" w14:textId="70A3FE6B" w:rsidR="00AA41A0" w:rsidRDefault="009C3363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.06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院学生会        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干事</w:t>
                      </w:r>
                    </w:p>
                    <w:p w14:paraId="2436E35E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 w14:paraId="68BD5B12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ab/>
                      </w:r>
                    </w:p>
                    <w:p w14:paraId="435BBE25" w14:textId="77777777" w:rsidR="00AA41A0" w:rsidRDefault="00000000">
                      <w:pPr>
                        <w:pStyle w:val="a9"/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EA53080" w14:textId="77777777" w:rsidR="00AA41A0" w:rsidRDefault="00AA41A0">
      <w:pPr>
        <w:adjustRightInd w:val="0"/>
        <w:snapToGrid w:val="0"/>
      </w:pPr>
    </w:p>
    <w:p w14:paraId="72424FBA" w14:textId="77777777" w:rsidR="00AA41A0" w:rsidRDefault="00AA41A0">
      <w:pPr>
        <w:adjustRightInd w:val="0"/>
        <w:snapToGrid w:val="0"/>
      </w:pPr>
    </w:p>
    <w:p w14:paraId="74F9795E" w14:textId="77777777" w:rsidR="00AA41A0" w:rsidRDefault="00AA41A0">
      <w:pPr>
        <w:adjustRightInd w:val="0"/>
        <w:snapToGrid w:val="0"/>
      </w:pPr>
    </w:p>
    <w:p w14:paraId="21B21372" w14:textId="77777777" w:rsidR="00AA41A0" w:rsidRDefault="00AA41A0">
      <w:pPr>
        <w:adjustRightInd w:val="0"/>
        <w:snapToGrid w:val="0"/>
      </w:pPr>
    </w:p>
    <w:p w14:paraId="47A0BF7A" w14:textId="77777777" w:rsidR="00AA41A0" w:rsidRDefault="00AA41A0">
      <w:pPr>
        <w:adjustRightInd w:val="0"/>
        <w:snapToGrid w:val="0"/>
      </w:pPr>
    </w:p>
    <w:p w14:paraId="7CDE7499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824C04" wp14:editId="06AB04F5">
                <wp:simplePos x="0" y="0"/>
                <wp:positionH relativeFrom="column">
                  <wp:posOffset>795020</wp:posOffset>
                </wp:positionH>
                <wp:positionV relativeFrom="paragraph">
                  <wp:posOffset>73660</wp:posOffset>
                </wp:positionV>
                <wp:extent cx="1103630" cy="471805"/>
                <wp:effectExtent l="0" t="0" r="0" b="0"/>
                <wp:wrapNone/>
                <wp:docPr id="21" name="文本框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0C77164E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9824C04" id="文本框 565" o:spid="_x0000_s1034" type="#_x0000_t202" style="position:absolute;left:0;text-align:left;margin-left:62.6pt;margin-top:5.8pt;width:86.9pt;height:37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" filled="f" stroked="f" strokeweight="1.25pt">
                <v:textbox>
                  <w:txbxContent>
                    <w:p w14:paraId="0C77164E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sz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9D3C3" wp14:editId="4A6DD8D9">
                <wp:simplePos x="0" y="0"/>
                <wp:positionH relativeFrom="column">
                  <wp:posOffset>462915</wp:posOffset>
                </wp:positionH>
                <wp:positionV relativeFrom="paragraph">
                  <wp:posOffset>159385</wp:posOffset>
                </wp:positionV>
                <wp:extent cx="323850" cy="323850"/>
                <wp:effectExtent l="0" t="0" r="0" b="0"/>
                <wp:wrapNone/>
                <wp:docPr id="20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7FC84B3" id="Freeform 177" o:spid="_x0000_s1026" style="position:absolute;left:0;text-align:left;margin-left:36.45pt;margin-top:12.55pt;width:25.5pt;height:2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/Cj4hd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7D2C0425" w14:textId="77777777" w:rsidR="00AA41A0" w:rsidRDefault="00AA41A0">
      <w:pPr>
        <w:adjustRightInd w:val="0"/>
        <w:snapToGrid w:val="0"/>
      </w:pPr>
    </w:p>
    <w:p w14:paraId="1CA7F54E" w14:textId="77777777" w:rsidR="00AA41A0" w:rsidRDefault="00AA41A0">
      <w:pPr>
        <w:adjustRightInd w:val="0"/>
        <w:snapToGrid w:val="0"/>
      </w:pPr>
    </w:p>
    <w:p w14:paraId="727A8088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4E415" wp14:editId="694EDF01">
                <wp:simplePos x="0" y="0"/>
                <wp:positionH relativeFrom="column">
                  <wp:posOffset>433705</wp:posOffset>
                </wp:positionH>
                <wp:positionV relativeFrom="paragraph">
                  <wp:posOffset>45085</wp:posOffset>
                </wp:positionV>
                <wp:extent cx="6644005" cy="867410"/>
                <wp:effectExtent l="0" t="0" r="0" b="0"/>
                <wp:wrapNone/>
                <wp:docPr id="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C88B1B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45" w:hangingChars="450" w:hanging="945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二级甲等</w:t>
                            </w:r>
                          </w:p>
                          <w:p w14:paraId="758D4E64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通过国家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计算机二级，熟练使用office系列办公软件</w:t>
                            </w:r>
                          </w:p>
                          <w:p w14:paraId="49054C63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C1驾照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324E415" id="_x0000_s1035" type="#_x0000_t202" style="position:absolute;left:0;text-align:left;margin-left:34.15pt;margin-top:3.55pt;width:523.15pt;height:6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" filled="f" stroked="f">
                <v:textbox>
                  <w:txbxContent>
                    <w:p w14:paraId="31C88B1B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45" w:hangingChars="450" w:hanging="945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大学英语六级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普通话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二级甲等</w:t>
                      </w:r>
                    </w:p>
                    <w:p w14:paraId="758D4E64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通过国家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计算机二级，熟练使用office系列办公软件</w:t>
                      </w:r>
                    </w:p>
                    <w:p w14:paraId="49054C63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C1驾照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CE206D" wp14:editId="2BBEC120">
                <wp:simplePos x="0" y="0"/>
                <wp:positionH relativeFrom="column">
                  <wp:posOffset>890270</wp:posOffset>
                </wp:positionH>
                <wp:positionV relativeFrom="paragraph">
                  <wp:posOffset>9525</wp:posOffset>
                </wp:positionV>
                <wp:extent cx="6162675" cy="0"/>
                <wp:effectExtent l="0" t="0" r="0" b="0"/>
                <wp:wrapNone/>
                <wp:docPr id="22" name="自选图形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2968C" id="自选图形 566" o:spid="_x0000_s1026" type="#_x0000_t32" style="position:absolute;left:0;text-align:left;margin-left:70.1pt;margin-top:.75pt;width:485.25pt;height:0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D33bCk3QAAAAgBAAAPAAAAZHJzL2Rv&#10;d25yZXYueG1sTI/NTsMwEITvSLyDtZW4IGonogWlcSp+hLjSFCGOTrxNosbrKHbbwNOz5QK3nZ3R&#10;7Lf5enK9OOIYOk8akrkCgVR721Gj4X37cnMPIkRD1vSeUMMXBlgXlxe5yaw/0QaPZWwEl1DIjIY2&#10;xiGTMtQtOhPmfkBib+dHZyLLsZF2NCcud71MlVpKZzriC60Z8KnFel8enIb99Wen3O77cfNqy/p5&#10;0aTJW/Wh9dVseliBiDjFvzCc8RkdCmaq/IFsED3rW5VylIcFiLOfJOoORPW7kEUu/z9Q/AA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D33bCk3QAAAAgBAAAPAAAAAAAAAAAAAAAAABcE&#10;AABkcnMvZG93bnJldi54bWxQSwUGAAAAAAQABADzAAAAIQUAAAAA&#10;" strokecolor="#323e4f" strokeweight="1.25pt"/>
            </w:pict>
          </mc:Fallback>
        </mc:AlternateContent>
      </w:r>
    </w:p>
    <w:p w14:paraId="60A1E162" w14:textId="77777777" w:rsidR="00AA41A0" w:rsidRDefault="00AA41A0">
      <w:pPr>
        <w:adjustRightInd w:val="0"/>
        <w:snapToGrid w:val="0"/>
      </w:pPr>
    </w:p>
    <w:p w14:paraId="3D504FBB" w14:textId="77777777" w:rsidR="00AA41A0" w:rsidRDefault="00AA41A0">
      <w:pPr>
        <w:adjustRightInd w:val="0"/>
        <w:snapToGrid w:val="0"/>
      </w:pPr>
    </w:p>
    <w:p w14:paraId="4D0F9EB0" w14:textId="77777777" w:rsidR="00AA41A0" w:rsidRDefault="00AA41A0">
      <w:pPr>
        <w:adjustRightInd w:val="0"/>
        <w:snapToGrid w:val="0"/>
      </w:pPr>
    </w:p>
    <w:p w14:paraId="6B479309" w14:textId="77777777" w:rsidR="00AA41A0" w:rsidRDefault="00AA41A0">
      <w:pPr>
        <w:adjustRightInd w:val="0"/>
        <w:snapToGrid w:val="0"/>
      </w:pPr>
    </w:p>
    <w:p w14:paraId="33E0BCF4" w14:textId="77777777" w:rsidR="00AA41A0" w:rsidRDefault="00AA41A0">
      <w:pPr>
        <w:adjustRightInd w:val="0"/>
        <w:snapToGrid w:val="0"/>
      </w:pPr>
    </w:p>
    <w:p w14:paraId="4FBD99B5" w14:textId="77777777" w:rsidR="00AA41A0" w:rsidRDefault="00AA41A0">
      <w:pPr>
        <w:adjustRightInd w:val="0"/>
        <w:snapToGrid w:val="0"/>
      </w:pPr>
    </w:p>
    <w:p w14:paraId="37BE9004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03C60F" wp14:editId="3BD21AB2">
                <wp:simplePos x="0" y="0"/>
                <wp:positionH relativeFrom="column">
                  <wp:posOffset>795020</wp:posOffset>
                </wp:positionH>
                <wp:positionV relativeFrom="paragraph">
                  <wp:posOffset>20320</wp:posOffset>
                </wp:positionV>
                <wp:extent cx="1120140" cy="471805"/>
                <wp:effectExtent l="0" t="0" r="0" b="0"/>
                <wp:wrapNone/>
                <wp:docPr id="24" name="文本框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01DDB67F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003C60F" id="文本框 569" o:spid="_x0000_s1036" type="#_x0000_t202" style="position:absolute;left:0;text-align:left;margin-left:62.6pt;margin-top:1.6pt;width:88.2pt;height:37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" filled="f" stroked="f" strokeweight="1.25pt">
                <v:textbox>
                  <w:txbxContent>
                    <w:p w14:paraId="01DDB67F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56F210" wp14:editId="509109A8">
                <wp:simplePos x="0" y="0"/>
                <wp:positionH relativeFrom="column">
                  <wp:posOffset>462915</wp:posOffset>
                </wp:positionH>
                <wp:positionV relativeFrom="paragraph">
                  <wp:posOffset>106045</wp:posOffset>
                </wp:positionV>
                <wp:extent cx="323850" cy="323850"/>
                <wp:effectExtent l="0" t="0" r="0" b="0"/>
                <wp:wrapNone/>
                <wp:docPr id="23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3A4774C" id="Freeform 177" o:spid="_x0000_s1026" style="position:absolute;left:0;text-align:left;margin-left:36.45pt;margin-top:8.35pt;width:25.5pt;height:25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zFPQPN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24A7CC6F" w14:textId="77777777" w:rsidR="00AA41A0" w:rsidRDefault="00AA41A0"/>
    <w:p w14:paraId="545A9624" w14:textId="77777777" w:rsidR="00AA41A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2C548F" wp14:editId="2AB4ECAF">
                <wp:simplePos x="0" y="0"/>
                <wp:positionH relativeFrom="column">
                  <wp:posOffset>890270</wp:posOffset>
                </wp:positionH>
                <wp:positionV relativeFrom="paragraph">
                  <wp:posOffset>64135</wp:posOffset>
                </wp:positionV>
                <wp:extent cx="6162675" cy="0"/>
                <wp:effectExtent l="0" t="0" r="0" b="0"/>
                <wp:wrapNone/>
                <wp:docPr id="25" name="自选图形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F5FA4" id="自选图形 570" o:spid="_x0000_s1026" type="#_x0000_t32" style="position:absolute;left:0;text-align:left;margin-left:70.1pt;margin-top:5.05pt;width:485.25pt;height:0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Cme8ev3QAAAAoBAAAPAAAAZHJzL2Rv&#10;d25yZXYueG1sTI9LT8MwEITvSPwHa5G4IGo74qUQp+IhxJUGhDg68TaJGq+j2G0Dv56teoDbzu5o&#10;9ptiOftB7HCKfSADeqFAIDXB9dQa+Hh/ubwDEZMlZ4dAaOAbIyzL05PC5i7saYW7KrWCQyjm1kCX&#10;0phLGZsOvY2LMCLxbR0mbxPLqZVusnsO94PMlLqR3vbEHzo74lOHzabaegObi69e+fXP4+rVVc3z&#10;dZvpt/rTmPOz+eEeRMI5/ZnhgM/oUDJTHbbkohhYX6mMrTwoDeJg0FrdgqiPG1kW8n+F8hc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Cme8ev3QAAAAoBAAAPAAAAAAAAAAAAAAAAABcE&#10;AABkcnMvZG93bnJldi54bWxQSwUGAAAAAAQABADzAAAAIQUAAAAA&#10;" strokecolor="#323e4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8BD47" wp14:editId="70B24679">
                <wp:simplePos x="0" y="0"/>
                <wp:positionH relativeFrom="column">
                  <wp:posOffset>184785</wp:posOffset>
                </wp:positionH>
                <wp:positionV relativeFrom="paragraph">
                  <wp:posOffset>146685</wp:posOffset>
                </wp:positionV>
                <wp:extent cx="6968490" cy="1221740"/>
                <wp:effectExtent l="0" t="0" r="0" b="0"/>
                <wp:wrapNone/>
                <wp:docPr id="8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49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A8BBAE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 w14:paraId="5634BCF4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熟悉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常用微信编辑器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的使用方法，能使用Maka等工具制作简单的H5页面，也能根据公司要求制定新媒体活动方案，并确保活动的良好执行；</w:t>
                            </w:r>
                          </w:p>
                          <w:p w14:paraId="4041C611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 xml:space="preserve">同时，我具备良好的沟通能力和团队协作能力，能快速融入团队。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9E8BD47" id="_x0000_s1037" type="#_x0000_t202" style="position:absolute;left:0;text-align:left;margin-left:14.55pt;margin-top:11.55pt;width:548.7pt;height:96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" filled="f" stroked="f">
                <v:textbox>
                  <w:txbxContent>
                    <w:p w14:paraId="1AA8BBAE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 w14:paraId="5634BCF4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熟悉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常用微信编辑器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的使用方法，能使用Maka等工具制作简单的H5页面，也能根据公司要求制定新媒体活动方案，并确保活动的良好执行；</w:t>
                      </w:r>
                    </w:p>
                    <w:p w14:paraId="4041C611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 xml:space="preserve">同时，我具备良好的沟通能力和团队协作能力，能快速融入团队。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41A0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36AC9" w14:textId="77777777" w:rsidR="006E3078" w:rsidRDefault="006E3078" w:rsidP="005F34B9">
      <w:r>
        <w:separator/>
      </w:r>
    </w:p>
  </w:endnote>
  <w:endnote w:type="continuationSeparator" w:id="0">
    <w:p w14:paraId="6CD720C4" w14:textId="77777777" w:rsidR="006E3078" w:rsidRDefault="006E3078" w:rsidP="005F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33A67" w14:textId="77777777" w:rsidR="006E3078" w:rsidRDefault="006E3078" w:rsidP="005F34B9">
      <w:r>
        <w:separator/>
      </w:r>
    </w:p>
  </w:footnote>
  <w:footnote w:type="continuationSeparator" w:id="0">
    <w:p w14:paraId="031608FE" w14:textId="77777777" w:rsidR="006E3078" w:rsidRDefault="006E3078" w:rsidP="005F3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F4B"/>
    <w:multiLevelType w:val="multilevel"/>
    <w:tmpl w:val="0B3F2F4B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  <w:color w:val="323E4F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1" w15:restartNumberingAfterBreak="0">
    <w:nsid w:val="14E83751"/>
    <w:multiLevelType w:val="multilevel"/>
    <w:tmpl w:val="14E83751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  <w:color w:val="323E4F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num w:numId="1" w16cid:durableId="1167088549">
    <w:abstractNumId w:val="0"/>
  </w:num>
  <w:num w:numId="2" w16cid:durableId="577980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3A647C9"/>
    <w:rsid w:val="000073C0"/>
    <w:rsid w:val="00035899"/>
    <w:rsid w:val="000478B4"/>
    <w:rsid w:val="00052C96"/>
    <w:rsid w:val="00081C66"/>
    <w:rsid w:val="00082D7C"/>
    <w:rsid w:val="00155B8D"/>
    <w:rsid w:val="0016096B"/>
    <w:rsid w:val="00177E56"/>
    <w:rsid w:val="001A517E"/>
    <w:rsid w:val="001B0EC5"/>
    <w:rsid w:val="001F4242"/>
    <w:rsid w:val="002072B7"/>
    <w:rsid w:val="00250C36"/>
    <w:rsid w:val="00266660"/>
    <w:rsid w:val="002D24B4"/>
    <w:rsid w:val="002D410A"/>
    <w:rsid w:val="002E4F39"/>
    <w:rsid w:val="00303A92"/>
    <w:rsid w:val="00304FF1"/>
    <w:rsid w:val="003335E2"/>
    <w:rsid w:val="003357D4"/>
    <w:rsid w:val="0039501B"/>
    <w:rsid w:val="003A696B"/>
    <w:rsid w:val="003D3A15"/>
    <w:rsid w:val="003D3D80"/>
    <w:rsid w:val="004754E8"/>
    <w:rsid w:val="004941E0"/>
    <w:rsid w:val="004D198E"/>
    <w:rsid w:val="004D4124"/>
    <w:rsid w:val="004F79C1"/>
    <w:rsid w:val="00502581"/>
    <w:rsid w:val="00505DB5"/>
    <w:rsid w:val="00514257"/>
    <w:rsid w:val="00545F6A"/>
    <w:rsid w:val="00582268"/>
    <w:rsid w:val="005964A2"/>
    <w:rsid w:val="005F34B9"/>
    <w:rsid w:val="006245D4"/>
    <w:rsid w:val="006621E6"/>
    <w:rsid w:val="00676C2A"/>
    <w:rsid w:val="006B7412"/>
    <w:rsid w:val="006C01AB"/>
    <w:rsid w:val="006E3078"/>
    <w:rsid w:val="006E7268"/>
    <w:rsid w:val="007105B7"/>
    <w:rsid w:val="00726D8D"/>
    <w:rsid w:val="007406C5"/>
    <w:rsid w:val="007416B5"/>
    <w:rsid w:val="007E4919"/>
    <w:rsid w:val="008148BB"/>
    <w:rsid w:val="00844B3B"/>
    <w:rsid w:val="00853AED"/>
    <w:rsid w:val="008A44B2"/>
    <w:rsid w:val="008B059C"/>
    <w:rsid w:val="008B2A07"/>
    <w:rsid w:val="008E4846"/>
    <w:rsid w:val="00903146"/>
    <w:rsid w:val="0090780B"/>
    <w:rsid w:val="009B1E22"/>
    <w:rsid w:val="009C22A0"/>
    <w:rsid w:val="009C3363"/>
    <w:rsid w:val="00A14121"/>
    <w:rsid w:val="00A541D6"/>
    <w:rsid w:val="00A90571"/>
    <w:rsid w:val="00AA41A0"/>
    <w:rsid w:val="00AE38F8"/>
    <w:rsid w:val="00B10F39"/>
    <w:rsid w:val="00B4430F"/>
    <w:rsid w:val="00BA7FA1"/>
    <w:rsid w:val="00BD107F"/>
    <w:rsid w:val="00BD7268"/>
    <w:rsid w:val="00C25FE7"/>
    <w:rsid w:val="00C95EDA"/>
    <w:rsid w:val="00CC16EB"/>
    <w:rsid w:val="00CE04DF"/>
    <w:rsid w:val="00CE3487"/>
    <w:rsid w:val="00CE4AA6"/>
    <w:rsid w:val="00D00C4F"/>
    <w:rsid w:val="00D35D56"/>
    <w:rsid w:val="00D93148"/>
    <w:rsid w:val="00DD0985"/>
    <w:rsid w:val="00DD4B0F"/>
    <w:rsid w:val="00DE7B79"/>
    <w:rsid w:val="00E20A63"/>
    <w:rsid w:val="00E710E5"/>
    <w:rsid w:val="00E76D5B"/>
    <w:rsid w:val="00E81B8F"/>
    <w:rsid w:val="00E918FC"/>
    <w:rsid w:val="00EA0B88"/>
    <w:rsid w:val="00EA0D78"/>
    <w:rsid w:val="00ED3838"/>
    <w:rsid w:val="00ED5A77"/>
    <w:rsid w:val="00EE108E"/>
    <w:rsid w:val="00F222C3"/>
    <w:rsid w:val="00F44D8E"/>
    <w:rsid w:val="00F464B2"/>
    <w:rsid w:val="00F646AB"/>
    <w:rsid w:val="00F65A30"/>
    <w:rsid w:val="00FE365F"/>
    <w:rsid w:val="00FE6DCC"/>
    <w:rsid w:val="16490CAF"/>
    <w:rsid w:val="18BA2340"/>
    <w:rsid w:val="2B804BE8"/>
    <w:rsid w:val="2C256D28"/>
    <w:rsid w:val="2CB207DD"/>
    <w:rsid w:val="2E1D693D"/>
    <w:rsid w:val="30157EDB"/>
    <w:rsid w:val="33A647C9"/>
    <w:rsid w:val="33DD7F20"/>
    <w:rsid w:val="36EC217C"/>
    <w:rsid w:val="3AA708C3"/>
    <w:rsid w:val="3F6E2D9A"/>
    <w:rsid w:val="48425ABB"/>
    <w:rsid w:val="65526FC4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DF4C2DD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/>
    <w:lsdException w:name="footer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Style6">
    <w:name w:val="_Style 6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0010;&#20154;&#31616;&#21382;&#26368;&#26032;&#31616;&#21382;&#27714;&#32844;&#31616;&#21382;&#21019;&#24847;&#31616;&#21382;37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简历-个人简历最新简历求职简历创意简历374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33</cp:revision>
  <dcterms:created xsi:type="dcterms:W3CDTF">2017-07-04T11:36:00Z</dcterms:created>
  <dcterms:modified xsi:type="dcterms:W3CDTF">2025-05-01T08:24:00Z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