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4D8F" w14:textId="77777777" w:rsidR="003169C5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666880" behindDoc="0" locked="0" layoutInCell="0" allowOverlap="1" wp14:anchorId="4A371EB2" wp14:editId="79A9F40B">
            <wp:simplePos x="0" y="0"/>
            <wp:positionH relativeFrom="column">
              <wp:posOffset>1844675</wp:posOffset>
            </wp:positionH>
            <wp:positionV relativeFrom="page">
              <wp:posOffset>4721225</wp:posOffset>
            </wp:positionV>
            <wp:extent cx="1500505" cy="1613535"/>
            <wp:effectExtent l="38100" t="38100" r="42545" b="4381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" r="3503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613535"/>
                    </a:xfrm>
                    <a:prstGeom prst="ellipse">
                      <a:avLst/>
                    </a:prstGeom>
                    <a:noFill/>
                    <a:ln w="2222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9B703A" wp14:editId="792D3B95">
                <wp:simplePos x="0" y="0"/>
                <wp:positionH relativeFrom="column">
                  <wp:posOffset>1727200</wp:posOffset>
                </wp:positionH>
                <wp:positionV relativeFrom="paragraph">
                  <wp:posOffset>3747135</wp:posOffset>
                </wp:positionV>
                <wp:extent cx="1727200" cy="1727200"/>
                <wp:effectExtent l="9525" t="9525" r="15875" b="15875"/>
                <wp:wrapNone/>
                <wp:docPr id="61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72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29292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oval w14:anchorId="2F56F626" id="椭圆 2" o:spid="_x0000_s1026" style="position:absolute;margin-left:136pt;margin-top:295.05pt;width:136pt;height:13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" strokecolor="#292929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AD27" wp14:editId="40268BE8">
                <wp:simplePos x="0" y="0"/>
                <wp:positionH relativeFrom="column">
                  <wp:posOffset>-2145030</wp:posOffset>
                </wp:positionH>
                <wp:positionV relativeFrom="paragraph">
                  <wp:posOffset>4185285</wp:posOffset>
                </wp:positionV>
                <wp:extent cx="8786495" cy="5833110"/>
                <wp:effectExtent l="4445" t="5080" r="10160" b="10160"/>
                <wp:wrapNone/>
                <wp:docPr id="1" name="矩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6495" cy="58331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26655C5C" id="矩形 286" o:spid="_x0000_s1026" style="position:absolute;margin-left:-168.9pt;margin-top:329.55pt;width:691.85pt;height:459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D21BD9" wp14:editId="14832223">
                <wp:simplePos x="0" y="0"/>
                <wp:positionH relativeFrom="column">
                  <wp:posOffset>1216025</wp:posOffset>
                </wp:positionH>
                <wp:positionV relativeFrom="paragraph">
                  <wp:posOffset>473710</wp:posOffset>
                </wp:positionV>
                <wp:extent cx="3218180" cy="3308350"/>
                <wp:effectExtent l="0" t="0" r="0" b="0"/>
                <wp:wrapNone/>
                <wp:docPr id="7172" name="文本框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7863" cy="330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C7F4B0" w14:textId="77777777" w:rsidR="003169C5" w:rsidRDefault="00000000">
                            <w:pPr>
                              <w:pStyle w:val="a7"/>
                              <w:kinsoku w:val="0"/>
                              <w:overflowPunct w:val="0"/>
                              <w:spacing w:before="0" w:beforeAutospacing="0" w:after="0" w:afterAutospacing="0" w:line="300" w:lineRule="auto"/>
                              <w:textAlignment w:val="baseline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eastAsia="叶根友刀锋黑草" w:hint="eastAsia"/>
                                <w:color w:val="404040"/>
                                <w:kern w:val="24"/>
                                <w:sz w:val="260"/>
                                <w:szCs w:val="276"/>
                              </w:rPr>
                              <w:t>简</w:t>
                            </w:r>
                            <w:r>
                              <w:rPr>
                                <w:rFonts w:eastAsia="叶根友刀锋黑草" w:hint="eastAsia"/>
                                <w:color w:val="404040"/>
                                <w:kern w:val="24"/>
                                <w:sz w:val="144"/>
                                <w:szCs w:val="144"/>
                              </w:rPr>
                              <w:t>历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type w14:anchorId="21D21BD9" id="_x0000_t202" coordsize="21600,21600" o:spt="202" path="m,l,21600r21600,l21600,xe">
                <v:stroke joinstyle="miter"/>
                <v:path gradientshapeok="t" o:connecttype="rect"/>
              </v:shapetype>
              <v:shape id="文本框 243" o:spid="_x0000_s1026" type="#_x0000_t202" style="position:absolute;left:0;text-align:left;margin-left:95.75pt;margin-top:37.3pt;width:253.4pt;height:26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" filled="f" stroked="f">
                <v:textbox>
                  <w:txbxContent>
                    <w:p w14:paraId="5AC7F4B0" w14:textId="77777777" w:rsidR="003169C5" w:rsidRDefault="00000000">
                      <w:pPr>
                        <w:pStyle w:val="a7"/>
                        <w:kinsoku w:val="0"/>
                        <w:overflowPunct w:val="0"/>
                        <w:spacing w:before="0" w:beforeAutospacing="0" w:after="0" w:afterAutospacing="0" w:line="300" w:lineRule="auto"/>
                        <w:textAlignment w:val="baseline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eastAsia="叶根友刀锋黑草" w:hint="eastAsia"/>
                          <w:color w:val="404040"/>
                          <w:kern w:val="24"/>
                          <w:sz w:val="260"/>
                          <w:szCs w:val="276"/>
                        </w:rPr>
                        <w:t>简</w:t>
                      </w:r>
                      <w:r>
                        <w:rPr>
                          <w:rFonts w:eastAsia="叶根友刀锋黑草" w:hint="eastAsia"/>
                          <w:color w:val="404040"/>
                          <w:kern w:val="24"/>
                          <w:sz w:val="144"/>
                          <w:szCs w:val="144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5C14514" wp14:editId="6283B1C2">
            <wp:simplePos x="0" y="0"/>
            <wp:positionH relativeFrom="column">
              <wp:posOffset>-1263015</wp:posOffset>
            </wp:positionH>
            <wp:positionV relativeFrom="paragraph">
              <wp:posOffset>-906145</wp:posOffset>
            </wp:positionV>
            <wp:extent cx="7670165" cy="5527675"/>
            <wp:effectExtent l="0" t="0" r="6985" b="15875"/>
            <wp:wrapNone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165" cy="5527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14740BB" wp14:editId="558B3D4B">
                <wp:simplePos x="0" y="0"/>
                <wp:positionH relativeFrom="column">
                  <wp:posOffset>1598930</wp:posOffset>
                </wp:positionH>
                <wp:positionV relativeFrom="paragraph">
                  <wp:posOffset>6346825</wp:posOffset>
                </wp:positionV>
                <wp:extent cx="2695575" cy="2007870"/>
                <wp:effectExtent l="6350" t="0" r="0" b="11430"/>
                <wp:wrapNone/>
                <wp:docPr id="2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4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C2596EC" w14:textId="057BDD10" w:rsidR="003169C5" w:rsidRDefault="00000000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</w:t>
                              </w:r>
                              <w:r w:rsidR="001F6622"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5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0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6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8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1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88FE8E1" w14:textId="53684363" w:rsidR="003169C5" w:rsidRDefault="00000000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</w:t>
                              </w:r>
                              <w:r w:rsidR="001F6622"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2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3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4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C614A70" w14:textId="77777777" w:rsidR="003169C5" w:rsidRDefault="00000000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联系电话：**********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7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15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404040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16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04040">
                                <a:alpha val="100000"/>
                              </a:srgbClr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8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F65C4A6" w14:textId="77777777" w:rsidR="003169C5" w:rsidRDefault="00000000">
                              <w:pPr>
                                <w:pStyle w:val="a7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电子邮箱：1234567@qq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9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404040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740BB" id="组合 277" o:spid="_x0000_s1027" style="position:absolute;left:0;text-align:left;margin-left:125.9pt;margin-top:499.75pt;width:212.25pt;height:158.1pt;z-index:251668480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">
                <v:shape id="文本框 5" o:spid="_x0000_s1028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" filled="f" stroked="f">
                  <v:textbox inset="2.53997mm,1.27mm,2.53997mm,1.27mm">
                    <w:txbxContent>
                      <w:p w14:paraId="3C2596EC" w14:textId="057BDD10" w:rsidR="003169C5" w:rsidRDefault="00000000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</w:t>
                        </w:r>
                        <w:r w:rsidR="001F6622"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小豆</w:t>
                        </w:r>
                      </w:p>
                    </w:txbxContent>
                  </v:textbox>
                </v:shape>
                <v:oval id="椭圆 6" o:spid="_x0000_s1029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" fillcolor="#404040" strokecolor="white" strokeweight="1pt">
                  <v:stroke joinstyle="miter"/>
                </v:oval>
                <v:group id="Group 33" o:spid="_x0000_s1030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35" o:spid="_x0000_s1031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2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3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" filled="f" stroked="f">
                  <v:textbox inset="2.53997mm,1.27mm,2.53997mm,1.27mm">
                    <w:txbxContent>
                      <w:p w14:paraId="088FE8E1" w14:textId="53684363" w:rsidR="003169C5" w:rsidRDefault="00000000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</w:t>
                        </w:r>
                        <w:r w:rsidR="001F6622"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大学</w:t>
                        </w:r>
                      </w:p>
                    </w:txbxContent>
                  </v:textbox>
                </v:shape>
                <v:oval id="椭圆 6" o:spid="_x0000_s1034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" fillcolor="#404040" strokecolor="white" strokeweight="1pt">
                  <v:stroke joinstyle="miter"/>
                </v:oval>
                <v:shape id="Freeform 41" o:spid="_x0000_s1035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6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" filled="f" stroked="f">
                  <v:textbox inset="2.53997mm,1.27mm,2.53997mm,1.27mm">
                    <w:txbxContent>
                      <w:p w14:paraId="6C614A70" w14:textId="77777777" w:rsidR="003169C5" w:rsidRDefault="00000000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联系电话：**********</w:t>
                        </w:r>
                      </w:p>
                    </w:txbxContent>
                  </v:textbox>
                </v:shape>
                <v:group id="组合 4" o:spid="_x0000_s1037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6" o:spid="_x0000_s1038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" fillcolor="#404040" strokecolor="white" strokeweight="1pt">
                    <v:stroke joinstyle="miter"/>
                  </v:oval>
                  <v:shape id="KSO_Shape" o:spid="_x0000_s1039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404040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40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" filled="f" stroked="f">
                  <v:textbox inset="2.53997mm,1.27mm,2.53997mm,1.27mm">
                    <w:txbxContent>
                      <w:p w14:paraId="7F65C4A6" w14:textId="77777777" w:rsidR="003169C5" w:rsidRDefault="00000000">
                        <w:pPr>
                          <w:pStyle w:val="a7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电子邮箱：1234567@qq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1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" fillcolor="#404040" strokecolor="white" strokeweight="1pt">
                  <v:stroke joinstyle="miter"/>
                </v:oval>
                <v:shape id="Freeform 30" o:spid="_x0000_s1042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</v:group>
            </w:pict>
          </mc:Fallback>
        </mc:AlternateContent>
      </w:r>
      <w:r>
        <w:rPr>
          <w:rFonts w:hint="eastAsia"/>
        </w:rPr>
        <w:t>·</w:t>
      </w:r>
    </w:p>
    <w:sectPr w:rsidR="00316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53CD" w14:textId="77777777" w:rsidR="00941349" w:rsidRDefault="00941349" w:rsidP="001F662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1A0F2B" w14:textId="77777777" w:rsidR="00941349" w:rsidRDefault="00941349" w:rsidP="001F662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叶根友刀锋黑草">
    <w:altName w:val="黑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6E88" w14:textId="77777777" w:rsidR="00941349" w:rsidRDefault="00941349" w:rsidP="001F662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A71050B" w14:textId="77777777" w:rsidR="00941349" w:rsidRDefault="00941349" w:rsidP="001F662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181F3F"/>
    <w:rsid w:val="000D6078"/>
    <w:rsid w:val="000F4C80"/>
    <w:rsid w:val="00104713"/>
    <w:rsid w:val="00116873"/>
    <w:rsid w:val="00153D71"/>
    <w:rsid w:val="001A5A9C"/>
    <w:rsid w:val="001F6622"/>
    <w:rsid w:val="002220B0"/>
    <w:rsid w:val="002739BA"/>
    <w:rsid w:val="003169C5"/>
    <w:rsid w:val="003949FE"/>
    <w:rsid w:val="003A4FDB"/>
    <w:rsid w:val="004526D4"/>
    <w:rsid w:val="00511D0B"/>
    <w:rsid w:val="00526E70"/>
    <w:rsid w:val="00562880"/>
    <w:rsid w:val="0058675A"/>
    <w:rsid w:val="005926F8"/>
    <w:rsid w:val="005A463C"/>
    <w:rsid w:val="005E5ABF"/>
    <w:rsid w:val="00607750"/>
    <w:rsid w:val="006B0C2C"/>
    <w:rsid w:val="006C298C"/>
    <w:rsid w:val="006D7E26"/>
    <w:rsid w:val="00701A97"/>
    <w:rsid w:val="00735D4B"/>
    <w:rsid w:val="00765CB8"/>
    <w:rsid w:val="007A005D"/>
    <w:rsid w:val="00941349"/>
    <w:rsid w:val="00951CC8"/>
    <w:rsid w:val="00962DA4"/>
    <w:rsid w:val="009A0756"/>
    <w:rsid w:val="009F4800"/>
    <w:rsid w:val="00A03E12"/>
    <w:rsid w:val="00A91B89"/>
    <w:rsid w:val="00AA7D4F"/>
    <w:rsid w:val="00B41594"/>
    <w:rsid w:val="00B636B7"/>
    <w:rsid w:val="00C37DC2"/>
    <w:rsid w:val="00C4072D"/>
    <w:rsid w:val="00CF7680"/>
    <w:rsid w:val="00DA0A3E"/>
    <w:rsid w:val="00E27F5F"/>
    <w:rsid w:val="00E35E99"/>
    <w:rsid w:val="00E35EE6"/>
    <w:rsid w:val="00E6085F"/>
    <w:rsid w:val="00E7449C"/>
    <w:rsid w:val="00F918EF"/>
    <w:rsid w:val="02D77C73"/>
    <w:rsid w:val="16DE6836"/>
    <w:rsid w:val="2B2901F5"/>
    <w:rsid w:val="2E1572DB"/>
    <w:rsid w:val="3FA21E2A"/>
    <w:rsid w:val="41894BA9"/>
    <w:rsid w:val="4C255028"/>
    <w:rsid w:val="58181F3F"/>
    <w:rsid w:val="6B80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CD1AB8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qFormat/>
    <w:rPr>
      <w:color w:val="0563C1"/>
      <w:u w:val="single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23553;&#38754;&#31616;&#21382;&#33258;&#33616;&#20449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【简历套装】封面简历自荐信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21</cp:revision>
  <cp:lastPrinted>2017-05-09T10:19:00Z</cp:lastPrinted>
  <dcterms:created xsi:type="dcterms:W3CDTF">2017-05-09T02:35:00Z</dcterms:created>
  <dcterms:modified xsi:type="dcterms:W3CDTF">2025-06-04T04:26:00Z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