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3B8C503" w14:textId="77777777" w:rsidR="00FB4DE9" w:rsidRDefault="00000000">
      <w:pPr>
        <w:adjustRightInd w:val="0"/>
        <w:snapToGrid w:val="0"/>
        <w:jc w:val="center"/>
        <w:rPr>
          <w:rFonts w:ascii="微软雅黑" w:eastAsia="微软雅黑" w:hAnsi="微软雅黑" w:hint="eastAsia"/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347D72" wp14:editId="55BD38EF">
                <wp:simplePos x="0" y="0"/>
                <wp:positionH relativeFrom="column">
                  <wp:posOffset>-457835</wp:posOffset>
                </wp:positionH>
                <wp:positionV relativeFrom="paragraph">
                  <wp:posOffset>-360680</wp:posOffset>
                </wp:positionV>
                <wp:extent cx="7569200" cy="10719435"/>
                <wp:effectExtent l="0" t="0" r="1270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45" y="217170"/>
                          <a:ext cx="756920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6.05pt;margin-top:-28.4pt;height:844.05pt;width:596pt;z-index:-251658240;v-text-anchor:middle;mso-width-relative:page;mso-height-relative:page;" fillcolor="#FFFFFF [3212]" filled="t" stroked="f" coordsize="21600,21600" o:gfxdata="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0&#10;OPYm2wAAAA0BAAAPAAAAAAAAAAEAIAAAACIAAABkcnMvZG93bnJldi54bWxQSwECFAAUAAAACACH&#10;TuJA//A6i1oCAACJBAAADgAAAAAAAAABACAAAAAq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hint="eastAsia"/>
          <w:sz w:val="44"/>
        </w:rPr>
        <w:t>个人简历</w:t>
      </w:r>
    </w:p>
    <w:tbl>
      <w:tblPr>
        <w:tblStyle w:val="a3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2693"/>
        <w:gridCol w:w="1956"/>
      </w:tblGrid>
      <w:tr w:rsidR="00FB4DE9" w14:paraId="7710C8B8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126AF9F5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姓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名</w:t>
            </w:r>
          </w:p>
        </w:tc>
        <w:tc>
          <w:tcPr>
            <w:tcW w:w="2977" w:type="dxa"/>
            <w:shd w:val="clear" w:color="auto" w:fill="auto"/>
          </w:tcPr>
          <w:p w14:paraId="2D03D4D7" w14:textId="2C2BD5FE" w:rsidR="00FB4DE9" w:rsidRDefault="00ED562E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胡</w:t>
            </w:r>
            <w:r w:rsidR="00B41D9C"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小豆</w:t>
            </w:r>
          </w:p>
        </w:tc>
        <w:tc>
          <w:tcPr>
            <w:tcW w:w="1417" w:type="dxa"/>
            <w:shd w:val="clear" w:color="auto" w:fill="auto"/>
          </w:tcPr>
          <w:p w14:paraId="070915B9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出生年月</w:t>
            </w:r>
          </w:p>
        </w:tc>
        <w:tc>
          <w:tcPr>
            <w:tcW w:w="2693" w:type="dxa"/>
            <w:shd w:val="clear" w:color="auto" w:fill="auto"/>
          </w:tcPr>
          <w:p w14:paraId="029316FA" w14:textId="0F9B628D" w:rsidR="00FB4DE9" w:rsidRDefault="0026096D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.05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14:paraId="5FE53435" w14:textId="77777777" w:rsidR="00FB4DE9" w:rsidRDefault="00000000">
            <w:pPr>
              <w:adjustRightIn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59264" behindDoc="0" locked="0" layoutInCell="1" allowOverlap="1" wp14:anchorId="573DFD58" wp14:editId="44F77704">
                  <wp:simplePos x="0" y="0"/>
                  <wp:positionH relativeFrom="column">
                    <wp:posOffset>-21590</wp:posOffset>
                  </wp:positionH>
                  <wp:positionV relativeFrom="page">
                    <wp:posOffset>23495</wp:posOffset>
                  </wp:positionV>
                  <wp:extent cx="1149350" cy="1532255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50" cy="153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B4DE9" w14:paraId="392B6A10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59F1282A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民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族</w:t>
            </w:r>
          </w:p>
        </w:tc>
        <w:tc>
          <w:tcPr>
            <w:tcW w:w="2977" w:type="dxa"/>
            <w:shd w:val="clear" w:color="auto" w:fill="auto"/>
          </w:tcPr>
          <w:p w14:paraId="139EADB3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汉</w:t>
            </w:r>
          </w:p>
        </w:tc>
        <w:tc>
          <w:tcPr>
            <w:tcW w:w="1417" w:type="dxa"/>
            <w:shd w:val="clear" w:color="auto" w:fill="auto"/>
          </w:tcPr>
          <w:p w14:paraId="497A68B8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政治面貌</w:t>
            </w:r>
          </w:p>
        </w:tc>
        <w:tc>
          <w:tcPr>
            <w:tcW w:w="2693" w:type="dxa"/>
            <w:shd w:val="clear" w:color="auto" w:fill="auto"/>
          </w:tcPr>
          <w:p w14:paraId="781039A0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中共党员</w:t>
            </w:r>
          </w:p>
        </w:tc>
        <w:tc>
          <w:tcPr>
            <w:tcW w:w="1956" w:type="dxa"/>
            <w:vMerge/>
            <w:shd w:val="clear" w:color="auto" w:fill="auto"/>
          </w:tcPr>
          <w:p w14:paraId="217FA6B6" w14:textId="77777777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6679CD23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5190A866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电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话</w:t>
            </w:r>
          </w:p>
        </w:tc>
        <w:tc>
          <w:tcPr>
            <w:tcW w:w="2977" w:type="dxa"/>
            <w:shd w:val="clear" w:color="auto" w:fill="auto"/>
          </w:tcPr>
          <w:p w14:paraId="359940EC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13500135000</w:t>
            </w:r>
          </w:p>
        </w:tc>
        <w:tc>
          <w:tcPr>
            <w:tcW w:w="1417" w:type="dxa"/>
            <w:shd w:val="clear" w:color="auto" w:fill="auto"/>
          </w:tcPr>
          <w:p w14:paraId="535C7ED7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毕业院校</w:t>
            </w:r>
          </w:p>
        </w:tc>
        <w:tc>
          <w:tcPr>
            <w:tcW w:w="2693" w:type="dxa"/>
            <w:shd w:val="clear" w:color="auto" w:fill="auto"/>
          </w:tcPr>
          <w:p w14:paraId="1E7AE788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广州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科技大学</w:t>
            </w:r>
          </w:p>
        </w:tc>
        <w:tc>
          <w:tcPr>
            <w:tcW w:w="1956" w:type="dxa"/>
            <w:vMerge/>
            <w:shd w:val="clear" w:color="auto" w:fill="auto"/>
          </w:tcPr>
          <w:p w14:paraId="6C1115AF" w14:textId="77777777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22CA265F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69BFAD93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邮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箱</w:t>
            </w:r>
          </w:p>
        </w:tc>
        <w:tc>
          <w:tcPr>
            <w:tcW w:w="2977" w:type="dxa"/>
            <w:shd w:val="clear" w:color="auto" w:fill="auto"/>
          </w:tcPr>
          <w:p w14:paraId="7972D5E3" w14:textId="70714FAA" w:rsidR="00FB4DE9" w:rsidRDefault="00586845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@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.me</w:t>
            </w:r>
          </w:p>
        </w:tc>
        <w:tc>
          <w:tcPr>
            <w:tcW w:w="1417" w:type="dxa"/>
            <w:shd w:val="clear" w:color="auto" w:fill="auto"/>
          </w:tcPr>
          <w:p w14:paraId="45845E79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学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历</w:t>
            </w:r>
          </w:p>
        </w:tc>
        <w:tc>
          <w:tcPr>
            <w:tcW w:w="2693" w:type="dxa"/>
            <w:shd w:val="clear" w:color="auto" w:fill="auto"/>
          </w:tcPr>
          <w:p w14:paraId="02292F4A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本科</w:t>
            </w:r>
          </w:p>
        </w:tc>
        <w:tc>
          <w:tcPr>
            <w:tcW w:w="1956" w:type="dxa"/>
            <w:vMerge/>
            <w:shd w:val="clear" w:color="auto" w:fill="auto"/>
          </w:tcPr>
          <w:p w14:paraId="0107C982" w14:textId="77777777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74A3E9C0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402EC014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住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址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5C8BA774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广东省广州市海珠区滨江东路</w:t>
            </w:r>
          </w:p>
        </w:tc>
      </w:tr>
      <w:tr w:rsidR="00FB4DE9" w14:paraId="48C04DE0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4F4B5812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/>
                <w:b/>
                <w:szCs w:val="21"/>
              </w:rPr>
              <w:t>求职意向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187E84FB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市场专员</w:t>
            </w:r>
          </w:p>
        </w:tc>
      </w:tr>
      <w:tr w:rsidR="00FB4DE9" w14:paraId="79285FBF" w14:textId="77777777">
        <w:trPr>
          <w:trHeight w:val="199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478692A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教育</w:t>
            </w:r>
          </w:p>
          <w:p w14:paraId="6A671B1D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背景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108823D8" w14:textId="5D67CCE4" w:rsidR="00FB4DE9" w:rsidRDefault="0026096D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.07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-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 xml:space="preserve">.06          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广州城科技大学         市场营销（本科）</w:t>
            </w:r>
          </w:p>
          <w:p w14:paraId="51D3D60E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主修课程：</w:t>
            </w:r>
          </w:p>
          <w:p w14:paraId="46C7C6F4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</w:tc>
      </w:tr>
      <w:tr w:rsidR="00FB4DE9" w14:paraId="4A991664" w14:textId="77777777">
        <w:trPr>
          <w:trHeight w:val="2259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CEE0BD0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实习</w:t>
            </w:r>
          </w:p>
          <w:p w14:paraId="7347F3EA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经历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2A65518B" w14:textId="252CCC6B" w:rsidR="00FB4DE9" w:rsidRDefault="0026096D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.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04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-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至今          广州月亮湾信息科技有限公司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市场营销（实习生）</w:t>
            </w:r>
          </w:p>
          <w:p w14:paraId="0BF60CF4" w14:textId="77777777" w:rsidR="00FB4DE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负责公司线上端资源的销售工作（以开拓客户为主），公司主要资源以广点通、智汇推、百度、小米、360、沃门户等；</w:t>
            </w:r>
          </w:p>
          <w:p w14:paraId="795B9CBE" w14:textId="77777777" w:rsidR="00FB4DE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</w:tc>
      </w:tr>
      <w:tr w:rsidR="00FB4DE9" w14:paraId="08826F3D" w14:textId="77777777">
        <w:trPr>
          <w:trHeight w:val="2263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6DFCCD6C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校内</w:t>
            </w:r>
          </w:p>
          <w:p w14:paraId="166192EF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实践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384EA77A" w14:textId="562B9F7A" w:rsidR="00FB4DE9" w:rsidRDefault="0026096D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.03-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 xml:space="preserve">.06       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 xml:space="preserve">广州月亮湾信息科技有限公司          校园大使主席 </w:t>
            </w:r>
          </w:p>
          <w:p w14:paraId="3C7BC631" w14:textId="77777777" w:rsidR="00FB4DE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目标带领自己的团队，辅助五百丁公司完成在各高校的“伏龙计划”，向全球顶尖的AXA金融公司推送实习生资源。</w:t>
            </w:r>
          </w:p>
          <w:p w14:paraId="736F1B97" w14:textId="77777777" w:rsidR="00FB4DE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</w:tc>
      </w:tr>
      <w:tr w:rsidR="00FB4DE9" w14:paraId="4BC951E7" w14:textId="77777777">
        <w:trPr>
          <w:trHeight w:val="2261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EF2228C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技能</w:t>
            </w:r>
          </w:p>
          <w:p w14:paraId="7A240EDA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证书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545AB1A9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普通话一级甲等；</w:t>
            </w:r>
          </w:p>
          <w:p w14:paraId="365E92F6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6538B6CA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通过全国计算机二级考试，熟练运用office相关软件。</w:t>
            </w:r>
          </w:p>
        </w:tc>
      </w:tr>
      <w:tr w:rsidR="00FB4DE9" w14:paraId="38496B14" w14:textId="77777777">
        <w:trPr>
          <w:trHeight w:val="213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557E1B0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自我</w:t>
            </w:r>
          </w:p>
          <w:p w14:paraId="1779DD74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评价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39316DAD" w14:textId="77777777" w:rsidR="00FB4DE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</w:tbl>
    <w:p w14:paraId="739DA0F3" w14:textId="77777777" w:rsidR="00FB4DE9" w:rsidRDefault="00FB4DE9">
      <w:pPr>
        <w:snapToGrid w:val="0"/>
        <w:spacing w:line="20" w:lineRule="exact"/>
      </w:pPr>
    </w:p>
    <w:sectPr w:rsidR="00FB4DE9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6C4DF" w14:textId="77777777" w:rsidR="00C46456" w:rsidRDefault="00C46456" w:rsidP="00586845">
      <w:r>
        <w:separator/>
      </w:r>
    </w:p>
  </w:endnote>
  <w:endnote w:type="continuationSeparator" w:id="0">
    <w:p w14:paraId="28161D34" w14:textId="77777777" w:rsidR="00C46456" w:rsidRDefault="00C46456" w:rsidP="0058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0FBD7" w14:textId="77777777" w:rsidR="00C46456" w:rsidRDefault="00C46456" w:rsidP="00586845">
      <w:r>
        <w:separator/>
      </w:r>
    </w:p>
  </w:footnote>
  <w:footnote w:type="continuationSeparator" w:id="0">
    <w:p w14:paraId="43A251A3" w14:textId="77777777" w:rsidR="00C46456" w:rsidRDefault="00C46456" w:rsidP="00586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59E"/>
    <w:multiLevelType w:val="multilevel"/>
    <w:tmpl w:val="18FC259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54545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5939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0AB2"/>
    <w:rsid w:val="00061C4A"/>
    <w:rsid w:val="00082AAA"/>
    <w:rsid w:val="0009424A"/>
    <w:rsid w:val="000969E6"/>
    <w:rsid w:val="000C2D2B"/>
    <w:rsid w:val="000E65BF"/>
    <w:rsid w:val="00106BF7"/>
    <w:rsid w:val="001203C1"/>
    <w:rsid w:val="001424E3"/>
    <w:rsid w:val="001873EF"/>
    <w:rsid w:val="00221EED"/>
    <w:rsid w:val="002263B5"/>
    <w:rsid w:val="0026096D"/>
    <w:rsid w:val="00281C04"/>
    <w:rsid w:val="002A083F"/>
    <w:rsid w:val="002B11AC"/>
    <w:rsid w:val="00300C55"/>
    <w:rsid w:val="00316D3E"/>
    <w:rsid w:val="003278C6"/>
    <w:rsid w:val="003324BE"/>
    <w:rsid w:val="003577AA"/>
    <w:rsid w:val="003656D5"/>
    <w:rsid w:val="00376945"/>
    <w:rsid w:val="003C3614"/>
    <w:rsid w:val="003D1197"/>
    <w:rsid w:val="00406B71"/>
    <w:rsid w:val="0042577F"/>
    <w:rsid w:val="00430FDA"/>
    <w:rsid w:val="00492B8A"/>
    <w:rsid w:val="004E2D8D"/>
    <w:rsid w:val="00502B9A"/>
    <w:rsid w:val="005041C2"/>
    <w:rsid w:val="00544338"/>
    <w:rsid w:val="00575B90"/>
    <w:rsid w:val="005775E5"/>
    <w:rsid w:val="00586845"/>
    <w:rsid w:val="00594069"/>
    <w:rsid w:val="005A39EF"/>
    <w:rsid w:val="005A6B21"/>
    <w:rsid w:val="005B4F6C"/>
    <w:rsid w:val="005F7A15"/>
    <w:rsid w:val="0063344C"/>
    <w:rsid w:val="00670673"/>
    <w:rsid w:val="00690663"/>
    <w:rsid w:val="006A4328"/>
    <w:rsid w:val="006C06C2"/>
    <w:rsid w:val="00724467"/>
    <w:rsid w:val="00753DDD"/>
    <w:rsid w:val="007A6D43"/>
    <w:rsid w:val="007B4146"/>
    <w:rsid w:val="007E53DF"/>
    <w:rsid w:val="00861B4E"/>
    <w:rsid w:val="008625B0"/>
    <w:rsid w:val="00880DD4"/>
    <w:rsid w:val="00883267"/>
    <w:rsid w:val="008C30F9"/>
    <w:rsid w:val="008D136C"/>
    <w:rsid w:val="008E19D0"/>
    <w:rsid w:val="008F1CB8"/>
    <w:rsid w:val="00907C18"/>
    <w:rsid w:val="00975EFF"/>
    <w:rsid w:val="009D2912"/>
    <w:rsid w:val="009F3665"/>
    <w:rsid w:val="009F42B2"/>
    <w:rsid w:val="00A2617E"/>
    <w:rsid w:val="00A5532B"/>
    <w:rsid w:val="00A658A9"/>
    <w:rsid w:val="00A90320"/>
    <w:rsid w:val="00AB459A"/>
    <w:rsid w:val="00AC3D0F"/>
    <w:rsid w:val="00AC7124"/>
    <w:rsid w:val="00AE3BE2"/>
    <w:rsid w:val="00AE745D"/>
    <w:rsid w:val="00AF3AEC"/>
    <w:rsid w:val="00AF4A75"/>
    <w:rsid w:val="00B32848"/>
    <w:rsid w:val="00B406F8"/>
    <w:rsid w:val="00B41D9C"/>
    <w:rsid w:val="00B50490"/>
    <w:rsid w:val="00B731EE"/>
    <w:rsid w:val="00B7483D"/>
    <w:rsid w:val="00B96710"/>
    <w:rsid w:val="00BB1BFD"/>
    <w:rsid w:val="00BD1785"/>
    <w:rsid w:val="00BE2582"/>
    <w:rsid w:val="00BF2DCC"/>
    <w:rsid w:val="00BF6994"/>
    <w:rsid w:val="00C33A4D"/>
    <w:rsid w:val="00C421B8"/>
    <w:rsid w:val="00C46456"/>
    <w:rsid w:val="00C57476"/>
    <w:rsid w:val="00C610AE"/>
    <w:rsid w:val="00C628B5"/>
    <w:rsid w:val="00C649DF"/>
    <w:rsid w:val="00CE1189"/>
    <w:rsid w:val="00CE1D81"/>
    <w:rsid w:val="00CE3433"/>
    <w:rsid w:val="00D11495"/>
    <w:rsid w:val="00D326BF"/>
    <w:rsid w:val="00D515A1"/>
    <w:rsid w:val="00D525D6"/>
    <w:rsid w:val="00D55F51"/>
    <w:rsid w:val="00D61509"/>
    <w:rsid w:val="00D6691D"/>
    <w:rsid w:val="00D83BDD"/>
    <w:rsid w:val="00DD69BB"/>
    <w:rsid w:val="00DE7ACE"/>
    <w:rsid w:val="00E74AAC"/>
    <w:rsid w:val="00E83C79"/>
    <w:rsid w:val="00E97F47"/>
    <w:rsid w:val="00ED562E"/>
    <w:rsid w:val="00EF377E"/>
    <w:rsid w:val="00EF57AA"/>
    <w:rsid w:val="00EF717E"/>
    <w:rsid w:val="00F04E73"/>
    <w:rsid w:val="00F16AEF"/>
    <w:rsid w:val="00F16F69"/>
    <w:rsid w:val="00F247EA"/>
    <w:rsid w:val="00F31270"/>
    <w:rsid w:val="00F5355B"/>
    <w:rsid w:val="00FA6509"/>
    <w:rsid w:val="00FB4DE9"/>
    <w:rsid w:val="00FC0B8D"/>
    <w:rsid w:val="05A144B1"/>
    <w:rsid w:val="157B3C2C"/>
    <w:rsid w:val="203C3A8B"/>
    <w:rsid w:val="25EF3C3C"/>
    <w:rsid w:val="291432B8"/>
    <w:rsid w:val="2A835139"/>
    <w:rsid w:val="2C194E93"/>
    <w:rsid w:val="415B0AB2"/>
    <w:rsid w:val="4EA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4723B4"/>
  <w15:docId w15:val="{DE893F16-1DBF-40D2-89F2-7F5BE26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868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8684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86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868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BG000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表格简历BG0004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113</cp:revision>
  <dcterms:created xsi:type="dcterms:W3CDTF">2017-08-05T04:42:00Z</dcterms:created>
  <dcterms:modified xsi:type="dcterms:W3CDTF">2025-05-11T09:04:00Z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