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FB1" w:rsidRDefault="00E25287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-815340</wp:posOffset>
                </wp:positionH>
                <wp:positionV relativeFrom="paragraph">
                  <wp:posOffset>8488680</wp:posOffset>
                </wp:positionV>
                <wp:extent cx="6728460" cy="784225"/>
                <wp:effectExtent l="0" t="0" r="0" b="0"/>
                <wp:wrapNone/>
                <wp:docPr id="94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347" cy="784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老师评价：该生成绩优秀，品学兼优，能够高质量完成学习任务，希望在初中阶段更上一层楼。</w:t>
                            </w:r>
                          </w:p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家长评价：孩子从小热爱学习，学习一丝不苟，尤其是对数学有特别浓烈的兴趣爱好，望保持。</w:t>
                            </w:r>
                          </w:p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同学评价：热情活泼，友好待人，和同学们关系都很好，有礼貌，大家都非常喜欢和他交朋友。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93" o:spid="_x0000_s1026" o:spt="202" type="#_x0000_t202" style="position:absolute;left:0pt;margin-left:-64.2pt;margin-top:668.4pt;height:61.75pt;width:529.8pt;z-index:251676672;mso-width-relative:page;mso-height-relative:page;" filled="f" stroked="f" coordsize="21600,21600" o:gfxdata="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+84xvNoAAAAO&#10;AQAADwAAAAAAAAABACAAAAAiAAAAZHJzL2Rvd25yZXYueG1sUEsBAhQAFAAAAAgAh07iQAXpYxuo&#10;AQAAHAMAAA4AAAAAAAAAAQAgAAAAKQEAAGRycy9lMm9Eb2MueG1sUEsFBgAAAAAGAAYAWQEAAEMF&#10;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>老师评价：该生成绩优秀，品学兼优，能够高质量完成学习任务，希望在初中阶段更上一层楼。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>家长评价：孩子从小热爱学习，学习一丝不苟，尤其是对数学有特别浓烈的兴趣爱好，望保持。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>同学评价：热情活泼，友好待人，和同学们关系都很好，有礼貌，大家都非常喜欢和他交朋友。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332740</wp:posOffset>
                </wp:positionV>
                <wp:extent cx="1496060" cy="220345"/>
                <wp:effectExtent l="0" t="0" r="0" b="0"/>
                <wp:wrapNone/>
                <wp:docPr id="79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060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192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18"/>
                                <w:szCs w:val="18"/>
                              </w:rPr>
                              <w:t>申请学校：武汉四中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78" o:spid="_x0000_s1026" o:spt="202" type="#_x0000_t202" style="position:absolute;left:0pt;margin-left:149.65pt;margin-top:26.2pt;height:17.35pt;width:117.8pt;z-index:251692032;mso-width-relative:page;mso-height-relative:page;" filled="f" stroked="f" coordsize="21600,21600" o:gfxdata="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C3S9yH2AAAAAkBAAAPAAAAAAAA&#10;AAEAIAAAACIAAABkcnMvZG93bnJldi54bWxQSwECFAAUAAAACACHTuJA6S3nbqABAAARAwAADgAA&#10;AAAAAAABACAAAAAnAQAAZHJzL2Uyb0RvYy54bWxQSwUGAAAAAAYABgBZAQAAO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192" w:lineRule="exact"/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18"/>
                          <w:szCs w:val="18"/>
                        </w:rPr>
                        <w:t>申请学校：武汉四中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1012825</wp:posOffset>
                </wp:positionV>
                <wp:extent cx="74295" cy="127635"/>
                <wp:effectExtent l="19050" t="0" r="20955" b="5715"/>
                <wp:wrapNone/>
                <wp:docPr id="7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127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KSO_Shape" o:spid="_x0000_s1026" o:spt="100" style="position:absolute;left:0pt;margin-left:77.7pt;margin-top:79.75pt;height:10.05pt;width:5.85pt;z-index:251691008;v-text-anchor:middle;mso-width-relative:page;mso-height-relative:page;" fillcolor="#FFFFFF" filled="t" stroked="f" coordsize="559792,955625" o:gfxdata="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955040</wp:posOffset>
                </wp:positionH>
                <wp:positionV relativeFrom="paragraph">
                  <wp:posOffset>755650</wp:posOffset>
                </wp:positionV>
                <wp:extent cx="139065" cy="130175"/>
                <wp:effectExtent l="0" t="0" r="0" b="3175"/>
                <wp:wrapNone/>
                <wp:docPr id="74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30175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KSO_Shape" o:spid="_x0000_s1026" o:spt="100" style="position:absolute;left:0pt;margin-left:75.2pt;margin-top:59.5pt;height:10.25pt;width:10.95pt;z-index:251689984;v-text-anchor:middle;mso-width-relative:page;mso-height-relative:page;" fillcolor="#FFFFFF" filled="t" stroked="f" coordsize="1993900,1873250" o:gfxdata="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3011,102292;90428,40073;80465,78929;76517,55452;71987,48963;75246,48250;77895,47011;79988,45322;81499,43133;82638,40073;39668,86157;46955,55030;39668,55795;42504,48541;45339,47459;47617,45929;49313,43924;50505,41445;14971,18533;11982,20563;10554,23912;11030,110070;13305,112838;16849,113919;119004,113128;121569,110623;122337,24544;121226,21038;118448,18744;107497,22514;23303,18243;93108,14315;116015,7724;121014,8489;125431,10598;129002,13867;131542,18006;132785,22857;132679,110175;131198,114894;128473,118902;124744,121986;120220,123884;16849,124438;11850,123673;7406,121538;3835,118295;1322,114156;79,109331;185,21987;1639,17268;4364,13234;8120,10150;12643,8251;25366,7724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768350</wp:posOffset>
                </wp:positionV>
                <wp:extent cx="113665" cy="113665"/>
                <wp:effectExtent l="0" t="0" r="635" b="635"/>
                <wp:wrapNone/>
                <wp:docPr id="7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3665" cy="113665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KSO_Shape" o:spid="_x0000_s1026" o:spt="100" style="position:absolute;left:0pt;margin-left:154.05pt;margin-top:60.5pt;height:8.95pt;width:8.95pt;z-index:251688960;v-text-anchor:middle;mso-width-relative:page;mso-height-relative:page;" fillcolor="#FFFFFF" filled="t" stroked="f" coordsize="5581,5581" o:gfxdata="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809162499;@0,@0;@0,@0;@0,@0;@0,@0;809162499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1012825</wp:posOffset>
                </wp:positionV>
                <wp:extent cx="113665" cy="117475"/>
                <wp:effectExtent l="0" t="0" r="635" b="0"/>
                <wp:wrapNone/>
                <wp:docPr id="7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3665" cy="117475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KSO_Shape" o:spid="_x0000_s1026" o:spt="100" style="position:absolute;left:0pt;margin-left:154.05pt;margin-top:79.75pt;height:9.25pt;width:8.95pt;z-index:251687936;v-text-anchor:middle;mso-width-relative:page;mso-height-relative:page;" fillcolor="#FFFFFF" filled="t" stroked="f" coordsize="90,93" o:gfxdata="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859155</wp:posOffset>
                </wp:positionH>
                <wp:positionV relativeFrom="paragraph">
                  <wp:posOffset>169545</wp:posOffset>
                </wp:positionV>
                <wp:extent cx="2831465" cy="422275"/>
                <wp:effectExtent l="0" t="0" r="0" b="0"/>
                <wp:wrapNone/>
                <wp:docPr id="70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1465" cy="422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560" w:lineRule="exact"/>
                            </w:pPr>
                            <w:r>
                              <w:rPr>
                                <w:rFonts w:ascii="Calibri" w:hint="eastAs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小萝卜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9" o:spid="_x0000_s1028" type="#_x0000_t202" style="position:absolute;left:0;text-align:left;margin-left:67.65pt;margin-top:13.35pt;width:222.95pt;height:33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" filled="f" stroked="f">
                <v:textbox style="mso-fit-shape-to-text:t">
                  <w:txbxContent>
                    <w:p w:rsidR="007F0FB1" w:rsidRDefault="00E25287">
                      <w:pPr>
                        <w:pStyle w:val="a3"/>
                        <w:spacing w:before="0" w:beforeAutospacing="0" w:after="0" w:afterAutospacing="0" w:line="560" w:lineRule="exact"/>
                      </w:pPr>
                      <w:r>
                        <w:rPr>
                          <w:rFonts w:ascii="Calibri" w:hint="eastAs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小萝卜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615950</wp:posOffset>
                </wp:positionV>
                <wp:extent cx="1590675" cy="630555"/>
                <wp:effectExtent l="0" t="0" r="0" b="0"/>
                <wp:wrapNone/>
                <wp:docPr id="69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30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420" w:lineRule="exact"/>
                            </w:pPr>
                            <w:r>
                              <w:rPr>
                                <w:rFonts w:ascii="Calibri" w:hint="eastAsia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家庭电话：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 xml:space="preserve">1807140000              </w:t>
                            </w:r>
                          </w:p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420" w:lineRule="exact"/>
                            </w:pPr>
                            <w:r>
                              <w:rPr>
                                <w:rFonts w:ascii="Calibri" w:hint="eastAsia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电子邮箱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www.58pic.com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68" o:spid="_x0000_s1026" o:spt="202" type="#_x0000_t202" style="position:absolute;left:0pt;margin-left:163.35pt;margin-top:48.5pt;height:49.65pt;width:125.25pt;z-index:251685888;mso-width-relative:page;mso-height-relative:page;" filled="f" stroked="f" coordsize="21600,21600" o:gfxdata="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DfXgwd2AAAAAoBAAAPAAAAAAAAAAEAIAAAACIAAABk&#10;cnMvZG93bnJldi54bWxQSwECFAAUAAAACACHTuJABV5AMpQBAAD7AgAADgAAAAAAAAABACAAAAAn&#10;AQAAZHJzL2Uyb0RvYy54bWxQSwUGAAAAAAYABgBZAQAAL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20" w:lineRule="exact"/>
                      </w:pPr>
                      <w:r>
                        <w:rPr>
                          <w:rFonts w:hint="eastAsia" w:ascii="Calibri"/>
                          <w:color w:val="FFFFFF"/>
                          <w:kern w:val="24"/>
                          <w:sz w:val="20"/>
                          <w:szCs w:val="20"/>
                        </w:rPr>
                        <w:t>家庭电话：</w:t>
                      </w:r>
                      <w:r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 xml:space="preserve">1807140000          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</w:pPr>
                      <w:r>
                        <w:rPr>
                          <w:rFonts w:hint="eastAsia" w:ascii="Calibri"/>
                          <w:color w:val="FFFFFF"/>
                          <w:kern w:val="24"/>
                          <w:sz w:val="20"/>
                          <w:szCs w:val="20"/>
                        </w:rPr>
                        <w:t>电子邮箱</w:t>
                      </w:r>
                      <w:r>
                        <w:rPr>
                          <w:rFonts w:hint="eastAsia"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www.58pic.com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1075690</wp:posOffset>
                </wp:positionH>
                <wp:positionV relativeFrom="paragraph">
                  <wp:posOffset>614680</wp:posOffset>
                </wp:positionV>
                <wp:extent cx="824230" cy="630555"/>
                <wp:effectExtent l="0" t="0" r="0" b="0"/>
                <wp:wrapNone/>
                <wp:docPr id="68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230" cy="630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420" w:lineRule="exact"/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ascii="Calibri" w:hint="eastAsia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岁</w:t>
                            </w:r>
                          </w:p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420" w:lineRule="exact"/>
                            </w:pPr>
                            <w:r>
                              <w:rPr>
                                <w:rFonts w:ascii="Calibri" w:hint="eastAsia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武汉古田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67" o:spid="_x0000_s1026" o:spt="202" type="#_x0000_t202" style="position:absolute;left:0pt;margin-left:84.7pt;margin-top:48.4pt;height:49.65pt;width:64.9pt;z-index:251684864;mso-width-relative:page;mso-height-relative:page;" filled="f" stroked="f" coordsize="21600,21600" o:gfxdata="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DVSzZI1gAAAAoBAAAPAAAAAAAAAAEAIAAAACIAAABkcnMv&#10;ZG93bnJldi54bWxQSwECFAAUAAAACACHTuJAgnv6cZMBAAD6AgAADgAAAAAAAAABACAAAAAlAQAA&#10;ZHJzL2Uyb0RvYy54bWxQSwUGAAAAAAYABgBZAQAAK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20" w:lineRule="exact"/>
                      </w:pPr>
                      <w:r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12</w:t>
                      </w:r>
                      <w:r>
                        <w:rPr>
                          <w:rFonts w:hint="eastAsia" w:ascii="Calibri"/>
                          <w:color w:val="FFFFFF"/>
                          <w:kern w:val="24"/>
                          <w:sz w:val="20"/>
                          <w:szCs w:val="20"/>
                        </w:rPr>
                        <w:t>岁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</w:pPr>
                      <w:r>
                        <w:rPr>
                          <w:rFonts w:hint="eastAsia" w:ascii="Calibri"/>
                          <w:color w:val="FFFFFF"/>
                          <w:kern w:val="24"/>
                          <w:sz w:val="20"/>
                          <w:szCs w:val="20"/>
                        </w:rPr>
                        <w:t>武汉古田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-690245</wp:posOffset>
            </wp:positionH>
            <wp:positionV relativeFrom="paragraph">
              <wp:posOffset>20320</wp:posOffset>
            </wp:positionV>
            <wp:extent cx="1361440" cy="1361440"/>
            <wp:effectExtent l="323850" t="266700" r="238760" b="27686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l="23339" t="65" r="23868" b="44148"/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361440"/>
                    </a:xfrm>
                    <a:prstGeom prst="rect">
                      <a:avLst/>
                    </a:prstGeom>
                    <a:grpFill/>
                    <a:ln w="5715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  <a:effectLst>
                      <a:outerShdw blurRad="203200" dist="38100" dir="9600000" sx="104000" sy="104000" algn="ctr" rotWithShape="0">
                        <a:prstClr val="black">
                          <a:alpha val="6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46355</wp:posOffset>
                </wp:positionV>
                <wp:extent cx="3816350" cy="1333500"/>
                <wp:effectExtent l="0" t="0" r="0" b="0"/>
                <wp:wrapNone/>
                <wp:docPr id="45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0" cy="13335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lumMod val="75000"/>
                            <a:lumOff val="25000"/>
                            <a:alpha val="50196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44" o:spid="_x0000_s1026" o:spt="1" style="position:absolute;left:0pt;margin-left:-11.9pt;margin-top:3.65pt;height:105pt;width:300.5pt;z-index:251682816;v-text-anchor:middle;mso-width-relative:page;mso-height-relative:page;" fillcolor="#404040" filled="t" stroked="f" coordsize="21600,21600" o:gfxdata="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ibspe1wAAAAkBAAAPAAAAAAAAAAEAIAAAACIAAABkcnMvZG93bnJldi54bWxQ&#10;SwECFAAUAAAACACHTuJAi7WB3/gBAADYAwAADgAAAAAAAAABACAAAAAmAQAAZHJzL2Uyb0RvYy54&#10;bWxQSwUGAAAAAAYABgBZAQAAkAUAAAAA&#10;">
                <v:fill on="t" opacity="32896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5388610</wp:posOffset>
                </wp:positionH>
                <wp:positionV relativeFrom="paragraph">
                  <wp:posOffset>8093075</wp:posOffset>
                </wp:positionV>
                <wp:extent cx="121920" cy="154940"/>
                <wp:effectExtent l="0" t="0" r="0" b="0"/>
                <wp:wrapNone/>
                <wp:docPr id="10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920" cy="15494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KSO_Shape" o:spid="_x0000_s1026" o:spt="100" style="position:absolute;left:0pt;margin-left:424.3pt;margin-top:637.25pt;height:12.2pt;width:9.6pt;z-index:251681792;v-text-anchor:middle;mso-width-relative:page;mso-height-relative:page;" fillcolor="#BFBFBF" filled="t" stroked="f" coordsize="1679575,2125662" o:gfxdata="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6910,68045;46845,73207;46308,76233;45688,79861;46886,83716;67045,122438;64319,82908;65083,78969;64257,75736;66570,72875;76113,67589;84850,68066;91274,74430;96809,81561;101436,89479;105030,98330;107591,108135;109016,118976;104514,126998;90200,133155;75184,137114;59692,138814;43292,138068;27078,134689;11566,128781;0,122189;1115,110685;3428,100341;6857,91054;11318,82783;16751,75466;23071,68978;31044,62718;60383,373;67301,2262;73559,5582;78907,10127;83141,15689;86135,22123;87684,29241;87498,37460;85102,45678;80786,52859;74818,58649;66434,63215;60776,64709;54663,65124;47827,64231;41549,61969;35912,58524;30811,53689;26639,47463;23996,40344;23025,32562;23851,25194;26247,18470;29964,12472;34838,7429;40703,3569;47373,1016;54601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5365750</wp:posOffset>
                </wp:positionH>
                <wp:positionV relativeFrom="paragraph">
                  <wp:posOffset>6416675</wp:posOffset>
                </wp:positionV>
                <wp:extent cx="147955" cy="160020"/>
                <wp:effectExtent l="0" t="0" r="4445" b="0"/>
                <wp:wrapNone/>
                <wp:docPr id="10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7955" cy="160020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KSO_Shape" o:spid="_x0000_s1026" o:spt="100" style="position:absolute;left:0pt;margin-left:422.5pt;margin-top:505.25pt;height:12.6pt;width:11.65pt;z-index:251680768;v-text-anchor:middle;mso-width-relative:page;mso-height-relative:page;" fillcolor="#BFBFBF" filled="t" stroked="f" coordsize="1938337,2097088" o:gfxdata="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0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0l1528763,0,1528763,95250,409575,95250,409575,0xe">
                <v:path o:connectlocs="50383,136241;82009,137911;83202,125818;76107,107618;56520,110022;88443,18441;81064,44472;73245,57028;77063,57854;90590,32448;92224,15522;97621,36395;87856,55137;77411,69419;73869,77754;71942,102297;60580,102885;62360,80067;60414,74449;56982,69419;46226,54789;36773,36395;19065,6089;28377,14069;31035,24746;25957,24104;20641,13995;11824,12216;6617,18875;6727,29717;13932,39899;38056,52373;47864,60886;44986,68334;37616,69930;38093,64628;41888,61362;23758,53437;4784,38816;0,24122;3904,10767;13968,5520;128808,8785;134431,22030;131528,36010;119676,48337;93567,59932;93732,63821;97922,68205;91950,69820;86640,63784;90407,54593;112566,45512;126640,32359;128312,20930;122249,12106;113190,14601;108027,24856;102993,23957;107458,11977;118261,553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5406390</wp:posOffset>
                </wp:positionH>
                <wp:positionV relativeFrom="paragraph">
                  <wp:posOffset>4822190</wp:posOffset>
                </wp:positionV>
                <wp:extent cx="88265" cy="168910"/>
                <wp:effectExtent l="0" t="0" r="6985" b="2540"/>
                <wp:wrapNone/>
                <wp:docPr id="10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8265" cy="168910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389" h="6457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KSO_Shape" o:spid="_x0000_s1026" o:spt="100" style="position:absolute;left:0pt;margin-left:425.7pt;margin-top:379.7pt;height:13.3pt;width:6.95pt;z-index:251679744;v-text-anchor:middle;mso-width-relative:page;mso-height-relative:page;" fillcolor="#BFBFBF" filled="t" stroked="f" coordsize="3389,6457" o:gfxdata="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" path="m2768,437l2764,483,2752,515,2735,555,2713,607,2687,669,2653,742,2615,823,2573,910,2524,1003,2499,1051,2471,1100,2443,1148,2414,1198,2383,1247,2352,1296,2320,1345,2286,1393,2253,1441,2217,1488,2181,1534,2144,1578,2106,1622,2067,1662,3389,4771,1695,6457,0,4771,1316,1693,1276,1650,1237,1605,1199,1558,1162,1511,1125,1463,1089,1412,1055,1361,1021,1310,988,1258,956,1206,925,1154,896,1102,868,1050,840,999,789,901,743,808,702,722,668,644,638,577,615,521,597,480,583,444,595,432,628,403,653,383,683,358,717,332,757,304,801,274,849,243,902,213,959,181,1020,151,1052,136,1086,123,1119,109,1154,95,1190,82,1227,71,1265,59,1303,49,1342,38,1383,30,1423,22,1465,15,1507,9,1551,5,1595,2,1639,0,1685,0,1730,1,1778,4,1825,8,1873,14,1922,22,1971,31,2020,43,2071,56,2122,71,2173,88,2225,108,2278,130,2330,154,2383,180,2437,209,2492,240,2546,274,2601,311,2656,350,2712,392,2768,437xe">
                <v:path o:connectlocs="21251133,3727660;21158857,3974629;20859006,4684643;20397705,5726538;19782611,7023119;19213667,8111316;18783099,8859940;18321798,9623998;17837421,10380339;17322286,11121220;16768709,11838976;16192056,12518122;26056458,36821228;0,36821228;10118127,13066105;9510716,12386933;8934090,11661460;8372829,10897402;7849985,10110219;7350242,9307576;6888941,8504933;6458372,7710007;5712586,6235910;5135934,4970197;4728441,4020931;4482424,3426673;4574674,3334043;5020609,2955885;5512694,2562294;6158521,2114657;6935066,1643870;7842302,1165366;8349754,949291;8872572,733190;9433832,547956;10018168,378157;10633236,231535;11263697,115754;11924916,38584;12601528,0;13301163,7716;14031582,61735;14777368,169799;15530837,331855;16315091,547956;17107001,833510;17914305,1188517;18736974,1613002;19575010,2114657;20420754,2701199;21281866,3372654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5356225</wp:posOffset>
                </wp:positionH>
                <wp:positionV relativeFrom="paragraph">
                  <wp:posOffset>2259965</wp:posOffset>
                </wp:positionV>
                <wp:extent cx="186055" cy="130175"/>
                <wp:effectExtent l="0" t="0" r="4445" b="3175"/>
                <wp:wrapNone/>
                <wp:docPr id="103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6055" cy="1301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FFFFFF">
                            <a:lumMod val="75000"/>
                          </a:srgbClr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Freeform 142" o:spid="_x0000_s1026" o:spt="100" style="position:absolute;left:0pt;margin-left:421.75pt;margin-top:177.95pt;height:10.25pt;width:14.65pt;z-index:251678720;mso-width-relative:page;mso-height-relative:page;" fillcolor="#BFBFBF" filled="t" stroked="f" coordsize="263,184" o:gfxdata="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-749935</wp:posOffset>
                </wp:positionH>
                <wp:positionV relativeFrom="paragraph">
                  <wp:posOffset>8282940</wp:posOffset>
                </wp:positionV>
                <wp:extent cx="781050" cy="45085"/>
                <wp:effectExtent l="0" t="0" r="0" b="0"/>
                <wp:wrapNone/>
                <wp:docPr id="95" name="矩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085"/>
                        </a:xfrm>
                        <a:prstGeom prst="rect">
                          <a:avLst/>
                        </a:prstGeom>
                        <a:solidFill>
                          <a:srgbClr val="69C8F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94" o:spid="_x0000_s1026" o:spt="1" style="position:absolute;left:0pt;margin-left:-59.05pt;margin-top:652.2pt;height:3.55pt;width:61.5pt;z-index:251677696;v-text-anchor:middle;mso-width-relative:page;mso-height-relative:page;" fillcolor="#69C8FD" filled="t" stroked="f" coordsize="21600,21600" o:gfxdata="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/1OJG2QAAAAwBAAAPAAAAAAAA&#10;AAEAIAAAACIAAABkcnMvZG93bnJldi54bWxQSwECFAAUAAAACACHTuJAwezI2tgBAACGAwAADgAA&#10;AAAAAAABACAAAAAo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-810260</wp:posOffset>
                </wp:positionH>
                <wp:positionV relativeFrom="paragraph">
                  <wp:posOffset>7933055</wp:posOffset>
                </wp:positionV>
                <wp:extent cx="1312545" cy="307340"/>
                <wp:effectExtent l="0" t="0" r="0" b="0"/>
                <wp:wrapNone/>
                <wp:docPr id="93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54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92" o:spid="_x0000_s1026" o:spt="202" type="#_x0000_t202" style="position:absolute;left:0pt;margin-left:-63.8pt;margin-top:624.65pt;height:24.2pt;width:103.35pt;z-index:251675648;mso-width-relative:page;mso-height-relative:page;" filled="f" stroked="f" coordsize="21600,21600" o:gfxdata="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PSmZOnZAAAADQEAAA8AAAAA&#10;AAAAAQAgAAAAIgAAAGRycy9kb3ducmV2LnhtbFBLAQIUABQAAAAIAIdO4kB415Q4oQEAABEDAAAO&#10;AAAAAAAAAAEAIAAAACg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9C8FD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-749935</wp:posOffset>
                </wp:positionH>
                <wp:positionV relativeFrom="paragraph">
                  <wp:posOffset>8305800</wp:posOffset>
                </wp:positionV>
                <wp:extent cx="6277610" cy="0"/>
                <wp:effectExtent l="0" t="0" r="27940" b="19050"/>
                <wp:wrapNone/>
                <wp:docPr id="102" name="直接连接符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直接连接符 101" o:spid="_x0000_s1026" o:spt="20" style="position:absolute;left:0pt;margin-left:-59.05pt;margin-top:654pt;height:0pt;width:494.3pt;z-index:251674624;mso-width-relative:page;mso-height-relative:page;" filled="f" stroked="t" coordsize="21600,21600" o:gfxdata="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VRy6N2QAAAA4BAAAP&#10;AAAAAAAAAAEAIAAAACIAAABkcnMvZG93bnJldi54bWxQSwECFAAUAAAACACHTuJAldLoTd4BAACY&#10;AwAADgAAAAAAAAABACAAAAAoAQAAZHJzL2Uyb0RvYy54bWxQSwUGAAAAAAYABgBZAQAAeAUAAAAA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-749935</wp:posOffset>
                </wp:positionH>
                <wp:positionV relativeFrom="paragraph">
                  <wp:posOffset>6652260</wp:posOffset>
                </wp:positionV>
                <wp:extent cx="781050" cy="45085"/>
                <wp:effectExtent l="0" t="0" r="0" b="0"/>
                <wp:wrapNone/>
                <wp:docPr id="92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085"/>
                        </a:xfrm>
                        <a:prstGeom prst="rect">
                          <a:avLst/>
                        </a:prstGeom>
                        <a:solidFill>
                          <a:srgbClr val="69C8F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91" o:spid="_x0000_s1026" o:spt="1" style="position:absolute;left:0pt;margin-left:-59.05pt;margin-top:523.8pt;height:3.55pt;width:61.5pt;z-index:251673600;v-text-anchor:middle;mso-width-relative:page;mso-height-relative:page;" fillcolor="#69C8FD" filled="t" stroked="f" coordsize="21600,21600" o:gfxdata="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R2ocR2gAAAAwBAAAPAAAAAAAA&#10;AAEAIAAAACIAAABkcnMvZG93bnJldi54bWxQSwECFAAUAAAACACHTuJAtEQmldcBAACGAwAADgAA&#10;AAAAAAABACAAAAAp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-810260</wp:posOffset>
                </wp:positionH>
                <wp:positionV relativeFrom="paragraph">
                  <wp:posOffset>6861175</wp:posOffset>
                </wp:positionV>
                <wp:extent cx="6520180" cy="784225"/>
                <wp:effectExtent l="0" t="0" r="0" b="0"/>
                <wp:wrapNone/>
                <wp:docPr id="91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784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六年级期间：三好学生、优秀学生、学习标兵、暑期天使小义工、红旗小学二班大队长</w:t>
                            </w:r>
                          </w:p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五年级期间：小学生书法大赛二等奖，楚才作文竞赛小学组二等奖，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DOTA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大赛一等奖</w:t>
                            </w:r>
                          </w:p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四年级期间：社区乒乓球比赛小学组一等奖，钢琴证书，武汉数学奥林匹克竞赛一等奖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90" o:spid="_x0000_s1026" o:spt="202" type="#_x0000_t202" style="position:absolute;left:0pt;margin-left:-63.8pt;margin-top:540.25pt;height:61.75pt;width:513.4pt;z-index:251672576;mso-width-relative:page;mso-height-relative:page;" filled="f" stroked="f" coordsize="21600,21600" o:gfxdata="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MRmwY2gAAAA4BAAAP&#10;AAAAAAAAAAEAIAAAACIAAABkcnMvZG93bnJldi54bWxQSwECFAAUAAAACACHTuJAGdDFBqQBAAAc&#10;AwAADgAAAAAAAAABACAAAAApAQAAZHJzL2Uyb0RvYy54bWxQSwUGAAAAAAYABgBZAQAAP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>六年级期间：三好学生、优秀学生、学习标兵、暑期天使小义工、红旗小学二班大队长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>五年级期间：小学生书法大赛二等奖，楚才作文竞赛小学组二等奖，DOTA大赛一等奖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>四年级期间：社区乒乓球比赛小学组一等奖，钢琴证书，武汉数学奥林匹克竞赛一等奖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-810260</wp:posOffset>
                </wp:positionH>
                <wp:positionV relativeFrom="paragraph">
                  <wp:posOffset>6301740</wp:posOffset>
                </wp:positionV>
                <wp:extent cx="1312545" cy="307340"/>
                <wp:effectExtent l="0" t="0" r="0" b="0"/>
                <wp:wrapNone/>
                <wp:docPr id="90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54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89" o:spid="_x0000_s1026" o:spt="202" type="#_x0000_t202" style="position:absolute;left:0pt;margin-left:-63.8pt;margin-top:496.2pt;height:24.2pt;width:103.35pt;z-index:251671552;mso-width-relative:page;mso-height-relative:page;" filled="f" stroked="f" coordsize="21600,21600" o:gfxdata="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A36H8fZAAAADAEAAA8AAAAA&#10;AAAAAQAgAAAAIgAAAGRycy9kb3ducmV2LnhtbFBLAQIUABQAAAAIAIdO4kB+0+yloQEAABEDAAAO&#10;AAAAAAAAAAEAIAAAACg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9C8FD"/>
                          <w:kern w:val="24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-749935</wp:posOffset>
                </wp:positionH>
                <wp:positionV relativeFrom="paragraph">
                  <wp:posOffset>6675120</wp:posOffset>
                </wp:positionV>
                <wp:extent cx="6277610" cy="0"/>
                <wp:effectExtent l="0" t="0" r="27940" b="19050"/>
                <wp:wrapNone/>
                <wp:docPr id="101" name="直接连接符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直接连接符 100" o:spid="_x0000_s1026" o:spt="20" style="position:absolute;left:0pt;margin-left:-59.05pt;margin-top:525.6pt;height:0pt;width:494.3pt;z-index:251670528;mso-width-relative:page;mso-height-relative:page;" filled="f" stroked="t" coordsize="21600,21600" o:gfxdata="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aEHDvtkAAAAOAQAA&#10;DwAAAAAAAAABACAAAAAiAAAAZHJzL2Rvd25yZXYueG1sUEsBAhQAFAAAAAgAh07iQLlF+jLfAQAA&#10;mAMAAA4AAAAAAAAAAQAgAAAAKAEAAGRycy9lMm9Eb2MueG1sUEsFBgAAAAAGAAYAWQEAAHkFAAAA&#10;AA=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-749935</wp:posOffset>
                </wp:positionH>
                <wp:positionV relativeFrom="paragraph">
                  <wp:posOffset>5031740</wp:posOffset>
                </wp:positionV>
                <wp:extent cx="781050" cy="45085"/>
                <wp:effectExtent l="0" t="0" r="0" b="0"/>
                <wp:wrapNone/>
                <wp:docPr id="86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085"/>
                        </a:xfrm>
                        <a:prstGeom prst="rect">
                          <a:avLst/>
                        </a:prstGeom>
                        <a:solidFill>
                          <a:srgbClr val="69C8F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85" o:spid="_x0000_s1026" o:spt="1" style="position:absolute;left:0pt;margin-left:-59.05pt;margin-top:396.2pt;height:3.55pt;width:61.5pt;z-index:251669504;v-text-anchor:middle;mso-width-relative:page;mso-height-relative:page;" fillcolor="#69C8FD" filled="t" stroked="f" coordsize="21600,21600" o:gfxdata="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InciQ2QAAAAoBAAAPAAAAAAAAAAEA&#10;IAAAACIAAABkcnMvZG93bnJldi54bWxQSwECFAAUAAAACACHTuJAK68O/dUBAACGAwAADgAAAAAA&#10;AAABACAAAAAo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-810260</wp:posOffset>
                </wp:positionH>
                <wp:positionV relativeFrom="paragraph">
                  <wp:posOffset>5240655</wp:posOffset>
                </wp:positionV>
                <wp:extent cx="6520180" cy="784225"/>
                <wp:effectExtent l="0" t="0" r="0" b="0"/>
                <wp:wrapNone/>
                <wp:docPr id="85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784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父亲：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瓜爸爸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职业：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千图网网络科技有限公司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180714000000</w:t>
                            </w:r>
                          </w:p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母亲：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瓜妈妈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职业：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千图网网络科技有限公司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180252500000</w:t>
                            </w:r>
                          </w:p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奶奶：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瓜奶奶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职业：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千图网网络科技有限公司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027 -8252500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84" o:spid="_x0000_s1026" o:spt="202" type="#_x0000_t202" style="position:absolute;left:0pt;margin-left:-63.8pt;margin-top:412.65pt;height:61.75pt;width:513.4pt;z-index:251668480;mso-width-relative:page;mso-height-relative:page;" filled="f" stroked="f" coordsize="21600,21600" o:gfxdata="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LXpyr/aAAAADAEA&#10;AA8AAAAAAAAAAQAgAAAAIgAAAGRycy9kb3ducmV2LnhtbFBLAQIUABQAAAAIAIdO4kD5+78upgEA&#10;ABwDAAAOAAAAAAAAAAEAIAAAACkBAABkcnMvZTJvRG9jLnhtbFBLBQYAAAAABgAGAFkBAABBBQAA&#10;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9C8FD"/>
                          <w:kern w:val="24"/>
                          <w:sz w:val="22"/>
                          <w:szCs w:val="22"/>
                        </w:rPr>
                        <w:t xml:space="preserve">父亲：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 xml:space="preserve">瓜爸爸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9C8FD"/>
                          <w:kern w:val="24"/>
                          <w:sz w:val="22"/>
                          <w:szCs w:val="22"/>
                        </w:rPr>
                        <w:t xml:space="preserve">职业：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 xml:space="preserve">千图网网络科技有限公司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9C8FD"/>
                          <w:kern w:val="24"/>
                          <w:sz w:val="22"/>
                          <w:szCs w:val="22"/>
                        </w:rPr>
                        <w:t xml:space="preserve">联系电话：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>180714000000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9C8FD"/>
                          <w:kern w:val="24"/>
                          <w:sz w:val="22"/>
                          <w:szCs w:val="22"/>
                        </w:rPr>
                        <w:t xml:space="preserve">母亲：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 xml:space="preserve">瓜妈妈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9C8FD"/>
                          <w:kern w:val="24"/>
                          <w:sz w:val="22"/>
                          <w:szCs w:val="22"/>
                        </w:rPr>
                        <w:t xml:space="preserve">职业：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 xml:space="preserve">千图网网络科技有限公司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9C8FD"/>
                          <w:kern w:val="24"/>
                          <w:sz w:val="22"/>
                          <w:szCs w:val="22"/>
                        </w:rPr>
                        <w:t xml:space="preserve">联系电话：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>180252500000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9C8FD"/>
                          <w:kern w:val="24"/>
                          <w:sz w:val="22"/>
                          <w:szCs w:val="22"/>
                        </w:rPr>
                        <w:t xml:space="preserve">奶奶：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 xml:space="preserve">瓜奶奶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9C8FD"/>
                          <w:kern w:val="24"/>
                          <w:sz w:val="22"/>
                          <w:szCs w:val="22"/>
                        </w:rPr>
                        <w:t xml:space="preserve">职业：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 xml:space="preserve">千图网网络科技有限公司 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9C8FD"/>
                          <w:kern w:val="24"/>
                          <w:sz w:val="22"/>
                          <w:szCs w:val="22"/>
                        </w:rPr>
                        <w:t xml:space="preserve">联系电话：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>027 -8252500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-810260</wp:posOffset>
                </wp:positionH>
                <wp:positionV relativeFrom="paragraph">
                  <wp:posOffset>4681855</wp:posOffset>
                </wp:positionV>
                <wp:extent cx="1312545" cy="307340"/>
                <wp:effectExtent l="0" t="0" r="0" b="0"/>
                <wp:wrapNone/>
                <wp:docPr id="84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54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8"/>
                                <w:szCs w:val="28"/>
                              </w:rPr>
                              <w:t>家庭情况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83" o:spid="_x0000_s1026" o:spt="202" type="#_x0000_t202" style="position:absolute;left:0pt;margin-left:-63.8pt;margin-top:368.65pt;height:24.2pt;width:103.35pt;z-index:251667456;mso-width-relative:page;mso-height-relative:page;" filled="f" stroked="f" coordsize="21600,21600" o:gfxdata="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L0MYu/ZAAAACwEAAA8AAAAA&#10;AAAAAQAgAAAAIgAAAGRycy9kb3ducmV2LnhtbFBLAQIUABQAAAAIAIdO4kDHk/GMoQEAABEDAAAO&#10;AAAAAAAAAAEAIAAAACg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9C8FD"/>
                          <w:kern w:val="24"/>
                          <w:sz w:val="28"/>
                          <w:szCs w:val="28"/>
                        </w:rPr>
                        <w:t>家庭情况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-749935</wp:posOffset>
                </wp:positionH>
                <wp:positionV relativeFrom="paragraph">
                  <wp:posOffset>5054600</wp:posOffset>
                </wp:positionV>
                <wp:extent cx="6277610" cy="0"/>
                <wp:effectExtent l="0" t="0" r="27940" b="19050"/>
                <wp:wrapNone/>
                <wp:docPr id="99" name="直接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直接连接符 98" o:spid="_x0000_s1026" o:spt="20" style="position:absolute;left:0pt;margin-left:-59.05pt;margin-top:398pt;height:0pt;width:494.3pt;z-index:251666432;mso-width-relative:page;mso-height-relative:page;" filled="f" stroked="t" coordsize="21600,21600" o:gfxdata="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CBI03aAAAADAEA&#10;AA8AAAAAAAAAAQAgAAAAIgAAAGRycy9kb3ducmV2LnhtbFBLAQIUABQAAAAIAIdO4kAliA4n3wEA&#10;AJYDAAAOAAAAAAAAAAEAIAAAACkBAABkcnMvZTJvRG9jLnhtbFBLBQYAAAAABgAGAFkBAAB6BQAA&#10;AAA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-749935</wp:posOffset>
                </wp:positionH>
                <wp:positionV relativeFrom="paragraph">
                  <wp:posOffset>3736975</wp:posOffset>
                </wp:positionV>
                <wp:extent cx="6277610" cy="0"/>
                <wp:effectExtent l="0" t="0" r="27940" b="19050"/>
                <wp:wrapNone/>
                <wp:docPr id="56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直接连接符 55" o:spid="_x0000_s1026" o:spt="20" style="position:absolute;left:0pt;margin-left:-59.05pt;margin-top:294.25pt;height:0pt;width:494.3pt;z-index:251665408;mso-width-relative:page;mso-height-relative:page;" filled="f" stroked="t" coordsize="21600,21600" o:gfxdata="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tn7jS2QAAAAwBAAAP&#10;AAAAAAAAAAEAIAAAACIAAABkcnMvZG93bnJldi54bWxQSwECFAAUAAAACACHTuJAUm9M4t4BAACW&#10;AwAADgAAAAAAAAABACAAAAAoAQAAZHJzL2Uyb0RvYy54bWxQSwUGAAAAAAYABgBZAQAAeAUAAAAA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-810260</wp:posOffset>
                </wp:positionH>
                <wp:positionV relativeFrom="paragraph">
                  <wp:posOffset>3799205</wp:posOffset>
                </wp:positionV>
                <wp:extent cx="6520180" cy="553720"/>
                <wp:effectExtent l="0" t="0" r="0" b="0"/>
                <wp:wrapNone/>
                <wp:docPr id="55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553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六年级成绩单：语文（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100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分）数学（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100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分）英语（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100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分）思想品德（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 xml:space="preserve"> 100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分）体育（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 xml:space="preserve"> 100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分）</w:t>
                            </w:r>
                          </w:p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五年级成绩单：语文（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100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分）数学（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100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分）英语（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100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分）思想品德（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 xml:space="preserve"> 100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分）体育（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 xml:space="preserve"> 100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9C8FD"/>
                                <w:kern w:val="24"/>
                                <w:sz w:val="22"/>
                                <w:szCs w:val="22"/>
                              </w:rPr>
                              <w:t>分）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54" o:spid="_x0000_s1026" o:spt="202" type="#_x0000_t202" style="position:absolute;left:0pt;margin-left:-63.8pt;margin-top:299.15pt;height:43.6pt;width:513.4pt;z-index:251664384;mso-width-relative:page;mso-height-relative:page;" filled="f" stroked="f" coordsize="21600,21600" o:gfxdata="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Ci4572gAAAAwB&#10;AAAPAAAAAAAAAAEAIAAAACIAAABkcnMvZG93bnJldi54bWxQSwECFAAUAAAACACHTuJA29H7bacB&#10;AAAcAwAADgAAAAAAAAABACAAAAApAQAAZHJzL2Uyb0RvYy54bWxQSwUGAAAAAAYABgBZAQAAQgUA&#10;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color w:val="69C8FD"/>
                          <w:kern w:val="24"/>
                          <w:sz w:val="22"/>
                          <w:szCs w:val="22"/>
                        </w:rPr>
                        <w:t>六年级成绩单：语文（100分）数学（100分）英语（100分）思想品德（ 100分）体育（ 100分）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color w:val="69C8FD"/>
                          <w:kern w:val="24"/>
                          <w:sz w:val="22"/>
                          <w:szCs w:val="22"/>
                        </w:rPr>
                        <w:t>五年级成绩单：语文（100分）数学（100分）英语（100分）思想品德（ 100分）体育（ 100分）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-749935</wp:posOffset>
                </wp:positionH>
                <wp:positionV relativeFrom="paragraph">
                  <wp:posOffset>2437765</wp:posOffset>
                </wp:positionV>
                <wp:extent cx="781050" cy="45085"/>
                <wp:effectExtent l="0" t="0" r="0" b="0"/>
                <wp:wrapNone/>
                <wp:docPr id="83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085"/>
                        </a:xfrm>
                        <a:prstGeom prst="rect">
                          <a:avLst/>
                        </a:prstGeom>
                        <a:solidFill>
                          <a:srgbClr val="69C8F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82" o:spid="_x0000_s1026" o:spt="1" style="position:absolute;left:0pt;margin-left:-59.05pt;margin-top:191.95pt;height:3.55pt;width:61.5pt;z-index:251663360;v-text-anchor:middle;mso-width-relative:page;mso-height-relative:page;" fillcolor="#69C8FD" filled="t" stroked="f" coordsize="21600,21600" o:gfxdata="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ujkms2AAAAAoBAAAPAAAAAAAAAAEA&#10;IAAAACIAAABkcnMvZG93bnJldi54bWxQSwECFAAUAAAACACHTuJAHdxAJtYBAACGAwAADgAAAAAA&#10;AAABACAAAAAn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-810260</wp:posOffset>
                </wp:positionH>
                <wp:positionV relativeFrom="paragraph">
                  <wp:posOffset>2647315</wp:posOffset>
                </wp:positionV>
                <wp:extent cx="6520180" cy="1015365"/>
                <wp:effectExtent l="0" t="0" r="0" b="0"/>
                <wp:wrapNone/>
                <wp:docPr id="97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1015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学习时间：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2011.09 -- 2017.06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毕业院校：湖北工业大学红旗小学六班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小学毕业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</w:p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学习时间：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2013.09 -- 2017.06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毕业院校：小翰林奥赛数学培优培训班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培优结业</w:t>
                            </w:r>
                          </w:p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学习时间：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2016.09 -- 2017.06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毕业院校：红旗小学暑期书法兴趣培训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补习结业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</w:p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学习时间：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2013.09 -- 2017.06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毕业院校：红旗小学暑期钢琴兴趣培训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补习结业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96" o:spid="_x0000_s1026" o:spt="202" type="#_x0000_t202" style="position:absolute;left:0pt;margin-left:-63.8pt;margin-top:208.45pt;height:79.95pt;width:513.4pt;z-index:251662336;mso-width-relative:page;mso-height-relative:page;" filled="f" stroked="f" coordsize="21600,21600" o:gfxdata="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MzngK2gAAAAwB&#10;AAAPAAAAAAAAAAEAIAAAACIAAABkcnMvZG93bnJldi54bWxQSwECFAAUAAAACACHTuJA/hL8oKcB&#10;AAAdAwAADgAAAAAAAAABACAAAAApAQAAZHJzL2Uyb0RvYy54bWxQSwUGAAAAAAYABgBZAQAAQgUA&#10;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 xml:space="preserve">学习时间：2011.09 -- 2017.06      毕业院校：湖北工业大学红旗小学六班        </w:t>
                      </w:r>
                      <w:r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 xml:space="preserve">  小学毕业          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>学习时间：2013.09 -- 2017.06      毕业院校：小翰林奥赛数学培优培训班            培优结业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 xml:space="preserve">学习时间：2016.09 -- 2017.06     </w:t>
                      </w:r>
                      <w:r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 xml:space="preserve">毕业院校：红旗小学暑期书法兴趣培训            补习结业          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2"/>
                          <w:szCs w:val="22"/>
                        </w:rPr>
                        <w:t>学习时间：2013.09 -- 2017.06      毕业院校：红旗小学暑期钢琴兴趣培训            补习结业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-810260</wp:posOffset>
                </wp:positionH>
                <wp:positionV relativeFrom="paragraph">
                  <wp:posOffset>2087880</wp:posOffset>
                </wp:positionV>
                <wp:extent cx="1312545" cy="307340"/>
                <wp:effectExtent l="0" t="0" r="0" b="0"/>
                <wp:wrapNone/>
                <wp:docPr id="96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54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F0FB1" w:rsidRDefault="00E25287">
                            <w:pPr>
                              <w:pStyle w:val="a3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C8FD"/>
                                <w:kern w:val="24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95" o:spid="_x0000_s1026" o:spt="202" type="#_x0000_t202" style="position:absolute;left:0pt;margin-left:-63.8pt;margin-top:164.4pt;height:24.2pt;width:103.35pt;z-index:251661312;mso-width-relative:page;mso-height-relative:page;" filled="f" stroked="f" coordsize="21600,21600" o:gfxdata="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NMwm5vYAAAACwEAAA8AAAAA&#10;AAAAAQAgAAAAIgAAAGRycy9kb3ducmV2LnhtbFBLAQIUABQAAAAIAIdO4kCjWnY3ogEAABEDAAAO&#10;AAAAAAAAAAEAIAAAACc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9C8FD"/>
                          <w:kern w:val="24"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-748665</wp:posOffset>
                </wp:positionH>
                <wp:positionV relativeFrom="paragraph">
                  <wp:posOffset>2460625</wp:posOffset>
                </wp:positionV>
                <wp:extent cx="6277610" cy="0"/>
                <wp:effectExtent l="0" t="0" r="27940" b="19050"/>
                <wp:wrapNone/>
                <wp:docPr id="98" name="直接连接符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直接连接符 97" o:spid="_x0000_s1026" o:spt="20" style="position:absolute;left:0pt;margin-left:-58.95pt;margin-top:193.75pt;height:0pt;width:494.3pt;z-index:251660288;mso-width-relative:page;mso-height-relative:page;" filled="f" stroked="t" coordsize="21600,21600" o:gfxdata="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WmGdb2gAAAAwB&#10;AAAPAAAAAAAAAAEAIAAAACIAAABkcnMvZG93bnJldi54bWxQSwECFAAUAAAACACHTuJA3Kvh4OAB&#10;AACWAwAADgAAAAAAAAABACAAAAApAQAAZHJzL2Uyb0RvYy54bWxQSwUGAAAAAAYABgBZAQAAewUA&#10;AAAA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-1183005</wp:posOffset>
            </wp:positionH>
            <wp:positionV relativeFrom="paragraph">
              <wp:posOffset>-913765</wp:posOffset>
            </wp:positionV>
            <wp:extent cx="7601585" cy="10760075"/>
            <wp:effectExtent l="0" t="0" r="0" b="317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803" cy="10760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F0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Arial Unicode MS"/>
    <w:panose1 w:val="020F0302020204030204"/>
    <w:charset w:val="00"/>
    <w:family w:val="swiss"/>
    <w:pitch w:val="default"/>
    <w:sig w:usb0="00000001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2615AF"/>
    <w:rsid w:val="000F33DB"/>
    <w:rsid w:val="002E4814"/>
    <w:rsid w:val="007F0FB1"/>
    <w:rsid w:val="009C094C"/>
    <w:rsid w:val="00C13107"/>
    <w:rsid w:val="00E25287"/>
    <w:rsid w:val="092615AF"/>
    <w:rsid w:val="3C20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3567;&#21319;&#21021;&#31616;&#21382;&#12305;&#19971;&#33426;&#2614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【小升初简历】七芒星简历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4</cp:revision>
  <dcterms:created xsi:type="dcterms:W3CDTF">2017-05-17T03:25:00Z</dcterms:created>
  <dcterms:modified xsi:type="dcterms:W3CDTF">2018-03-08T09:55:00Z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