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67FA" w14:textId="78998ED6" w:rsidR="00C15FB1" w:rsidRDefault="00C414C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27520" behindDoc="0" locked="0" layoutInCell="1" allowOverlap="1" wp14:anchorId="2206D052" wp14:editId="39293566">
            <wp:simplePos x="0" y="0"/>
            <wp:positionH relativeFrom="column">
              <wp:posOffset>-317500</wp:posOffset>
            </wp:positionH>
            <wp:positionV relativeFrom="paragraph">
              <wp:posOffset>2921000</wp:posOffset>
            </wp:positionV>
            <wp:extent cx="1511935" cy="1509395"/>
            <wp:effectExtent l="76200" t="76200" r="69215" b="71755"/>
            <wp:wrapNone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" b="84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09395"/>
                    </a:xfrm>
                    <a:prstGeom prst="ellipse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C5D3EF" wp14:editId="1F606A3E">
                <wp:simplePos x="0" y="0"/>
                <wp:positionH relativeFrom="column">
                  <wp:posOffset>2015490</wp:posOffset>
                </wp:positionH>
                <wp:positionV relativeFrom="paragraph">
                  <wp:posOffset>3442970</wp:posOffset>
                </wp:positionV>
                <wp:extent cx="2756535" cy="396240"/>
                <wp:effectExtent l="0" t="0" r="0" b="0"/>
                <wp:wrapNone/>
                <wp:docPr id="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8490" y="4357370"/>
                          <a:ext cx="275653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09F66B" w14:textId="77777777" w:rsidR="00C15FB1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C5D3EF"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6" type="#_x0000_t202" style="position:absolute;margin-left:158.7pt;margin-top:271.1pt;width:217.05pt;height:3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" filled="f" stroked="f">
                <v:textbox style="mso-fit-shape-to-text:t">
                  <w:txbxContent>
                    <w:p w14:paraId="4C09F66B" w14:textId="77777777" w:rsidR="00C15FB1" w:rsidRDefault="00000000">
                      <w:pPr>
                        <w:pStyle w:val="a3"/>
                        <w:spacing w:before="0" w:beforeAutospacing="0" w:after="0" w:afterAutospacing="0" w:line="480" w:lineRule="exact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88E16" wp14:editId="36098F38">
                <wp:simplePos x="0" y="0"/>
                <wp:positionH relativeFrom="column">
                  <wp:posOffset>2003425</wp:posOffset>
                </wp:positionH>
                <wp:positionV relativeFrom="paragraph">
                  <wp:posOffset>2707005</wp:posOffset>
                </wp:positionV>
                <wp:extent cx="2517775" cy="883920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46425" y="3621405"/>
                          <a:ext cx="2517775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65FA81" w14:textId="15CC54A8" w:rsidR="00C15FB1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64"/>
                                <w:szCs w:val="64"/>
                              </w:rPr>
                              <w:t>张</w:t>
                            </w:r>
                            <w:r w:rsidR="00C414C1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64"/>
                                <w:szCs w:val="64"/>
                              </w:rPr>
                              <w:t>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88E16" id="文本框 35" o:spid="_x0000_s1027" type="#_x0000_t202" style="position:absolute;margin-left:157.75pt;margin-top:213.15pt;width:198.25pt;height:6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" filled="f" stroked="f">
                <v:textbox style="mso-fit-shape-to-text:t">
                  <w:txbxContent>
                    <w:p w14:paraId="5665FA81" w14:textId="15CC54A8" w:rsidR="00C15FB1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64"/>
                          <w:szCs w:val="64"/>
                        </w:rPr>
                        <w:t>张</w:t>
                      </w:r>
                      <w:r w:rsidR="00C414C1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64"/>
                          <w:szCs w:val="64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1AB2F812" wp14:editId="5EE3977D">
                <wp:simplePos x="0" y="0"/>
                <wp:positionH relativeFrom="column">
                  <wp:posOffset>-1186815</wp:posOffset>
                </wp:positionH>
                <wp:positionV relativeFrom="paragraph">
                  <wp:posOffset>-930275</wp:posOffset>
                </wp:positionV>
                <wp:extent cx="7633335" cy="10737850"/>
                <wp:effectExtent l="0" t="0" r="5715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545" y="595630"/>
                          <a:ext cx="7633335" cy="107378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3.45pt;margin-top:-73.25pt;height:845.5pt;width:601.05pt;z-index:-251699200;v-text-anchor:middle;mso-width-relative:page;mso-height-relative:page;" fillcolor="#404040" filled="t" stroked="f" coordsize="21600,21600" o:gfxdata="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hDzFLbAAAADwEAAA8AAAAAAAAAAQAgAAAAIgAAAGRycy9kb3ducmV2LnhtbFBLAQIUABQAAAAI&#10;AIdO4kD7q7F+XAIAAIkEAAAOAAAAAAAAAAEAIAAAACoBAABkcnMvZTJvRG9jLnhtbFBLBQYAAAAA&#10;BgAGAFkBAAD4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C378527" wp14:editId="58FC14D7">
                <wp:simplePos x="0" y="0"/>
                <wp:positionH relativeFrom="column">
                  <wp:posOffset>-1147445</wp:posOffset>
                </wp:positionH>
                <wp:positionV relativeFrom="paragraph">
                  <wp:posOffset>2715260</wp:posOffset>
                </wp:positionV>
                <wp:extent cx="7570470" cy="1856740"/>
                <wp:effectExtent l="0" t="0" r="11430" b="1016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6017260"/>
                          <a:ext cx="7570470" cy="1856740"/>
                        </a:xfrm>
                        <a:prstGeom prst="rect">
                          <a:avLst/>
                        </a:prstGeom>
                        <a:solidFill>
                          <a:srgbClr val="E3E7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35pt;margin-top:213.8pt;height:146.2pt;width:596.1pt;z-index:251614208;v-text-anchor:middle;mso-width-relative:page;mso-height-relative:page;" fillcolor="#E3E7ED" filled="t" stroked="f" coordsize="21600,21600" o:gfxdata="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u&#10;ih8t1wAAAA0BAAAPAAAAAAAAAAEAIAAAACIAAABkcnMvZG93bnJldi54bWxQSwECFAAUAAAACACH&#10;TuJAH/vjxF4CAACJBAAADgAAAAAAAAABACAAAAAm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9B8569E" wp14:editId="0FDFD56D">
                <wp:simplePos x="0" y="0"/>
                <wp:positionH relativeFrom="column">
                  <wp:posOffset>3550920</wp:posOffset>
                </wp:positionH>
                <wp:positionV relativeFrom="paragraph">
                  <wp:posOffset>-241300</wp:posOffset>
                </wp:positionV>
                <wp:extent cx="2520315" cy="9486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948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B71AE5" w14:textId="77777777" w:rsidR="00C15FB1" w:rsidRDefault="00000000">
                            <w:pPr>
                              <w:pStyle w:val="a3"/>
                              <w:spacing w:before="0" w:beforeAutospacing="0" w:after="0" w:afterAutospacing="0" w:line="1584" w:lineRule="exact"/>
                              <w:jc w:val="both"/>
                              <w:rPr>
                                <w:rFonts w:hint="eastAsia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FFFFFF" w:themeColor="background1"/>
                                <w:kern w:val="24"/>
                                <w:sz w:val="90"/>
                                <w:szCs w:val="90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8569E" id="文本框 98" o:spid="_x0000_s1028" type="#_x0000_t202" style="position:absolute;margin-left:279.6pt;margin-top:-19pt;width:198.45pt;height:74.7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" filled="f" stroked="f">
                <v:textbox>
                  <w:txbxContent>
                    <w:p w14:paraId="63B71AE5" w14:textId="77777777" w:rsidR="00C15FB1" w:rsidRDefault="00000000">
                      <w:pPr>
                        <w:pStyle w:val="a3"/>
                        <w:spacing w:before="0" w:beforeAutospacing="0" w:after="0" w:afterAutospacing="0" w:line="1584" w:lineRule="exact"/>
                        <w:jc w:val="both"/>
                        <w:rPr>
                          <w:rFonts w:hint="eastAsia"/>
                          <w:color w:val="FFFFFF" w:themeColor="background1"/>
                          <w:sz w:val="90"/>
                          <w:szCs w:val="90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FFFFFF" w:themeColor="background1"/>
                          <w:kern w:val="24"/>
                          <w:sz w:val="90"/>
                          <w:szCs w:val="90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90B6AE6" wp14:editId="6610CB26">
                <wp:simplePos x="0" y="0"/>
                <wp:positionH relativeFrom="column">
                  <wp:posOffset>4370705</wp:posOffset>
                </wp:positionH>
                <wp:positionV relativeFrom="paragraph">
                  <wp:posOffset>-562610</wp:posOffset>
                </wp:positionV>
                <wp:extent cx="1656080" cy="88392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C10876" w14:textId="77777777" w:rsidR="00C15FB1" w:rsidRDefault="0000000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6AE6" id="文本框 3" o:spid="_x0000_s1029" type="#_x0000_t202" style="position:absolute;margin-left:344.15pt;margin-top:-44.3pt;width:130.4pt;height:69.6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" filled="f" stroked="f">
                <v:textbox style="mso-fit-shape-to-text:t">
                  <w:txbxContent>
                    <w:p w14:paraId="5DC10876" w14:textId="77777777" w:rsidR="00C15FB1" w:rsidRDefault="0000000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D4E6997" wp14:editId="34359834">
                <wp:simplePos x="0" y="0"/>
                <wp:positionH relativeFrom="column">
                  <wp:posOffset>2405380</wp:posOffset>
                </wp:positionH>
                <wp:positionV relativeFrom="paragraph">
                  <wp:posOffset>-561340</wp:posOffset>
                </wp:positionV>
                <wp:extent cx="1999615" cy="88392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9615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CF8DF5" w14:textId="77777777" w:rsidR="00C15FB1" w:rsidRDefault="0000000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PERSONAL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6997" id="文本框 97" o:spid="_x0000_s1030" type="#_x0000_t202" style="position:absolute;margin-left:189.4pt;margin-top:-44.2pt;width:157.45pt;height:69.6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" filled="f" stroked="f">
                <v:textbox style="mso-fit-shape-to-text:t">
                  <w:txbxContent>
                    <w:p w14:paraId="15CF8DF5" w14:textId="77777777" w:rsidR="00C15FB1" w:rsidRDefault="0000000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PERSONAL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1CCE46" wp14:editId="7721FC90">
                <wp:simplePos x="0" y="0"/>
                <wp:positionH relativeFrom="column">
                  <wp:posOffset>3992245</wp:posOffset>
                </wp:positionH>
                <wp:positionV relativeFrom="paragraph">
                  <wp:posOffset>3945255</wp:posOffset>
                </wp:positionV>
                <wp:extent cx="193040" cy="199390"/>
                <wp:effectExtent l="0" t="0" r="0" b="0"/>
                <wp:wrapNone/>
                <wp:docPr id="2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19939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314.35pt;margin-top:310.65pt;height:15.7pt;width:15.2pt;z-index:251621376;v-text-anchor:middle;mso-width-relative:page;mso-height-relative:page;" fillcolor="#404040" filled="t" stroked="f" coordsize="90,93" o:gfxdata="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DE315CC" wp14:editId="3BC82C1F">
                <wp:simplePos x="0" y="0"/>
                <wp:positionH relativeFrom="column">
                  <wp:posOffset>2096770</wp:posOffset>
                </wp:positionH>
                <wp:positionV relativeFrom="paragraph">
                  <wp:posOffset>3952240</wp:posOffset>
                </wp:positionV>
                <wp:extent cx="192405" cy="192405"/>
                <wp:effectExtent l="0" t="0" r="0" b="0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65.1pt;margin-top:311.2pt;height:15.15pt;width:15.15pt;z-index:251620352;v-text-anchor:middle;mso-width-relative:page;mso-height-relative:page;" fillcolor="#404040" filled="t" stroked="f" coordsize="5581,5581" o:gfxdata="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369699650;@0,@0;@0,@0;@0,@0;@0,@0;136969965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951623A" wp14:editId="1232110E">
                <wp:simplePos x="0" y="0"/>
                <wp:positionH relativeFrom="column">
                  <wp:posOffset>2297430</wp:posOffset>
                </wp:positionH>
                <wp:positionV relativeFrom="paragraph">
                  <wp:posOffset>3686810</wp:posOffset>
                </wp:positionV>
                <wp:extent cx="4037965" cy="630555"/>
                <wp:effectExtent l="0" t="0" r="0" b="0"/>
                <wp:wrapNone/>
                <wp:docPr id="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965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2833FE" w14:textId="0FB1F5A3" w:rsidR="00C15FB1" w:rsidRDefault="00000000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微软雅黑" w:hAnsi="Calibri" w:cs="Times New Roman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 xml:space="preserve">152 </w:t>
                            </w:r>
                            <w:r w:rsidR="00C414C1">
                              <w:rPr>
                                <w:rFonts w:ascii="Calibri" w:eastAsia="微软雅黑" w:hAnsi="Calibri" w:cs="Times New Roman" w:hint="eastAsia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>0000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 xml:space="preserve"> 0007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58585A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333F50"/>
                                <w:kern w:val="2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微软雅黑" w:hAnsi="Calibri" w:cs="Times New Roman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414C1">
                              <w:rPr>
                                <w:rFonts w:ascii="Calibri" w:hAnsi="Calibri" w:cs="Times New Roman" w:hint="eastAsia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>123</w:t>
                            </w:r>
                            <w:r>
                              <w:rPr>
                                <w:rFonts w:ascii="Calibri" w:hAnsi="Calibri" w:cs="Times New Roman"/>
                                <w:color w:val="404040"/>
                                <w:kern w:val="2"/>
                                <w:sz w:val="32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1623A" id="文本框 2" o:spid="_x0000_s1031" type="#_x0000_t202" style="position:absolute;margin-left:180.9pt;margin-top:290.3pt;width:317.95pt;height:49.6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" filled="f" stroked="f" strokeweight=".5pt">
                <v:textbox>
                  <w:txbxContent>
                    <w:p w14:paraId="602833FE" w14:textId="0FB1F5A3" w:rsidR="00C15FB1" w:rsidRDefault="00000000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微软雅黑" w:hAnsi="Calibri" w:cs="Times New Roman"/>
                          <w:color w:val="404040"/>
                          <w:kern w:val="2"/>
                          <w:sz w:val="32"/>
                          <w:szCs w:val="32"/>
                        </w:rPr>
                        <w:t xml:space="preserve">152 </w:t>
                      </w:r>
                      <w:r w:rsidR="00C414C1">
                        <w:rPr>
                          <w:rFonts w:ascii="Calibri" w:eastAsia="微软雅黑" w:hAnsi="Calibri" w:cs="Times New Roman" w:hint="eastAsia"/>
                          <w:color w:val="404040"/>
                          <w:kern w:val="2"/>
                          <w:sz w:val="32"/>
                          <w:szCs w:val="32"/>
                        </w:rPr>
                        <w:t>0000</w:t>
                      </w:r>
                      <w:r>
                        <w:rPr>
                          <w:rFonts w:ascii="Calibri" w:eastAsia="微软雅黑" w:hAnsi="Calibri" w:cs="Times New Roman"/>
                          <w:color w:val="404040"/>
                          <w:kern w:val="2"/>
                          <w:sz w:val="32"/>
                          <w:szCs w:val="32"/>
                        </w:rPr>
                        <w:t xml:space="preserve"> 0007</w:t>
                      </w:r>
                      <w:r>
                        <w:rPr>
                          <w:rFonts w:ascii="Calibri" w:eastAsia="微软雅黑" w:hAnsi="Calibri" w:cs="Times New Roman"/>
                          <w:color w:val="58585A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微软雅黑" w:hAnsi="Calibri" w:cs="Times New Roman"/>
                          <w:color w:val="333F50"/>
                          <w:kern w:val="2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Calibri" w:eastAsia="微软雅黑" w:hAnsi="Calibri" w:cs="Times New Roman"/>
                          <w:color w:val="404040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  <w:r w:rsidR="00C414C1">
                        <w:rPr>
                          <w:rFonts w:ascii="Calibri" w:hAnsi="Calibri" w:cs="Times New Roman" w:hint="eastAsia"/>
                          <w:color w:val="404040"/>
                          <w:kern w:val="2"/>
                          <w:sz w:val="32"/>
                          <w:szCs w:val="32"/>
                        </w:rPr>
                        <w:t>123</w:t>
                      </w:r>
                      <w:r>
                        <w:rPr>
                          <w:rFonts w:ascii="Calibri" w:hAnsi="Calibri" w:cs="Times New Roman"/>
                          <w:color w:val="404040"/>
                          <w:kern w:val="2"/>
                          <w:sz w:val="32"/>
                          <w:szCs w:val="3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15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粗谭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D2131D"/>
    <w:rsid w:val="00053EC5"/>
    <w:rsid w:val="002F044A"/>
    <w:rsid w:val="00847DAE"/>
    <w:rsid w:val="00B67961"/>
    <w:rsid w:val="00C15FB1"/>
    <w:rsid w:val="00C414C1"/>
    <w:rsid w:val="13C75BD1"/>
    <w:rsid w:val="5DF91AE2"/>
    <w:rsid w:val="5F526DDB"/>
    <w:rsid w:val="600A0B13"/>
    <w:rsid w:val="65D2131D"/>
    <w:rsid w:val="6E1F6BE8"/>
    <w:rsid w:val="6FE22DA7"/>
    <w:rsid w:val="75A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1F78E8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31616;&#21382;&#27714;&#32844;&#31616;&#21382;&#22871;&#39184;0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简历封面+简历+简历封底-2016最新简历求职简历套餐08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2017-09-10T07:07:00Z</dcterms:created>
  <dcterms:modified xsi:type="dcterms:W3CDTF">2025-06-04T09:59:00Z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