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8302625</wp:posOffset>
                </wp:positionV>
                <wp:extent cx="1802765" cy="668020"/>
                <wp:effectExtent l="0" t="0" r="0" b="0"/>
                <wp:wrapNone/>
                <wp:docPr id="4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668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line="360" w:lineRule="auto"/>
                              <w:ind w:left="0" w:firstLine="0"/>
                              <w:jc w:val="center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BF79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BF79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302.6pt;margin-top:653.75pt;height:52.6pt;width:141.95pt;z-index:251666432;mso-width-relative:page;mso-height-relative:page;" filled="f" stroked="f" coordsize="21600,21600" o:gfxdata="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lylObZAAAADQEAAA8AAAAAAAAAAQAgAAAAIgAAAGRycy9kb3ducmV2Lnht&#10;bFBLAQIUABQAAAAIAIdO4kALO1wcvwEAAGkDAAAOAAAAAAAAAAEAIAAAACg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spacing w:line="360" w:lineRule="auto"/>
                        <w:ind w:left="0" w:firstLine="0"/>
                        <w:jc w:val="center"/>
                        <w:textAlignment w:val="top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BF79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BF79"/>
                          <w:kern w:val="24"/>
                          <w:sz w:val="44"/>
                          <w:szCs w:val="44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6455410</wp:posOffset>
            </wp:positionV>
            <wp:extent cx="3040380" cy="3040380"/>
            <wp:effectExtent l="0" t="0" r="0" b="0"/>
            <wp:wrapNone/>
            <wp:docPr id="8" name="图片 8" descr="622f0e9a492141647251098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22f0e9a4921416472510981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4300220</wp:posOffset>
                </wp:positionV>
                <wp:extent cx="5929630" cy="1646555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1646555"/>
                          <a:chOff x="9605" y="8115"/>
                          <a:chExt cx="9338" cy="2593"/>
                        </a:xfrm>
                      </wpg:grpSpPr>
                      <wps:wsp>
                        <wps:cNvPr id="36" name="文本框 1"/>
                        <wps:cNvSpPr txBox="1"/>
                        <wps:spPr>
                          <a:xfrm>
                            <a:off x="9605" y="9156"/>
                            <a:ext cx="2839" cy="10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center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00000" w:themeColor="text1"/>
                                  <w:kern w:val="24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家庭成员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3079" y="8115"/>
                            <a:ext cx="5864" cy="25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熊猫/父亲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本科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XX网络有限公司</w:t>
                              </w:r>
                            </w:p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123-XXXX-7890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熊猫/母亲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本科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XX网络有限公司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123-XXXX-7890 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1pt;margin-top:338.6pt;height:129.65pt;width:466.9pt;z-index:251665408;mso-width-relative:page;mso-height-relative:page;" coordorigin="9605,8115" coordsize="9338,2593" o:gfxdata="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t4AzHbAAAACwEAAA8AAAAAAAAAAQAgAAAAIgAAAGRycy9kb3ducmV2LnhtbFBLAQIUABQA&#10;AAAIAIdO4kC3e6utXwIAACsGAAAOAAAAAAAAAAEAIAAAACoBAABkcnMvZTJvRG9jLnhtbFBLBQYA&#10;AAAABgAGAFkBAAD7BQAAAAA=&#10;">
                <o:lock v:ext="edit" aspectratio="f"/>
                <v:shape id="文本框 1" o:spid="_x0000_s1026" o:spt="202" type="#_x0000_t202" style="position:absolute;left:9605;top:9156;height:1052;width:2839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center"/>
                          <w:textAlignment w:val="top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0000" w:themeColor="text1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00000" w:themeColor="text1"/>
                            <w:kern w:val="24"/>
                            <w:sz w:val="44"/>
                            <w:szCs w:val="4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家庭成员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079;top:8115;height:2593;width:5864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熊猫/父亲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本科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XX网络有限公司</w:t>
                        </w:r>
                      </w:p>
                      <w:p>
                        <w:pPr>
                          <w:rPr>
                            <w:rFonts w:hint="default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123-XXXX-7890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熊猫/母亲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本科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XX网络有限公司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123-XXXX-7890 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3830320</wp:posOffset>
            </wp:positionV>
            <wp:extent cx="2640330" cy="2640330"/>
            <wp:effectExtent l="0" t="0" r="0" b="0"/>
            <wp:wrapNone/>
            <wp:docPr id="7" name="图片 7" descr="5cf4ce90c64cd155954753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cf4ce90c64cd15595475366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1967865</wp:posOffset>
                </wp:positionV>
                <wp:extent cx="6287135" cy="215138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135" cy="2151380"/>
                          <a:chOff x="1517" y="4822"/>
                          <a:chExt cx="9901" cy="3388"/>
                        </a:xfrm>
                      </wpg:grpSpPr>
                      <pic:pic xmlns:pic="http://schemas.openxmlformats.org/drawingml/2006/picture">
                        <pic:nvPicPr>
                          <pic:cNvPr id="5" name="图片 5" descr="5ce39dd4d46d815584209482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030" y="4822"/>
                            <a:ext cx="3388" cy="338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" name="组合 39"/>
                        <wpg:cNvGrpSpPr/>
                        <wpg:grpSpPr>
                          <a:xfrm>
                            <a:off x="1517" y="5214"/>
                            <a:ext cx="9638" cy="2593"/>
                            <a:chOff x="9247" y="5114"/>
                            <a:chExt cx="9638" cy="2593"/>
                          </a:xfrm>
                        </wpg:grpSpPr>
                        <wps:wsp>
                          <wps:cNvPr id="33" name="文本框 33"/>
                          <wps:cNvSpPr txBox="1"/>
                          <wps:spPr>
                            <a:xfrm>
                              <a:off x="9247" y="5114"/>
                              <a:ext cx="6264" cy="25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从小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学习绘画，熟悉素描和水彩基本技法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，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曾获得中小学生绘画比赛一等奖。喜欢唱歌，曾获得全国小学生合唱比赛一等奖及全国小学生演讲大赛一等奖。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  <wps:wsp>
                          <wps:cNvPr id="34" name="文本框 1"/>
                          <wps:cNvSpPr txBox="1"/>
                          <wps:spPr>
                            <a:xfrm>
                              <a:off x="16046" y="5948"/>
                              <a:ext cx="2839" cy="10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line="360" w:lineRule="auto"/>
                                  <w:ind w:left="0" w:firstLine="0"/>
                                  <w:jc w:val="center"/>
                                  <w:textAlignment w:val="top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特长爱好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7.85pt;margin-top:154.95pt;height:169.4pt;width:495.05pt;z-index:251667456;mso-width-relative:page;mso-height-relative:page;" coordorigin="1517,4822" coordsize="9901,3388" o:gfxdata="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CA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CA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gAAAAAAAAAAAAAMCAAAAAAAA&#10;AAAMCAAAAAAAAAAAMCAAAAAAAAAAAMCAAAAAAAAAAAAAAwIAAAAAAAAAAAwIAAAAAAAAAAAwIAAA&#10;AAAAAAAAwIAAAAAAAAAAAAADAgAAAAAAAAAADAgAAAAAAAAAADAgAAAAAAAAAADAgAAAAAAAAAAA&#10;AAMCAAAAAAAAAAAMJIAA7dqBDAAAAMAgf+t7fMWRAAAAAAAAAAAAAwIAAAAAAAAAAAwEzY0FW3n4&#10;Ge4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">
                <o:lock v:ext="edit" aspectratio="f"/>
                <v:shape id="_x0000_s1026" o:spid="_x0000_s1026" o:spt="75" alt="5ce39dd4d46d81558420948213" type="#_x0000_t75" style="position:absolute;left:8030;top:4822;height:3388;width:3388;" filled="f" o:preferrelative="t" stroked="f" coordsize="21600,21600" o:gfxdata="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46pn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5ce39dd4d46d81558420948213"/>
                  <o:lock v:ext="edit" aspectratio="t"/>
                </v:shape>
                <v:group id="_x0000_s1026" o:spid="_x0000_s1026" o:spt="203" style="position:absolute;left:1517;top:5214;height:2593;width:9638;" coordorigin="9247,5114" coordsize="9638,25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9247;top:5114;height:2593;width:6264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404040" w:themeColor="text1" w:themeTint="BF"/>
                              <w:kern w:val="24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404040" w:themeColor="text1" w:themeTint="BF"/>
                              <w:kern w:val="24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从小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404040" w:themeColor="text1" w:themeTint="BF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学习绘画，熟悉素描和水彩基本技法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404040" w:themeColor="text1" w:themeTint="BF"/>
                              <w:kern w:val="24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，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404040" w:themeColor="text1" w:themeTint="BF"/>
                              <w:kern w:val="24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曾获得中小学生绘画比赛一等奖。喜欢唱歌，曾获得全国小学生合唱比赛一等奖及全国小学生演讲大赛一等奖。</w:t>
                          </w:r>
                        </w:p>
                      </w:txbxContent>
                    </v:textbox>
                  </v:shape>
                  <v:shape id="文本框 1" o:spid="_x0000_s1026" o:spt="202" type="#_x0000_t202" style="position:absolute;left:16046;top:5948;height:1052;width:2839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spacing w:line="360" w:lineRule="auto"/>
                            <w:ind w:left="0" w:firstLine="0"/>
                            <w:jc w:val="center"/>
                            <w:textAlignment w:val="top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kern w:val="24"/>
                              <w:sz w:val="44"/>
                              <w:szCs w:val="4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特长爱好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-1642745</wp:posOffset>
            </wp:positionV>
            <wp:extent cx="2458720" cy="2134870"/>
            <wp:effectExtent l="0" t="0" r="17780" b="0"/>
            <wp:wrapNone/>
            <wp:docPr id="1" name="图片 1" descr="63df9431604071675596849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3df9431604071675596849390"/>
                    <pic:cNvPicPr>
                      <a:picLocks noChangeAspect="1"/>
                    </pic:cNvPicPr>
                  </pic:nvPicPr>
                  <pic:blipFill>
                    <a:blip r:embed="rId7"/>
                    <a:srcRect l="12861" t="24339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45872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-662305</wp:posOffset>
                </wp:positionV>
                <wp:extent cx="2440305" cy="1001395"/>
                <wp:effectExtent l="0" t="0" r="17145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995" y="252095"/>
                          <a:ext cx="2440305" cy="1001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05pt;margin-top:-52.15pt;height:78.85pt;width:192.15pt;z-index:251670528;v-text-anchor:middle;mso-width-relative:page;mso-height-relative:page;" fillcolor="#FFFFFF [3212]" filled="t" stroked="f" coordsize="21600,21600" o:gfxdata="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dKCbzbAAAADAEAAA8AAAAAAAAAAQAgAAAAIgAAAGRy&#10;cy9kb3ducmV2LnhtbFBLAQIUABQAAAAIAIdO4kDhbAd0dAIAANYEAAAOAAAAAAAAAAEAIAAAACo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6492240</wp:posOffset>
                </wp:positionV>
                <wp:extent cx="3980815" cy="2567305"/>
                <wp:effectExtent l="0" t="0" r="0" b="0"/>
                <wp:wrapNone/>
                <wp:docPr id="2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2740" y="7444740"/>
                          <a:ext cx="3980815" cy="2567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我的性格：活泼开朗，能歌善舞，爱好广泛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语文方面：可以熟练背诵及默写韵母表、声母表</w:t>
                            </w:r>
                          </w:p>
                          <w:p>
                            <w:pPr>
                              <w:ind w:left="1400" w:hanging="1400" w:hangingChars="50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作文《回到起点》获得全国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学生作文大赛二等奖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数学方面：可以熟练计算20以内加减法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英语方面：能熟练背诵26个字母表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22.8pt;margin-top:511.2pt;height:202.15pt;width:313.45pt;z-index:251659264;mso-width-relative:page;mso-height-relative:page;" filled="f" stroked="f" coordsize="21600,21600" o:gfxdata="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iZq/bZAAAADQEAAA8AAAAAAAAAAQAgAAAAIgAA&#10;AGRycy9kb3ducmV2LnhtbFBLAQIUABQAAAAIAIdO4kB8xh0/zgEAAHc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我的性格：活泼开朗，能歌善舞，爱好广泛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语文方面：可以熟练背诵及默写韵母表、声母表</w:t>
                      </w:r>
                    </w:p>
                    <w:p>
                      <w:pPr>
                        <w:ind w:left="1400" w:hanging="1400" w:hangingChars="50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作文《回到起点》获得全国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学生作文大赛二等奖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数学方面：可以熟练计算20以内加减法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英语方面：能熟练背诵26个字母表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-321945</wp:posOffset>
                </wp:positionH>
                <wp:positionV relativeFrom="paragraph">
                  <wp:posOffset>6298565</wp:posOffset>
                </wp:positionV>
                <wp:extent cx="6032500" cy="0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CD488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35pt;margin-top:495.95pt;height:0pt;width:475pt;z-index:251669504;mso-width-relative:page;mso-height-relative:page;" filled="f" stroked="t" coordsize="21600,21600" o:gfxdata="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PH&#10;QMHaAAAACwEAAA8AAAAAAAAAAQAgAAAAIgAAAGRycy9kb3ducmV2LnhtbFBLAQIUABQAAAAIAIdO&#10;4kBvsOwr6AEAALIDAAAOAAAAAAAAAAEAIAAAACkBAABkcnMvZTJvRG9jLnhtbFBLBQYAAAAABgAG&#10;AFkBAACDBQAAAAA=&#10;">
                <v:fill on="f" focussize="0,0"/>
                <v:stroke weight="0.5pt" color="#FCD488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-1155065</wp:posOffset>
            </wp:positionH>
            <wp:positionV relativeFrom="paragraph">
              <wp:posOffset>-927100</wp:posOffset>
            </wp:positionV>
            <wp:extent cx="7619365" cy="10671810"/>
            <wp:effectExtent l="0" t="0" r="635" b="8890"/>
            <wp:wrapNone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19365" cy="106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-321945</wp:posOffset>
                </wp:positionH>
                <wp:positionV relativeFrom="paragraph">
                  <wp:posOffset>4012565</wp:posOffset>
                </wp:positionV>
                <wp:extent cx="6032500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2955" y="4926965"/>
                          <a:ext cx="6032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CD488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35pt;margin-top:315.95pt;height:0pt;width:475pt;z-index:251668480;mso-width-relative:page;mso-height-relative:page;" filled="f" stroked="t" coordsize="21600,21600" o:gfxdata="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55WvY2gAAAAsBAAAPAAAAAAAAAAEAIAAAACIAAABkcnMvZG93bnJldi54&#10;bWxQSwECFAAUAAAACACHTuJABbdLEvgBAAC9AwAADgAAAAAAAAABACAAAAApAQAAZHJzL2Uyb0Rv&#10;Yy54bWxQSwUGAAAAAAYABgBZAQAAkwUAAAAA&#10;">
                <v:fill on="f" focussize="0,0"/>
                <v:stroke weight="0.5pt" color="#FCD488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-184150</wp:posOffset>
                </wp:positionV>
                <wp:extent cx="1370965" cy="668020"/>
                <wp:effectExtent l="0" t="0" r="0" b="0"/>
                <wp:wrapNone/>
                <wp:docPr id="3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668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line="360" w:lineRule="auto"/>
                              <w:ind w:left="0" w:firstLine="0"/>
                              <w:jc w:val="right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  <w:lang w:val="en-US" w:eastAsia="zh-CN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21.95pt;margin-top:-14.5pt;height:52.6pt;width:107.95pt;z-index:251663360;mso-width-relative:page;mso-height-relative:page;" filled="f" stroked="f" coordsize="21600,21600" o:gfxdata="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sIQsm2AAAAAoBAAAPAAAAAAAAAAEAIAAAACIAAABkcnMvZG93bnJldi54&#10;bWxQSwECFAAUAAAACACHTuJAJIYa2sEBAABpAwAADgAAAAAAAAABACAAAAAn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spacing w:line="360" w:lineRule="auto"/>
                        <w:ind w:left="0" w:firstLine="0"/>
                        <w:jc w:val="right"/>
                        <w:textAlignment w:val="top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  <w:lang w:val="en-US" w:eastAsia="zh-CN"/>
                        </w:rPr>
                        <w:t>小熊猫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539750</wp:posOffset>
                </wp:positionV>
                <wp:extent cx="4012565" cy="127825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2565" cy="1278255"/>
                          <a:chOff x="9247" y="2573"/>
                          <a:chExt cx="6319" cy="2013"/>
                        </a:xfrm>
                      </wpg:grpSpPr>
                      <wps:wsp>
                        <wps:cNvPr id="28" name="文本框 1"/>
                        <wps:cNvSpPr txBox="1"/>
                        <wps:spPr>
                          <a:xfrm>
                            <a:off x="9247" y="2593"/>
                            <a:ext cx="3278" cy="19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>年龄：8岁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>身高：120cm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 xml:space="preserve">生日：20XX年10月                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 w:themeColor="text1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9" name="文本框 1"/>
                        <wps:cNvSpPr txBox="1"/>
                        <wps:spPr>
                          <a:xfrm>
                            <a:off x="12767" y="2573"/>
                            <a:ext cx="2799" cy="20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>性别：女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>体重：36kg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>星座：狮子座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/>
                                  <w:kern w:val="24"/>
                                  <w:sz w:val="28"/>
                                  <w:szCs w:val="28"/>
                                </w:rPr>
                                <w:t xml:space="preserve">               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spacing w:line="360" w:lineRule="auto"/>
                                <w:ind w:left="0" w:firstLine="0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000000" w:themeColor="text1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pt;margin-top:42.5pt;height:100.65pt;width:315.95pt;z-index:251664384;mso-width-relative:page;mso-height-relative:page;" coordorigin="9247,2573" coordsize="6319,2013" o:gfxdata="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Gi2a7b&#10;AAAACgEAAA8AAAAAAAAAAQAgAAAAIgAAAGRycy9kb3ducmV2LnhtbFBLAQIUABQAAAAIAIdO4kB4&#10;YUxTVgIAACoGAAAOAAAAAAAAAAEAIAAAACoBAABkcnMvZTJvRG9jLnhtbFBLBQYAAAAABgAGAFkB&#10;AADyBQAAAAA=&#10;">
                <o:lock v:ext="edit" aspectratio="f"/>
                <v:shape id="文本框 1" o:spid="_x0000_s1026" o:spt="202" type="#_x0000_t202" style="position:absolute;left:9247;top:2593;height:1933;width:3278;" filled="f" stroked="f" coordsize="21600,21600" o:gfxdata="UEsDBAoAAAAAAIdO4kAAAAAAAAAAAAAAAAAEAAAAZHJzL1BLAwQUAAAACACHTuJAc6lATb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9j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OpQE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>年龄：8岁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>身高：120cm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 xml:space="preserve">生日：20XX年10月                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 w:themeColor="text1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 </w:t>
                        </w:r>
                      </w:p>
                    </w:txbxContent>
                  </v:textbox>
                </v:shape>
                <v:shape id="文本框 1" o:spid="_x0000_s1026" o:spt="202" type="#_x0000_t202" style="position:absolute;left:12767;top:2573;height:2013;width:2799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>性别：女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>体重：36kg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>星座：狮子座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/>
                            <w:kern w:val="24"/>
                            <w:sz w:val="28"/>
                            <w:szCs w:val="28"/>
                          </w:rPr>
                          <w:t xml:space="preserve">               </w:t>
                        </w:r>
                      </w:p>
                      <w:p>
                        <w:pPr>
                          <w:pStyle w:val="2"/>
                          <w:kinsoku/>
                          <w:spacing w:line="360" w:lineRule="auto"/>
                          <w:ind w:left="0" w:firstLine="0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000000" w:themeColor="text1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-139065</wp:posOffset>
            </wp:positionV>
            <wp:extent cx="2009140" cy="2009140"/>
            <wp:effectExtent l="9525" t="9525" r="19685" b="19685"/>
            <wp:wrapNone/>
            <wp:docPr id="154" name="2" descr="D:\兼职\12月份\简历头像整理\儿童\77.jpg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2" descr="D:\兼职\12月份\简历头像整理\儿童\77.jpg7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4888230" y="774700"/>
                      <a:ext cx="2009140" cy="2009140"/>
                    </a:xfrm>
                    <a:prstGeom prst="roundRect">
                      <a:avLst/>
                    </a:prstGeom>
                    <a:noFill/>
                    <a:ln w="3175" cmpd="sng">
                      <a:solidFill>
                        <a:srgbClr val="FCD488"/>
                      </a:solidFill>
                      <a:prstDash val="solid"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23CCA49-E1E4-4B61-983A-1DF662B30E7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28BB9E1-6D6B-41F1-83C5-4156E6A5BE6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AA7117C-1B82-48D5-A667-67C97AA19DD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F6F3003-6B71-45D6-962D-7C696D21443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F03E6E2-1DA6-4E08-AF04-6D70DF4677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3D478342-B4FE-42D2-83B5-D42DF67576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EzYmM5Y2I3N2RmYjFlN2E1MDU5ZWI4MTdiMmMxYTdkIiwidXNlckNvdW50IjoyfQ=="/>
  </w:docVars>
  <w:rsids>
    <w:rsidRoot w:val="31BB491E"/>
    <w:rsid w:val="213D4238"/>
    <w:rsid w:val="24F517A0"/>
    <w:rsid w:val="31BB491E"/>
    <w:rsid w:val="54C07FA7"/>
    <w:rsid w:val="7C15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le%20Tsai\AppData\Roaming\kingsoft\office6\templates\download\d50cb366-e056-48d1-84a6-dc03d6854ff7\&#21487;&#29233;&#21345;&#36890;&#22899;&#29983;&#23567;&#21319;&#21021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可爱卡通女生小升初简历.docx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2021-06-10T04:08:00Z</dcterms:created>
  <dc:creator>camille</dc:creator>
  <cp:lastModifiedBy>懂我者久居我心@</cp:lastModifiedBy>
  <dcterms:modified xsi:type="dcterms:W3CDTF">2023-02-20T10:55:03Z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663F3CEA2C8C4BF4B9C4B5C92656517A</vt:lpwstr>
  </property>
  <property fmtid="{D5CDD505-2E9C-101B-9397-08002B2CF9AE}" pid="4" name="KSOSaveFontToCloudKey">
    <vt:lpwstr>280679989_embed</vt:lpwstr>
  </property>
  <property fmtid="{D5CDD505-2E9C-101B-9397-08002B2CF9AE}" pid="5" name="KSOTemplateUUID">
    <vt:lpwstr>v1.0_mb_gdDMPhCIwq/TB6zvziHuGw==</vt:lpwstr>
  </property>
</Properties>
</file>