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435" w:rsidRDefault="00076EB8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1649730</wp:posOffset>
            </wp:positionV>
            <wp:extent cx="2000250" cy="2000250"/>
            <wp:effectExtent l="0" t="0" r="0" b="0"/>
            <wp:wrapNone/>
            <wp:docPr id="1" name="图片 1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4514850</wp:posOffset>
                </wp:positionV>
                <wp:extent cx="1459230" cy="535305"/>
                <wp:effectExtent l="0" t="0" r="0" b="0"/>
                <wp:wrapNone/>
                <wp:docPr id="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230" cy="535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华文楷体" w:eastAsia="华文楷体" w:hAnsi="华文楷体" w:hint="eastAsia"/>
                                <w:color w:val="0D0D0D" w:themeColor="text1" w:themeTint="F2"/>
                                <w:kern w:val="24"/>
                                <w:sz w:val="48"/>
                                <w:szCs w:val="48"/>
                              </w:rPr>
                              <w:t>千图网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2" o:spid="_x0000_s1026" o:spt="202" type="#_x0000_t202" style="position:absolute;left:0pt;margin-left:146.2pt;margin-top:355.5pt;height:42.15pt;width:114.9pt;z-index:251578368;mso-width-relative:page;mso-height-relative:page;" filled="f" stroked="f" coordsize="21600,21600" o:gfxdata="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LGY6PzYAAAACwEAAA8AAAAAAAAA&#10;AQAgAAAAIgAAAGRycy9kb3ducmV2LnhtbFBLAQIUABQAAAAIAIdO4kAYlvYDnwEAABADAAAOAAAA&#10;AAAAAAEAIAAAACcBAABkcnMvZTJvRG9jLnhtbFBLBQYAAAAABgAGAFkBAAA4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  <w:color w:val="0D0D0D" w:themeColor="text1" w:themeTint="F2"/>
                          <w:kern w:val="24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千图网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5057775</wp:posOffset>
                </wp:positionV>
                <wp:extent cx="2829560" cy="461010"/>
                <wp:effectExtent l="0" t="0" r="0" b="0"/>
                <wp:wrapNone/>
                <wp:docPr id="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9560" cy="461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华文楷体" w:eastAsia="华文楷体" w:hAnsi="华文楷体" w:cs="Lao UI" w:hint="eastAsia"/>
                                <w:color w:val="0D0D0D" w:themeColor="text1" w:themeTint="F2"/>
                                <w:kern w:val="24"/>
                                <w:sz w:val="40"/>
                                <w:szCs w:val="40"/>
                              </w:rPr>
                              <w:t>上海黄浦区实验小学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3" o:spid="_x0000_s1026" o:spt="202" type="#_x0000_t202" style="position:absolute;left:0pt;margin-left:92.25pt;margin-top:398.25pt;height:36.3pt;width:222.8pt;z-index:251579392;mso-width-relative:page;mso-height-relative:page;" filled="f" stroked="f" coordsize="21600,21600" o:gfxdata="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yjdpl2AAAAAsBAAAPAAAAAAAAAAEA&#10;IAAAACIAAABkcnMvZG93bnJldi54bWxQSwECFAAUAAAACACHTuJAWhZ/xJ0BAAAQAwAADgAAAAAA&#10;AAABACAAAAAnAQAAZHJzL2Uyb0RvYy54bWxQSwUGAAAAAAYABgBZAQAAN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华文楷体" w:hAnsi="华文楷体" w:eastAsia="华文楷体" w:cs="Lao UI"/>
                          <w:color w:val="0D0D0D" w:themeColor="text1" w:themeTint="F2"/>
                          <w:kern w:val="24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上海黄浦区实验小学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5684520</wp:posOffset>
                </wp:positionV>
                <wp:extent cx="3549650" cy="461010"/>
                <wp:effectExtent l="0" t="0" r="0" b="0"/>
                <wp:wrapNone/>
                <wp:docPr id="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0" cy="461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华文楷体" w:eastAsia="华文楷体" w:hAnsi="华文楷体" w:cs="Lao UI" w:hint="eastAsia"/>
                                <w:color w:val="0D0D0D" w:themeColor="text1" w:themeTint="F2"/>
                                <w:kern w:val="24"/>
                                <w:sz w:val="40"/>
                                <w:szCs w:val="40"/>
                              </w:rPr>
                              <w:t>联系电话：</w:t>
                            </w:r>
                            <w:r>
                              <w:rPr>
                                <w:rFonts w:asciiTheme="minorHAnsi" w:eastAsiaTheme="minorEastAsia" w:hAnsi="Arial" w:cs="Lao UI"/>
                                <w:color w:val="0D0D0D" w:themeColor="text1" w:themeTint="F2"/>
                                <w:kern w:val="24"/>
                                <w:sz w:val="36"/>
                                <w:szCs w:val="36"/>
                              </w:rPr>
                              <w:t>15923456666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5" o:spid="_x0000_s1026" o:spt="202" type="#_x0000_t202" style="position:absolute;left:0pt;margin-left:63.9pt;margin-top:447.6pt;height:36.3pt;width:279.5pt;z-index:251580416;mso-width-relative:page;mso-height-relative:page;" filled="f" stroked="f" coordsize="21600,21600" o:gfxdata="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fXVdI1wAAAAsBAAAPAAAAAAAAAAEA&#10;IAAAACIAAABkcnMvZG93bnJldi54bWxQSwECFAAUAAAACACHTuJA37k5pJ4BAAAQAwAADgAAAAAA&#10;AAABACAAAAAmAQAAZHJzL2Uyb0RvYy54bWxQSwUGAAAAAAYABgBZAQAAN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华文楷体" w:hAnsi="华文楷体" w:eastAsia="华文楷体" w:cs="Lao UI"/>
                          <w:color w:val="0D0D0D" w:themeColor="text1" w:themeTint="F2"/>
                          <w:kern w:val="24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联系电话：</w:t>
                      </w:r>
                      <w:r>
                        <w:rPr>
                          <w:rFonts w:hAnsi="Arial" w:cs="Lao UI" w:asciiTheme="minorHAnsi" w:eastAsiaTheme="minorEastAsia"/>
                          <w:color w:val="0D0D0D" w:themeColor="text1" w:themeTint="F2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15923456666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156845</wp:posOffset>
                </wp:positionV>
                <wp:extent cx="4405630" cy="979805"/>
                <wp:effectExtent l="0" t="0" r="0" b="0"/>
                <wp:wrapNone/>
                <wp:docPr id="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630" cy="979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方正卡通简体" w:eastAsia="方正卡通简体" w:hAnsi="方正卡通简体" w:cs="方正卡通简体"/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hAnsi="方正卡通简体" w:cs="方正卡通简体" w:hint="eastAsia"/>
                                <w:color w:val="4A7B29"/>
                                <w:kern w:val="24"/>
                                <w:sz w:val="96"/>
                                <w:szCs w:val="96"/>
                              </w:rPr>
                              <w:t>我的成长简历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6" o:spid="_x0000_s1026" o:spt="202" type="#_x0000_t202" style="position:absolute;left:0pt;margin-left:44.3pt;margin-top:12.35pt;height:77.15pt;width:346.9pt;z-index:251577344;mso-width-relative:page;mso-height-relative:page;" filled="f" stroked="f" coordsize="21600,21600" o:gfxdata="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S/Fv9dYAAAAJAQAADwAAAAAAAAAB&#10;ACAAAAAiAAAAZHJzL2Rvd25yZXYueG1sUEsBAhQAFAAAAAgAh07iQHP2IE+gAQAAEAMAAA4AAAAA&#10;AAAAAQAgAAAAJQEAAGRycy9lMm9Eb2MueG1sUEsFBgAAAAAGAAYAWQEAAD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方正卡通简体" w:hAnsi="方正卡通简体" w:eastAsia="方正卡通简体" w:cs="方正卡通简体"/>
                          <w:color w:val="4A7B29"/>
                        </w:rPr>
                      </w:pPr>
                      <w:r>
                        <w:rPr>
                          <w:rFonts w:hint="eastAsia" w:ascii="方正卡通简体" w:hAnsi="方正卡通简体" w:eastAsia="方正卡通简体" w:cs="方正卡通简体"/>
                          <w:color w:val="4A7B29"/>
                          <w:kern w:val="24"/>
                          <w:sz w:val="96"/>
                          <w:szCs w:val="96"/>
                        </w:rPr>
                        <w:t>我的成长简历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1631950</wp:posOffset>
                </wp:positionV>
                <wp:extent cx="2051685" cy="2051685"/>
                <wp:effectExtent l="0" t="0" r="24765" b="24765"/>
                <wp:wrapNone/>
                <wp:docPr id="13" name="椭圆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2750820" y="2546350"/>
                          <a:ext cx="2051685" cy="205168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4A7B29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126.6pt;margin-top:128.5pt;height:161.55pt;width:161.55pt;z-index:251576320;v-text-anchor:middle;mso-width-relative:page;mso-height-relative:page;" filled="f" stroked="t" coordsize="21600,21600" o:gfxdata="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SXvebdoAAAALAQAADwAAAAAAAAABACAAAAAiAAAAZHJzL2Rvd25yZXYueG1sUEsBAhQA&#10;FAAAAAgAh07iQIa3xpJiAgAAigQAAA4AAAAAAAAAAQAgAAAAKQEAAGRycy9lMm9Eb2MueG1sUEsF&#10;BgAAAAAGAAYAWQEAAP0FAAAAAA==&#10;">
                <v:fill on="f" focussize="0,0"/>
                <v:stroke weight="1pt" color="#4A7B29 [3204]" miterlimit="8" joinstyle="miter" dashstyle="dash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-521970</wp:posOffset>
                </wp:positionV>
                <wp:extent cx="6858000" cy="990600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2.55pt;margin-top:-41.1pt;height:780pt;width:540pt;z-index:251573248;v-text-anchor:middle;mso-width-relative:page;mso-height-relative:page;" filled="t" stroked="f" coordsize="21600,21600" o:gfxdata="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">
                <v:fill type="frame" on="t" focussize="0,0" recolor="t" rotate="t" r:id="rId8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-356235</wp:posOffset>
                </wp:positionV>
                <wp:extent cx="3472180" cy="867410"/>
                <wp:effectExtent l="0" t="0" r="0" b="8890"/>
                <wp:wrapNone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position w:val="1"/>
                                <w:sz w:val="80"/>
                                <w:szCs w:val="80"/>
                              </w:rPr>
                              <w:t>目录</w:t>
                            </w:r>
                          </w:p>
                        </w:txbxContent>
                      </wps:txbx>
                      <wps:bodyPr vert="horz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left:63.7pt;margin-top:-28.05pt;height:68.3pt;width:273.4pt;z-index:251586560;mso-width-relative:page;mso-height-relative:page;" filled="f" stroked="f" coordsize="21600,21600" o:gfxdata="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pjSehNgAAAAKAQAADwAAAAAAAAABACAAAAAiAAAAZHJzL2Rvd25y&#10;ZXYueG1sUEsBAhQAFAAAAAgAh07iQMRgSs7FAQAAdQMAAA4AAAAAAAAAAQAgAAAAJw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position w:val="1"/>
                          <w:sz w:val="80"/>
                          <w:szCs w:val="80"/>
                        </w:rPr>
                        <w:t>目录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1911350</wp:posOffset>
                </wp:positionV>
                <wp:extent cx="2835275" cy="875665"/>
                <wp:effectExtent l="0" t="0" r="0" b="0"/>
                <wp:wrapNone/>
                <wp:docPr id="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275" cy="875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资料一</w:t>
                            </w: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老师推荐信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7" o:spid="_x0000_s1026" o:spt="202" type="#_x0000_t202" style="position:absolute;left:0pt;margin-left:15.4pt;margin-top:150.5pt;height:68.95pt;width:223.25pt;z-index:251699200;mso-width-relative:page;mso-height-relative:page;" filled="f" stroked="f" coordsize="21600,21600" o:gfxdata="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ge2iydcAAAAKAQAADwAAAAAAAAAB&#10;ACAAAAAiAAAAZHJzL2Rvd25yZXYueG1sUEsBAhQAFAAAAAgAh07iQG9h01yfAQAADwMAAA4AAAAA&#10;AAAAAQAgAAAAJgEAAGRycy9lMm9Eb2MueG1sUEsFBgAAAAAGAAYAWQEAAD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hAnsi="微软雅黑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资料一      老师推荐信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2529840</wp:posOffset>
                </wp:positionV>
                <wp:extent cx="2835275" cy="875665"/>
                <wp:effectExtent l="0" t="0" r="0" b="0"/>
                <wp:wrapNone/>
                <wp:docPr id="1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275" cy="875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资料二</w:t>
                            </w: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家长推荐信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9" o:spid="_x0000_s1026" o:spt="202" type="#_x0000_t202" style="position:absolute;left:0pt;margin-left:15.4pt;margin-top:199.2pt;height:68.95pt;width:223.25pt;z-index:251702272;mso-width-relative:page;mso-height-relative:page;" filled="f" stroked="f" coordsize="21600,21600" o:gfxdata="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71I+52AAAAAoBAAAPAAAAAAAA&#10;AAEAIAAAACIAAABkcnMvZG93bnJldi54bWxQSwECFAAUAAAACACHTuJAfvHTUqABAAARAwAADgAA&#10;AAAAAAABACAAAAAn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hAnsi="微软雅黑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资料二</w:t>
                      </w:r>
                      <w:r>
                        <w:rPr>
                          <w:rFonts w:hAnsi="Arial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家长推荐信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3148965</wp:posOffset>
                </wp:positionV>
                <wp:extent cx="2835275" cy="875665"/>
                <wp:effectExtent l="0" t="0" r="0" b="0"/>
                <wp:wrapNone/>
                <wp:docPr id="19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275" cy="875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资料三</w:t>
                            </w: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个人信息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3" o:spid="_x0000_s1026" o:spt="202" type="#_x0000_t202" style="position:absolute;left:0pt;margin-left:15.4pt;margin-top:247.95pt;height:68.95pt;width:223.25pt;z-index:251705344;mso-width-relative:page;mso-height-relative:page;" filled="f" stroked="f" coordsize="21600,21600" o:gfxdata="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ftfrqNgAAAAKAQAADwAAAAAA&#10;AAABACAAAAAiAAAAZHJzL2Rvd25yZXYueG1sUEsBAhQAFAAAAAgAh07iQBWIYiehAQAAEQMAAA4A&#10;AAAAAAAAAQAgAAAAJw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hAnsi="微软雅黑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资料三      个人信息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3767455</wp:posOffset>
                </wp:positionV>
                <wp:extent cx="2835275" cy="875665"/>
                <wp:effectExtent l="0" t="0" r="0" b="0"/>
                <wp:wrapNone/>
                <wp:docPr id="22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275" cy="875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资料四</w:t>
                            </w: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学习成绩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7" o:spid="_x0000_s1026" o:spt="202" type="#_x0000_t202" style="position:absolute;left:0pt;margin-left:15.4pt;margin-top:296.65pt;height:68.95pt;width:223.25pt;z-index:251708416;mso-width-relative:page;mso-height-relative:page;" filled="f" stroked="f" coordsize="21600,21600" o:gfxdata="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Oybs62AAAAAoBAAAPAAAAAAAA&#10;AAEAIAAAACIAAABkcnMvZG93bnJldi54bWxQSwECFAAUAAAACACHTuJAn/IJXaABAAARAwAADgAA&#10;AAAAAAABACAAAAAn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hAnsi="微软雅黑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资料四      学习成绩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4386580</wp:posOffset>
                </wp:positionV>
                <wp:extent cx="2835275" cy="875665"/>
                <wp:effectExtent l="0" t="0" r="0" b="0"/>
                <wp:wrapNone/>
                <wp:docPr id="25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275" cy="875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资料五</w:t>
                            </w: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获奖证书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31" o:spid="_x0000_s1026" o:spt="202" type="#_x0000_t202" style="position:absolute;left:0pt;margin-left:15.4pt;margin-top:345.4pt;height:68.95pt;width:223.25pt;z-index:251711488;mso-width-relative:page;mso-height-relative:page;" filled="f" stroked="f" coordsize="21600,21600" o:gfxdata="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rxBeXtgAAAAKAQAADwAAAAAA&#10;AAABACAAAAAiAAAAZHJzL2Rvd25yZXYueG1sUEsBAhQAFAAAAAgAh07iQKW1HWKhAQAAEQMAAA4A&#10;AAAAAAAAAQAgAAAAJw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hAnsi="微软雅黑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资料五      获奖证书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5623560</wp:posOffset>
                </wp:positionV>
                <wp:extent cx="2835275" cy="875665"/>
                <wp:effectExtent l="0" t="0" r="0" b="0"/>
                <wp:wrapNone/>
                <wp:docPr id="28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275" cy="875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资料七</w:t>
                            </w: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社会实践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35" o:spid="_x0000_s1026" o:spt="202" type="#_x0000_t202" style="position:absolute;left:0pt;margin-left:15.4pt;margin-top:442.8pt;height:68.95pt;width:223.25pt;z-index:251714560;mso-width-relative:page;mso-height-relative:page;" filled="f" stroked="f" coordsize="21600,21600" o:gfxdata="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CuiEEbZAAAACwEAAA8AAAAA&#10;AAAAAQAgAAAAIgAAAGRycy9kb3ducmV2LnhtbFBLAQIUABQAAAAIAIdO4kDR0NvkoQEAABEDAAAO&#10;AAAAAAAAAAEAIAAAACg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hAnsi="微软雅黑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资料七      社会实践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6242685</wp:posOffset>
                </wp:positionV>
                <wp:extent cx="2835275" cy="875665"/>
                <wp:effectExtent l="0" t="0" r="0" b="0"/>
                <wp:wrapNone/>
                <wp:docPr id="3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275" cy="875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资料八</w:t>
                            </w: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成长手册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39" o:spid="_x0000_s1026" o:spt="202" type="#_x0000_t202" style="position:absolute;left:0pt;margin-left:15.4pt;margin-top:491.55pt;height:68.95pt;width:223.25pt;z-index:251717632;mso-width-relative:page;mso-height-relative:page;" filled="f" stroked="f" coordsize="21600,21600" o:gfxdata="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5290J9gAAAALAQAADwAAAAAA&#10;AAABACAAAAAiAAAAZHJzL2Rvd25yZXYueG1sUEsBAhQAFAAAAAgAh07iQPRsuxWhAQAAEQMAAA4A&#10;AAAAAAAAAQAgAAAAJw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hAnsi="微软雅黑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资料八</w:t>
                      </w:r>
                      <w:r>
                        <w:rPr>
                          <w:rFonts w:hAnsi="Arial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成长手册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5005070</wp:posOffset>
                </wp:positionV>
                <wp:extent cx="2835275" cy="875665"/>
                <wp:effectExtent l="0" t="0" r="0" b="0"/>
                <wp:wrapNone/>
                <wp:docPr id="34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275" cy="875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微软雅黑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资料六</w:t>
                            </w: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兴趣爱好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46" o:spid="_x0000_s1026" o:spt="202" type="#_x0000_t202" style="position:absolute;left:0pt;margin-left:15.4pt;margin-top:394.1pt;height:68.95pt;width:223.25pt;z-index:251720704;mso-width-relative:page;mso-height-relative:page;" filled="f" stroked="f" coordsize="21600,21600" o:gfxdata="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YtLJndgAAAAKAQAADwAAAAAA&#10;AAABACAAAAAiAAAAZHJzL2Rvd25yZXYueG1sUEsBAhQAFAAAAAgAh07iQDOf2CmhAQAAEQMAAA4A&#10;AAAAAAAAAQAgAAAAJw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hAnsi="微软雅黑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资料六</w:t>
                      </w:r>
                      <w:r>
                        <w:rPr>
                          <w:rFonts w:hAnsi="Arial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2902585</wp:posOffset>
                </wp:positionH>
                <wp:positionV relativeFrom="paragraph">
                  <wp:posOffset>2187575</wp:posOffset>
                </wp:positionV>
                <wp:extent cx="1332230" cy="0"/>
                <wp:effectExtent l="0" t="0" r="0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8.55pt;margin-top:172.25pt;height:0pt;width:104.9pt;z-index:251700224;mso-width-relative:page;mso-height-relative:page;" filled="f" stroked="t" coordsize="21600,21600" o:gfxdata="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PrSb31gAAAAsBAAAPAAAAAAAAAAEAIAAAACIAAABkcnMv&#10;ZG93bnJldi54bWxQSwECFAAUAAAACACHTuJA0y7Pb8wBAABkAwAADgAAAAAAAAABACAAAAAlAQAA&#10;ZHJzL2Uyb0RvYy54bWxQSwUGAAAAAAYABgBZAQAAYwUAAAAA&#10;">
                <v:fill on="f" focussize="0,0"/>
                <v:stroke weight="0.5pt" color="#0F6FC6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2002790</wp:posOffset>
                </wp:positionV>
                <wp:extent cx="567055" cy="354330"/>
                <wp:effectExtent l="0" t="0" r="0" b="0"/>
                <wp:wrapNone/>
                <wp:docPr id="1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354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6" o:spid="_x0000_s1026" o:spt="202" type="#_x0000_t202" style="position:absolute;left:0pt;margin-left:339.05pt;margin-top:157.7pt;height:27.9pt;width:44.65pt;z-index:251701248;mso-width-relative:page;mso-height-relative:page;" filled="f" stroked="f" coordsize="21600,21600" o:gfxdata="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KYp1N2AAAAAsBAAAPAAAAAAAA&#10;AAEAIAAAACIAAABkcnMvZG93bnJldi54bWxQSwECFAAUAAAACACHTuJABXntC6ABAAAQAwAADgAA&#10;AAAAAAABACAAAAAn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Arial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2902585</wp:posOffset>
                </wp:positionH>
                <wp:positionV relativeFrom="paragraph">
                  <wp:posOffset>2806065</wp:posOffset>
                </wp:positionV>
                <wp:extent cx="1332230" cy="0"/>
                <wp:effectExtent l="0" t="0" r="0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8.55pt;margin-top:220.95pt;height:0pt;width:104.9pt;z-index:251703296;mso-width-relative:page;mso-height-relative:page;" filled="f" stroked="t" coordsize="21600,21600" o:gfxdata="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hbTMfVAAAACwEAAA8AAAAAAAAAAQAgAAAAIgAAAGRycy9k&#10;b3ducmV2LnhtbFBLAQIUABQAAAAIAIdO4kBxLWspzAEAAGQDAAAOAAAAAAAAAAEAIAAAACQBAABk&#10;cnMvZTJvRG9jLnhtbFBLBQYAAAAABgAGAFkBAABiBQAAAAA=&#10;">
                <v:fill on="f" focussize="0,0"/>
                <v:stroke weight="0.5pt" color="#0F6FC6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2621280</wp:posOffset>
                </wp:positionV>
                <wp:extent cx="567055" cy="354330"/>
                <wp:effectExtent l="0" t="0" r="0" b="0"/>
                <wp:wrapNone/>
                <wp:docPr id="1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354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1" o:spid="_x0000_s1026" o:spt="202" type="#_x0000_t202" style="position:absolute;left:0pt;margin-left:339.05pt;margin-top:206.4pt;height:27.9pt;width:44.65pt;z-index:251704320;mso-width-relative:page;mso-height-relative:page;" filled="f" stroked="f" coordsize="21600,21600" o:gfxdata="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B4ytr42AAAAAsBAAAPAAAAAAAA&#10;AAEAIAAAACIAAABkcnMvZG93bnJldi54bWxQSwECFAAUAAAACACHTuJAjRlsOKABAAAQAwAADgAA&#10;AAAAAAABACAAAAAn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Arial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2902585</wp:posOffset>
                </wp:positionH>
                <wp:positionV relativeFrom="paragraph">
                  <wp:posOffset>3425190</wp:posOffset>
                </wp:positionV>
                <wp:extent cx="1332230" cy="0"/>
                <wp:effectExtent l="0" t="0" r="0" b="190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8.55pt;margin-top:269.7pt;height:0pt;width:104.9pt;z-index:251706368;mso-width-relative:page;mso-height-relative:page;" filled="f" stroked="t" coordsize="21600,21600" o:gfxdata="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xPnQvWAAAACwEAAA8AAAAAAAAAAQAgAAAAIgAAAGRycy9k&#10;b3ducmV2LnhtbFBLAQIUABQAAAAIAIdO4kBTsPEXywEAAGQDAAAOAAAAAAAAAAEAIAAAACUBAABk&#10;cnMvZTJvRG9jLnhtbFBLBQYAAAAABgAGAFkBAABiBQAAAAA=&#10;">
                <v:fill on="f" focussize="0,0"/>
                <v:stroke weight="0.5pt" color="#0F6FC6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3240405</wp:posOffset>
                </wp:positionV>
                <wp:extent cx="567055" cy="354330"/>
                <wp:effectExtent l="0" t="0" r="0" b="0"/>
                <wp:wrapNone/>
                <wp:docPr id="21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354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5" o:spid="_x0000_s1026" o:spt="202" type="#_x0000_t202" style="position:absolute;left:0pt;margin-left:339.05pt;margin-top:255.15pt;height:27.9pt;width:44.65pt;z-index:251707392;mso-width-relative:page;mso-height-relative:page;" filled="f" stroked="f" coordsize="21600,21600" o:gfxdata="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SJPXVdgAAAALAQAADwAAAAAA&#10;AAABACAAAAAiAAAAZHJzL2Rvd25yZXYueG1sUEsBAhQAFAAAAAgAh07iQCGMlGehAQAAEAMAAA4A&#10;AAAAAAAAAQAgAAAAJw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Arial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2902585</wp:posOffset>
                </wp:positionH>
                <wp:positionV relativeFrom="paragraph">
                  <wp:posOffset>4043680</wp:posOffset>
                </wp:positionV>
                <wp:extent cx="1332230" cy="0"/>
                <wp:effectExtent l="0" t="0" r="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8.55pt;margin-top:318.4pt;height:0pt;width:104.9pt;z-index:251709440;mso-width-relative:page;mso-height-relative:page;" filled="f" stroked="t" coordsize="21600,21600" o:gfxdata="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5zsOX1gAAAAsBAAAPAAAAAAAAAAEAIAAAACIAAABkcnMv&#10;ZG93bnJldi54bWxQSwECFAAUAAAACACHTuJA8bNVUcwBAABkAwAADgAAAAAAAAABACAAAAAlAQAA&#10;ZHJzL2Uyb0RvYy54bWxQSwUGAAAAAAYABgBZAQAAYwUAAAAA&#10;">
                <v:fill on="f" focussize="0,0"/>
                <v:stroke weight="0.5pt" color="#0F6FC6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3858895</wp:posOffset>
                </wp:positionV>
                <wp:extent cx="567055" cy="354330"/>
                <wp:effectExtent l="0" t="0" r="0" b="0"/>
                <wp:wrapNone/>
                <wp:docPr id="24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354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9" o:spid="_x0000_s1026" o:spt="202" type="#_x0000_t202" style="position:absolute;left:0pt;margin-left:339.05pt;margin-top:303.85pt;height:27.9pt;width:44.65pt;z-index:251710464;mso-width-relative:page;mso-height-relative:page;" filled="f" stroked="f" coordsize="21600,21600" o:gfxdata="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BH83Oy1wAAAAsBAAAPAAAAAAAA&#10;AAEAIAAAACIAAABkcnMvZG93bnJldi54bWxQSwECFAAUAAAACACHTuJAjWnCnKEBAAAQAwAADgAA&#10;AAAAAAABACAAAAAm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Arial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2902585</wp:posOffset>
                </wp:positionH>
                <wp:positionV relativeFrom="paragraph">
                  <wp:posOffset>4662805</wp:posOffset>
                </wp:positionV>
                <wp:extent cx="1332230" cy="0"/>
                <wp:effectExtent l="0" t="0" r="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8.55pt;margin-top:367.15pt;height:0pt;width:104.9pt;z-index:251712512;mso-width-relative:page;mso-height-relative:page;" filled="f" stroked="t" coordsize="21600,21600" o:gfxdata="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FujEJ1gAAAAsBAAAPAAAAAAAAAAEAIAAAACIAAABkcnMv&#10;ZG93bnJldi54bWxQSwECFAAUAAAACACHTuJAF7e5mswBAABkAwAADgAAAAAAAAABACAAAAAlAQAA&#10;ZHJzL2Uyb0RvYy54bWxQSwUGAAAAAAYABgBZAQAAYwUAAAAA&#10;">
                <v:fill on="f" focussize="0,0"/>
                <v:stroke weight="0.5pt" color="#0F6FC6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4478020</wp:posOffset>
                </wp:positionV>
                <wp:extent cx="567055" cy="354330"/>
                <wp:effectExtent l="0" t="0" r="0" b="0"/>
                <wp:wrapNone/>
                <wp:docPr id="27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354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33" o:spid="_x0000_s1026" o:spt="202" type="#_x0000_t202" style="position:absolute;left:0pt;margin-left:339.05pt;margin-top:352.6pt;height:27.9pt;width:44.65pt;z-index:251713536;mso-width-relative:page;mso-height-relative:page;" filled="f" stroked="f" coordsize="21600,21600" o:gfxdata="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00KY0NgAAAALAQAADwAAAAAA&#10;AAABACAAAAAiAAAAZHJzL2Rvd25yZXYueG1sUEsBAhQAFAAAAAgAh07iQDSzAQShAQAAEAMAAA4A&#10;AAAAAAAAAQAgAAAAJw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Arial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2902585</wp:posOffset>
                </wp:positionH>
                <wp:positionV relativeFrom="paragraph">
                  <wp:posOffset>5900420</wp:posOffset>
                </wp:positionV>
                <wp:extent cx="1332230" cy="0"/>
                <wp:effectExtent l="0" t="0" r="0" b="1905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8.55pt;margin-top:464.6pt;height:0pt;width:104.9pt;z-index:251715584;mso-width-relative:page;mso-height-relative:page;" filled="f" stroked="t" coordsize="21600,21600" o:gfxdata="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IxcC81gAAAAsBAAAPAAAAAAAAAAEAIAAAACIAAABkcnMv&#10;ZG93bnJldi54bWxQSwECFAAUAAAACACHTuJAfLz8HcwBAABkAwAADgAAAAAAAAABACAAAAAlAQAA&#10;ZHJzL2Uyb0RvYy54bWxQSwUGAAAAAAYABgBZAQAAYwUAAAAA&#10;">
                <v:fill on="f" focussize="0,0"/>
                <v:stroke weight="0.5pt" color="#0F6FC6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5715000</wp:posOffset>
                </wp:positionV>
                <wp:extent cx="567055" cy="354330"/>
                <wp:effectExtent l="0" t="0" r="0" b="0"/>
                <wp:wrapNone/>
                <wp:docPr id="3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354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37" o:spid="_x0000_s1026" o:spt="202" type="#_x0000_t202" style="position:absolute;left:0pt;margin-left:339.05pt;margin-top:450pt;height:27.9pt;width:44.65pt;z-index:251716608;mso-width-relative:page;mso-height-relative:page;" filled="f" stroked="f" coordsize="21600,21600" o:gfxdata="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VYLbBNgAAAALAQAADwAAAAAAAAAB&#10;ACAAAAAiAAAAZHJzL2Rvd25yZXYueG1sUEsBAhQAFAAAAAgAh07iQPBI172eAQAAEAMAAA4AAAAA&#10;AAAAAQAgAAAAJwEAAGRycy9lMm9Eb2MueG1sUEsFBgAAAAAGAAYAWQEAAD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Arial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2902585</wp:posOffset>
                </wp:positionH>
                <wp:positionV relativeFrom="paragraph">
                  <wp:posOffset>6519545</wp:posOffset>
                </wp:positionV>
                <wp:extent cx="1332230" cy="0"/>
                <wp:effectExtent l="0" t="0" r="0" b="1905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8.55pt;margin-top:513.35pt;height:0pt;width:104.9pt;z-index:251718656;mso-width-relative:page;mso-height-relative:page;" filled="f" stroked="t" coordsize="21600,21600" o:gfxdata="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JOsbd1gAAAA0BAAAPAAAAAAAAAAEAIAAAACIAAABkcnMv&#10;ZG93bnJldi54bWxQSwECFAAUAAAACACHTuJA0pBDe8wBAABkAwAADgAAAAAAAAABACAAAAAlAQAA&#10;ZHJzL2Uyb0RvYy54bWxQSwUGAAAAAAYABgBZAQAAYwUAAAAA&#10;">
                <v:fill on="f" focussize="0,0"/>
                <v:stroke weight="0.5pt" color="#0F6FC6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6334125</wp:posOffset>
                </wp:positionV>
                <wp:extent cx="778510" cy="354330"/>
                <wp:effectExtent l="0" t="0" r="0" b="0"/>
                <wp:wrapNone/>
                <wp:docPr id="33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510" cy="354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P10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41" o:spid="_x0000_s1026" o:spt="202" type="#_x0000_t202" style="position:absolute;left:0pt;margin-left:339.05pt;margin-top:498.75pt;height:27.9pt;width:61.3pt;z-index:251719680;mso-width-relative:page;mso-height-relative:page;" filled="f" stroked="f" coordsize="21600,21600" o:gfxdata="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MJR0hdkAAAAMAQAADwAAAAAA&#10;AAABACAAAAAiAAAAZHJzL2Rvd25yZXYueG1sUEsBAhQAFAAAAAgAh07iQESLEWmgAQAAEAMAAA4A&#10;AAAAAAAAAQAgAAAAKA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Arial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2902585</wp:posOffset>
                </wp:positionH>
                <wp:positionV relativeFrom="paragraph">
                  <wp:posOffset>5281295</wp:posOffset>
                </wp:positionV>
                <wp:extent cx="1332230" cy="0"/>
                <wp:effectExtent l="0" t="0" r="0" b="190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8.55pt;margin-top:415.85pt;height:0pt;width:104.9pt;z-index:251721728;mso-width-relative:page;mso-height-relative:page;" filled="f" stroked="t" coordsize="21600,21600" o:gfxdata="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ltsL9YAAAALAQAADwAAAAAAAAABACAAAAAiAAAAZHJz&#10;L2Rvd25yZXYueG1sUEsBAhQAFAAAAAgAh07iQDdrR33NAQAAZAMAAA4AAAAAAAAAAQAgAAAAJQEA&#10;AGRycy9lMm9Eb2MueG1sUEsFBgAAAAAGAAYAWQEAAGQFAAAAAA==&#10;">
                <v:fill on="f" focussize="0,0"/>
                <v:stroke weight="0.5pt" color="#0F6FC6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5096510</wp:posOffset>
                </wp:positionV>
                <wp:extent cx="567055" cy="354330"/>
                <wp:effectExtent l="0" t="0" r="0" b="0"/>
                <wp:wrapNone/>
                <wp:docPr id="36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354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48" o:spid="_x0000_s1026" o:spt="202" type="#_x0000_t202" style="position:absolute;left:0pt;margin-left:339.1pt;margin-top:401.3pt;height:27.9pt;width:44.65pt;z-index:251722752;mso-width-relative:page;mso-height-relative:page;" filled="f" stroked="f" coordsize="21600,21600" o:gfxdata="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9bBiH9gAAAALAQAADwAAAAAA&#10;AAABACAAAAAiAAAAZHJzL2Rvd25yZXYueG1sUEsBAhQAFAAAAAgAh07iQEAxzEGhAQAAEAMAAA4A&#10;AAAAAAAAAQAgAAAAJw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Arial" w:asciiTheme="minorHAnsi" w:eastAsiaTheme="minorEastAsia" w:cs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-521970</wp:posOffset>
                </wp:positionV>
                <wp:extent cx="6858000" cy="9906000"/>
                <wp:effectExtent l="0" t="0" r="0" b="0"/>
                <wp:wrapNone/>
                <wp:docPr id="262" name="矩形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2.55pt;margin-top:-41.1pt;height:780pt;width:540pt;z-index:251583488;v-text-anchor:middle;mso-width-relative:page;mso-height-relative:page;" filled="t" stroked="f" coordsize="21600,21600" o:gfxdata="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">
                <v:fill type="frame" on="t" focussize="0,0" recolor="t" rotate="t" r:id="rId8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br w:type="page"/>
      </w:r>
    </w:p>
    <w:p w:rsidR="00F72435" w:rsidRDefault="00076EB8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-323215</wp:posOffset>
                </wp:positionV>
                <wp:extent cx="3472180" cy="1177925"/>
                <wp:effectExtent l="0" t="0" r="0" b="3175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117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position w:val="1"/>
                                <w:sz w:val="80"/>
                                <w:szCs w:val="80"/>
                              </w:rPr>
                              <w:t>老师推荐信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top:-25.45pt;height:92.75pt;width:273.4pt;mso-position-horizontal:center;mso-position-horizontal-relative:margin;z-index:251612160;mso-width-relative:page;mso-height-relative:page;" filled="f" stroked="f" coordsize="21600,21600" o:gfxdata="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ci4KfdYAAAAIAQAADwAAAAAAAAABACAAAAAiAAAAZHJzL2Rvd25yZXYueG1sUEsB&#10;AhQAFAAAAAgAh07iQEDva/G+AQAAagMAAA4AAAAAAAAAAQAgAAAAJQ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position w:val="1"/>
                          <w:sz w:val="80"/>
                          <w:szCs w:val="80"/>
                        </w:rPr>
                        <w:t>老师推荐信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7826375</wp:posOffset>
                </wp:positionV>
                <wp:extent cx="2624455" cy="945515"/>
                <wp:effectExtent l="0" t="0" r="0" b="0"/>
                <wp:wrapNone/>
                <wp:docPr id="30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4364" cy="945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推荐时间：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2017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15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2" o:spid="_x0000_s1026" o:spt="202" type="#_x0000_t202" style="position:absolute;left:0pt;margin-left:266.55pt;margin-top:616.25pt;height:74.45pt;width:206.65pt;z-index:251615232;mso-width-relative:page;mso-height-relative:page;" filled="f" stroked="f" coordsize="21600,21600" o:gfxdata="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AHc24W2gAAAA0BAAAPAAAA&#10;AAAAAAEAIAAAACIAAABkcnMvZG93bnJldi54bWxQSwECFAAUAAAACACHTuJAuBTedKEBAAASAwAA&#10;DgAAAAAAAAABACAAAAApAQAAZHJzL2Uyb0RvYy54bWxQSwUGAAAAAAYABgBZAQAAP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推荐时间：2017年3月15日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-521970</wp:posOffset>
                </wp:positionV>
                <wp:extent cx="6858000" cy="9906000"/>
                <wp:effectExtent l="0" t="0" r="0" b="0"/>
                <wp:wrapNone/>
                <wp:docPr id="295" name="矩形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Blur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2.55pt;margin-top:-41.1pt;height:780pt;width:540pt;z-index:251609088;v-text-anchor:middle;mso-width-relative:page;mso-height-relative:page;" filled="t" stroked="f" coordsize="21600,21600" o:gfxdata="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HbSnlLbAAAAnAEAABkAAABkcnMvX3JlbHMvZTJvRG9jLnhtbC5yZWxzdZ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">
                <v:fill type="frame" on="t" focussize="0,0" recolor="t" rotate="t" r:id="rId11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812800</wp:posOffset>
                </wp:positionV>
                <wp:extent cx="6597650" cy="6496050"/>
                <wp:effectExtent l="0" t="0" r="0" b="0"/>
                <wp:wrapNone/>
                <wp:docPr id="29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649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尊敬的贵校领导：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您好！我是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的班主任黄丹璐，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同学于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月进入我校学习，现为我校六年级学生，该生性格开朗、学习态度端正、尊敬师长、团结同学、成绩优异。学习上始终保持着谦虚、勤学好问的良好作风。求知欲强，对新知识新事物有较高的领悟接受能力。在各任课老师中综合评价较高，是个有口皆碑的好孩子。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该生组织领导能力强，凝聚力，感召力高，担任班体育委员期间，始终是老师的得力助手，在同学中较有威信。多次参加学校运动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会，曾获得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200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米、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400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米田径项目年级第一名，为班级增添光彩。作为校篮球队的一员，能早、晚坚持体育锻炼，曾荣获深圳市福田区第六届中小学生三人制篮球赛第一名。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该生兴趣爱好广泛，喜爱阅读，知识面较宽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;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软笔书法级别为中国美术学院社会美术七级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;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游泳、高尔夫、围棋等项目均有较高水平。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   XX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同学具有优秀的综合素质和道德品质，是一名品德、智、体、美术、劳、全面发展的好学生。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望贵校能综合考虑我校建议，准许何岱胤同学参加贵校面试，给予他一个发挥才能、证明自己的机会。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0" o:spid="_x0000_s1026" o:spt="202" type="#_x0000_t202" style="position:absolute;left:0pt;margin-left:-46.1pt;margin-top:64pt;height:511.5pt;width:519.5pt;z-index:251613184;mso-width-relative:page;mso-height-relative:page;" filled="f" stroked="f" coordsize="21600,21600" o:gfxdata="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SjYAl2AAAAAwBAAAPAAAAAAAA&#10;AAEAIAAAACIAAABkcnMvZG93bnJldi54bWxQSwECFAAUAAAACACHTuJAB+Y60KABAAATAwAADgAA&#10;AAAAAAABACAAAAAn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尊敬的贵校领导：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您好！我是XX的班主任黄丹璐，XX同学于20XX年X月进入我校学习，现为我校六年级学生，该生性格开朗、学习态度端正、尊敬师长、团结同学、成绩优异。学习上始终保持着谦虚、勤学好问的良好作风。求知欲强，对新知识新事物有较高的领悟接受能力。在各任课老师中综合评价较高，是个有口皆碑的好孩子。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该生组织领导能力强，凝聚力，感召力高，担任班体育委员期间，始终是老师的得力助手，在同学中较有威信。多次参加学校运动会，曾获得200米、400米田径项目年级第一名，为班级增添光彩。作为校篮球队的一员，能早、晚坚持体育锻炼，曾荣获深圳市福田区第六届中小学生三人制篮球赛第一名。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该生兴趣爱好广泛，喜爱阅读，知识面较宽;软笔书法级别为中国美术学院社会美术七级;游泳、高尔夫、围棋等项目均有较高水平。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XX同学具有优秀的综合素质和道德品质，是一名品德、智、体、美术、劳、全面发展的好学生。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望贵校能综合考虑我校建议，准许何岱胤同学参加贵校面试，给予他一个发挥才能、证明自己的机会。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7437755</wp:posOffset>
                </wp:positionV>
                <wp:extent cx="2372360" cy="518160"/>
                <wp:effectExtent l="0" t="0" r="0" b="0"/>
                <wp:wrapNone/>
                <wp:docPr id="30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360" cy="518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推荐单位：上海阳关小学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1" o:spid="_x0000_s1026" o:spt="202" type="#_x0000_t202" style="position:absolute;left:0pt;margin-left:266.5pt;margin-top:585.65pt;height:40.8pt;width:186.8pt;z-index:251614208;mso-width-relative:page;mso-height-relative:page;" filled="f" stroked="f" coordsize="21600,21600" o:gfxdata="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+VG3itkAAAANAQAADwAAAAAA&#10;AAABACAAAAAiAAAAZHJzL2Rvd25yZXYueG1sUEsBAhQAFAAAAAgAh07iQFRViIqgAQAAEgMAAA4A&#10;AAAAAAAAAQAgAAAAKA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推荐单位：上海阳关小学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72435" w:rsidRDefault="00076EB8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-342265</wp:posOffset>
                </wp:positionV>
                <wp:extent cx="3472180" cy="781050"/>
                <wp:effectExtent l="0" t="0" r="0" b="0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position w:val="1"/>
                                <w:sz w:val="80"/>
                                <w:szCs w:val="80"/>
                              </w:rPr>
                              <w:t>家长推荐信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top:-26.95pt;height:61.5pt;width:273.4pt;mso-position-horizontal:center;mso-position-horizontal-relative:margin;z-index:251619328;mso-width-relative:page;mso-height-relative:page;" filled="f" stroked="f" coordsize="21600,21600" o:gfxdata="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QiPWUtUAAAAHAQAADwAAAAAAAAABACAAAAAiAAAAZHJzL2Rvd25yZXYueG1sUEsBAhQA&#10;FAAAAAgAh07iQO65Nxi8AQAAaQMAAA4AAAAAAAAAAQAgAAAAJA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position w:val="1"/>
                          <w:sz w:val="80"/>
                          <w:szCs w:val="80"/>
                        </w:rPr>
                        <w:t>家长推荐信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7826375</wp:posOffset>
                </wp:positionV>
                <wp:extent cx="2558415" cy="945515"/>
                <wp:effectExtent l="0" t="0" r="0" b="0"/>
                <wp:wrapNone/>
                <wp:docPr id="30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8143" cy="945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推荐时间：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2017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15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2" o:spid="_x0000_s1026" o:spt="202" type="#_x0000_t202" style="position:absolute;left:0pt;margin-left:266.55pt;margin-top:616.25pt;height:74.45pt;width:201.45pt;z-index:251622400;mso-width-relative:page;mso-height-relative:page;" filled="f" stroked="f" coordsize="21600,21600" o:gfxdata="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hi7dp2QAAAA0BAAAPAAAA&#10;AAAAAAEAIAAAACIAAABkcnMvZG93bnJldi54bWxQSwECFAAUAAAACACHTuJA81+dYKIBAAASAwAA&#10;DgAAAAAAAAABACAAAAAoAQAAZHJzL2Uyb0RvYy54bWxQSwUGAAAAAAYABgBZAQAAP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推荐时间：2017年3月15日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-521970</wp:posOffset>
                </wp:positionV>
                <wp:extent cx="6858000" cy="9906000"/>
                <wp:effectExtent l="0" t="0" r="0" b="0"/>
                <wp:wrapNone/>
                <wp:docPr id="303" name="矩形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Blur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2.55pt;margin-top:-41.1pt;height:780pt;width:540pt;z-index:251616256;v-text-anchor:middle;mso-width-relative:page;mso-height-relative:page;" filled="t" stroked="f" coordsize="21600,21600" o:gfxdata="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">
                <v:fill type="frame" on="t" focussize="0,0" recolor="t" rotate="t" r:id="rId11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812800</wp:posOffset>
                </wp:positionV>
                <wp:extent cx="6597650" cy="6827520"/>
                <wp:effectExtent l="0" t="0" r="0" b="0"/>
                <wp:wrapNone/>
                <wp:docPr id="30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6827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 xml:space="preserve">    XX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同学简介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时间过得真快，转眼我们的孩子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---XX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已经在致远上了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6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年小学，即将毕业，进入崭新的中学阶段。作为家长，我们此时此刻真是感慨万千。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首先，衷心感谢致远外国语小学老师们的辛勤辅育。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XX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在学习方面没有让我们费心，他年年在校都取得了全优和“三好”成绩，本学期更是被评选为区“三好”生。而且老师们还肯定他有不小的上升空间。我们希望他在中学阶段能再接再厉，更进一步！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其次，在校外生活中，他度过了一个快乐的童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年。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XX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是个可爱阳光的男孩子，他在小学阶段参加了很多有意义的校外活动。例如看望抗战老兵，义卖捐款，紫金山捡拾垃圾等等。最让我们自豪的是他加入了南京阳光独轮车队，不管严寒还是酷暑，他都坚持每天练习骑行独轮车。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2013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年暑假，他代表南京队参加了成都举行的全国独轮车锦标赛，因为形象健康，表现优异，还接受了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CCTV5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的现场采访。更光荣的是，今年夏季在南京举行的“青奥会”，他已确定作为文化教育小代表，参加文艺表演。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最后，我们请求贵校能给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XX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一个进入贵校学习的机会。素闻贵校治学严谨，管理有方。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XX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能有这样一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个良好的学习环境和氛围正是我们全家的愿望。作为家长，我们不奢望他能够多么出类拔萃的优秀，但我们能保证他一定善良，懂事，坚强，刻苦。希望在贵校老师培育下，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XX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6"/>
                                <w:szCs w:val="26"/>
                              </w:rPr>
                              <w:t>能早日成为一个身有所长的对社会有贡献的新青年。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0" o:spid="_x0000_s1026" o:spt="202" type="#_x0000_t202" style="position:absolute;left:0pt;margin-left:-46.1pt;margin-top:64pt;height:537.6pt;width:519.5pt;z-index:251620352;mso-width-relative:page;mso-height-relative:page;" filled="f" stroked="f" coordsize="21600,21600" o:gfxdata="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ArXoS/YAAAADAEAAA8AAAAA&#10;AAAAAQAgAAAAIgAAAGRycy9kb3ducmV2LnhtbFBLAQIUABQAAAAIAIdO4kCVH4M9ogEAABMDAAAO&#10;AAAAAAAAAAEAIAAAACc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6"/>
                          <w:szCs w:val="2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XX同学简介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6"/>
                          <w:szCs w:val="2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时间过得真快，转眼我们的孩子---XX已经在致远上了6年小学，即将毕业，进入崭新的中学阶段。作为家长，我们此时此刻真是感慨万千。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6"/>
                          <w:szCs w:val="2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首先，衷心感谢致远外国语小学老师们的辛勤辅育。XX在学习方面没有让我们费心，他年年在校都取得了全优和“三好”成绩，本学期更是被评选为区“三好”生。而且老师们还肯定他有不小的上升空间。我们希望他在中学阶段能再接再厉，更进一步！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6"/>
                          <w:szCs w:val="2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其次，在校外生活中，他度过了一个快乐的童年。XX是个可爱阳光的男孩子，他在小学阶段参加了很多有意义的校外活动。例如看望抗战老兵，义卖捐款，紫金山捡拾垃圾等等。最让我们自豪的是他加入了南京阳光独轮车队，不管严寒还是酷暑，他都坚持每天练习骑行独轮车。2013年暑假，他代表南京队参加了成都举行的全国独轮车锦标赛，因为形象健康，表现优异，还接受了CCTV5的现场采访。更光荣的是，今年夏季在南京举行的“青奥会”，他已确定作为文化教育小代表，参加文艺表演。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6"/>
                          <w:szCs w:val="2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最后，我们请求贵校能给XX一个进入贵校学习的机会。素闻贵校治学严谨，管理有方。XX能有这样一个良好的学习环境和氛围正是我们全家的愿望。作为家长，我们不奢望他能够多么出类拔萃的优秀，但我们能保证他一定善良，懂事，坚强，刻苦。希望在贵校老师培育下，XX能早日成为一个身有所长的对社会有贡献的新青年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7437755</wp:posOffset>
                </wp:positionV>
                <wp:extent cx="2372360" cy="518160"/>
                <wp:effectExtent l="0" t="0" r="0" b="0"/>
                <wp:wrapNone/>
                <wp:docPr id="30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360" cy="518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推荐人：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千图网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1" o:spid="_x0000_s1026" o:spt="202" type="#_x0000_t202" style="position:absolute;left:0pt;margin-left:266.5pt;margin-top:585.65pt;height:40.8pt;width:186.8pt;z-index:251621376;mso-width-relative:page;mso-height-relative:page;" filled="f" stroked="f" coordsize="21600,21600" o:gfxdata="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+VG3itkAAAANAQAADwAAAAAA&#10;AAABACAAAAAiAAAAZHJzL2Rvd25yZXYueG1sUEsBAhQAFAAAAAgAh07iQOfoSnKgAQAAEgMAAA4A&#10;AAAAAAAAAQAgAAAAKA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336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推荐人：</w:t>
                      </w: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千图网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pPr w:leftFromText="180" w:rightFromText="180" w:vertAnchor="text" w:horzAnchor="margin" w:tblpXSpec="center" w:tblpY="6995"/>
        <w:tblW w:w="10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1503"/>
        <w:gridCol w:w="3370"/>
        <w:gridCol w:w="1130"/>
        <w:gridCol w:w="2123"/>
      </w:tblGrid>
      <w:tr w:rsidR="00F72435">
        <w:trPr>
          <w:trHeight w:val="66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F72435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职务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 w:rsidR="00F72435">
        <w:trPr>
          <w:trHeight w:val="70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父亲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吴永春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千图网网络科技有限公司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董事长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136695XXXXX</w:t>
            </w:r>
          </w:p>
        </w:tc>
      </w:tr>
      <w:tr w:rsidR="00F72435">
        <w:trPr>
          <w:trHeight w:val="70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母亲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李林丽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千图网网络科技有限公司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经理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138966XXXXX</w:t>
            </w:r>
          </w:p>
        </w:tc>
      </w:tr>
    </w:tbl>
    <w:p w:rsidR="00F72435" w:rsidRDefault="00076EB8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4391025</wp:posOffset>
            </wp:positionH>
            <wp:positionV relativeFrom="paragraph">
              <wp:posOffset>1259205</wp:posOffset>
            </wp:positionV>
            <wp:extent cx="1447800" cy="1447800"/>
            <wp:effectExtent l="0" t="0" r="0" b="0"/>
            <wp:wrapNone/>
            <wp:docPr id="10" name="图片 1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6763385</wp:posOffset>
                </wp:positionV>
                <wp:extent cx="6597015" cy="2252345"/>
                <wp:effectExtent l="0" t="0" r="0" b="0"/>
                <wp:wrapNone/>
                <wp:docPr id="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269" cy="22526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语文：自从我进入小学开始，我就迷上了语文，因为我觉得语文是那么的神奇、是那么的奥妙，而且还是那么的有趣。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数学：我在去年的数学竞赛中取得了二等奖，平时我在数学课上认真听讲，积极发言。今后我将会更加努力的学习，争取取得更好的成绩。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英语：自从我上小学开始，就一直参加语文课外兴趣小组，并且成绩一直不错。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6" o:spid="_x0000_s1026" o:spt="202" type="#_x0000_t202" style="position:absolute;left:0pt;margin-left:-52pt;margin-top:532.55pt;height:177.35pt;width:519.45pt;z-index:251629568;mso-width-relative:page;mso-height-relative:page;" filled="f" stroked="f" coordsize="21600,21600" o:gfxdata="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GrflODaAAAADgEAAA8AAAAA&#10;AAAAAQAgAAAAIgAAAGRycy9kb3ducmV2LnhtbFBLAQIUABQAAAAIAIdO4kDDzz9eoAEAABADAAAO&#10;AAAAAAAAAAEAIAAAACk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语文：自从我进入小学开始，我就迷上了语文，因为我觉得语文是那么的神奇、是那么的奥妙，而且还是那么的有趣。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数学：我在去年的数学竞赛中取得了二等奖，平时我在数学课上认真听讲，积极发言。今后我将会更加努力的学习，争取取得更好的成绩。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英语：自从我上小学开始，就一直参加语文课外兴趣小组，并且成绩一直不错。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707390</wp:posOffset>
                </wp:positionV>
                <wp:extent cx="6596380" cy="2753995"/>
                <wp:effectExtent l="0" t="0" r="0" b="0"/>
                <wp:wrapNone/>
                <wp:docPr id="31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6380" cy="27540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F72435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10080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2364"/>
                              <w:gridCol w:w="1687"/>
                              <w:gridCol w:w="1885"/>
                              <w:gridCol w:w="2318"/>
                            </w:tblGrid>
                            <w:tr w:rsidR="00F72435">
                              <w:trPr>
                                <w:trHeight w:val="734"/>
                                <w:jc w:val="center"/>
                              </w:trPr>
                              <w:tc>
                                <w:tcPr>
                                  <w:tcW w:w="18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236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千图网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性别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男</w:t>
                                  </w:r>
                                </w:p>
                              </w:tc>
                              <w:tc>
                                <w:tcPr>
                                  <w:tcW w:w="2318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F72435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</w:p>
                              </w:tc>
                            </w:tr>
                            <w:tr w:rsidR="00F72435">
                              <w:trPr>
                                <w:trHeight w:val="734"/>
                                <w:jc w:val="center"/>
                              </w:trPr>
                              <w:tc>
                                <w:tcPr>
                                  <w:tcW w:w="18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出生日期</w:t>
                                  </w:r>
                                </w:p>
                              </w:tc>
                              <w:tc>
                                <w:tcPr>
                                  <w:tcW w:w="236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2004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8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身份证号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</w:tcPr>
                                <w:p w:rsidR="00F72435" w:rsidRDefault="00F72435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8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F72435" w:rsidRDefault="00F72435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</w:p>
                              </w:tc>
                            </w:tr>
                            <w:tr w:rsidR="00F72435">
                              <w:trPr>
                                <w:trHeight w:val="734"/>
                                <w:jc w:val="center"/>
                              </w:trPr>
                              <w:tc>
                                <w:tcPr>
                                  <w:tcW w:w="18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现居地址</w:t>
                                  </w:r>
                                </w:p>
                              </w:tc>
                              <w:tc>
                                <w:tcPr>
                                  <w:tcW w:w="236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上海市黄浦区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籍贯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上海</w:t>
                                  </w:r>
                                </w:p>
                              </w:tc>
                              <w:tc>
                                <w:tcPr>
                                  <w:tcW w:w="2318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F72435" w:rsidRDefault="00F72435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</w:p>
                              </w:tc>
                            </w:tr>
                            <w:tr w:rsidR="00F72435">
                              <w:trPr>
                                <w:trHeight w:val="734"/>
                                <w:jc w:val="center"/>
                              </w:trPr>
                              <w:tc>
                                <w:tcPr>
                                  <w:tcW w:w="18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毕业学校</w:t>
                                  </w:r>
                                </w:p>
                              </w:tc>
                              <w:tc>
                                <w:tcPr>
                                  <w:tcW w:w="236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实验小学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电话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</w:tcPr>
                                <w:p w:rsidR="00F72435" w:rsidRDefault="00F72435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8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F72435" w:rsidRDefault="00F72435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</w:p>
                              </w:tc>
                            </w:tr>
                            <w:tr w:rsidR="00F72435">
                              <w:trPr>
                                <w:trHeight w:val="734"/>
                                <w:jc w:val="center"/>
                              </w:trPr>
                              <w:tc>
                                <w:tcPr>
                                  <w:tcW w:w="18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户口所在地</w:t>
                                  </w:r>
                                </w:p>
                              </w:tc>
                              <w:tc>
                                <w:tcPr>
                                  <w:tcW w:w="8254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27" w:type="dxa"/>
                                    <w:bottom w:w="0" w:type="dxa"/>
                                    <w:right w:w="127" w:type="dxa"/>
                                  </w:tcMar>
                                  <w:vAlign w:val="center"/>
                                </w:tcPr>
                                <w:p w:rsidR="00F72435" w:rsidRDefault="00076EB8">
                                  <w:pPr>
                                    <w:pStyle w:val="a5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62626" w:themeColor="text1" w:themeTint="D9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上海市黄浦区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XX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路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XX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62626" w:themeColor="text1" w:themeTint="D9"/>
                                      <w:kern w:val="24"/>
                                    </w:rPr>
                                    <w:t>号</w:t>
                                  </w:r>
                                </w:p>
                              </w:tc>
                            </w:tr>
                          </w:tbl>
                          <w:p w:rsidR="00F72435" w:rsidRDefault="00F72435">
                            <w:pPr>
                              <w:pStyle w:val="a5"/>
                              <w:snapToGrid w:val="0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6" type="#_x0000_t202" style="position:absolute;margin-left:-52.25pt;margin-top:55.7pt;width:519.4pt;height:216.85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" filled="f" stroked="f">
                <v:textbox>
                  <w:txbxContent>
                    <w:p w:rsidR="00F72435" w:rsidRDefault="00F72435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10080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2364"/>
                        <w:gridCol w:w="1687"/>
                        <w:gridCol w:w="1885"/>
                        <w:gridCol w:w="2318"/>
                      </w:tblGrid>
                      <w:tr w:rsidR="00F72435">
                        <w:trPr>
                          <w:trHeight w:val="734"/>
                          <w:jc w:val="center"/>
                        </w:trPr>
                        <w:tc>
                          <w:tcPr>
                            <w:tcW w:w="18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236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千图网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性别</w:t>
                            </w:r>
                          </w:p>
                        </w:tc>
                        <w:tc>
                          <w:tcPr>
                            <w:tcW w:w="18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男</w:t>
                            </w:r>
                          </w:p>
                        </w:tc>
                        <w:tc>
                          <w:tcPr>
                            <w:tcW w:w="2318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F72435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</w:p>
                        </w:tc>
                      </w:tr>
                      <w:tr w:rsidR="00F72435">
                        <w:trPr>
                          <w:trHeight w:val="734"/>
                          <w:jc w:val="center"/>
                        </w:trPr>
                        <w:tc>
                          <w:tcPr>
                            <w:tcW w:w="18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出生日期</w:t>
                            </w:r>
                          </w:p>
                        </w:tc>
                        <w:tc>
                          <w:tcPr>
                            <w:tcW w:w="236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2004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4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8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身份证号</w:t>
                            </w:r>
                          </w:p>
                        </w:tc>
                        <w:tc>
                          <w:tcPr>
                            <w:tcW w:w="18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</w:tcPr>
                          <w:p w:rsidR="00F72435" w:rsidRDefault="00F72435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</w:p>
                        </w:tc>
                        <w:tc>
                          <w:tcPr>
                            <w:tcW w:w="2318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F72435" w:rsidRDefault="00F72435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</w:p>
                        </w:tc>
                      </w:tr>
                      <w:tr w:rsidR="00F72435">
                        <w:trPr>
                          <w:trHeight w:val="734"/>
                          <w:jc w:val="center"/>
                        </w:trPr>
                        <w:tc>
                          <w:tcPr>
                            <w:tcW w:w="18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现居地址</w:t>
                            </w:r>
                          </w:p>
                        </w:tc>
                        <w:tc>
                          <w:tcPr>
                            <w:tcW w:w="236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上海市黄浦区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籍贯</w:t>
                            </w:r>
                          </w:p>
                        </w:tc>
                        <w:tc>
                          <w:tcPr>
                            <w:tcW w:w="18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上海</w:t>
                            </w:r>
                          </w:p>
                        </w:tc>
                        <w:tc>
                          <w:tcPr>
                            <w:tcW w:w="2318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F72435" w:rsidRDefault="00F72435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</w:p>
                        </w:tc>
                      </w:tr>
                      <w:tr w:rsidR="00F72435">
                        <w:trPr>
                          <w:trHeight w:val="734"/>
                          <w:jc w:val="center"/>
                        </w:trPr>
                        <w:tc>
                          <w:tcPr>
                            <w:tcW w:w="18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毕业学校</w:t>
                            </w:r>
                          </w:p>
                        </w:tc>
                        <w:tc>
                          <w:tcPr>
                            <w:tcW w:w="236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实验小学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电话</w:t>
                            </w:r>
                          </w:p>
                        </w:tc>
                        <w:tc>
                          <w:tcPr>
                            <w:tcW w:w="18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</w:tcPr>
                          <w:p w:rsidR="00F72435" w:rsidRDefault="00F72435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</w:p>
                        </w:tc>
                        <w:tc>
                          <w:tcPr>
                            <w:tcW w:w="2318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F72435" w:rsidRDefault="00F72435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</w:p>
                        </w:tc>
                      </w:tr>
                      <w:tr w:rsidR="00F72435">
                        <w:trPr>
                          <w:trHeight w:val="734"/>
                          <w:jc w:val="center"/>
                        </w:trPr>
                        <w:tc>
                          <w:tcPr>
                            <w:tcW w:w="18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户口所在地</w:t>
                            </w:r>
                          </w:p>
                        </w:tc>
                        <w:tc>
                          <w:tcPr>
                            <w:tcW w:w="8254" w:type="dxa"/>
                            <w:gridSpan w:val="4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27" w:type="dxa"/>
                              <w:bottom w:w="0" w:type="dxa"/>
                              <w:right w:w="127" w:type="dxa"/>
                            </w:tcMar>
                            <w:vAlign w:val="center"/>
                          </w:tcPr>
                          <w:p w:rsidR="00F72435" w:rsidRDefault="00076EB8">
                            <w:pPr>
                              <w:pStyle w:val="a5"/>
                              <w:snapToGrid w:val="0"/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262626" w:themeColor="text1" w:themeTint="D9"/>
                                <w:kern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上海市黄浦区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XX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路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XX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kern w:val="24"/>
                              </w:rPr>
                              <w:t>号</w:t>
                            </w:r>
                          </w:p>
                        </w:tc>
                      </w:tr>
                    </w:tbl>
                    <w:p w:rsidR="00F72435" w:rsidRDefault="00F72435">
                      <w:pPr>
                        <w:pStyle w:val="a5"/>
                        <w:snapToGrid w:val="0"/>
                        <w:spacing w:before="0" w:beforeAutospacing="0" w:after="0" w:afterAutospacing="0" w:line="360" w:lineRule="auto"/>
                        <w:jc w:val="center"/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-521970</wp:posOffset>
                </wp:positionV>
                <wp:extent cx="6858000" cy="9906000"/>
                <wp:effectExtent l="0" t="0" r="0" b="0"/>
                <wp:wrapNone/>
                <wp:docPr id="311" name="矩形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Blur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top:-41.1pt;height:780pt;width:540pt;mso-position-horizontal:center;mso-position-horizontal-relative:margin;z-index:-251745280;v-text-anchor:middle;mso-width-relative:page;mso-height-relative:page;" filled="t" stroked="f" coordsize="21600,21600" o:gfxdata="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">
                <v:fill type="frame" on="t" focussize="0,0" recolor="t" rotate="t" r:id="rId11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-345440</wp:posOffset>
                </wp:positionV>
                <wp:extent cx="3471545" cy="867410"/>
                <wp:effectExtent l="0" t="0" r="0" b="889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1545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position w:val="1"/>
                                <w:sz w:val="80"/>
                                <w:szCs w:val="80"/>
                              </w:rPr>
                              <w:t>个人信息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top:-27.2pt;height:68.3pt;width:273.35pt;mso-position-horizontal:center;mso-position-horizontal-relative:margin;z-index:251625472;mso-width-relative:page;mso-height-relative:page;" filled="f" stroked="f" coordsize="21600,21600" o:gfxdata="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/8tuCtYAAAAHAQAADwAAAAAAAAABACAAAAAiAAAAZHJzL2Rvd25yZXYueG1sUEsB&#10;AhQAFAAAAAgAh07iQDZiAD2+AQAAaQMAAA4AAAAAAAAAAQAgAAAAJQ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position w:val="1"/>
                          <w:sz w:val="80"/>
                          <w:szCs w:val="80"/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3892550</wp:posOffset>
                </wp:positionV>
                <wp:extent cx="1535430" cy="440055"/>
                <wp:effectExtent l="0" t="0" r="0" b="0"/>
                <wp:wrapNone/>
                <wp:docPr id="31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440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4A7B29"/>
                                <w:kern w:val="24"/>
                                <w:sz w:val="32"/>
                                <w:szCs w:val="32"/>
                              </w:rPr>
                              <w:t>【父母资料】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4" o:spid="_x0000_s1026" o:spt="202" type="#_x0000_t202" style="position:absolute;left:0pt;margin-left:-62.55pt;margin-top:306.5pt;height:34.65pt;width:120.9pt;z-index:251627520;mso-width-relative:page;mso-height-relative:page;" filled="f" stroked="f" coordsize="21600,21600" o:gfxdata="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yjEPjYAAAADAEAAA8AAAAAAAAA&#10;AQAgAAAAIgAAAGRycy9kb3ducmV2LnhtbFBLAQIUABQAAAAIAIdO4kBSn1BynwEAABEDAAAOAAAA&#10;AAAAAAEAIAAAACcBAABkcnMvZTJvRG9jLnhtbFBLBQYAAAAABgAGAFkBAAA4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color w:val="4A7B29"/>
                        </w:rPr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4A7B29"/>
                          <w:kern w:val="24"/>
                          <w:sz w:val="32"/>
                          <w:szCs w:val="32"/>
                        </w:rPr>
                        <w:t>【父母资料】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6336665</wp:posOffset>
                </wp:positionV>
                <wp:extent cx="1535430" cy="440055"/>
                <wp:effectExtent l="0" t="0" r="0" b="0"/>
                <wp:wrapNone/>
                <wp:docPr id="317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440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4A7B29"/>
                                <w:kern w:val="24"/>
                                <w:sz w:val="32"/>
                                <w:szCs w:val="32"/>
                              </w:rPr>
                              <w:t>【学科特长】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52" o:spid="_x0000_s1026" o:spt="202" type="#_x0000_t202" style="position:absolute;left:0pt;margin-left:-62.55pt;margin-top:498.95pt;height:34.65pt;width:120.9pt;z-index:251628544;mso-width-relative:page;mso-height-relative:page;" filled="f" stroked="f" coordsize="21600,21600" o:gfxdata="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B8G0U2gAAAA0BAAAPAAAA&#10;AAAAAAEAIAAAACIAAABkcnMvZG93bnJldi54bWxQSwECFAAUAAAACACHTuJA5z/EWKEBAAATAwAA&#10;DgAAAAAAAAABACAAAAApAQAAZHJzL2Uyb0RvYy54bWxQSwUGAAAAAAYABgBZAQAAP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color w:val="4A7B29"/>
                        </w:rPr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4A7B29"/>
                          <w:kern w:val="24"/>
                          <w:sz w:val="32"/>
                          <w:szCs w:val="32"/>
                        </w:rPr>
                        <w:t>【学科特长】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72435" w:rsidRDefault="00076EB8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0176" behindDoc="1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-521970</wp:posOffset>
                </wp:positionV>
                <wp:extent cx="6858000" cy="9906000"/>
                <wp:effectExtent l="0" t="0" r="0" b="0"/>
                <wp:wrapNone/>
                <wp:docPr id="320" name="矩形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Blur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2.55pt;margin-top:-41.1pt;height:780pt;width:540pt;z-index:-251746304;v-text-anchor:middle;mso-width-relative:page;mso-height-relative:page;" filled="t" stroked="f" coordsize="21600,21600" o:gfxdata="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HbSnlLbAAAAnAEAABkAAABkcnMvX3JlbHMvZTJvRG9jLnhtbC5yZWxzdZ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">
                <v:fill type="frame" on="t" focussize="0,0" recolor="t" rotate="t" r:id="rId11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-345440</wp:posOffset>
                </wp:positionV>
                <wp:extent cx="3472180" cy="867410"/>
                <wp:effectExtent l="0" t="0" r="0" b="8890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position w:val="1"/>
                                <w:sz w:val="80"/>
                                <w:szCs w:val="80"/>
                              </w:rPr>
                              <w:t>学习成绩单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top:-27.2pt;height:68.3pt;width:273.4pt;mso-position-horizontal:center;mso-position-horizontal-relative:margin;z-index:251632640;mso-width-relative:page;mso-height-relative:page;" filled="f" stroked="f" coordsize="21600,21600" o:gfxdata="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81s5GtUAAAAHAQAADwAAAAAAAAABACAAAAAiAAAAZHJzL2Rvd25yZXYueG1sUEsBAhQA&#10;FAAAAAgAh07iQHQvLD28AQAAaQMAAA4AAAAAAAAAAQAgAAAAJA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position w:val="1"/>
                          <w:sz w:val="80"/>
                          <w:szCs w:val="80"/>
                        </w:rPr>
                        <w:t>学习成绩单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908685</wp:posOffset>
                </wp:positionV>
                <wp:extent cx="2788920" cy="556895"/>
                <wp:effectExtent l="0" t="0" r="0" b="0"/>
                <wp:wrapNone/>
                <wp:docPr id="324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556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sz w:val="48"/>
                                <w:szCs w:val="48"/>
                              </w:rPr>
                              <w:t>五年级成绩单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1" o:spid="_x0000_s1026" o:spt="202" type="#_x0000_t202" style="position:absolute;left:0pt;margin-left:97.6pt;margin-top:71.55pt;height:43.85pt;width:219.6pt;z-index:251633664;mso-width-relative:page;mso-height-relative:page;" filled="f" stroked="f" coordsize="21600,21600" o:gfxdata="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AaeyaLYAAAACwEAAA8AAAAA&#10;AAAAAQAgAAAAIgAAAGRycy9kb3ducmV2LnhtbFBLAQIUABQAAAAIAIdO4kCG4KEJogEAABIDAAAO&#10;AAAAAAAAAAEAIAAAACc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sz w:val="48"/>
                          <w:szCs w:val="48"/>
                        </w:rPr>
                        <w:t>五年级成绩单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3335020</wp:posOffset>
                </wp:positionV>
                <wp:extent cx="2788920" cy="556895"/>
                <wp:effectExtent l="0" t="0" r="0" b="0"/>
                <wp:wrapNone/>
                <wp:docPr id="32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556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sz w:val="48"/>
                                <w:szCs w:val="48"/>
                              </w:rPr>
                              <w:t>四年级成绩单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3" o:spid="_x0000_s1026" o:spt="202" type="#_x0000_t202" style="position:absolute;left:0pt;margin-left:97.6pt;margin-top:262.6pt;height:43.85pt;width:219.6pt;z-index:251634688;mso-width-relative:page;mso-height-relative:page;" filled="f" stroked="f" coordsize="21600,21600" o:gfxdata="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Bpufdq1wAAAAsBAAAPAAAAAAAA&#10;AAEAIAAAACIAAABkcnMvZG93bnJldi54bWxQSwECFAAUAAAACACHTuJAgE+wBaEBAAASAwAADgAA&#10;AAAAAAABACAAAAAm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sz w:val="48"/>
                          <w:szCs w:val="48"/>
                        </w:rPr>
                        <w:t>四年级成绩单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5761355</wp:posOffset>
                </wp:positionV>
                <wp:extent cx="2788920" cy="556895"/>
                <wp:effectExtent l="0" t="0" r="0" b="0"/>
                <wp:wrapNone/>
                <wp:docPr id="326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556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sz w:val="48"/>
                                <w:szCs w:val="48"/>
                              </w:rPr>
                              <w:t>综合素质评价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4" o:spid="_x0000_s1026" o:spt="202" type="#_x0000_t202" style="position:absolute;left:0pt;margin-left:97.6pt;margin-top:453.65pt;height:43.85pt;width:219.6pt;z-index:251635712;mso-width-relative:page;mso-height-relative:page;" filled="f" stroked="f" coordsize="21600,21600" o:gfxdata="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Pms6NvYAAAACwEAAA8AAAAA&#10;AAAAAQAgAAAAIgAAAGRycy9kb3ducmV2LnhtbFBLAQIUABQAAAAIAIdO4kB+ct8+ogEAABIDAAAO&#10;AAAAAAAAAAEAIAAAACc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sz w:val="48"/>
                          <w:szCs w:val="48"/>
                        </w:rPr>
                        <w:t>综合素质评价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-664210</wp:posOffset>
                </wp:positionH>
                <wp:positionV relativeFrom="paragraph">
                  <wp:posOffset>6375400</wp:posOffset>
                </wp:positionV>
                <wp:extent cx="6597650" cy="1398270"/>
                <wp:effectExtent l="0" t="0" r="0" b="0"/>
                <wp:wrapNone/>
                <wp:docPr id="327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1398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聪颖，沉稳，文静，坚强，秀气而文雅、用这几个词来刻画你再恰当不过了，在老师心中你是一个非常可爱的传统女孩。你有优秀的思维素质，学习上你努力、执着、向上。良好的学习习惯是你成绩优秀的保证。你待人谦和，不骄不躁，不激进，不与人争锋，在当今尤为可贵。你要注意锻炼自己多方面的能力，全方位施展自己的聪明才智，我想这对你今后的人生大有裨益。老师真诚地希望你努力开拓学习的深度和广度，下学期能有更大的突破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5" o:spid="_x0000_s1026" o:spt="202" type="#_x0000_t202" style="position:absolute;left:0pt;margin-left:-52.3pt;margin-top:502pt;height:110.1pt;width:519.5pt;z-index:251636736;mso-width-relative:page;mso-height-relative:page;" filled="f" stroked="f" coordsize="21600,21600" o:gfxdata="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FJlWo9kAAAAOAQAADwAA&#10;AAAAAAABACAAAAAiAAAAZHJzL2Rvd25yZXYueG1sUEsBAhQAFAAAAAgAh07iQM0WADujAQAAEwMA&#10;AA4AAAAAAAAAAQAgAAAAKAEAAGRycy9lMm9Eb2MueG1sUEsFBgAAAAAGAAYAWQEAAD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聪颖，沉稳，文静，坚强，秀气而文雅、用这几个词来刻画你再恰当不过了，在老师心中你是一个非常可爱的传统女孩。你有优秀的思维素质，学习上你努力、执着、向上。良好的学习习惯是你成绩优秀的保证。你待人谦和，不骄不躁，不激进，不与人争锋，在当今尤为可贵。你要注意锻炼自己多方面的能力，全方位施展自己的聪明才智，我想这对你今后的人生大有裨益。老师真诚地希望你努力开拓学习的深度和广度，下学期能有更大的突破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3960"/>
        <w:tblW w:w="10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560"/>
        <w:gridCol w:w="2540"/>
        <w:gridCol w:w="2740"/>
      </w:tblGrid>
      <w:tr w:rsidR="00F72435">
        <w:trPr>
          <w:trHeight w:val="782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科目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语文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数学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英语</w:t>
            </w:r>
          </w:p>
        </w:tc>
      </w:tr>
      <w:tr w:rsidR="00F72435">
        <w:trPr>
          <w:trHeight w:val="70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第一学期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</w:tr>
      <w:tr w:rsidR="00F72435">
        <w:trPr>
          <w:trHeight w:val="70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第二学期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</w:tr>
    </w:tbl>
    <w:tbl>
      <w:tblPr>
        <w:tblpPr w:leftFromText="180" w:rightFromText="180" w:vertAnchor="page" w:horzAnchor="margin" w:tblpXSpec="center" w:tblpY="7681"/>
        <w:tblW w:w="10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560"/>
        <w:gridCol w:w="2540"/>
        <w:gridCol w:w="2740"/>
      </w:tblGrid>
      <w:tr w:rsidR="00F72435">
        <w:trPr>
          <w:trHeight w:val="782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科目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语文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数学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英语</w:t>
            </w:r>
          </w:p>
        </w:tc>
      </w:tr>
      <w:tr w:rsidR="00F72435">
        <w:trPr>
          <w:trHeight w:val="70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第一学期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</w:tr>
      <w:tr w:rsidR="00F72435">
        <w:trPr>
          <w:trHeight w:val="70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第二学期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27" w:type="dxa"/>
              <w:bottom w:w="0" w:type="dxa"/>
              <w:right w:w="127" w:type="dxa"/>
            </w:tcMar>
          </w:tcPr>
          <w:p w:rsidR="00F72435" w:rsidRDefault="00076EB8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优</w:t>
            </w:r>
          </w:p>
        </w:tc>
      </w:tr>
    </w:tbl>
    <w:p w:rsidR="00F72435" w:rsidRDefault="00076EB8">
      <w:pPr>
        <w:widowControl/>
        <w:jc w:val="left"/>
      </w:pPr>
      <w:r>
        <w:br w:type="page"/>
      </w:r>
    </w:p>
    <w:p w:rsidR="00F72435" w:rsidRDefault="00076EB8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-521970</wp:posOffset>
                </wp:positionV>
                <wp:extent cx="6858000" cy="9906000"/>
                <wp:effectExtent l="0" t="0" r="0" b="0"/>
                <wp:wrapNone/>
                <wp:docPr id="331" name="矩形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Blur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2.55pt;margin-top:-41.1pt;height:780pt;width:540pt;z-index:251637760;v-text-anchor:middle;mso-width-relative:page;mso-height-relative:page;" filled="t" stroked="f" coordsize="21600,21600" o:gfxdata="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HbSnlLbAAAAnAEAABkAAABkcnMvX3JlbHMvZTJvRG9jLnhtbC5yZWxzdZ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">
                <v:fill type="frame" on="t" focussize="0,0" recolor="t" rotate="t" r:id="rId11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-345440</wp:posOffset>
                </wp:positionV>
                <wp:extent cx="3472180" cy="867410"/>
                <wp:effectExtent l="0" t="0" r="0" b="8890"/>
                <wp:wrapNone/>
                <wp:docPr id="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position w:val="1"/>
                                <w:sz w:val="80"/>
                                <w:szCs w:val="80"/>
                              </w:rPr>
                              <w:t>获奖证书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top:-27.2pt;height:68.3pt;width:273.4pt;mso-position-horizontal:center;mso-position-horizontal-relative:margin;z-index:251639808;mso-width-relative:page;mso-height-relative:page;" filled="f" stroked="f" coordsize="21600,21600" o:gfxdata="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81s5GtUAAAAHAQAADwAAAAAAAAABACAAAAAiAAAAZHJzL2Rvd25yZXYueG1sUEsBAhQA&#10;FAAAAAgAh07iQDyuepy8AQAAaQMAAA4AAAAAAAAAAQAgAAAAJA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position w:val="1"/>
                          <w:sz w:val="80"/>
                          <w:szCs w:val="80"/>
                        </w:rPr>
                        <w:t>获奖证书</w:t>
                      </w:r>
                    </w:p>
                  </w:txbxContent>
                </v:textbox>
              </v:shape>
            </w:pict>
          </mc:Fallback>
        </mc:AlternateContent>
      </w:r>
    </w:p>
    <w:p w:rsidR="00F72435" w:rsidRDefault="00076EB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-399415</wp:posOffset>
                </wp:positionH>
                <wp:positionV relativeFrom="paragraph">
                  <wp:posOffset>489585</wp:posOffset>
                </wp:positionV>
                <wp:extent cx="6042025" cy="2836545"/>
                <wp:effectExtent l="0" t="0" r="0" b="0"/>
                <wp:wrapNone/>
                <wp:docPr id="33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2025" cy="2836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2014-2015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学年第一学期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荣获优秀志愿者称号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2014-2015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学年第一学期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被评为保护环境之星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2014-2015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学年第一学期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荣获田径队优秀学员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2014-2015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学年第二学期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被评为阅读组优秀学员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2014-2015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学年第一学期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口算技能赛中荣获口算小能手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2014-2015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学年第一学期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计算机比赛荣获计算小状元称号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2014-2015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学年第一学期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语文阅读竞赛活动中荣获一等奖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2014-2015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学年第一学期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寄宿生活中荣获优秀寄宿生称号</w:t>
                            </w:r>
                          </w:p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2014-2015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学年第一学期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低碳生活做绿色使者荣获节约纸小明星称号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3" o:spid="_x0000_s1026" o:spt="202" type="#_x0000_t202" style="position:absolute;left:0pt;margin-left:-31.45pt;margin-top:38.55pt;height:223.35pt;width:475.75pt;z-index:251641856;mso-width-relative:page;mso-height-relative:page;" filled="f" stroked="f" coordsize="21600,21600" o:gfxdata="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a9Q6AdgAAAAKAQAADwAAAAAA&#10;AAABACAAAAAiAAAAZHJzL2Rvd25yZXYueG1sUEsBAhQAFAAAAAgAh07iQC9+jkGhAQAAEgMAAA4A&#10;AAAAAAAAAQAgAAAAJw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2014-2015学年第一学期 荣获优秀志愿者称号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2014-2015学年第一学期 被评为保护环境之星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2014-2015学年第一学期 荣获田径队优秀学员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2014-2015学年第二学期 被评为阅读组优秀学员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2014-2015学年第一学期 口算技能赛中荣获口算小能手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2014-2015学年第一学期 计算机比赛荣获计算小状元称号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2014-2015学年第一学期 语文阅读竞赛活动中荣获一等奖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2014-2015学年第一学期 寄宿生活中荣获优秀寄宿生称号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2014-2015学年第一学期 低碳生活做绿色使者荣获节约纸小明星称号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-399415</wp:posOffset>
                </wp:positionH>
                <wp:positionV relativeFrom="paragraph">
                  <wp:posOffset>3886835</wp:posOffset>
                </wp:positionV>
                <wp:extent cx="2844165" cy="1985645"/>
                <wp:effectExtent l="19050" t="19050" r="33020" b="33655"/>
                <wp:wrapNone/>
                <wp:docPr id="336" name="矩形 3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31.45pt;margin-top:306.05pt;height:156.35pt;width:223.95pt;z-index:251642880;v-text-anchor:middle;mso-width-relative:page;mso-height-relative:page;" filled="t" stroked="t" coordsize="21600,21600" o:gfxdata="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">
                <v:fill type="frame" on="t" focussize="0,0" recolor="t" rotate="t" r:id="rId13"/>
                <v:stroke weight="4.5pt" color="#FFFFFF [3212]" miterlimit="8" joinstyle="miter"/>
                <v:imagedata o:title=""/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3886835</wp:posOffset>
                </wp:positionV>
                <wp:extent cx="2844165" cy="1985645"/>
                <wp:effectExtent l="19050" t="19050" r="33020" b="33655"/>
                <wp:wrapNone/>
                <wp:docPr id="337" name="矩形 3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224pt;margin-top:306.05pt;height:156.35pt;width:223.95pt;z-index:251643904;v-text-anchor:middle;mso-width-relative:page;mso-height-relative:page;" filled="t" stroked="t" coordsize="21600,21600" o:gfxdata="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">
                <v:fill type="frame" on="t" focussize="0,0" recolor="t" rotate="t" r:id="rId15"/>
                <v:stroke weight="4.5pt" color="#FFFFFF [3212]" miterlimit="8" joinstyle="miter"/>
                <v:imagedata o:title=""/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-399415</wp:posOffset>
                </wp:positionH>
                <wp:positionV relativeFrom="paragraph">
                  <wp:posOffset>6231255</wp:posOffset>
                </wp:positionV>
                <wp:extent cx="2844165" cy="1985645"/>
                <wp:effectExtent l="19050" t="19050" r="33020" b="33655"/>
                <wp:wrapNone/>
                <wp:docPr id="338" name="矩形 3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ect">
                          <a:avLst/>
                        </a:prstGeom>
                        <a:blipFill>
                          <a:blip r:embed="rId16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31.45pt;margin-top:490.65pt;height:156.35pt;width:223.95pt;z-index:251644928;v-text-anchor:middle;mso-width-relative:page;mso-height-relative:page;" filled="t" stroked="t" coordsize="21600,21600" o:gfxdata="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">
                <v:fill type="frame" on="t" focussize="0,0" recolor="t" rotate="t" r:id="rId17"/>
                <v:stroke weight="4.5pt" color="#FFFFFF [3212]" miterlimit="8" joinstyle="miter"/>
                <v:imagedata o:title=""/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6231255</wp:posOffset>
                </wp:positionV>
                <wp:extent cx="2844165" cy="1985645"/>
                <wp:effectExtent l="19050" t="19050" r="33020" b="33655"/>
                <wp:wrapNone/>
                <wp:docPr id="339" name="矩形 3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224pt;margin-top:490.65pt;height:156.35pt;width:223.95pt;z-index:251669504;v-text-anchor:middle;mso-width-relative:page;mso-height-relative:page;" filled="t" stroked="t" coordsize="21600,21600" o:gfxdata="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">
                <v:fill type="frame" on="t" focussize="0,0" recolor="t" rotate="t" r:id="rId19"/>
                <v:stroke weight="4.5pt" color="#FFFFFF [3212]" miterlimit="8" joinstyle="miter"/>
                <v:imagedata o:title=""/>
                <o:lock v:ext="edit" aspectratio="t"/>
              </v:rect>
            </w:pict>
          </mc:Fallback>
        </mc:AlternateContent>
      </w:r>
      <w:r>
        <w:br w:type="page"/>
      </w:r>
    </w:p>
    <w:p w:rsidR="00F72435" w:rsidRDefault="00076EB8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-846455</wp:posOffset>
                </wp:positionH>
                <wp:positionV relativeFrom="paragraph">
                  <wp:posOffset>-521970</wp:posOffset>
                </wp:positionV>
                <wp:extent cx="6858000" cy="9906000"/>
                <wp:effectExtent l="0" t="0" r="0" b="0"/>
                <wp:wrapNone/>
                <wp:docPr id="341" name="矩形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Blur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6.65pt;margin-top:-41.1pt;height:780pt;width:540pt;z-index:251645952;v-text-anchor:middle;mso-width-relative:page;mso-height-relative:page;" filled="t" stroked="f" coordsize="21600,21600" o:gfxdata="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HbSnlLbAAAAnAEAABkAAABkcnMvX3JlbHMvZTJvRG9jLnhtbC5yZWxzdZ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">
                <v:fill type="frame" on="t" focussize="0,0" recolor="t" rotate="t" r:id="rId11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-345440</wp:posOffset>
                </wp:positionV>
                <wp:extent cx="3472815" cy="867410"/>
                <wp:effectExtent l="0" t="0" r="0" b="8890"/>
                <wp:wrapNone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815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position w:val="1"/>
                                <w:sz w:val="80"/>
                                <w:szCs w:val="80"/>
                              </w:rPr>
                              <w:t>兴趣爱好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top:-27.2pt;height:68.3pt;width:273.45pt;mso-position-horizontal:center;mso-position-horizontal-relative:margin;z-index:251649024;mso-width-relative:page;mso-height-relative:page;" filled="f" stroked="f" coordsize="21600,21600" o:gfxdata="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skC1dNYAAAAHAQAADwAAAAAAAAABACAAAAAiAAAAZHJzL2Rvd25yZXYueG1sUEsB&#10;AhQAFAAAAAgAh07iQGu2Oja+AQAAaQMAAA4AAAAAAAAAAQAgAAAAJQ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position w:val="1"/>
                          <w:sz w:val="80"/>
                          <w:szCs w:val="80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4398010</wp:posOffset>
                </wp:positionH>
                <wp:positionV relativeFrom="paragraph">
                  <wp:posOffset>1687195</wp:posOffset>
                </wp:positionV>
                <wp:extent cx="1340485" cy="958850"/>
                <wp:effectExtent l="57150" t="57150" r="297815" b="374650"/>
                <wp:wrapNone/>
                <wp:docPr id="345" name="矩形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21443314">
                          <a:off x="0" y="0"/>
                          <a:ext cx="1340616" cy="959140"/>
                        </a:xfrm>
                        <a:prstGeom prst="rect">
                          <a:avLst/>
                        </a:prstGeom>
                        <a:blipFill>
                          <a:blip r:embed="rId20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76200" dist="12700" dir="2700000" sy="-23000" kx="-8004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346.3pt;margin-top:132.85pt;height:75.5pt;width:105.55pt;rotation:-171143f;z-index:251650048;v-text-anchor:middle;mso-width-relative:page;mso-height-relative:page;" filled="t" stroked="t" coordsize="21600,21600" o:gfxdata="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">
                <v:fill type="frame" on="t" focussize="0,0" recolor="t" rotate="t" r:id="rId21"/>
                <v:stroke weight="1pt" color="#FFFFFF [3212]" miterlimit="8" joinstyle="miter"/>
                <v:imagedata o:title=""/>
                <o:lock v:ext="edit" aspectratio="t"/>
                <v:shadow on="t" type="perspective" color="#000000" opacity="13107f" offset="0.707086614173228pt,0.707086614173228pt" origin="-32768f,32768f" matrix="65536f,-18515f,0f,-15073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1777365</wp:posOffset>
                </wp:positionV>
                <wp:extent cx="946785" cy="1138555"/>
                <wp:effectExtent l="76200" t="57150" r="329565" b="423545"/>
                <wp:wrapNone/>
                <wp:docPr id="346" name="矩形 3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21296680">
                          <a:off x="0" y="0"/>
                          <a:ext cx="947040" cy="1138757"/>
                        </a:xfrm>
                        <a:prstGeom prst="rect">
                          <a:avLst/>
                        </a:prstGeom>
                        <a:blipFill>
                          <a:blip r:embed="rId22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76200" dist="12700" dir="2700000" sy="-23000" kx="-8004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260.3pt;margin-top:139.95pt;height:89.65pt;width:74.55pt;rotation:-331306f;z-index:251651072;v-text-anchor:middle;mso-width-relative:page;mso-height-relative:page;" filled="t" stroked="t" coordsize="21600,21600" o:gfxdata="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">
                <v:fill type="frame" on="t" focussize="0,0" recolor="t" rotate="t" r:id="rId23"/>
                <v:stroke weight="1pt" color="#FFFFFF [3212]" miterlimit="8" joinstyle="miter"/>
                <v:imagedata o:title=""/>
                <o:lock v:ext="edit" aspectratio="t"/>
                <v:shadow on="t" type="perspective" color="#000000" opacity="13107f" offset="0.707086614173228pt,0.707086614173228pt" origin="-32768f,32768f" matrix="65536f,-18515f,0f,-15073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1927225</wp:posOffset>
                </wp:positionV>
                <wp:extent cx="1415415" cy="894080"/>
                <wp:effectExtent l="95250" t="76200" r="337820" b="401955"/>
                <wp:wrapNone/>
                <wp:docPr id="347" name="矩形 3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272804">
                          <a:off x="0" y="0"/>
                          <a:ext cx="1415122" cy="893894"/>
                        </a:xfrm>
                        <a:prstGeom prst="rect">
                          <a:avLst/>
                        </a:prstGeom>
                        <a:blipFill>
                          <a:blip r:embed="rId24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76200" dist="12700" dir="2700000" sy="-23000" kx="-8004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11.85pt;margin-top:151.75pt;height:70.4pt;width:111.45pt;rotation:297975f;z-index:251652096;v-text-anchor:middle;mso-width-relative:page;mso-height-relative:page;" filled="t" stroked="t" coordsize="21600,21600" o:gfxdata="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">
                <v:fill type="frame" on="t" focussize="0,0" recolor="t" rotate="t" r:id="rId25"/>
                <v:stroke weight="1pt" color="#FFFFFF [3212]" miterlimit="8" joinstyle="miter"/>
                <v:imagedata o:title=""/>
                <o:lock v:ext="edit" aspectratio="t"/>
                <v:shadow on="t" type="perspective" color="#000000" opacity="13107f" offset="0.707086614173228pt,0.707086614173228pt" origin="-32768f,32768f" matrix="65536f,-18515f,0f,-15073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1825625</wp:posOffset>
                </wp:positionV>
                <wp:extent cx="1415415" cy="894080"/>
                <wp:effectExtent l="57150" t="0" r="280670" b="325755"/>
                <wp:wrapNone/>
                <wp:docPr id="348" name="矩形 3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15122" cy="893894"/>
                        </a:xfrm>
                        <a:prstGeom prst="rect">
                          <a:avLst/>
                        </a:prstGeom>
                        <a:blipFill>
                          <a:blip r:embed="rId26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76200" dist="12700" dir="2700000" sy="-23000" kx="-8004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41.4pt;margin-top:143.75pt;height:70.4pt;width:111.45pt;z-index:251653120;v-text-anchor:middle;mso-width-relative:page;mso-height-relative:page;" filled="t" stroked="t" coordsize="21600,21600" o:gfxdata="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">
                <v:fill type="frame" on="t" focussize="0,0" recolor="t" rotate="t" r:id="rId27"/>
                <v:stroke weight="1pt" color="#FFFFFF [3212]" miterlimit="8" joinstyle="miter"/>
                <v:imagedata o:title=""/>
                <o:lock v:ext="edit" aspectratio="t"/>
                <v:shadow on="t" type="perspective" color="#000000" opacity="13107f" offset="0.707086614173228pt,0.707086614173228pt" origin="-32768f,32768f" matrix="65536f,-18515f,0f,-15073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-1207770</wp:posOffset>
            </wp:positionH>
            <wp:positionV relativeFrom="paragraph">
              <wp:posOffset>924560</wp:posOffset>
            </wp:positionV>
            <wp:extent cx="7689215" cy="1092200"/>
            <wp:effectExtent l="0" t="0" r="7620" b="0"/>
            <wp:wrapNone/>
            <wp:docPr id="349" name="图片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图片 349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8981" cy="1092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-637540</wp:posOffset>
                </wp:positionH>
                <wp:positionV relativeFrom="paragraph">
                  <wp:posOffset>3361055</wp:posOffset>
                </wp:positionV>
                <wp:extent cx="6452235" cy="788670"/>
                <wp:effectExtent l="0" t="0" r="0" b="0"/>
                <wp:wrapNone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235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</w:rPr>
                              <w:t>我的兴趣爱好可广泛了，喜欢音乐、舞蹈、溜冰、航模，我长大后的梦想是成为一名舞蹈家，给大家带来美的享受。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left:-50.2pt;margin-top:264.65pt;height:62.1pt;width:508.05pt;z-index:251655168;mso-width-relative:page;mso-height-relative:page;" filled="f" stroked="f" coordsize="21600,21600" o:gfxdata="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uK4bmdoAAAAMAQAADwAAAAAAAAABACAAAAAiAAAAZHJzL2Rvd25yZXYueG1s&#10;UEsBAhQAFAAAAAgAh07iQEVXfjO9AQAAaQ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0D0D0D" w:themeColor="text1" w:themeTint="F2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我的兴趣爱好可广泛了，喜欢音乐、舞蹈、溜冰、航模，我长大后的梦想是成为一名舞蹈家，给大家带来美的享受。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-425450</wp:posOffset>
                </wp:positionH>
                <wp:positionV relativeFrom="paragraph">
                  <wp:posOffset>4384040</wp:posOffset>
                </wp:positionV>
                <wp:extent cx="2844165" cy="1985645"/>
                <wp:effectExtent l="19050" t="19050" r="33020" b="33655"/>
                <wp:wrapNone/>
                <wp:docPr id="351" name="圆角矩形 3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oundRect">
                          <a:avLst>
                            <a:gd name="adj" fmla="val 11214"/>
                          </a:avLst>
                        </a:prstGeom>
                        <a:blipFill>
                          <a:blip r:embed="rId26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-33.5pt;margin-top:345.2pt;height:156.35pt;width:223.95pt;z-index:251656192;v-text-anchor:middle;mso-width-relative:page;mso-height-relative:page;" filled="t" stroked="t" coordsize="21600,21600" arcsize="0.11212962962963" o:gfxdata="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">
                <v:fill type="frame" on="t" focussize="0,0" recolor="t" rotate="t" r:id="rId27"/>
                <v:stroke weight="4.5pt" color="#FFFFFF [3212]" miterlimit="8" joinstyle="miter"/>
                <v:imagedata o:title=""/>
                <o:lock v:ext="edit" aspectratio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4384040</wp:posOffset>
                </wp:positionV>
                <wp:extent cx="2844165" cy="1985645"/>
                <wp:effectExtent l="19050" t="19050" r="33020" b="33655"/>
                <wp:wrapNone/>
                <wp:docPr id="352" name="圆角矩形 3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oundRect">
                          <a:avLst>
                            <a:gd name="adj" fmla="val 9396"/>
                          </a:avLst>
                        </a:prstGeom>
                        <a:blipFill>
                          <a:blip r:embed="rId21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216.25pt;margin-top:345.2pt;height:156.35pt;width:223.95pt;z-index:251657216;v-text-anchor:middle;mso-width-relative:page;mso-height-relative:page;" filled="t" stroked="t" coordsize="21600,21600" arcsize="0.0939814814814815" o:gfxdata="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">
                <v:fill type="frame" on="t" focussize="0,0" recolor="t" rotate="t" r:id="rId21"/>
                <v:stroke weight="4.5pt" color="#FFFFFF [3212]" miterlimit="8" joinstyle="miter"/>
                <v:imagedata o:title=""/>
                <o:lock v:ext="edit" aspectratio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-425450</wp:posOffset>
                </wp:positionH>
                <wp:positionV relativeFrom="paragraph">
                  <wp:posOffset>6668770</wp:posOffset>
                </wp:positionV>
                <wp:extent cx="2844165" cy="1985645"/>
                <wp:effectExtent l="19050" t="19050" r="33020" b="33655"/>
                <wp:wrapNone/>
                <wp:docPr id="353" name="圆角矩形 3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oundRect">
                          <a:avLst>
                            <a:gd name="adj" fmla="val 11214"/>
                          </a:avLst>
                        </a:prstGeom>
                        <a:blipFill>
                          <a:blip r:embed="rId25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-33.5pt;margin-top:525.1pt;height:156.35pt;width:223.95pt;z-index:251658240;v-text-anchor:middle;mso-width-relative:page;mso-height-relative:page;" filled="t" stroked="t" coordsize="21600,21600" arcsize="0.11212962962963" o:gfxdata="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">
                <v:fill type="frame" on="t" focussize="0,0" recolor="t" rotate="t" r:id="rId25"/>
                <v:stroke weight="4.5pt" color="#FFFFFF [3212]" miterlimit="8" joinstyle="miter"/>
                <v:imagedata o:title=""/>
                <o:lock v:ext="edit" aspectratio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6668770</wp:posOffset>
                </wp:positionV>
                <wp:extent cx="2844165" cy="1985645"/>
                <wp:effectExtent l="19050" t="19050" r="33020" b="33655"/>
                <wp:wrapNone/>
                <wp:docPr id="354" name="圆角矩形 3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oundRect">
                          <a:avLst>
                            <a:gd name="adj" fmla="val 11214"/>
                          </a:avLst>
                        </a:prstGeom>
                        <a:blipFill>
                          <a:blip r:embed="rId29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216.25pt;margin-top:525.1pt;height:156.35pt;width:223.95pt;z-index:251659264;v-text-anchor:middle;mso-width-relative:page;mso-height-relative:page;" filled="t" stroked="t" coordsize="21600,21600" arcsize="0.11212962962963" o:gfxdata="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">
                <v:fill type="frame" on="t" focussize="0,0" recolor="t" rotate="t" r:id="rId30"/>
                <v:stroke weight="4.5pt" color="#FFFFFF [3212]" miterlimit="8" joinstyle="miter"/>
                <v:imagedata o:title=""/>
                <o:lock v:ext="edit" aspectratio="t"/>
              </v:roundrect>
            </w:pict>
          </mc:Fallback>
        </mc:AlternateContent>
      </w:r>
      <w:r>
        <w:br w:type="page"/>
      </w:r>
    </w:p>
    <w:p w:rsidR="00F72435" w:rsidRDefault="00076EB8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-521970</wp:posOffset>
                </wp:positionV>
                <wp:extent cx="6858000" cy="9906000"/>
                <wp:effectExtent l="0" t="0" r="0" b="0"/>
                <wp:wrapNone/>
                <wp:docPr id="356" name="矩形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Blur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2.55pt;margin-top:-41.1pt;height:780pt;width:540pt;z-index:251660288;v-text-anchor:middle;mso-width-relative:page;mso-height-relative:page;" filled="t" stroked="f" coordsize="21600,21600" o:gfxdata="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HbSnlLbAAAAnAEAABkAAABkcnMvX3JlbHMvZTJvRG9jLnhtbC5yZWxzdZ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">
                <v:fill type="frame" on="t" focussize="0,0" recolor="t" rotate="t" r:id="rId11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-345440</wp:posOffset>
                </wp:positionV>
                <wp:extent cx="3472180" cy="867410"/>
                <wp:effectExtent l="0" t="0" r="0" b="8890"/>
                <wp:wrapNone/>
                <wp:docPr id="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position w:val="1"/>
                                <w:sz w:val="80"/>
                                <w:szCs w:val="80"/>
                              </w:rPr>
                              <w:t>社会实践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top:-27.2pt;height:68.3pt;width:273.4pt;mso-position-horizontal:center;mso-position-horizontal-relative:margin;z-index:251662336;mso-width-relative:page;mso-height-relative:page;" filled="f" stroked="f" coordsize="21600,21600" o:gfxdata="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NbORrVAAAABwEAAA8AAAAAAAAAAQAgAAAAIgAAAGRycy9kb3ducmV2LnhtbFBLAQIU&#10;ABQAAAAIAIdO4kAWSNTEvQEAAGkDAAAOAAAAAAAAAAEAIAAAACQ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position w:val="1"/>
                          <w:sz w:val="80"/>
                          <w:szCs w:val="80"/>
                        </w:rPr>
                        <w:t>社会实践</w:t>
                      </w:r>
                    </w:p>
                  </w:txbxContent>
                </v:textbox>
              </v:shape>
            </w:pict>
          </mc:Fallback>
        </mc:AlternateContent>
      </w:r>
    </w:p>
    <w:p w:rsidR="00F72435" w:rsidRDefault="00076EB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697230</wp:posOffset>
                </wp:positionV>
                <wp:extent cx="2844165" cy="1985645"/>
                <wp:effectExtent l="19050" t="19050" r="33020" b="33655"/>
                <wp:wrapNone/>
                <wp:docPr id="360" name="圆角矩形 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oundRect">
                          <a:avLst>
                            <a:gd name="adj" fmla="val 10608"/>
                          </a:avLst>
                        </a:prstGeom>
                        <a:blipFill>
                          <a:blip r:embed="rId31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-30.35pt;margin-top:54.9pt;height:156.35pt;width:223.95pt;z-index:251664384;v-text-anchor:middle;mso-width-relative:page;mso-height-relative:page;" filled="t" stroked="t" coordsize="21600,21600" arcsize="0.106064814814815" o:gfxdata="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">
                <v:fill type="frame" on="t" focussize="0,0" recolor="t" rotate="t" r:id="rId32"/>
                <v:stroke weight="4.5pt" color="#FFFFFF [3212]" miterlimit="8" joinstyle="miter"/>
                <v:imagedata o:title=""/>
                <o:lock v:ext="edit" aspectratio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697230</wp:posOffset>
                </wp:positionV>
                <wp:extent cx="2844165" cy="1985645"/>
                <wp:effectExtent l="19050" t="19050" r="33020" b="33655"/>
                <wp:wrapNone/>
                <wp:docPr id="361" name="圆角矩形 3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oundRect">
                          <a:avLst>
                            <a:gd name="adj" fmla="val 11214"/>
                          </a:avLst>
                        </a:prstGeom>
                        <a:blipFill>
                          <a:blip r:embed="rId33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219.4pt;margin-top:54.9pt;height:156.35pt;width:223.95pt;z-index:251665408;v-text-anchor:middle;mso-width-relative:page;mso-height-relative:page;" filled="t" stroked="t" coordsize="21600,21600" arcsize="0.11212962962963" o:gfxdata="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">
                <v:fill type="frame" on="t" focussize="0,0" recolor="t" rotate="t" r:id="rId34"/>
                <v:stroke weight="4.5pt" color="#FFFFFF [3212]" miterlimit="8" joinstyle="miter"/>
                <v:imagedata o:title=""/>
                <o:lock v:ext="edit" aspectratio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3359150</wp:posOffset>
                </wp:positionV>
                <wp:extent cx="2844165" cy="1985645"/>
                <wp:effectExtent l="19050" t="19050" r="33020" b="33655"/>
                <wp:wrapNone/>
                <wp:docPr id="362" name="圆角矩形 3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oundRect">
                          <a:avLst>
                            <a:gd name="adj" fmla="val 13637"/>
                          </a:avLst>
                        </a:prstGeom>
                        <a:blipFill>
                          <a:blip r:embed="rId35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-30.35pt;margin-top:264.5pt;height:156.35pt;width:223.95pt;z-index:251666432;v-text-anchor:middle;mso-width-relative:page;mso-height-relative:page;" filled="t" stroked="t" coordsize="21600,21600" arcsize="0.136388888888889" o:gfxdata="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">
                <v:fill type="frame" on="t" focussize="0,0" recolor="t" rotate="t" r:id="rId36"/>
                <v:stroke weight="4.5pt" color="#FFFFFF [3212]" miterlimit="8" joinstyle="miter"/>
                <v:imagedata o:title=""/>
                <o:lock v:ext="edit" aspectratio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3359150</wp:posOffset>
                </wp:positionV>
                <wp:extent cx="2844165" cy="1985645"/>
                <wp:effectExtent l="19050" t="19050" r="33020" b="33655"/>
                <wp:wrapNone/>
                <wp:docPr id="363" name="圆角矩形 3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oundRect">
                          <a:avLst>
                            <a:gd name="adj" fmla="val 11214"/>
                          </a:avLst>
                        </a:prstGeom>
                        <a:blipFill>
                          <a:blip r:embed="rId37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219.4pt;margin-top:264.5pt;height:156.35pt;width:223.95pt;z-index:251667456;v-text-anchor:middle;mso-width-relative:page;mso-height-relative:page;" filled="t" stroked="t" coordsize="21600,21600" arcsize="0.11212962962963" o:gfxdata="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">
                <v:fill type="frame" on="t" focussize="0,0" recolor="t" rotate="t" r:id="rId38"/>
                <v:stroke weight="4.5pt" color="#FFFFFF [3212]" miterlimit="8" joinstyle="miter"/>
                <v:imagedata o:title=""/>
                <o:lock v:ext="edit" aspectratio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6021070</wp:posOffset>
                </wp:positionV>
                <wp:extent cx="2844165" cy="1985645"/>
                <wp:effectExtent l="19050" t="19050" r="33020" b="33655"/>
                <wp:wrapNone/>
                <wp:docPr id="364" name="圆角矩形 3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oundRect">
                          <a:avLst>
                            <a:gd name="adj" fmla="val 13031"/>
                          </a:avLst>
                        </a:prstGeom>
                        <a:blipFill>
                          <a:blip r:embed="rId39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-30.35pt;margin-top:474.1pt;height:156.35pt;width:223.95pt;z-index:251668480;v-text-anchor:middle;mso-width-relative:page;mso-height-relative:page;" filled="t" stroked="t" coordsize="21600,21600" arcsize="0.130324074074074" o:gfxdata="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">
                <v:fill type="frame" on="t" focussize="0,0" recolor="t" rotate="t" r:id="rId40"/>
                <v:stroke weight="4.5pt" color="#FFFFFF [3212]" miterlimit="8" joinstyle="miter"/>
                <v:imagedata o:title=""/>
                <o:lock v:ext="edit" aspectratio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6021070</wp:posOffset>
                </wp:positionV>
                <wp:extent cx="2844165" cy="1985645"/>
                <wp:effectExtent l="19050" t="19050" r="33020" b="33655"/>
                <wp:wrapNone/>
                <wp:docPr id="365" name="圆角矩形 3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44000" cy="1985675"/>
                        </a:xfrm>
                        <a:prstGeom prst="roundRect">
                          <a:avLst>
                            <a:gd name="adj" fmla="val 13637"/>
                          </a:avLst>
                        </a:prstGeom>
                        <a:blipFill>
                          <a:blip r:embed="rId41"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219.4pt;margin-top:474.1pt;height:156.35pt;width:223.95pt;z-index:251670528;v-text-anchor:middle;mso-width-relative:page;mso-height-relative:page;" filled="t" stroked="t" coordsize="21600,21600" arcsize="0.136388888888889" o:gfxdata="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">
                <v:fill type="frame" on="t" focussize="0,0" recolor="t" rotate="t" r:id="rId42"/>
                <v:stroke weight="4.5pt" color="#FFFFFF [3212]" miterlimit="8" joinstyle="miter"/>
                <v:imagedata o:title=""/>
                <o:lock v:ext="edit" aspectratio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2844165</wp:posOffset>
                </wp:positionV>
                <wp:extent cx="2129790" cy="487680"/>
                <wp:effectExtent l="0" t="0" r="0" b="0"/>
                <wp:wrapNone/>
                <wp:docPr id="366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79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4A7B29"/>
                                <w:kern w:val="24"/>
                                <w:sz w:val="36"/>
                                <w:szCs w:val="36"/>
                              </w:rPr>
                              <w:t>游南瓜园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5" o:spid="_x0000_s1026" o:spt="202" type="#_x0000_t202" style="position:absolute;left:0pt;margin-left:-2.25pt;margin-top:223.95pt;height:38.4pt;width:167.7pt;z-index:251671552;mso-width-relative:page;mso-height-relative:page;" filled="f" stroked="f" coordsize="21600,21600" o:gfxdata="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L2OYETYAAAACgEAAA8AAAAA&#10;AAAAAQAgAAAAIgAAAGRycy9kb3ducmV2LnhtbFBLAQIUABQAAAAIAIdO4kCKz0b2ogEAABIDAAAO&#10;AAAAAAAAAAEAIAAAACc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4A7B29"/>
                          <w:kern w:val="24"/>
                          <w:sz w:val="36"/>
                          <w:szCs w:val="36"/>
                        </w:rPr>
                        <w:t>游南瓜园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2836545</wp:posOffset>
                </wp:positionV>
                <wp:extent cx="2129790" cy="487680"/>
                <wp:effectExtent l="0" t="0" r="0" b="0"/>
                <wp:wrapNone/>
                <wp:docPr id="36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79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4A7B29"/>
                                <w:kern w:val="24"/>
                                <w:sz w:val="36"/>
                                <w:szCs w:val="36"/>
                              </w:rPr>
                              <w:t>摘草莓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6" o:spid="_x0000_s1026" o:spt="202" type="#_x0000_t202" style="position:absolute;left:0pt;margin-left:247.5pt;margin-top:223.35pt;height:38.4pt;width:167.7pt;z-index:251672576;mso-width-relative:page;mso-height-relative:page;" filled="f" stroked="f" coordsize="21600,21600" o:gfxdata="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2alO+9oAAAALAQAADwAA&#10;AAAAAAABACAAAAAiAAAAZHJzL2Rvd25yZXYueG1sUEsBAhQAFAAAAAgAh07iQHisCtWiAQAAEgMA&#10;AA4AAAAAAAAAAQAgAAAAKQEAAGRycy9lMm9Eb2MueG1sUEsFBgAAAAAGAAYAWQEAAD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4A7B29"/>
                          <w:kern w:val="24"/>
                          <w:sz w:val="36"/>
                          <w:szCs w:val="36"/>
                        </w:rPr>
                        <w:t>摘草莓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5478780</wp:posOffset>
                </wp:positionV>
                <wp:extent cx="2129790" cy="487680"/>
                <wp:effectExtent l="0" t="0" r="0" b="0"/>
                <wp:wrapNone/>
                <wp:docPr id="368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79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4A7B29"/>
                                <w:kern w:val="24"/>
                                <w:sz w:val="36"/>
                                <w:szCs w:val="36"/>
                              </w:rPr>
                              <w:t>练摊儿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7" o:spid="_x0000_s1026" o:spt="202" type="#_x0000_t202" style="position:absolute;left:0pt;margin-left:-2.25pt;margin-top:431.4pt;height:38.4pt;width:167.7pt;z-index:251673600;mso-width-relative:page;mso-height-relative:page;" filled="f" stroked="f" coordsize="21600,21600" o:gfxdata="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BL8wz7YAAAACgEAAA8AAAAA&#10;AAAAAQAgAAAAIgAAAGRycy9kb3ducmV2LnhtbFBLAQIUABQAAAAIAIdO4kD0W7JkogEAABIDAAAO&#10;AAAAAAAAAAEAIAAAACc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4A7B29"/>
                          <w:kern w:val="24"/>
                          <w:sz w:val="36"/>
                          <w:szCs w:val="36"/>
                        </w:rPr>
                        <w:t>练摊儿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5471160</wp:posOffset>
                </wp:positionV>
                <wp:extent cx="2129790" cy="487680"/>
                <wp:effectExtent l="0" t="0" r="0" b="0"/>
                <wp:wrapNone/>
                <wp:docPr id="369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79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4A7B29"/>
                                <w:kern w:val="24"/>
                                <w:sz w:val="36"/>
                                <w:szCs w:val="36"/>
                              </w:rPr>
                              <w:t>包饺子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8" o:spid="_x0000_s1026" o:spt="202" type="#_x0000_t202" style="position:absolute;left:0pt;margin-left:247.5pt;margin-top:430.8pt;height:38.4pt;width:167.7pt;z-index:251674624;mso-width-relative:page;mso-height-relative:page;" filled="f" stroked="f" coordsize="21600,21600" o:gfxdata="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Amu67F2QAAAAsBAAAPAAAA&#10;AAAAAAEAIAAAACIAAABkcnMvZG93bnJldi54bWxQSwECFAAUAAAACACHTuJAN2oWW6IBAAASAwAA&#10;DgAAAAAAAAABACAAAAAoAQAAZHJzL2Uyb0RvYy54bWxQSwUGAAAAAAYABgBZAQAAP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4A7B29"/>
                          <w:kern w:val="24"/>
                          <w:sz w:val="36"/>
                          <w:szCs w:val="36"/>
                        </w:rPr>
                        <w:t>包饺子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8081010</wp:posOffset>
                </wp:positionV>
                <wp:extent cx="2129790" cy="487680"/>
                <wp:effectExtent l="0" t="0" r="0" b="0"/>
                <wp:wrapNone/>
                <wp:docPr id="370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79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4A7B29"/>
                                <w:kern w:val="24"/>
                                <w:sz w:val="36"/>
                                <w:szCs w:val="36"/>
                              </w:rPr>
                              <w:t>卖报纸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9" o:spid="_x0000_s1026" o:spt="202" type="#_x0000_t202" style="position:absolute;left:0pt;margin-left:-2.25pt;margin-top:636.3pt;height:38.4pt;width:167.7pt;z-index:251675648;mso-width-relative:page;mso-height-relative:page;" filled="f" stroked="f" coordsize="21600,21600" o:gfxdata="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CeQn+n2QAAAAwBAAAPAAAA&#10;AAAAAAEAIAAAACIAAABkcnMvZG93bnJldi54bWxQSwECFAAUAAAACACHTuJA10jDmaIBAAASAwAA&#10;DgAAAAAAAAABACAAAAAoAQAAZHJzL2Uyb0RvYy54bWxQSwUGAAAAAAYABgBZAQAAP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4A7B29"/>
                          <w:kern w:val="24"/>
                          <w:sz w:val="36"/>
                          <w:szCs w:val="36"/>
                        </w:rPr>
                        <w:t>卖报纸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8074025</wp:posOffset>
                </wp:positionV>
                <wp:extent cx="2129790" cy="487680"/>
                <wp:effectExtent l="0" t="0" r="0" b="0"/>
                <wp:wrapNone/>
                <wp:docPr id="371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79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微软雅黑" w:eastAsiaTheme="minorEastAsia" w:hAnsi="微软雅黑" w:cstheme="minorBidi" w:hint="eastAsia"/>
                                <w:color w:val="4A7B29"/>
                                <w:kern w:val="24"/>
                                <w:sz w:val="36"/>
                                <w:szCs w:val="36"/>
                              </w:rPr>
                              <w:t>学交通安全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30" o:spid="_x0000_s1026" o:spt="202" type="#_x0000_t202" style="position:absolute;left:0pt;margin-left:247.5pt;margin-top:635.75pt;height:38.4pt;width:167.7pt;z-index:251696128;mso-width-relative:page;mso-height-relative:page;" filled="f" stroked="f" coordsize="21600,21600" o:gfxdata="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9ozSi9oAAAANAQAADwAAAAAA&#10;AAABACAAAAAiAAAAZHJzL2Rvd25yZXYueG1sUEsBAhQAFAAAAAgAh07iQOW4VP+fAQAAEgMAAA4A&#10;AAAAAAAAAQAgAAAAKQ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微软雅黑" w:hAnsi="微软雅黑" w:eastAsiaTheme="minorEastAsia" w:cstheme="minorBidi"/>
                          <w:color w:val="4A7B29"/>
                          <w:kern w:val="24"/>
                          <w:sz w:val="36"/>
                          <w:szCs w:val="36"/>
                        </w:rPr>
                        <w:t>学交通安全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72435" w:rsidRDefault="00076EB8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-521970</wp:posOffset>
                </wp:positionV>
                <wp:extent cx="6858000" cy="9906000"/>
                <wp:effectExtent l="0" t="0" r="0" b="0"/>
                <wp:wrapNone/>
                <wp:docPr id="373" name="矩形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Blur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2.55pt;margin-top:-41.1pt;height:780pt;width:540pt;z-index:251676672;v-text-anchor:middle;mso-width-relative:page;mso-height-relative:page;" filled="t" stroked="f" coordsize="21600,21600" o:gfxdata="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">
                <v:fill type="frame" on="t" focussize="0,0" recolor="t" rotate="t" r:id="rId11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-345440</wp:posOffset>
                </wp:positionV>
                <wp:extent cx="3472180" cy="867410"/>
                <wp:effectExtent l="0" t="0" r="0" b="8890"/>
                <wp:wrapNone/>
                <wp:docPr id="3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435" w:rsidRDefault="00076EB8">
                            <w:pPr>
                              <w:pStyle w:val="a5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4A7B29"/>
                              </w:rPr>
                            </w:pPr>
                            <w:r>
                              <w:rPr>
                                <w:rFonts w:ascii="方正卡通简体" w:eastAsia="方正卡通简体" w:cstheme="minorBidi" w:hint="eastAsia"/>
                                <w:color w:val="4A7B29"/>
                                <w:kern w:val="24"/>
                                <w:position w:val="1"/>
                                <w:sz w:val="80"/>
                                <w:szCs w:val="80"/>
                              </w:rPr>
                              <w:t>成长手册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top:-27.2pt;height:68.3pt;width:273.4pt;mso-position-horizontal:center;mso-position-horizontal-relative:margin;z-index:251679744;mso-width-relative:page;mso-height-relative:page;" filled="f" stroked="f" coordsize="21600,21600" o:gfxdata="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81s5GtUAAAAHAQAADwAAAAAAAAABACAAAAAiAAAAZHJzL2Rvd25yZXYueG1sUEsBAhQA&#10;FAAAAAgAh07iQNhvZ528AQAAaQMAAA4AAAAAAAAAAQAgAAAAJA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4A7B29"/>
                        </w:rPr>
                      </w:pPr>
                      <w:r>
                        <w:rPr>
                          <w:rFonts w:hint="eastAsia" w:ascii="方正卡通简体" w:eastAsia="方正卡通简体" w:cstheme="minorBidi"/>
                          <w:color w:val="4A7B29"/>
                          <w:kern w:val="24"/>
                          <w:position w:val="1"/>
                          <w:sz w:val="80"/>
                          <w:szCs w:val="80"/>
                        </w:rPr>
                        <w:t>成长手册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5855970</wp:posOffset>
                </wp:positionV>
                <wp:extent cx="2716530" cy="2716530"/>
                <wp:effectExtent l="0" t="0" r="8255" b="8255"/>
                <wp:wrapNone/>
                <wp:docPr id="377" name="椭圆 3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716390" cy="2716390"/>
                        </a:xfrm>
                        <a:prstGeom prst="ellipse">
                          <a:avLst/>
                        </a:prstGeom>
                        <a:solidFill>
                          <a:srgbClr val="4A7B29">
                            <a:alpha val="3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207.85pt;margin-top:461.1pt;height:213.9pt;width:213.9pt;z-index:251680768;v-text-anchor:middle;mso-width-relative:page;mso-height-relative:page;" fillcolor="#4A7B29" filled="t" stroked="f" coordsize="21600,21600" o:gfxdata="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iX4RDZAAAADAEAAA8AAAAAAAAAAQAgAAAAIgAAAGRycy9kb3ducmV2LnhtbFBL&#10;AQIUABQAAAAIAIdO4kDkHfAeZwIAAKIEAAAOAAAAAAAAAAEAIAAAACgBAABkcnMvZTJvRG9jLnht&#10;bFBLBQYAAAAABgAGAFkBAAABBgAAAAA=&#10;">
                <v:fill on="t" opacity="22937f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5945505</wp:posOffset>
                </wp:positionV>
                <wp:extent cx="2537460" cy="2537460"/>
                <wp:effectExtent l="0" t="0" r="0" b="0"/>
                <wp:wrapNone/>
                <wp:docPr id="378" name="椭圆 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37287" cy="2537287"/>
                        </a:xfrm>
                        <a:prstGeom prst="ellipse">
                          <a:avLst/>
                        </a:prstGeom>
                        <a:blipFill>
                          <a:blip r:embed="rId4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207.85pt;margin-top:468.15pt;height:199.8pt;width:199.8pt;z-index:251681792;v-text-anchor:middle;mso-width-relative:page;mso-height-relative:page;" filled="t" stroked="f" coordsize="21600,21600" o:gfxdata="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">
                <v:fill type="frame" on="t" focussize="0,0" recolor="t" rotate="t" r:id="rId44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3616960</wp:posOffset>
                </wp:positionH>
                <wp:positionV relativeFrom="paragraph">
                  <wp:posOffset>4065270</wp:posOffset>
                </wp:positionV>
                <wp:extent cx="1791335" cy="1791335"/>
                <wp:effectExtent l="0" t="0" r="0" b="0"/>
                <wp:wrapNone/>
                <wp:docPr id="379" name="椭圆 3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91026" cy="1791026"/>
                        </a:xfrm>
                        <a:prstGeom prst="ellipse">
                          <a:avLst/>
                        </a:prstGeom>
                        <a:solidFill>
                          <a:srgbClr val="4A7B29">
                            <a:alpha val="4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284.8pt;margin-top:320.1pt;height:141.05pt;width:141.05pt;z-index:251682816;v-text-anchor:middle;mso-width-relative:page;mso-height-relative:page;" fillcolor="#4A7B29" filled="t" stroked="f" coordsize="21600,21600" o:gfxdata="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RRGCX2QAAAAsBAAAPAAAAAAAAAAEAIAAAACIAAABkcnMvZG93bnJldi54bWxQSwEC&#10;FAAUAAAACACHTuJAt6GcA2UCAACiBAAADgAAAAAAAAABACAAAAAoAQAAZHJzL2Uyb0RvYy54bWxQ&#10;SwUGAAAAAAYABgBZAQAA/wUAAAAA&#10;">
                <v:fill on="t" opacity="28180f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3735070</wp:posOffset>
                </wp:positionH>
                <wp:positionV relativeFrom="paragraph">
                  <wp:posOffset>4182745</wp:posOffset>
                </wp:positionV>
                <wp:extent cx="1673225" cy="1673225"/>
                <wp:effectExtent l="0" t="0" r="3810" b="3810"/>
                <wp:wrapNone/>
                <wp:docPr id="380" name="椭圆 3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72937" cy="1672937"/>
                        </a:xfrm>
                        <a:prstGeom prst="ellipse">
                          <a:avLst/>
                        </a:prstGeom>
                        <a:blipFill>
                          <a:blip r:embed="rId4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294.1pt;margin-top:329.35pt;height:131.75pt;width:131.75pt;z-index:251683840;v-text-anchor:middle;mso-width-relative:page;mso-height-relative:page;" filled="t" stroked="f" coordsize="21600,21600" o:gfxdata="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">
                <v:fill type="frame" on="t" focussize="0,0" recolor="t" rotate="t" r:id="rId46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1236345</wp:posOffset>
                </wp:positionH>
                <wp:positionV relativeFrom="paragraph">
                  <wp:posOffset>3770630</wp:posOffset>
                </wp:positionV>
                <wp:extent cx="2089785" cy="2089785"/>
                <wp:effectExtent l="0" t="0" r="6350" b="6350"/>
                <wp:wrapNone/>
                <wp:docPr id="381" name="椭圆 3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89531" cy="2089531"/>
                        </a:xfrm>
                        <a:prstGeom prst="ellipse">
                          <a:avLst/>
                        </a:prstGeom>
                        <a:solidFill>
                          <a:srgbClr val="4A7B29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97.35pt;margin-top:296.9pt;height:164.55pt;width:164.55pt;z-index:251684864;v-text-anchor:middle;mso-width-relative:page;mso-height-relative:page;" fillcolor="#4A7B29" filled="t" stroked="f" coordsize="21600,21600" o:gfxdata="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XWpsltgAAAALAQAADwAAAAAAAAABACAAAAAiAAAAZHJzL2Rvd25yZXYueG1sUEsB&#10;AhQAFAAAAAgAh07iQF7PErxnAgAAogQAAA4AAAAAAAAAAQAgAAAAJwEAAGRycy9lMm9Eb2MueG1s&#10;UEsFBgAAAAAGAAYAWQEAAAAGAAAAAA==&#10;">
                <v:fill on="t" opacity="29491f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1374140</wp:posOffset>
                </wp:positionH>
                <wp:positionV relativeFrom="paragraph">
                  <wp:posOffset>3908425</wp:posOffset>
                </wp:positionV>
                <wp:extent cx="1951990" cy="1951990"/>
                <wp:effectExtent l="0" t="0" r="0" b="0"/>
                <wp:wrapNone/>
                <wp:docPr id="382" name="椭圆 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951760" cy="1951760"/>
                        </a:xfrm>
                        <a:prstGeom prst="ellipse">
                          <a:avLst/>
                        </a:prstGeom>
                        <a:blipFill>
                          <a:blip r:embed="rId4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108.2pt;margin-top:307.75pt;height:153.7pt;width:153.7pt;z-index:251685888;v-text-anchor:middle;mso-width-relative:page;mso-height-relative:page;" filled="t" stroked="f" coordsize="21600,21600" o:gfxdata="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">
                <v:fill type="frame" on="t" focussize="0,0" recolor="t" rotate="t" r:id="rId48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5532755</wp:posOffset>
                </wp:positionV>
                <wp:extent cx="1970405" cy="1970405"/>
                <wp:effectExtent l="0" t="0" r="0" b="0"/>
                <wp:wrapNone/>
                <wp:docPr id="383" name="椭圆 3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970129" cy="1970129"/>
                        </a:xfrm>
                        <a:prstGeom prst="ellipse">
                          <a:avLst/>
                        </a:prstGeom>
                        <a:solidFill>
                          <a:srgbClr val="4A7B29">
                            <a:alpha val="5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2.9pt;margin-top:435.65pt;height:155.15pt;width:155.15pt;z-index:251686912;v-text-anchor:middle;mso-width-relative:page;mso-height-relative:page;" fillcolor="#4A7B29" filled="t" stroked="f" coordsize="21600,21600" o:gfxdata="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ONetw2AAAAAoBAAAPAAAAAAAAAAEAIAAAACIAAABkcnMvZG93bnJldi54bWxQSwEC&#10;FAAUAAAACACHTuJADwu6KWYCAACiBAAADgAAAAAAAAABACAAAAAnAQAAZHJzL2Uyb0RvYy54bWxQ&#10;SwUGAAAAAAYABgBZAQAA/wUAAAAA&#10;">
                <v:fill on="t" opacity="36700f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5662930</wp:posOffset>
                </wp:positionV>
                <wp:extent cx="1840230" cy="1840230"/>
                <wp:effectExtent l="0" t="0" r="7620" b="7620"/>
                <wp:wrapNone/>
                <wp:docPr id="384" name="椭圆 3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40231" cy="1840231"/>
                        </a:xfrm>
                        <a:prstGeom prst="ellipse">
                          <a:avLst/>
                        </a:prstGeom>
                        <a:blipFill>
                          <a:blip r:embed="rId4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13.15pt;margin-top:445.9pt;height:144.9pt;width:144.9pt;z-index:251687936;v-text-anchor:middle;mso-width-relative:page;mso-height-relative:page;" filled="t" stroked="f" coordsize="21600,21600" o:gfxdata="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">
                <v:fill type="frame" on="t" focussize="0,0" recolor="t" rotate="t" r:id="rId5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2070735</wp:posOffset>
                </wp:positionH>
                <wp:positionV relativeFrom="paragraph">
                  <wp:posOffset>779145</wp:posOffset>
                </wp:positionV>
                <wp:extent cx="3283585" cy="3283585"/>
                <wp:effectExtent l="0" t="0" r="0" b="0"/>
                <wp:wrapNone/>
                <wp:docPr id="385" name="椭圆 3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283548" cy="3283548"/>
                        </a:xfrm>
                        <a:prstGeom prst="ellipse">
                          <a:avLst/>
                        </a:prstGeom>
                        <a:solidFill>
                          <a:srgbClr val="4A7B29">
                            <a:alpha val="3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163.05pt;margin-top:61.35pt;height:258.55pt;width:258.55pt;z-index:251688960;v-text-anchor:middle;mso-width-relative:page;mso-height-relative:page;" fillcolor="#4A7B29" filled="t" stroked="f" coordsize="21600,21600" o:gfxdata="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GjJAG2AAAAAsBAAAPAAAAAAAAAAEAIAAAACIAAABkcnMvZG93bnJldi54bWxQSwEC&#10;FAAUAAAACACHTuJArxYiRWYCAACiBAAADgAAAAAAAAABACAAAAAnAQAAZHJzL2Uyb0RvYy54bWxQ&#10;SwUGAAAAAAYABgBZAQAA/wUAAAAA&#10;">
                <v:fill on="t" opacity="24248f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875665</wp:posOffset>
                </wp:positionV>
                <wp:extent cx="3067050" cy="3067050"/>
                <wp:effectExtent l="0" t="0" r="0" b="0"/>
                <wp:wrapNone/>
                <wp:docPr id="386" name="椭圆 3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67050" cy="3067050"/>
                        </a:xfrm>
                        <a:prstGeom prst="ellipse">
                          <a:avLst/>
                        </a:prstGeom>
                        <a:blipFill>
                          <a:blip r:embed="rId5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171.55pt;margin-top:68.95pt;height:241.5pt;width:241.5pt;z-index:251689984;v-text-anchor:middle;mso-width-relative:page;mso-height-relative:page;" filled="t" stroked="f" coordsize="21600,21600" o:gfxdata="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">
                <v:fill type="frame" on="t" focussize="0,0" recolor="t" rotate="t" r:id="rId52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1968500</wp:posOffset>
                </wp:positionV>
                <wp:extent cx="2028190" cy="2028190"/>
                <wp:effectExtent l="0" t="0" r="0" b="0"/>
                <wp:wrapNone/>
                <wp:docPr id="387" name="椭圆 3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28001" cy="2028001"/>
                        </a:xfrm>
                        <a:prstGeom prst="ellipse">
                          <a:avLst/>
                        </a:prstGeom>
                        <a:solidFill>
                          <a:srgbClr val="4A7B29">
                            <a:alpha val="39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-11pt;margin-top:155pt;height:159.7pt;width:159.7pt;z-index:251691008;v-text-anchor:middle;mso-width-relative:page;mso-height-relative:page;" fillcolor="#4A7B29" filled="t" stroked="f" coordsize="21600,21600" o:gfxdata="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DZUtitkAAAALAQAADwAAAAAAAAABACAAAAAiAAAAZHJzL2Rvd25yZXYueG1sUEsB&#10;AhQAFAAAAAgAh07iQLWDvxdmAgAAogQAAA4AAAAAAAAAAQAgAAAAKAEAAGRycy9lMm9Eb2MueG1s&#10;UEsFBgAAAAAGAAYAWQEAAAAGAAAAAA==&#10;">
                <v:fill on="t" opacity="25559f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2058670</wp:posOffset>
                </wp:positionV>
                <wp:extent cx="1894205" cy="1894205"/>
                <wp:effectExtent l="0" t="0" r="0" b="0"/>
                <wp:wrapNone/>
                <wp:docPr id="388" name="椭圆 3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94287" cy="1894287"/>
                        </a:xfrm>
                        <a:prstGeom prst="ellipse">
                          <a:avLst/>
                        </a:prstGeom>
                        <a:blipFill>
                          <a:blip r:embed="rId5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-10.2pt;margin-top:162.1pt;height:149.15pt;width:149.15pt;z-index:251692032;v-text-anchor:middle;mso-width-relative:page;mso-height-relative:page;" filled="t" stroked="f" coordsize="21600,21600" o:gfxdata="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">
                <v:fill type="frame" on="t" focussize="0,0" recolor="t" rotate="t" r:id="rId54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4218305</wp:posOffset>
            </wp:positionV>
            <wp:extent cx="1092835" cy="1111250"/>
            <wp:effectExtent l="0" t="0" r="0" b="0"/>
            <wp:wrapNone/>
            <wp:docPr id="389" name="图片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图片 389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092556" cy="1111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1510030</wp:posOffset>
            </wp:positionH>
            <wp:positionV relativeFrom="paragraph">
              <wp:posOffset>7503160</wp:posOffset>
            </wp:positionV>
            <wp:extent cx="993775" cy="1111250"/>
            <wp:effectExtent l="0" t="0" r="0" b="0"/>
            <wp:wrapNone/>
            <wp:docPr id="390" name="图片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图片 390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93865" cy="1111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F72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subsetted="1" w:fontKey="{5D02B5C7-CB8A-4C07-859A-4561C918ADC3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2" w:subsetted="1" w:fontKey="{40967CE2-B240-4A3E-BDD7-F32614DEC84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511EF2B6-8369-4021-9766-ABC50B619BD8}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方正卡通简体">
    <w:panose1 w:val="03000509000000000000"/>
    <w:charset w:val="86"/>
    <w:family w:val="script"/>
    <w:pitch w:val="default"/>
    <w:embedRegular r:id="rId4" w:subsetted="1" w:fontKey="{C15A9D70-6B79-451F-9B37-E8F38607FE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TrueTypeFonts/>
  <w:embedSystemFonts/>
  <w:saveSubset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81DA2"/>
    <w:rsid w:val="00031AFD"/>
    <w:rsid w:val="00076EB8"/>
    <w:rsid w:val="00186DB1"/>
    <w:rsid w:val="003733BA"/>
    <w:rsid w:val="00400D89"/>
    <w:rsid w:val="004D343B"/>
    <w:rsid w:val="00531D88"/>
    <w:rsid w:val="005703D7"/>
    <w:rsid w:val="005D6756"/>
    <w:rsid w:val="005E7FCB"/>
    <w:rsid w:val="006B6441"/>
    <w:rsid w:val="008065E6"/>
    <w:rsid w:val="00823A06"/>
    <w:rsid w:val="00825F08"/>
    <w:rsid w:val="00997D64"/>
    <w:rsid w:val="00A10C00"/>
    <w:rsid w:val="00A26F4C"/>
    <w:rsid w:val="00A3515A"/>
    <w:rsid w:val="00AE2F81"/>
    <w:rsid w:val="00B82FF3"/>
    <w:rsid w:val="00BD2562"/>
    <w:rsid w:val="00DB0E91"/>
    <w:rsid w:val="00DC3378"/>
    <w:rsid w:val="00E01EE7"/>
    <w:rsid w:val="00E2702B"/>
    <w:rsid w:val="00E96400"/>
    <w:rsid w:val="00F72435"/>
    <w:rsid w:val="24DE65FF"/>
    <w:rsid w:val="28D96398"/>
    <w:rsid w:val="30CD37B0"/>
    <w:rsid w:val="3D381DA2"/>
    <w:rsid w:val="44F1209E"/>
    <w:rsid w:val="6ABB2D31"/>
    <w:rsid w:val="7B0C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image" Target="media/image18.png"/><Relationship Id="rId21" Type="http://schemas.openxmlformats.org/officeDocument/2006/relationships/image" Target="media/image80.png"/><Relationship Id="rId34" Type="http://schemas.openxmlformats.org/officeDocument/2006/relationships/image" Target="media/image150.png"/><Relationship Id="rId42" Type="http://schemas.openxmlformats.org/officeDocument/2006/relationships/image" Target="media/image190.png"/><Relationship Id="rId47" Type="http://schemas.openxmlformats.org/officeDocument/2006/relationships/image" Target="media/image22.png"/><Relationship Id="rId50" Type="http://schemas.openxmlformats.org/officeDocument/2006/relationships/image" Target="media/image230.png"/><Relationship Id="rId55" Type="http://schemas.openxmlformats.org/officeDocument/2006/relationships/image" Target="media/image26.png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60.png"/><Relationship Id="rId25" Type="http://schemas.openxmlformats.org/officeDocument/2006/relationships/image" Target="media/image100.png"/><Relationship Id="rId33" Type="http://schemas.openxmlformats.org/officeDocument/2006/relationships/image" Target="media/image15.png"/><Relationship Id="rId38" Type="http://schemas.openxmlformats.org/officeDocument/2006/relationships/image" Target="media/image170.png"/><Relationship Id="rId46" Type="http://schemas.openxmlformats.org/officeDocument/2006/relationships/image" Target="media/image210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3.png"/><Relationship Id="rId41" Type="http://schemas.openxmlformats.org/officeDocument/2006/relationships/image" Target="media/image19.png"/><Relationship Id="rId54" Type="http://schemas.openxmlformats.org/officeDocument/2006/relationships/image" Target="media/image25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24" Type="http://schemas.openxmlformats.org/officeDocument/2006/relationships/image" Target="media/image10.png"/><Relationship Id="rId32" Type="http://schemas.openxmlformats.org/officeDocument/2006/relationships/image" Target="media/image140.png"/><Relationship Id="rId37" Type="http://schemas.openxmlformats.org/officeDocument/2006/relationships/image" Target="media/image17.png"/><Relationship Id="rId40" Type="http://schemas.openxmlformats.org/officeDocument/2006/relationships/image" Target="media/image180.png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23" Type="http://schemas.openxmlformats.org/officeDocument/2006/relationships/image" Target="media/image90.png"/><Relationship Id="rId28" Type="http://schemas.openxmlformats.org/officeDocument/2006/relationships/image" Target="media/image12.png"/><Relationship Id="rId36" Type="http://schemas.openxmlformats.org/officeDocument/2006/relationships/image" Target="media/image160.png"/><Relationship Id="rId49" Type="http://schemas.openxmlformats.org/officeDocument/2006/relationships/image" Target="media/image23.png"/><Relationship Id="rId57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70.png"/><Relationship Id="rId31" Type="http://schemas.openxmlformats.org/officeDocument/2006/relationships/image" Target="media/image14.png"/><Relationship Id="rId44" Type="http://schemas.openxmlformats.org/officeDocument/2006/relationships/image" Target="media/image200.png"/><Relationship Id="rId52" Type="http://schemas.openxmlformats.org/officeDocument/2006/relationships/image" Target="media/image24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10.png"/><Relationship Id="rId30" Type="http://schemas.openxmlformats.org/officeDocument/2006/relationships/image" Target="media/image130.png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image" Target="media/image220.png"/><Relationship Id="rId56" Type="http://schemas.openxmlformats.org/officeDocument/2006/relationships/image" Target="media/image27.png"/><Relationship Id="rId8" Type="http://schemas.openxmlformats.org/officeDocument/2006/relationships/image" Target="media/image28.png"/><Relationship Id="rId51" Type="http://schemas.openxmlformats.org/officeDocument/2006/relationships/image" Target="media/image24.png"/><Relationship Id="rId3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10&#39029;A4&#29256;&#23567;&#21319;&#21021;&#28165;&#26032;&#20010;&#20154;&#31616;&#21382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自定义 1">
      <a:majorFont>
        <a:latin typeface="Arial"/>
        <a:ea typeface="微软雅黑"/>
        <a:cs typeface=""/>
      </a:majorFont>
      <a:minorFont>
        <a:latin typeface="Arial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10页A4版小升初清新个人简历模板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10</cp:revision>
  <dcterms:created xsi:type="dcterms:W3CDTF">2017-05-18T05:00:00Z</dcterms:created>
  <dcterms:modified xsi:type="dcterms:W3CDTF">2018-03-08T02:22:00Z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