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C068EB6" w14:textId="592C0FBE" w:rsidR="00FD2351" w:rsidRDefault="00D2650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5FC7A3" wp14:editId="6C7813D6">
                <wp:simplePos x="0" y="0"/>
                <wp:positionH relativeFrom="column">
                  <wp:posOffset>292100</wp:posOffset>
                </wp:positionH>
                <wp:positionV relativeFrom="paragraph">
                  <wp:posOffset>2374900</wp:posOffset>
                </wp:positionV>
                <wp:extent cx="1378585" cy="591185"/>
                <wp:effectExtent l="0" t="0" r="0" b="0"/>
                <wp:wrapNone/>
                <wp:docPr id="48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8585" cy="591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174007D" w14:textId="0A64C484" w:rsidR="00FD2351" w:rsidRDefault="00D2650B" w:rsidP="00D2650B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F2F2F2"/>
                                <w:sz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sz w:val="48"/>
                              </w:rPr>
                              <w:t>胡</w:t>
                            </w:r>
                            <w:r w:rsidR="0089429E">
                              <w:rPr>
                                <w:rFonts w:ascii="微软雅黑" w:eastAsia="微软雅黑" w:hAnsi="微软雅黑" w:hint="eastAsia"/>
                                <w:color w:val="F2F2F2"/>
                                <w:sz w:val="48"/>
                              </w:rPr>
                              <w:t>小豆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F5FC7A3" id="_x0000_t202" coordsize="21600,21600" o:spt="202" path="m,l,21600r21600,l21600,xe">
                <v:stroke joinstyle="miter"/>
                <v:path gradientshapeok="t" o:connecttype="rect"/>
              </v:shapetype>
              <v:shape id="文本框 10" o:spid="_x0000_s1026" type="#_x0000_t202" style="position:absolute;margin-left:23pt;margin-top:187pt;width:108.55pt;height:46.5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" filled="f" stroked="f">
                <v:textbox>
                  <w:txbxContent>
                    <w:p w14:paraId="5174007D" w14:textId="0A64C484" w:rsidR="00FD2351" w:rsidRDefault="00D2650B" w:rsidP="00D2650B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F2F2F2"/>
                          <w:sz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/>
                          <w:sz w:val="48"/>
                        </w:rPr>
                        <w:t>胡</w:t>
                      </w:r>
                      <w:r w:rsidR="0089429E">
                        <w:rPr>
                          <w:rFonts w:ascii="微软雅黑" w:eastAsia="微软雅黑" w:hAnsi="微软雅黑" w:hint="eastAsia"/>
                          <w:color w:val="F2F2F2"/>
                          <w:sz w:val="48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 w:rsidR="0089429E">
        <w:rPr>
          <w:noProof/>
        </w:rPr>
        <w:drawing>
          <wp:anchor distT="0" distB="0" distL="114300" distR="114300" simplePos="0" relativeHeight="251675648" behindDoc="0" locked="0" layoutInCell="1" allowOverlap="1" wp14:anchorId="1D86310D" wp14:editId="6507EDEE">
            <wp:simplePos x="0" y="0"/>
            <wp:positionH relativeFrom="column">
              <wp:posOffset>508000</wp:posOffset>
            </wp:positionH>
            <wp:positionV relativeFrom="paragraph">
              <wp:posOffset>891540</wp:posOffset>
            </wp:positionV>
            <wp:extent cx="986155" cy="1336040"/>
            <wp:effectExtent l="0" t="0" r="4445" b="0"/>
            <wp:wrapNone/>
            <wp:docPr id="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155" cy="1336040"/>
                    </a:xfrm>
                    <a:prstGeom prst="rect">
                      <a:avLst/>
                    </a:prstGeom>
                    <a:noFill/>
                    <a:ln w="28575" cap="flat" cmpd="sng">
                      <a:noFill/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9429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9DAE76" wp14:editId="563AD69B">
                <wp:simplePos x="0" y="0"/>
                <wp:positionH relativeFrom="column">
                  <wp:posOffset>245110</wp:posOffset>
                </wp:positionH>
                <wp:positionV relativeFrom="paragraph">
                  <wp:posOffset>5670550</wp:posOffset>
                </wp:positionV>
                <wp:extent cx="180975" cy="164465"/>
                <wp:effectExtent l="0" t="0" r="9525" b="6985"/>
                <wp:wrapNone/>
                <wp:docPr id="1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5110" y="5670550"/>
                          <a:ext cx="180975" cy="16446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0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0" y="2147483646"/>
                            </a:cxn>
                          </a:cxnLst>
                          <a:rect l="0" t="0" r="0" b="0"/>
                          <a:pathLst>
                            <a:path w="63" h="57">
                              <a:moveTo>
                                <a:pt x="0" y="55"/>
                              </a:moveTo>
                              <a:cubicBezTo>
                                <a:pt x="0" y="55"/>
                                <a:pt x="0" y="57"/>
                                <a:pt x="4" y="57"/>
                              </a:cubicBezTo>
                              <a:cubicBezTo>
                                <a:pt x="3" y="54"/>
                                <a:pt x="11" y="45"/>
                                <a:pt x="11" y="45"/>
                              </a:cubicBezTo>
                              <a:cubicBezTo>
                                <a:pt x="11" y="45"/>
                                <a:pt x="25" y="54"/>
                                <a:pt x="40" y="39"/>
                              </a:cubicBezTo>
                              <a:cubicBezTo>
                                <a:pt x="54" y="23"/>
                                <a:pt x="44" y="11"/>
                                <a:pt x="63" y="0"/>
                              </a:cubicBezTo>
                              <a:cubicBezTo>
                                <a:pt x="17" y="10"/>
                                <a:pt x="7" y="24"/>
                                <a:pt x="8" y="43"/>
                              </a:cubicBezTo>
                              <a:cubicBezTo>
                                <a:pt x="12" y="34"/>
                                <a:pt x="24" y="22"/>
                                <a:pt x="34" y="17"/>
                              </a:cubicBezTo>
                              <a:cubicBezTo>
                                <a:pt x="17" y="29"/>
                                <a:pt x="5" y="47"/>
                                <a:pt x="0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574B4FE6" id="KSO_Shape" o:spid="_x0000_s1026" style="position:absolute;left:0;text-align:left;margin-left:19.3pt;margin-top:446.5pt;width:14.25pt;height:12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3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" path="m,55v,,,2,4,2c3,54,11,45,11,45v,,14,9,29,-6c54,23,44,11,63,,17,10,7,24,8,43,12,34,24,22,34,17,17,29,5,47,,55xe" fillcolor="#f2f2f2" stroked="f">
                <v:path arrowok="t" o:connecttype="custom" o:connectlocs="0,2147483646;2147483646,2147483646;2147483646,2147483646;2147483646,2147483646;2147483646,0;2147483646,2147483646;2147483646,2147483646;0,2147483646" o:connectangles="0,0,0,0,0,0,0,0" textboxrect="0,0,63,57"/>
              </v:shape>
            </w:pict>
          </mc:Fallback>
        </mc:AlternateContent>
      </w:r>
      <w:r w:rsidR="0089429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47EE2C" wp14:editId="2488DD1C">
                <wp:simplePos x="0" y="0"/>
                <wp:positionH relativeFrom="column">
                  <wp:posOffset>265430</wp:posOffset>
                </wp:positionH>
                <wp:positionV relativeFrom="paragraph">
                  <wp:posOffset>3509010</wp:posOffset>
                </wp:positionV>
                <wp:extent cx="160655" cy="203835"/>
                <wp:effectExtent l="0" t="0" r="10795" b="5715"/>
                <wp:wrapNone/>
                <wp:docPr id="1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5430" y="3509010"/>
                          <a:ext cx="160655" cy="20383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8812" y="89632"/>
                            </a:cxn>
                            <a:cxn ang="0">
                              <a:pos x="61951" y="96430"/>
                            </a:cxn>
                            <a:cxn ang="0">
                              <a:pos x="61241" y="100417"/>
                            </a:cxn>
                            <a:cxn ang="0">
                              <a:pos x="60421" y="105195"/>
                            </a:cxn>
                            <a:cxn ang="0">
                              <a:pos x="62005" y="110274"/>
                            </a:cxn>
                            <a:cxn ang="0">
                              <a:pos x="88665" y="161279"/>
                            </a:cxn>
                            <a:cxn ang="0">
                              <a:pos x="85059" y="109209"/>
                            </a:cxn>
                            <a:cxn ang="0">
                              <a:pos x="86070" y="104021"/>
                            </a:cxn>
                            <a:cxn ang="0">
                              <a:pos x="84977" y="99762"/>
                            </a:cxn>
                            <a:cxn ang="0">
                              <a:pos x="88037" y="95994"/>
                            </a:cxn>
                            <a:cxn ang="0">
                              <a:pos x="100656" y="89031"/>
                            </a:cxn>
                            <a:cxn ang="0">
                              <a:pos x="112211" y="89659"/>
                            </a:cxn>
                            <a:cxn ang="0">
                              <a:pos x="120705" y="98041"/>
                            </a:cxn>
                            <a:cxn ang="0">
                              <a:pos x="128026" y="107434"/>
                            </a:cxn>
                            <a:cxn ang="0">
                              <a:pos x="134144" y="117865"/>
                            </a:cxn>
                            <a:cxn ang="0">
                              <a:pos x="138897" y="129524"/>
                            </a:cxn>
                            <a:cxn ang="0">
                              <a:pos x="142284" y="142439"/>
                            </a:cxn>
                            <a:cxn ang="0">
                              <a:pos x="144169" y="156719"/>
                            </a:cxn>
                            <a:cxn ang="0">
                              <a:pos x="138215" y="167286"/>
                            </a:cxn>
                            <a:cxn ang="0">
                              <a:pos x="119285" y="175396"/>
                            </a:cxn>
                            <a:cxn ang="0">
                              <a:pos x="99427" y="180611"/>
                            </a:cxn>
                            <a:cxn ang="0">
                              <a:pos x="78941" y="182850"/>
                            </a:cxn>
                            <a:cxn ang="0">
                              <a:pos x="57252" y="181867"/>
                            </a:cxn>
                            <a:cxn ang="0">
                              <a:pos x="35810" y="177416"/>
                            </a:cxn>
                            <a:cxn ang="0">
                              <a:pos x="15296" y="169634"/>
                            </a:cxn>
                            <a:cxn ang="0">
                              <a:pos x="0" y="160952"/>
                            </a:cxn>
                            <a:cxn ang="0">
                              <a:pos x="1475" y="145797"/>
                            </a:cxn>
                            <a:cxn ang="0">
                              <a:pos x="4534" y="132172"/>
                            </a:cxn>
                            <a:cxn ang="0">
                              <a:pos x="9069" y="119940"/>
                            </a:cxn>
                            <a:cxn ang="0">
                              <a:pos x="14969" y="109045"/>
                            </a:cxn>
                            <a:cxn ang="0">
                              <a:pos x="22153" y="99407"/>
                            </a:cxn>
                            <a:cxn ang="0">
                              <a:pos x="30511" y="90860"/>
                            </a:cxn>
                            <a:cxn ang="0">
                              <a:pos x="41055" y="82614"/>
                            </a:cxn>
                            <a:cxn ang="0">
                              <a:pos x="79854" y="492"/>
                            </a:cxn>
                            <a:cxn ang="0">
                              <a:pos x="89003" y="2980"/>
                            </a:cxn>
                            <a:cxn ang="0">
                              <a:pos x="97278" y="7354"/>
                            </a:cxn>
                            <a:cxn ang="0">
                              <a:pos x="104351" y="13341"/>
                            </a:cxn>
                            <a:cxn ang="0">
                              <a:pos x="109950" y="20667"/>
                            </a:cxn>
                            <a:cxn ang="0">
                              <a:pos x="113910" y="29141"/>
                            </a:cxn>
                            <a:cxn ang="0">
                              <a:pos x="115958" y="38518"/>
                            </a:cxn>
                            <a:cxn ang="0">
                              <a:pos x="115712" y="49343"/>
                            </a:cxn>
                            <a:cxn ang="0">
                              <a:pos x="112544" y="60169"/>
                            </a:cxn>
                            <a:cxn ang="0">
                              <a:pos x="106837" y="69627"/>
                            </a:cxn>
                            <a:cxn ang="0">
                              <a:pos x="98944" y="77254"/>
                            </a:cxn>
                            <a:cxn ang="0">
                              <a:pos x="87856" y="83269"/>
                            </a:cxn>
                            <a:cxn ang="0">
                              <a:pos x="80373" y="85237"/>
                            </a:cxn>
                            <a:cxn ang="0">
                              <a:pos x="72289" y="85784"/>
                            </a:cxn>
                            <a:cxn ang="0">
                              <a:pos x="63250" y="84608"/>
                            </a:cxn>
                            <a:cxn ang="0">
                              <a:pos x="54948" y="81628"/>
                            </a:cxn>
                            <a:cxn ang="0">
                              <a:pos x="47492" y="77090"/>
                            </a:cxn>
                            <a:cxn ang="0">
                              <a:pos x="40746" y="70721"/>
                            </a:cxn>
                            <a:cxn ang="0">
                              <a:pos x="35230" y="62520"/>
                            </a:cxn>
                            <a:cxn ang="0">
                              <a:pos x="31734" y="53143"/>
                            </a:cxn>
                            <a:cxn ang="0">
                              <a:pos x="30451" y="42892"/>
                            </a:cxn>
                            <a:cxn ang="0">
                              <a:pos x="31543" y="33187"/>
                            </a:cxn>
                            <a:cxn ang="0">
                              <a:pos x="34711" y="24330"/>
                            </a:cxn>
                            <a:cxn ang="0">
                              <a:pos x="39627" y="16430"/>
                            </a:cxn>
                            <a:cxn ang="0">
                              <a:pos x="46072" y="9787"/>
                            </a:cxn>
                            <a:cxn ang="0">
                              <a:pos x="53828" y="4702"/>
                            </a:cxn>
                            <a:cxn ang="0">
                              <a:pos x="62649" y="1340"/>
                            </a:cxn>
                            <a:cxn ang="0">
                              <a:pos x="72208" y="0"/>
                            </a:cxn>
                          </a:cxnLst>
                          <a:rect l="0" t="0" r="0" b="0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711F142" id="KSO_Shape" o:spid="_x0000_s1026" style="position:absolute;left:0;text-align:left;margin-left:20.9pt;margin-top:276.3pt;width:12.65pt;height:16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color="#404040" stroked="f">
                <v:path arrowok="t" o:connecttype="custom" o:connectlocs="48812,89632;61951,96430;61241,100417;60421,105195;62005,110274;88665,161279;85059,109209;86070,104021;84977,99762;88037,95994;100656,89031;112211,89659;120705,98041;128026,107434;134144,117865;138897,129524;142284,142439;144169,156719;138215,167286;119285,175396;99427,180611;78941,182850;57252,181867;35810,177416;15296,169634;0,160952;1475,145797;4534,132172;9069,119940;14969,109045;22153,99407;30511,90860;41055,82614;79854,492;89003,2980;97278,7354;104351,13341;109950,20667;113910,29141;115958,38518;115712,49343;112544,60169;106837,69627;98944,77254;87856,83269;80373,85237;72289,85784;63250,84608;54948,81628;47492,77090;40746,70721;35230,62520;31734,53143;30451,42892;31543,33187;34711,24330;39627,16430;46072,9787;53828,4702;62649,1340;72208,0" o:connectangles="0,0,0,0,0,0,0,0,0,0,0,0,0,0,0,0,0,0,0,0,0,0,0,0,0,0,0,0,0,0,0,0,0,0,0,0,0,0,0,0,0,0,0,0,0,0,0,0,0,0,0,0,0,0,0,0,0,0,0,0,0" textboxrect="0,0,1679575,2125662"/>
              </v:shape>
            </w:pict>
          </mc:Fallback>
        </mc:AlternateContent>
      </w:r>
      <w:r w:rsidR="0089429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974DD2" wp14:editId="1491322E">
                <wp:simplePos x="0" y="0"/>
                <wp:positionH relativeFrom="column">
                  <wp:posOffset>268605</wp:posOffset>
                </wp:positionH>
                <wp:positionV relativeFrom="paragraph">
                  <wp:posOffset>4077970</wp:posOffset>
                </wp:positionV>
                <wp:extent cx="163830" cy="163830"/>
                <wp:effectExtent l="0" t="0" r="7620" b="7620"/>
                <wp:wrapNone/>
                <wp:docPr id="1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605" y="4077970"/>
                          <a:ext cx="163830" cy="16383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66463" y="20543"/>
                            </a:cxn>
                            <a:cxn ang="0">
                              <a:pos x="66463" y="98465"/>
                            </a:cxn>
                            <a:cxn ang="0">
                              <a:pos x="144385" y="98465"/>
                            </a:cxn>
                            <a:cxn ang="0">
                              <a:pos x="144385" y="89970"/>
                            </a:cxn>
                            <a:cxn ang="0">
                              <a:pos x="74958" y="89970"/>
                            </a:cxn>
                            <a:cxn ang="0">
                              <a:pos x="74958" y="20543"/>
                            </a:cxn>
                            <a:cxn ang="0">
                              <a:pos x="82087" y="0"/>
                            </a:cxn>
                            <a:cxn ang="0">
                              <a:pos x="164174" y="82087"/>
                            </a:cxn>
                            <a:cxn ang="0">
                              <a:pos x="82087" y="164174"/>
                            </a:cxn>
                            <a:cxn ang="0">
                              <a:pos x="0" y="82087"/>
                            </a:cxn>
                            <a:cxn ang="0">
                              <a:pos x="82087" y="0"/>
                            </a:cxn>
                          </a:cxnLst>
                          <a:rect l="0" t="0" r="0" b="0"/>
                          <a:pathLst>
                            <a:path w="792088" h="792088">
                              <a:moveTo>
                                <a:pt x="320662" y="99114"/>
                              </a:moveTo>
                              <a:lnTo>
                                <a:pt x="320662" y="475062"/>
                              </a:lnTo>
                              <a:lnTo>
                                <a:pt x="696610" y="475062"/>
                              </a:lnTo>
                              <a:lnTo>
                                <a:pt x="696610" y="434076"/>
                              </a:lnTo>
                              <a:lnTo>
                                <a:pt x="361648" y="434076"/>
                              </a:lnTo>
                              <a:lnTo>
                                <a:pt x="361648" y="99114"/>
                              </a:lnTo>
                              <a:lnTo>
                                <a:pt x="320662" y="99114"/>
                              </a:lnTo>
                              <a:close/>
                              <a:moveTo>
                                <a:pt x="396044" y="0"/>
                              </a:moveTo>
                              <a:cubicBezTo>
                                <a:pt x="614773" y="0"/>
                                <a:pt x="792088" y="177315"/>
                                <a:pt x="792088" y="396044"/>
                              </a:cubicBezTo>
                              <a:cubicBezTo>
                                <a:pt x="792088" y="614773"/>
                                <a:pt x="614773" y="792088"/>
                                <a:pt x="396044" y="792088"/>
                              </a:cubicBezTo>
                              <a:cubicBezTo>
                                <a:pt x="177315" y="792088"/>
                                <a:pt x="0" y="614773"/>
                                <a:pt x="0" y="396044"/>
                              </a:cubicBezTo>
                              <a:cubicBezTo>
                                <a:pt x="0" y="177315"/>
                                <a:pt x="177315" y="0"/>
                                <a:pt x="3960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2857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6E5C9A67" id="KSO_Shape" o:spid="_x0000_s1026" style="position:absolute;left:0;text-align:left;margin-left:21.15pt;margin-top:321.1pt;width:12.9pt;height:12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92088,792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" path="m320662,99114r,375948l696610,475062r,-40986l361648,434076r,-334962l320662,99114xm396044,c614773,,792088,177315,792088,396044v,218729,-177315,396044,-396044,396044c177315,792088,,614773,,396044,,177315,177315,,396044,xe" fillcolor="#f2f2f2" stroked="f" strokeweight="2.25pt">
                <v:path arrowok="t" o:connecttype="custom" o:connectlocs="66463,20543;66463,98465;144385,98465;144385,89970;74958,89970;74958,20543;82087,0;164174,82087;82087,164174;0,82087;82087,0" o:connectangles="0,0,0,0,0,0,0,0,0,0,0" textboxrect="0,0,792088,792088"/>
              </v:shape>
            </w:pict>
          </mc:Fallback>
        </mc:AlternateContent>
      </w:r>
      <w:r w:rsidR="0089429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3ECDBA" wp14:editId="01672933">
                <wp:simplePos x="0" y="0"/>
                <wp:positionH relativeFrom="column">
                  <wp:posOffset>240030</wp:posOffset>
                </wp:positionH>
                <wp:positionV relativeFrom="paragraph">
                  <wp:posOffset>6194425</wp:posOffset>
                </wp:positionV>
                <wp:extent cx="191770" cy="192405"/>
                <wp:effectExtent l="0" t="0" r="17780" b="17145"/>
                <wp:wrapNone/>
                <wp:docPr id="1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0030" y="6194425"/>
                          <a:ext cx="191770" cy="1924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7593" h="577592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317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08484641" id="KSO_Shape" o:spid="_x0000_s1026" style="position:absolute;left:0;text-align:left;margin-left:18.9pt;margin-top:487.75pt;width:15.1pt;height:15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7593,577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" path="m234310,380217v12559,7225,24355,1225,28238,24066c266431,427125,242854,459767,229183,471323v-13671,11555,-35764,7192,-48661,2294c193965,466292,207048,454529,217339,440601v16348,-22122,22685,-45505,16971,-60384xm425006,121382v4698,5609,8482,12848,11638,21675c453017,188848,374979,223071,356472,222273v-15840,-684,-27459,-9351,-39699,-18880c332982,199546,349992,192409,365914,183372v34370,-19507,57288,-44063,59092,-61990xm288797,c448295,,577593,129298,577593,288796v,159498,-129298,288796,-288796,288796c242745,577593,199210,566813,160790,547224r188,1429c160918,548616,159201,547509,156576,545302v-750,-243,-1438,-605,-2124,-970l154081,542962v-10194,-8923,-27623,-29065,-28303,-60420c125207,456209,135424,442013,144328,435402v-3279,-7630,-5227,-15227,-6846,-21400c130441,387159,138178,160274,347629,102143v7381,-1484,14548,-2582,21430,-3086c375940,98553,382537,98644,388776,99538v11544,1655,21867,6063,30222,14852c425438,129703,401160,157423,362093,179190v-16605,9253,-34336,16527,-50637,20657c306035,196348,300569,194901,294986,197818v-19661,10272,-75026,116852,-80598,150055c212440,359480,217439,367666,224964,373701r-334,382c237092,384983,231822,412316,212274,438164v-10895,14405,-24839,26434,-38552,33093c160041,464734,151775,453122,146587,441033v-7328,10181,-15774,26415,-13441,45255c137119,518381,141720,516247,146174,525248v12095,17091,12167,11991,13404,14652c198149,560306,242154,571597,288797,571597v156186,,282801,-126614,282801,-282801c571598,132609,444984,5995,288797,5995,132610,5995,5996,132609,5996,288796v,81221,34240,154446,89266,205820l90248,498151c34594,445716,,371296,1,288796,1,129298,129299,,288797,xe" fillcolor="#f2f2f2" stroked="f" strokeweight=".25pt">
                <v:path arrowok="t" textboxrect="0,0,577593,577592"/>
              </v:shape>
            </w:pict>
          </mc:Fallback>
        </mc:AlternateContent>
      </w:r>
      <w:r w:rsidR="0089429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A427B9" wp14:editId="4D94C5C4">
                <wp:simplePos x="0" y="0"/>
                <wp:positionH relativeFrom="column">
                  <wp:posOffset>248285</wp:posOffset>
                </wp:positionH>
                <wp:positionV relativeFrom="paragraph">
                  <wp:posOffset>5132705</wp:posOffset>
                </wp:positionV>
                <wp:extent cx="182880" cy="156210"/>
                <wp:effectExtent l="0" t="0" r="7620" b="15240"/>
                <wp:wrapNone/>
                <wp:docPr id="1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8285" y="5132705"/>
                          <a:ext cx="182880" cy="156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72" h="400516">
                              <a:moveTo>
                                <a:pt x="324036" y="0"/>
                              </a:moveTo>
                              <a:lnTo>
                                <a:pt x="648072" y="216024"/>
                              </a:lnTo>
                              <a:lnTo>
                                <a:pt x="520183" y="216024"/>
                              </a:lnTo>
                              <a:cubicBezTo>
                                <a:pt x="521934" y="217353"/>
                                <a:pt x="522036" y="218913"/>
                                <a:pt x="522036" y="220497"/>
                              </a:cubicBezTo>
                              <a:lnTo>
                                <a:pt x="522036" y="364511"/>
                              </a:lnTo>
                              <a:cubicBezTo>
                                <a:pt x="522036" y="384396"/>
                                <a:pt x="505916" y="400516"/>
                                <a:pt x="486031" y="400516"/>
                              </a:cubicBezTo>
                              <a:lnTo>
                                <a:pt x="378042" y="400516"/>
                              </a:lnTo>
                              <a:lnTo>
                                <a:pt x="378042" y="256516"/>
                              </a:lnTo>
                              <a:lnTo>
                                <a:pt x="270030" y="256516"/>
                              </a:lnTo>
                              <a:lnTo>
                                <a:pt x="270030" y="400516"/>
                              </a:lnTo>
                              <a:lnTo>
                                <a:pt x="162041" y="400516"/>
                              </a:lnTo>
                              <a:cubicBezTo>
                                <a:pt x="142156" y="400516"/>
                                <a:pt x="126036" y="384396"/>
                                <a:pt x="126036" y="364511"/>
                              </a:cubicBezTo>
                              <a:lnTo>
                                <a:pt x="126036" y="220497"/>
                              </a:lnTo>
                              <a:lnTo>
                                <a:pt x="127889" y="216024"/>
                              </a:lnTo>
                              <a:lnTo>
                                <a:pt x="0" y="216024"/>
                              </a:lnTo>
                              <a:lnTo>
                                <a:pt x="3240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02908C4A" id="KSO_Shape" o:spid="_x0000_s1026" style="position:absolute;left:0;text-align:left;margin-left:19.55pt;margin-top:404.15pt;width:14.4pt;height:12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48072,400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" path="m324036,l648072,216024r-127889,c521934,217353,522036,218913,522036,220497r,144014c522036,384396,505916,400516,486031,400516r-107989,l378042,256516r-108012,l270030,400516r-107989,c142156,400516,126036,384396,126036,364511r,-144014l127889,216024,,216024,324036,xe" fillcolor="#f2f2f2" stroked="f" strokeweight="1pt">
                <v:path arrowok="t" textboxrect="0,0,648072,400516"/>
              </v:shape>
            </w:pict>
          </mc:Fallback>
        </mc:AlternateContent>
      </w:r>
      <w:r w:rsidR="0089429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73C23F" wp14:editId="76EFE71D">
                <wp:simplePos x="0" y="0"/>
                <wp:positionH relativeFrom="column">
                  <wp:posOffset>259715</wp:posOffset>
                </wp:positionH>
                <wp:positionV relativeFrom="paragraph">
                  <wp:posOffset>4550410</wp:posOffset>
                </wp:positionV>
                <wp:extent cx="169545" cy="243840"/>
                <wp:effectExtent l="0" t="0" r="5080" b="17780"/>
                <wp:wrapNone/>
                <wp:docPr id="1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9715" y="4550410"/>
                          <a:ext cx="169545" cy="24384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</a:cxnLst>
                          <a:rect l="0" t="0" r="0" b="0"/>
                          <a:pathLst>
                            <a:path w="78" h="112">
                              <a:moveTo>
                                <a:pt x="21" y="36"/>
                              </a:moveTo>
                              <a:cubicBezTo>
                                <a:pt x="20" y="27"/>
                                <a:pt x="20" y="19"/>
                                <a:pt x="21" y="11"/>
                              </a:cubicBezTo>
                              <a:cubicBezTo>
                                <a:pt x="37" y="0"/>
                                <a:pt x="45" y="13"/>
                                <a:pt x="58" y="11"/>
                              </a:cubicBezTo>
                              <a:cubicBezTo>
                                <a:pt x="59" y="19"/>
                                <a:pt x="59" y="29"/>
                                <a:pt x="57" y="36"/>
                              </a:cubicBezTo>
                              <a:cubicBezTo>
                                <a:pt x="57" y="40"/>
                                <a:pt x="55" y="44"/>
                                <a:pt x="53" y="47"/>
                              </a:cubicBezTo>
                              <a:cubicBezTo>
                                <a:pt x="49" y="51"/>
                                <a:pt x="44" y="53"/>
                                <a:pt x="39" y="53"/>
                              </a:cubicBezTo>
                              <a:cubicBezTo>
                                <a:pt x="39" y="53"/>
                                <a:pt x="39" y="53"/>
                                <a:pt x="39" y="53"/>
                              </a:cubicBezTo>
                              <a:cubicBezTo>
                                <a:pt x="34" y="53"/>
                                <a:pt x="29" y="51"/>
                                <a:pt x="26" y="47"/>
                              </a:cubicBezTo>
                              <a:cubicBezTo>
                                <a:pt x="24" y="44"/>
                                <a:pt x="22" y="40"/>
                                <a:pt x="21" y="36"/>
                              </a:cubicBezTo>
                              <a:close/>
                              <a:moveTo>
                                <a:pt x="13" y="107"/>
                              </a:moveTo>
                              <a:cubicBezTo>
                                <a:pt x="67" y="107"/>
                                <a:pt x="67" y="107"/>
                                <a:pt x="67" y="107"/>
                              </a:cubicBezTo>
                              <a:cubicBezTo>
                                <a:pt x="64" y="112"/>
                                <a:pt x="64" y="112"/>
                                <a:pt x="64" y="112"/>
                              </a:cubicBezTo>
                              <a:cubicBezTo>
                                <a:pt x="16" y="112"/>
                                <a:pt x="16" y="112"/>
                                <a:pt x="16" y="112"/>
                              </a:cubicBezTo>
                              <a:cubicBezTo>
                                <a:pt x="13" y="107"/>
                                <a:pt x="13" y="107"/>
                                <a:pt x="13" y="107"/>
                              </a:cubicBezTo>
                              <a:close/>
                              <a:moveTo>
                                <a:pt x="70" y="67"/>
                              </a:moveTo>
                              <a:cubicBezTo>
                                <a:pt x="76" y="90"/>
                                <a:pt x="76" y="90"/>
                                <a:pt x="76" y="90"/>
                              </a:cubicBezTo>
                              <a:cubicBezTo>
                                <a:pt x="78" y="98"/>
                                <a:pt x="77" y="103"/>
                                <a:pt x="68" y="103"/>
                              </a:cubicBezTo>
                              <a:cubicBezTo>
                                <a:pt x="66" y="103"/>
                                <a:pt x="66" y="103"/>
                                <a:pt x="66" y="103"/>
                              </a:cubicBezTo>
                              <a:cubicBezTo>
                                <a:pt x="66" y="72"/>
                                <a:pt x="66" y="72"/>
                                <a:pt x="66" y="72"/>
                              </a:cubicBezTo>
                              <a:cubicBezTo>
                                <a:pt x="42" y="72"/>
                                <a:pt x="42" y="72"/>
                                <a:pt x="42" y="72"/>
                              </a:cubicBezTo>
                              <a:cubicBezTo>
                                <a:pt x="49" y="56"/>
                                <a:pt x="49" y="56"/>
                                <a:pt x="49" y="56"/>
                              </a:cubicBezTo>
                              <a:cubicBezTo>
                                <a:pt x="51" y="54"/>
                                <a:pt x="51" y="54"/>
                                <a:pt x="51" y="54"/>
                              </a:cubicBezTo>
                              <a:cubicBezTo>
                                <a:pt x="65" y="57"/>
                                <a:pt x="65" y="57"/>
                                <a:pt x="65" y="57"/>
                              </a:cubicBezTo>
                              <a:cubicBezTo>
                                <a:pt x="66" y="57"/>
                                <a:pt x="66" y="57"/>
                                <a:pt x="66" y="57"/>
                              </a:cubicBezTo>
                              <a:cubicBezTo>
                                <a:pt x="66" y="58"/>
                                <a:pt x="66" y="58"/>
                                <a:pt x="66" y="58"/>
                              </a:cubicBezTo>
                              <a:cubicBezTo>
                                <a:pt x="68" y="61"/>
                                <a:pt x="69" y="64"/>
                                <a:pt x="70" y="67"/>
                              </a:cubicBezTo>
                              <a:cubicBezTo>
                                <a:pt x="70" y="67"/>
                                <a:pt x="70" y="67"/>
                                <a:pt x="70" y="67"/>
                              </a:cubicBezTo>
                              <a:close/>
                              <a:moveTo>
                                <a:pt x="14" y="103"/>
                              </a:moveTo>
                              <a:cubicBezTo>
                                <a:pt x="11" y="103"/>
                                <a:pt x="11" y="103"/>
                                <a:pt x="11" y="103"/>
                              </a:cubicBezTo>
                              <a:cubicBezTo>
                                <a:pt x="1" y="103"/>
                                <a:pt x="0" y="98"/>
                                <a:pt x="3" y="90"/>
                              </a:cubicBezTo>
                              <a:cubicBezTo>
                                <a:pt x="9" y="67"/>
                                <a:pt x="9" y="67"/>
                                <a:pt x="9" y="67"/>
                              </a:cubicBezTo>
                              <a:cubicBezTo>
                                <a:pt x="9" y="63"/>
                                <a:pt x="11" y="60"/>
                                <a:pt x="14" y="58"/>
                              </a:cubicBezTo>
                              <a:cubicBezTo>
                                <a:pt x="14" y="57"/>
                                <a:pt x="14" y="57"/>
                                <a:pt x="14" y="57"/>
                              </a:cubicBezTo>
                              <a:cubicBezTo>
                                <a:pt x="14" y="57"/>
                                <a:pt x="14" y="57"/>
                                <a:pt x="14" y="57"/>
                              </a:cubicBezTo>
                              <a:cubicBezTo>
                                <a:pt x="28" y="54"/>
                                <a:pt x="28" y="54"/>
                                <a:pt x="28" y="54"/>
                              </a:cubicBezTo>
                              <a:cubicBezTo>
                                <a:pt x="30" y="56"/>
                                <a:pt x="30" y="56"/>
                                <a:pt x="30" y="56"/>
                              </a:cubicBezTo>
                              <a:cubicBezTo>
                                <a:pt x="38" y="72"/>
                                <a:pt x="38" y="72"/>
                                <a:pt x="38" y="72"/>
                              </a:cubicBezTo>
                              <a:cubicBezTo>
                                <a:pt x="14" y="72"/>
                                <a:pt x="14" y="72"/>
                                <a:pt x="14" y="72"/>
                              </a:cubicBezTo>
                              <a:lnTo>
                                <a:pt x="14" y="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1107E42" id="KSO_Shape" o:spid="_x0000_s1026" style="position:absolute;left:0;text-align:left;margin-left:20.45pt;margin-top:358.3pt;width:13.35pt;height:19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8,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" path="m21,36c20,27,20,19,21,11,37,,45,13,58,11v1,8,1,18,-1,25c57,40,55,44,53,47v-4,4,-9,6,-14,6c39,53,39,53,39,53,34,53,29,51,26,47,24,44,22,40,21,36xm13,107v54,,54,,54,c64,112,64,112,64,112v-48,,-48,,-48,c13,107,13,107,13,107xm70,67v6,23,6,23,6,23c78,98,77,103,68,103v-2,,-2,,-2,c66,72,66,72,66,72v-24,,-24,,-24,c49,56,49,56,49,56v2,-2,2,-2,2,-2c65,57,65,57,65,57v1,,1,,1,c66,58,66,58,66,58v2,3,3,6,4,9c70,67,70,67,70,67xm14,103v-3,,-3,,-3,c1,103,,98,3,90,9,67,9,67,9,67v,-4,2,-7,5,-9c14,57,14,57,14,57v,,,,,c28,54,28,54,28,54v2,2,2,2,2,2c38,72,38,72,38,72v-24,,-24,,-24,l14,103xe" fillcolor="#f2f2f2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 textboxrect="0,0,78,112"/>
              </v:shape>
            </w:pict>
          </mc:Fallback>
        </mc:AlternateContent>
      </w:r>
      <w:r w:rsidR="0089429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8249E1" wp14:editId="5D5930CD">
                <wp:simplePos x="0" y="0"/>
                <wp:positionH relativeFrom="column">
                  <wp:posOffset>254635</wp:posOffset>
                </wp:positionH>
                <wp:positionV relativeFrom="paragraph">
                  <wp:posOffset>6764020</wp:posOffset>
                </wp:positionV>
                <wp:extent cx="175260" cy="117475"/>
                <wp:effectExtent l="0" t="0" r="15240" b="15875"/>
                <wp:wrapNone/>
                <wp:docPr id="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635" y="6764020"/>
                          <a:ext cx="175260" cy="11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lnTo>
                                <a:pt x="1897867" y="1805825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lnTo>
                                <a:pt x="0" y="159634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lnTo>
                                <a:pt x="4974795" y="156753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lnTo>
                                <a:pt x="35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5E2332A9" id="KSO_Shape" o:spid="_x0000_s1026" style="position:absolute;left:0;text-align:left;margin-left:20.05pt;margin-top:532.6pt;width:13.8pt;height:9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74795,3320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" path="m1897867,1805825r587870,509909l3073607,1805825,4820061,3320682r-4668648,l1897867,1805825xm,159634l1788328,1710812,,3261996,,159634xm4974795,156753r,3108119l3183146,1710812,4974795,156753xm35040,l4936434,,2485737,2125709,35040,xe" fillcolor="#f2f2f2" stroked="f" strokeweight="1pt">
                <v:path arrowok="t" textboxrect="0,0,4974795,3320682"/>
              </v:shape>
            </w:pict>
          </mc:Fallback>
        </mc:AlternateContent>
      </w:r>
      <w:r w:rsidR="0089429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B21040" wp14:editId="672630AD">
                <wp:simplePos x="0" y="0"/>
                <wp:positionH relativeFrom="column">
                  <wp:posOffset>2592705</wp:posOffset>
                </wp:positionH>
                <wp:positionV relativeFrom="paragraph">
                  <wp:posOffset>9149715</wp:posOffset>
                </wp:positionV>
                <wp:extent cx="2112010" cy="972185"/>
                <wp:effectExtent l="0" t="0" r="0" b="0"/>
                <wp:wrapNone/>
                <wp:docPr id="91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92705" y="9149715"/>
                          <a:ext cx="2112010" cy="972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EE617D2" w14:textId="77777777" w:rsidR="00FD2351" w:rsidRDefault="003155DF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>第四届全国电子商务大赛冠军</w:t>
                            </w:r>
                          </w:p>
                          <w:p w14:paraId="0C2CC6C2" w14:textId="77777777" w:rsidR="00FD2351" w:rsidRDefault="003155DF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 xml:space="preserve">创青春大学生创业挑战赛银奖  </w:t>
                            </w:r>
                          </w:p>
                          <w:p w14:paraId="2CD1B082" w14:textId="77777777" w:rsidR="00FD2351" w:rsidRDefault="003155DF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>湖工工程“工程之星”获得者</w:t>
                            </w:r>
                          </w:p>
                          <w:p w14:paraId="036D2F44" w14:textId="77777777" w:rsidR="00FD2351" w:rsidRDefault="003155DF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>湖北省武汉市优秀春运志愿者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B21040" id="矩形 81" o:spid="_x0000_s1027" style="position:absolute;margin-left:204.15pt;margin-top:720.45pt;width:166.3pt;height:76.5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" filled="f" stroked="f">
                <v:textbox style="mso-fit-shape-to-text:t">
                  <w:txbxContent>
                    <w:p w14:paraId="6EE617D2" w14:textId="77777777" w:rsidR="00FD2351" w:rsidRDefault="003155DF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4F4F4F"/>
                          <w:kern w:val="24"/>
                          <w:sz w:val="20"/>
                          <w:szCs w:val="20"/>
                        </w:rPr>
                        <w:t>第四届全国电子商务大赛冠军</w:t>
                      </w:r>
                    </w:p>
                    <w:p w14:paraId="0C2CC6C2" w14:textId="77777777" w:rsidR="00FD2351" w:rsidRDefault="003155DF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4F4F4F"/>
                          <w:kern w:val="24"/>
                          <w:sz w:val="20"/>
                          <w:szCs w:val="20"/>
                        </w:rPr>
                        <w:t xml:space="preserve">创青春大学生创业挑战赛银奖  </w:t>
                      </w:r>
                    </w:p>
                    <w:p w14:paraId="2CD1B082" w14:textId="77777777" w:rsidR="00FD2351" w:rsidRDefault="003155DF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4F4F4F"/>
                          <w:kern w:val="24"/>
                          <w:sz w:val="20"/>
                          <w:szCs w:val="20"/>
                        </w:rPr>
                        <w:t>湖工工程“工程之星”获得者</w:t>
                      </w:r>
                    </w:p>
                    <w:p w14:paraId="036D2F44" w14:textId="77777777" w:rsidR="00FD2351" w:rsidRDefault="003155DF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4F4F4F"/>
                          <w:kern w:val="24"/>
                          <w:sz w:val="20"/>
                          <w:szCs w:val="20"/>
                        </w:rPr>
                        <w:t>湖北省武汉市优秀春运志愿者</w:t>
                      </w:r>
                    </w:p>
                  </w:txbxContent>
                </v:textbox>
              </v:rect>
            </w:pict>
          </mc:Fallback>
        </mc:AlternateContent>
      </w:r>
      <w:r w:rsidR="0089429E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F265D5A" wp14:editId="3DD80CE1">
                <wp:simplePos x="0" y="0"/>
                <wp:positionH relativeFrom="column">
                  <wp:posOffset>5221605</wp:posOffset>
                </wp:positionH>
                <wp:positionV relativeFrom="paragraph">
                  <wp:posOffset>9145905</wp:posOffset>
                </wp:positionV>
                <wp:extent cx="1802130" cy="972185"/>
                <wp:effectExtent l="0" t="0" r="0" b="0"/>
                <wp:wrapNone/>
                <wp:docPr id="90" name="矩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1605" y="9145905"/>
                          <a:ext cx="1802130" cy="972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541F60A" w14:textId="77777777" w:rsidR="00FD2351" w:rsidRDefault="003155DF">
                            <w:pPr>
                              <w:pStyle w:val="Style10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left="714" w:firstLineChars="0" w:hanging="357"/>
                              <w:jc w:val="right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>英语四六级证书</w:t>
                            </w:r>
                          </w:p>
                          <w:p w14:paraId="3E88B1ED" w14:textId="77777777" w:rsidR="00FD2351" w:rsidRDefault="003155DF">
                            <w:pPr>
                              <w:pStyle w:val="Style10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left="714" w:firstLineChars="0" w:hanging="357"/>
                              <w:jc w:val="right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>计算机二级证书</w:t>
                            </w:r>
                          </w:p>
                          <w:p w14:paraId="1D1EB834" w14:textId="77777777" w:rsidR="00FD2351" w:rsidRDefault="003155DF">
                            <w:pPr>
                              <w:pStyle w:val="Style10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left="714" w:firstLineChars="0" w:hanging="357"/>
                              <w:jc w:val="right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>普通话二级甲等</w:t>
                            </w:r>
                          </w:p>
                          <w:p w14:paraId="3E8D53F8" w14:textId="77777777" w:rsidR="00FD2351" w:rsidRDefault="003155DF">
                            <w:pPr>
                              <w:pStyle w:val="Style10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left="714" w:firstLineChars="0" w:hanging="357"/>
                              <w:jc w:val="right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>五四优秀大学生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265D5A" id="矩形 82" o:spid="_x0000_s1028" style="position:absolute;margin-left:411.15pt;margin-top:720.15pt;width:141.9pt;height:76.5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" filled="f" stroked="f">
                <v:textbox style="mso-fit-shape-to-text:t">
                  <w:txbxContent>
                    <w:p w14:paraId="3541F60A" w14:textId="77777777" w:rsidR="00FD2351" w:rsidRDefault="003155DF">
                      <w:pPr>
                        <w:pStyle w:val="Style10"/>
                        <w:numPr>
                          <w:ilvl w:val="0"/>
                          <w:numId w:val="1"/>
                        </w:numPr>
                        <w:snapToGrid w:val="0"/>
                        <w:ind w:left="714" w:firstLineChars="0" w:hanging="357"/>
                        <w:jc w:val="right"/>
                        <w:rPr>
                          <w:rFonts w:hint="eastAsia"/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4F4F4F"/>
                          <w:kern w:val="24"/>
                          <w:sz w:val="20"/>
                          <w:szCs w:val="20"/>
                        </w:rPr>
                        <w:t>英语四六级证书</w:t>
                      </w:r>
                    </w:p>
                    <w:p w14:paraId="3E88B1ED" w14:textId="77777777" w:rsidR="00FD2351" w:rsidRDefault="003155DF">
                      <w:pPr>
                        <w:pStyle w:val="Style10"/>
                        <w:numPr>
                          <w:ilvl w:val="0"/>
                          <w:numId w:val="1"/>
                        </w:numPr>
                        <w:snapToGrid w:val="0"/>
                        <w:ind w:left="714" w:firstLineChars="0" w:hanging="357"/>
                        <w:jc w:val="right"/>
                        <w:rPr>
                          <w:rFonts w:hint="eastAsia"/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4F4F4F"/>
                          <w:kern w:val="24"/>
                          <w:sz w:val="20"/>
                          <w:szCs w:val="20"/>
                        </w:rPr>
                        <w:t>计算机二级证书</w:t>
                      </w:r>
                    </w:p>
                    <w:p w14:paraId="1D1EB834" w14:textId="77777777" w:rsidR="00FD2351" w:rsidRDefault="003155DF">
                      <w:pPr>
                        <w:pStyle w:val="Style10"/>
                        <w:numPr>
                          <w:ilvl w:val="0"/>
                          <w:numId w:val="1"/>
                        </w:numPr>
                        <w:snapToGrid w:val="0"/>
                        <w:ind w:left="714" w:firstLineChars="0" w:hanging="357"/>
                        <w:jc w:val="right"/>
                        <w:rPr>
                          <w:rFonts w:hint="eastAsia"/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4F4F4F"/>
                          <w:kern w:val="24"/>
                          <w:sz w:val="20"/>
                          <w:szCs w:val="20"/>
                        </w:rPr>
                        <w:t>普通话二级甲等</w:t>
                      </w:r>
                    </w:p>
                    <w:p w14:paraId="3E8D53F8" w14:textId="77777777" w:rsidR="00FD2351" w:rsidRDefault="003155DF">
                      <w:pPr>
                        <w:pStyle w:val="Style10"/>
                        <w:numPr>
                          <w:ilvl w:val="0"/>
                          <w:numId w:val="1"/>
                        </w:numPr>
                        <w:snapToGrid w:val="0"/>
                        <w:ind w:left="714" w:firstLineChars="0" w:hanging="357"/>
                        <w:jc w:val="right"/>
                        <w:rPr>
                          <w:rFonts w:hint="eastAsia"/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4F4F4F"/>
                          <w:kern w:val="24"/>
                          <w:sz w:val="20"/>
                          <w:szCs w:val="20"/>
                        </w:rPr>
                        <w:t>五四优秀大学生</w:t>
                      </w:r>
                    </w:p>
                  </w:txbxContent>
                </v:textbox>
              </v:rect>
            </w:pict>
          </mc:Fallback>
        </mc:AlternateContent>
      </w:r>
      <w:r w:rsidR="0089429E"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2472DCA5" wp14:editId="658775AA">
                <wp:simplePos x="0" y="0"/>
                <wp:positionH relativeFrom="column">
                  <wp:posOffset>2592705</wp:posOffset>
                </wp:positionH>
                <wp:positionV relativeFrom="paragraph">
                  <wp:posOffset>8695690</wp:posOffset>
                </wp:positionV>
                <wp:extent cx="4471670" cy="362585"/>
                <wp:effectExtent l="0" t="0" r="5080" b="18415"/>
                <wp:wrapNone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1670" cy="362585"/>
                          <a:chOff x="0" y="-46503"/>
                          <a:chExt cx="4471424" cy="362694"/>
                        </a:xfrm>
                        <a:effectLst/>
                      </wpg:grpSpPr>
                      <wpg:grpSp>
                        <wpg:cNvPr id="93" name="组合 76"/>
                        <wpg:cNvGrpSpPr/>
                        <wpg:grpSpPr>
                          <a:xfrm>
                            <a:off x="0" y="16169"/>
                            <a:ext cx="4471424" cy="254289"/>
                            <a:chOff x="0" y="16169"/>
                            <a:chExt cx="4471424" cy="254289"/>
                          </a:xfrm>
                          <a:effectLst/>
                        </wpg:grpSpPr>
                        <wps:wsp>
                          <wps:cNvPr id="94" name="平行四边形 77"/>
                          <wps:cNvSpPr/>
                          <wps:spPr>
                            <a:xfrm>
                              <a:off x="207399" y="16169"/>
                              <a:ext cx="1405345" cy="254289"/>
                            </a:xfrm>
                            <a:prstGeom prst="parallelogram">
                              <a:avLst>
                                <a:gd name="adj" fmla="val 68076"/>
                              </a:avLst>
                            </a:prstGeom>
                            <a:solidFill>
                              <a:srgbClr val="00B0F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wrap="square" rtlCol="0" anchor="ctr"/>
                        </wps:wsp>
                        <wps:wsp>
                          <wps:cNvPr id="95" name="直接连接符 78"/>
                          <wps:cNvCnPr/>
                          <wps:spPr>
                            <a:xfrm>
                              <a:off x="885262" y="44523"/>
                              <a:ext cx="3586162" cy="0"/>
                            </a:xfrm>
                            <a:prstGeom prst="line">
                              <a:avLst/>
                            </a:prstGeom>
                            <a:noFill/>
                            <a:ln w="57150" cap="flat" cmpd="sng" algn="ctr">
                              <a:solidFill>
                                <a:srgbClr val="29282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6" name="平行四边形 79"/>
                          <wps:cNvSpPr/>
                          <wps:spPr>
                            <a:xfrm>
                              <a:off x="0" y="16169"/>
                              <a:ext cx="1318650" cy="254289"/>
                            </a:xfrm>
                            <a:prstGeom prst="parallelogram">
                              <a:avLst>
                                <a:gd name="adj" fmla="val 68076"/>
                              </a:avLst>
                            </a:prstGeom>
                            <a:solidFill>
                              <a:srgbClr val="29282E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wrap="square" rtlCol="0" anchor="ctr"/>
                        </wps:wsp>
                      </wpg:grpSp>
                      <wps:wsp>
                        <wps:cNvPr id="97" name="文本框 162"/>
                        <wps:cNvSpPr txBox="1"/>
                        <wps:spPr>
                          <a:xfrm>
                            <a:off x="121913" y="-46503"/>
                            <a:ext cx="1441371" cy="3626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 w14:paraId="48E5862D" w14:textId="77777777" w:rsidR="00FD2351" w:rsidRDefault="003155DF">
                              <w:pPr>
                                <w:pStyle w:val="ad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spacing w:val="60"/>
                                  <w:kern w:val="24"/>
                                </w:rPr>
                                <w:t>荣誉奖励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72DCA5" id="组合 92" o:spid="_x0000_s1029" style="position:absolute;margin-left:204.15pt;margin-top:684.7pt;width:352.1pt;height:28.55pt;z-index:251689984" coordorigin=",-465" coordsize="44714,3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">
                <v:group id="组合 76" o:spid="_x0000_s1030" style="position:absolute;top:161;width:44714;height:2543" coordorigin=",161" coordsize="44714,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平行四边形 77" o:spid="_x0000_s1031" type="#_x0000_t7" style="position:absolute;left:2073;top:161;width:14054;height:2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" adj="2661" fillcolor="#00b0f0" stroked="f" strokeweight="1pt"/>
                  <v:line id="直接连接符 78" o:spid="_x0000_s1032" style="position:absolute;visibility:visible;mso-wrap-style:square" from="8852,445" to="44714,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" strokecolor="#29282e" strokeweight="4.5pt">
                    <v:stroke joinstyle="miter"/>
                  </v:line>
                  <v:shape id="平行四边形 79" o:spid="_x0000_s1033" type="#_x0000_t7" style="position:absolute;top:161;width:13186;height:2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" adj="2836" fillcolor="#29282e" stroked="f" strokeweight="1pt"/>
                </v:group>
                <v:shape id="文本框 162" o:spid="_x0000_s1034" type="#_x0000_t202" style="position:absolute;left:1219;top:-465;width:14413;height:3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" filled="f" stroked="f">
                  <v:textbox style="mso-fit-shape-to-text:t">
                    <w:txbxContent>
                      <w:p w14:paraId="48E5862D" w14:textId="77777777" w:rsidR="00FD2351" w:rsidRDefault="003155DF">
                        <w:pPr>
                          <w:pStyle w:val="ad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spacing w:val="60"/>
                            <w:kern w:val="24"/>
                          </w:rPr>
                          <w:t>荣誉奖励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9429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B9DECA" wp14:editId="2DA4B1AB">
                <wp:simplePos x="0" y="0"/>
                <wp:positionH relativeFrom="column">
                  <wp:posOffset>2592705</wp:posOffset>
                </wp:positionH>
                <wp:positionV relativeFrom="paragraph">
                  <wp:posOffset>7550150</wp:posOffset>
                </wp:positionV>
                <wp:extent cx="4599305" cy="777875"/>
                <wp:effectExtent l="0" t="0" r="0" b="0"/>
                <wp:wrapNone/>
                <wp:docPr id="89" name="文本框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92705" y="7550150"/>
                          <a:ext cx="4599305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1CB7A3" w14:textId="77777777" w:rsidR="00FD2351" w:rsidRDefault="003155DF">
                            <w:pPr>
                              <w:pStyle w:val="ad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hint="eastAsia"/>
                                <w:color w:val="00B0F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 xml:space="preserve">湖北工业大学工程技术学院学生会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 xml:space="preserve">        网络宣传部副部长</w:t>
                            </w:r>
                          </w:p>
                          <w:p w14:paraId="16BD9506" w14:textId="77777777" w:rsidR="00FD2351" w:rsidRDefault="003155DF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 xml:space="preserve">任期半年     协助部门7人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kern w:val="24"/>
                                <w:sz w:val="20"/>
                              </w:rPr>
                              <w:t xml:space="preserve"> </w:t>
                            </w:r>
                          </w:p>
                          <w:p w14:paraId="020AD27D" w14:textId="77777777" w:rsidR="00FD2351" w:rsidRDefault="003155DF">
                            <w:pP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负责院报官方微博的运营，具备新媒体运营能力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B9DECA" id="文本框 90" o:spid="_x0000_s1035" type="#_x0000_t202" style="position:absolute;margin-left:204.15pt;margin-top:594.5pt;width:362.15pt;height:61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" filled="f" stroked="f">
                <v:textbox style="mso-fit-shape-to-text:t">
                  <w:txbxContent>
                    <w:p w14:paraId="061CB7A3" w14:textId="77777777" w:rsidR="00FD2351" w:rsidRDefault="003155DF">
                      <w:pPr>
                        <w:pStyle w:val="ad"/>
                        <w:snapToGrid w:val="0"/>
                        <w:spacing w:before="0" w:beforeAutospacing="0" w:after="0" w:afterAutospacing="0" w:line="276" w:lineRule="auto"/>
                        <w:rPr>
                          <w:rFonts w:hint="eastAsia"/>
                          <w:color w:val="00B0F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kern w:val="24"/>
                          <w:sz w:val="20"/>
                        </w:rPr>
                        <w:t xml:space="preserve">湖北工业大学工程技术学院学生会    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kern w:val="24"/>
                          <w:sz w:val="20"/>
                        </w:rPr>
                        <w:t xml:space="preserve">        网络宣传部副部长</w:t>
                      </w:r>
                    </w:p>
                    <w:p w14:paraId="16BD9506" w14:textId="77777777" w:rsidR="00FD2351" w:rsidRDefault="003155DF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 xml:space="preserve">任期半年     协助部门7人        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kern w:val="24"/>
                          <w:sz w:val="20"/>
                        </w:rPr>
                        <w:t xml:space="preserve"> </w:t>
                      </w:r>
                    </w:p>
                    <w:p w14:paraId="020AD27D" w14:textId="77777777" w:rsidR="00FD2351" w:rsidRDefault="003155DF">
                      <w:pP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>负责院报官方微博的运营，具备新媒体运营能力</w:t>
                      </w:r>
                    </w:p>
                  </w:txbxContent>
                </v:textbox>
              </v:shape>
            </w:pict>
          </mc:Fallback>
        </mc:AlternateContent>
      </w:r>
      <w:r w:rsidR="0089429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40AF23" wp14:editId="268B862B">
                <wp:simplePos x="0" y="0"/>
                <wp:positionH relativeFrom="column">
                  <wp:posOffset>2592705</wp:posOffset>
                </wp:positionH>
                <wp:positionV relativeFrom="paragraph">
                  <wp:posOffset>6518910</wp:posOffset>
                </wp:positionV>
                <wp:extent cx="4575175" cy="777875"/>
                <wp:effectExtent l="0" t="0" r="0" b="0"/>
                <wp:wrapNone/>
                <wp:docPr id="88" name="文本框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92705" y="6518910"/>
                          <a:ext cx="4575175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2DEAC03" w14:textId="77777777" w:rsidR="00FD2351" w:rsidRDefault="003155DF">
                            <w:pPr>
                              <w:pStyle w:val="ad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 xml:space="preserve">湖北工业大学工程技术学院学生会  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 xml:space="preserve">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 xml:space="preserve">     体育部部长</w:t>
                            </w:r>
                          </w:p>
                          <w:p w14:paraId="1379D85E" w14:textId="77777777" w:rsidR="00FD2351" w:rsidRDefault="003155DF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 xml:space="preserve">任期一年     带领部门13人       </w:t>
                            </w:r>
                          </w:p>
                          <w:p w14:paraId="446E497E" w14:textId="77777777" w:rsidR="00FD2351" w:rsidRDefault="003155DF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组织管理系100余人篮球赛  及   学院运动会等活动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0AF23" id="文本框 89" o:spid="_x0000_s1036" type="#_x0000_t202" style="position:absolute;margin-left:204.15pt;margin-top:513.3pt;width:360.25pt;height:61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" filled="f" stroked="f">
                <v:textbox style="mso-fit-shape-to-text:t">
                  <w:txbxContent>
                    <w:p w14:paraId="62DEAC03" w14:textId="77777777" w:rsidR="00FD2351" w:rsidRDefault="003155DF">
                      <w:pPr>
                        <w:pStyle w:val="ad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kern w:val="24"/>
                          <w:sz w:val="20"/>
                        </w:rPr>
                        <w:t xml:space="preserve">湖北工业大学工程技术学院学生会      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 xml:space="preserve">     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kern w:val="24"/>
                          <w:sz w:val="20"/>
                        </w:rPr>
                        <w:t xml:space="preserve">     体育部部长</w:t>
                      </w:r>
                    </w:p>
                    <w:p w14:paraId="1379D85E" w14:textId="77777777" w:rsidR="00FD2351" w:rsidRDefault="003155DF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 xml:space="preserve">任期一年     带领部门13人       </w:t>
                      </w:r>
                    </w:p>
                    <w:p w14:paraId="446E497E" w14:textId="77777777" w:rsidR="00FD2351" w:rsidRDefault="003155DF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>组织管理系100余人篮球赛  及   学院运动会等活动</w:t>
                      </w:r>
                    </w:p>
                  </w:txbxContent>
                </v:textbox>
              </v:shape>
            </w:pict>
          </mc:Fallback>
        </mc:AlternateContent>
      </w:r>
      <w:r w:rsidR="0089429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A6D8CA" wp14:editId="08D7ADEE">
                <wp:simplePos x="0" y="0"/>
                <wp:positionH relativeFrom="column">
                  <wp:posOffset>2592705</wp:posOffset>
                </wp:positionH>
                <wp:positionV relativeFrom="paragraph">
                  <wp:posOffset>5074285</wp:posOffset>
                </wp:positionV>
                <wp:extent cx="4718050" cy="1213485"/>
                <wp:effectExtent l="0" t="0" r="0" b="0"/>
                <wp:wrapNone/>
                <wp:docPr id="87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92705" y="5074285"/>
                          <a:ext cx="4718050" cy="1213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81AA205" w14:textId="77777777" w:rsidR="00FD2351" w:rsidRDefault="003155DF">
                            <w:pPr>
                              <w:pStyle w:val="ad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hint="eastAsia"/>
                                <w:color w:val="93B6A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 xml:space="preserve">湖北省“创青春”大学生创业计划大赛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B0F0"/>
                                <w:kern w:val="24"/>
                                <w:sz w:val="20"/>
                              </w:rPr>
                              <w:t xml:space="preserve">  移动专项赛省级银奖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93B6AE"/>
                                <w:kern w:val="24"/>
                                <w:sz w:val="20"/>
                              </w:rPr>
                              <w:t xml:space="preserve">               </w:t>
                            </w:r>
                          </w:p>
                          <w:p w14:paraId="40C66904" w14:textId="77777777" w:rsidR="00FD2351" w:rsidRDefault="003155DF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领导能力：项目进行期间，能够制定短期目标，引导团队成员完成各项任务</w:t>
                            </w:r>
                          </w:p>
                          <w:p w14:paraId="16B79812" w14:textId="77777777" w:rsidR="00FD2351" w:rsidRDefault="003155DF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管理能力：利用  甘特图等  方法来进行 项目 和 任务 的 进度管理</w:t>
                            </w:r>
                          </w:p>
                          <w:p w14:paraId="1C51A74F" w14:textId="77777777" w:rsidR="00FD2351" w:rsidRDefault="003155DF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>营销能力：负责项目的推广，内测期利用微博与讲座结合获得310客户</w:t>
                            </w:r>
                          </w:p>
                          <w:p w14:paraId="038C4118" w14:textId="77777777" w:rsidR="00FD2351" w:rsidRDefault="003155DF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 xml:space="preserve">合作能力：善用目标激励与情感激励，参赛小组至今仍保持团队文化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6D8CA" id="文本框 88" o:spid="_x0000_s1037" type="#_x0000_t202" style="position:absolute;margin-left:204.15pt;margin-top:399.55pt;width:371.5pt;height:95.5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" filled="f" stroked="f">
                <v:textbox style="mso-fit-shape-to-text:t">
                  <w:txbxContent>
                    <w:p w14:paraId="481AA205" w14:textId="77777777" w:rsidR="00FD2351" w:rsidRDefault="003155DF">
                      <w:pPr>
                        <w:pStyle w:val="ad"/>
                        <w:snapToGrid w:val="0"/>
                        <w:spacing w:before="0" w:beforeAutospacing="0" w:after="0" w:afterAutospacing="0" w:line="276" w:lineRule="auto"/>
                        <w:rPr>
                          <w:rFonts w:hint="eastAsia"/>
                          <w:color w:val="93B6A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kern w:val="24"/>
                          <w:sz w:val="20"/>
                        </w:rPr>
                        <w:t xml:space="preserve">湖北省“创青春”大学生创业计划大赛    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00B0F0"/>
                          <w:kern w:val="24"/>
                          <w:sz w:val="20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B0F0"/>
                          <w:kern w:val="24"/>
                          <w:sz w:val="20"/>
                        </w:rPr>
                        <w:t xml:space="preserve">  移动专项赛省级银奖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93B6AE"/>
                          <w:kern w:val="24"/>
                          <w:sz w:val="20"/>
                        </w:rPr>
                        <w:t xml:space="preserve">               </w:t>
                      </w:r>
                    </w:p>
                    <w:p w14:paraId="40C66904" w14:textId="77777777" w:rsidR="00FD2351" w:rsidRDefault="003155DF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>领导能力：项目进行期间，能够制定短期目标，引导团队成员完成各项任务</w:t>
                      </w:r>
                    </w:p>
                    <w:p w14:paraId="16B79812" w14:textId="77777777" w:rsidR="00FD2351" w:rsidRDefault="003155DF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>管理能力：利用  甘特图等  方法来进行 项目 和 任务 的 进度管理</w:t>
                      </w:r>
                    </w:p>
                    <w:p w14:paraId="1C51A74F" w14:textId="77777777" w:rsidR="00FD2351" w:rsidRDefault="003155DF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>营销能力：负责项目的推广，内测期利用微博与讲座结合获得310客户</w:t>
                      </w:r>
                    </w:p>
                    <w:p w14:paraId="038C4118" w14:textId="77777777" w:rsidR="00FD2351" w:rsidRDefault="003155DF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 xml:space="preserve">合作能力：善用目标激励与情感激励，参赛小组至今仍保持团队文化  </w:t>
                      </w:r>
                    </w:p>
                  </w:txbxContent>
                </v:textbox>
              </v:shape>
            </w:pict>
          </mc:Fallback>
        </mc:AlternateContent>
      </w:r>
      <w:r w:rsidR="0089429E"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5383031" wp14:editId="679DB27F">
                <wp:simplePos x="0" y="0"/>
                <wp:positionH relativeFrom="column">
                  <wp:posOffset>2592705</wp:posOffset>
                </wp:positionH>
                <wp:positionV relativeFrom="paragraph">
                  <wp:posOffset>4601210</wp:posOffset>
                </wp:positionV>
                <wp:extent cx="4471670" cy="362585"/>
                <wp:effectExtent l="0" t="0" r="5080" b="18415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1670" cy="362585"/>
                          <a:chOff x="0" y="-46503"/>
                          <a:chExt cx="4471424" cy="362694"/>
                        </a:xfrm>
                        <a:effectLst/>
                      </wpg:grpSpPr>
                      <wpg:grpSp>
                        <wpg:cNvPr id="60" name="组合 76"/>
                        <wpg:cNvGrpSpPr/>
                        <wpg:grpSpPr>
                          <a:xfrm>
                            <a:off x="0" y="16169"/>
                            <a:ext cx="4471424" cy="254289"/>
                            <a:chOff x="0" y="16169"/>
                            <a:chExt cx="4471424" cy="254289"/>
                          </a:xfrm>
                          <a:effectLst/>
                        </wpg:grpSpPr>
                        <wps:wsp>
                          <wps:cNvPr id="62" name="平行四边形 77"/>
                          <wps:cNvSpPr/>
                          <wps:spPr>
                            <a:xfrm>
                              <a:off x="207399" y="16169"/>
                              <a:ext cx="1405345" cy="254289"/>
                            </a:xfrm>
                            <a:prstGeom prst="parallelogram">
                              <a:avLst>
                                <a:gd name="adj" fmla="val 68076"/>
                              </a:avLst>
                            </a:prstGeom>
                            <a:solidFill>
                              <a:srgbClr val="00B0F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wrap="square" rtlCol="0" anchor="ctr"/>
                        </wps:wsp>
                        <wps:wsp>
                          <wps:cNvPr id="71" name="直接连接符 78"/>
                          <wps:cNvCnPr/>
                          <wps:spPr>
                            <a:xfrm>
                              <a:off x="885262" y="44523"/>
                              <a:ext cx="3586162" cy="0"/>
                            </a:xfrm>
                            <a:prstGeom prst="line">
                              <a:avLst/>
                            </a:prstGeom>
                            <a:noFill/>
                            <a:ln w="57150" cap="flat" cmpd="sng" algn="ctr">
                              <a:solidFill>
                                <a:srgbClr val="29282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2" name="平行四边形 79"/>
                          <wps:cNvSpPr/>
                          <wps:spPr>
                            <a:xfrm>
                              <a:off x="0" y="16169"/>
                              <a:ext cx="1318650" cy="254289"/>
                            </a:xfrm>
                            <a:prstGeom prst="parallelogram">
                              <a:avLst>
                                <a:gd name="adj" fmla="val 68076"/>
                              </a:avLst>
                            </a:prstGeom>
                            <a:solidFill>
                              <a:srgbClr val="29282E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wrap="square" rtlCol="0" anchor="ctr"/>
                        </wps:wsp>
                      </wpg:grpSp>
                      <wps:wsp>
                        <wps:cNvPr id="73" name="文本框 162"/>
                        <wps:cNvSpPr txBox="1"/>
                        <wps:spPr>
                          <a:xfrm>
                            <a:off x="121913" y="-46503"/>
                            <a:ext cx="1441371" cy="3626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 w14:paraId="2D7B4AD3" w14:textId="77777777" w:rsidR="00FD2351" w:rsidRDefault="003155DF">
                              <w:pPr>
                                <w:pStyle w:val="ad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spacing w:val="60"/>
                                  <w:kern w:val="24"/>
                                </w:rPr>
                                <w:t>校内实践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383031" id="组合 59" o:spid="_x0000_s1038" style="position:absolute;margin-left:204.15pt;margin-top:362.3pt;width:352.1pt;height:28.55pt;z-index:251681792" coordorigin=",-465" coordsize="44714,3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">
                <v:group id="组合 76" o:spid="_x0000_s1039" style="position:absolute;top:161;width:44714;height:2543" coordorigin=",161" coordsize="44714,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平行四边形 77" o:spid="_x0000_s1040" type="#_x0000_t7" style="position:absolute;left:2073;top:161;width:14054;height:2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" adj="2661" fillcolor="#00b0f0" stroked="f" strokeweight="1pt"/>
                  <v:line id="直接连接符 78" o:spid="_x0000_s1041" style="position:absolute;visibility:visible;mso-wrap-style:square" from="8852,445" to="44714,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" strokecolor="#29282e" strokeweight="4.5pt">
                    <v:stroke joinstyle="miter"/>
                  </v:line>
                  <v:shape id="平行四边形 79" o:spid="_x0000_s1042" type="#_x0000_t7" style="position:absolute;top:161;width:13186;height:2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" adj="2836" fillcolor="#29282e" stroked="f" strokeweight="1pt"/>
                </v:group>
                <v:shape id="文本框 162" o:spid="_x0000_s1043" type="#_x0000_t202" style="position:absolute;left:1219;top:-465;width:14413;height:3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" filled="f" stroked="f">
                  <v:textbox style="mso-fit-shape-to-text:t">
                    <w:txbxContent>
                      <w:p w14:paraId="2D7B4AD3" w14:textId="77777777" w:rsidR="00FD2351" w:rsidRDefault="003155DF">
                        <w:pPr>
                          <w:pStyle w:val="ad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spacing w:val="60"/>
                            <w:kern w:val="24"/>
                          </w:rPr>
                          <w:t>校内实践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9429E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7D5A527" wp14:editId="4A2D9C0A">
                <wp:simplePos x="0" y="0"/>
                <wp:positionH relativeFrom="column">
                  <wp:posOffset>3593465</wp:posOffset>
                </wp:positionH>
                <wp:positionV relativeFrom="paragraph">
                  <wp:posOffset>3715385</wp:posOffset>
                </wp:positionV>
                <wp:extent cx="3573145" cy="527050"/>
                <wp:effectExtent l="0" t="0" r="0" b="0"/>
                <wp:wrapNone/>
                <wp:docPr id="85" name="矩形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593465" y="3715385"/>
                          <a:ext cx="3573145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136971C" w14:textId="77777777" w:rsidR="00FD2351" w:rsidRDefault="003155DF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</w:rPr>
                              <w:t>期间负责公司 官方微博运营，设计并发布宣传图</w:t>
                            </w:r>
                          </w:p>
                          <w:p w14:paraId="264FC9F1" w14:textId="64545BED" w:rsidR="00FD2351" w:rsidRDefault="003155DF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</w:rPr>
                              <w:t>参与产品内测，</w:t>
                            </w:r>
                            <w:r w:rsidR="00974F06"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</w:rPr>
                              <w:t>内售出 158份 公司产品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D5A527" id="矩形 29" o:spid="_x0000_s1044" style="position:absolute;margin-left:282.95pt;margin-top:292.55pt;width:281.35pt;height:41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" filled="f" stroked="f">
                <v:textbox style="mso-fit-shape-to-text:t">
                  <w:txbxContent>
                    <w:p w14:paraId="0136971C" w14:textId="77777777" w:rsidR="00FD2351" w:rsidRDefault="003155DF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</w:rPr>
                        <w:t>期间负责公司 官方微博运营，设计并发布宣传图</w:t>
                      </w:r>
                    </w:p>
                    <w:p w14:paraId="264FC9F1" w14:textId="64545BED" w:rsidR="00FD2351" w:rsidRDefault="003155DF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</w:rPr>
                        <w:t>参与产品内测，</w:t>
                      </w:r>
                      <w:r w:rsidR="00974F06"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</w:rPr>
                        <w:t>内售出 158份 公司产品</w:t>
                      </w:r>
                    </w:p>
                  </w:txbxContent>
                </v:textbox>
              </v:rect>
            </w:pict>
          </mc:Fallback>
        </mc:AlternateContent>
      </w:r>
      <w:r w:rsidR="0089429E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2C8016D" wp14:editId="5DEB8B9C">
                <wp:simplePos x="0" y="0"/>
                <wp:positionH relativeFrom="column">
                  <wp:posOffset>2592705</wp:posOffset>
                </wp:positionH>
                <wp:positionV relativeFrom="paragraph">
                  <wp:posOffset>3416935</wp:posOffset>
                </wp:positionV>
                <wp:extent cx="4648200" cy="309245"/>
                <wp:effectExtent l="0" t="0" r="0" b="0"/>
                <wp:wrapNone/>
                <wp:docPr id="84" name="矩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2592705" y="3416935"/>
                          <a:ext cx="4648200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FA2B328" w14:textId="1DA471B9" w:rsidR="00FD2351" w:rsidRDefault="00974F06">
                            <w:pPr>
                              <w:pStyle w:val="ad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0"/>
                              </w:rPr>
                              <w:t xml:space="preserve">20xx.06~08    武汉云印传媒有限公司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0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0"/>
                              </w:rPr>
                              <w:t xml:space="preserve"> 销售专员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C8016D" id="矩形 27" o:spid="_x0000_s1045" style="position:absolute;margin-left:204.15pt;margin-top:269.05pt;width:366pt;height:24.3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" filled="f" stroked="f">
                <v:textbox style="mso-fit-shape-to-text:t">
                  <w:txbxContent>
                    <w:p w14:paraId="2FA2B328" w14:textId="1DA471B9" w:rsidR="00FD2351" w:rsidRDefault="00974F06">
                      <w:pPr>
                        <w:pStyle w:val="ad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0"/>
                        </w:rPr>
                        <w:t xml:space="preserve">20xx.06~08    武汉云印传媒有限公司  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0"/>
                        </w:rPr>
                        <w:t xml:space="preserve">         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0"/>
                        </w:rPr>
                        <w:t xml:space="preserve"> 销售专员 </w:t>
                      </w:r>
                    </w:p>
                  </w:txbxContent>
                </v:textbox>
              </v:rect>
            </w:pict>
          </mc:Fallback>
        </mc:AlternateContent>
      </w:r>
      <w:r w:rsidR="0089429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57D7C9" wp14:editId="34FDF404">
                <wp:simplePos x="0" y="0"/>
                <wp:positionH relativeFrom="column">
                  <wp:posOffset>3604260</wp:posOffset>
                </wp:positionH>
                <wp:positionV relativeFrom="paragraph">
                  <wp:posOffset>2618105</wp:posOffset>
                </wp:positionV>
                <wp:extent cx="3063875" cy="744855"/>
                <wp:effectExtent l="0" t="0" r="0" b="0"/>
                <wp:wrapNone/>
                <wp:docPr id="83" name="矩形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604260" y="2618105"/>
                          <a:ext cx="3063875" cy="74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AD5A021" w14:textId="77777777" w:rsidR="00FD2351" w:rsidRDefault="003155DF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4040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</w:rPr>
                              <w:t>负责华硕旗舰店店内笔记本电脑的销售工作</w:t>
                            </w:r>
                          </w:p>
                          <w:p w14:paraId="006CEB28" w14:textId="77777777" w:rsidR="00FD2351" w:rsidRDefault="003155DF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4040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</w:rPr>
                              <w:t>在实习60天内，销售笔记本电脑34台</w:t>
                            </w:r>
                          </w:p>
                          <w:p w14:paraId="6D8616D9" w14:textId="77777777" w:rsidR="00FD2351" w:rsidRDefault="003155DF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4040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</w:rPr>
                              <w:t>7、8月个人销量排店内当期业绩第1位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57D7C9" id="矩形 26" o:spid="_x0000_s1046" style="position:absolute;margin-left:283.8pt;margin-top:206.15pt;width:241.25pt;height:58.6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" filled="f" stroked="f">
                <v:textbox style="mso-fit-shape-to-text:t">
                  <w:txbxContent>
                    <w:p w14:paraId="4AD5A021" w14:textId="77777777" w:rsidR="00FD2351" w:rsidRDefault="003155DF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4040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</w:rPr>
                        <w:t>负责华硕旗舰店店内笔记本电脑的销售工作</w:t>
                      </w:r>
                    </w:p>
                    <w:p w14:paraId="006CEB28" w14:textId="77777777" w:rsidR="00FD2351" w:rsidRDefault="003155DF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4040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</w:rPr>
                        <w:t>在实习60天内，销售笔记本电脑34台</w:t>
                      </w:r>
                    </w:p>
                    <w:p w14:paraId="6D8616D9" w14:textId="77777777" w:rsidR="00FD2351" w:rsidRDefault="003155DF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4040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</w:rPr>
                        <w:t>7、8月个人销量排店内当期业绩第1位</w:t>
                      </w:r>
                    </w:p>
                  </w:txbxContent>
                </v:textbox>
              </v:rect>
            </w:pict>
          </mc:Fallback>
        </mc:AlternateContent>
      </w:r>
      <w:r w:rsidR="0089429E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D870790" wp14:editId="1039C514">
                <wp:simplePos x="0" y="0"/>
                <wp:positionH relativeFrom="column">
                  <wp:posOffset>2597150</wp:posOffset>
                </wp:positionH>
                <wp:positionV relativeFrom="paragraph">
                  <wp:posOffset>2292985</wp:posOffset>
                </wp:positionV>
                <wp:extent cx="4612640" cy="309245"/>
                <wp:effectExtent l="0" t="0" r="0" b="0"/>
                <wp:wrapNone/>
                <wp:docPr id="82" name="矩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2597150" y="2292985"/>
                          <a:ext cx="4612640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298B075" w14:textId="75EC3A4B" w:rsidR="00FD2351" w:rsidRDefault="00974F06">
                            <w:pPr>
                              <w:pStyle w:val="ad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4040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0"/>
                              </w:rPr>
                              <w:t xml:space="preserve">20xx.06~08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0"/>
                              </w:rPr>
                              <w:t xml:space="preserve">武汉华硕实习生培训计划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0"/>
                              </w:rPr>
                              <w:t xml:space="preserve">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0"/>
                              </w:rPr>
                              <w:t xml:space="preserve">      销售实习生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870790" id="矩形 25" o:spid="_x0000_s1047" style="position:absolute;margin-left:204.5pt;margin-top:180.55pt;width:363.2pt;height:24.3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" filled="f" stroked="f">
                <v:textbox style="mso-fit-shape-to-text:t">
                  <w:txbxContent>
                    <w:p w14:paraId="2298B075" w14:textId="75EC3A4B" w:rsidR="00FD2351" w:rsidRDefault="00974F06">
                      <w:pPr>
                        <w:pStyle w:val="ad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4040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0"/>
                        </w:rPr>
                        <w:t xml:space="preserve">20xx.06~08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0"/>
                        </w:rPr>
                        <w:t xml:space="preserve">武汉华硕实习生培训计划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0"/>
                        </w:rPr>
                        <w:t xml:space="preserve">  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0"/>
                        </w:rPr>
                        <w:t xml:space="preserve">      销售实习生 </w:t>
                      </w:r>
                    </w:p>
                  </w:txbxContent>
                </v:textbox>
              </v:rect>
            </w:pict>
          </mc:Fallback>
        </mc:AlternateContent>
      </w:r>
      <w:r w:rsidR="0089429E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34A58B9" wp14:editId="263A7D7C">
                <wp:simplePos x="0" y="0"/>
                <wp:positionH relativeFrom="column">
                  <wp:posOffset>2592705</wp:posOffset>
                </wp:positionH>
                <wp:positionV relativeFrom="paragraph">
                  <wp:posOffset>1834515</wp:posOffset>
                </wp:positionV>
                <wp:extent cx="4471670" cy="362585"/>
                <wp:effectExtent l="0" t="0" r="5080" b="1841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1670" cy="362585"/>
                          <a:chOff x="0" y="-46503"/>
                          <a:chExt cx="4471424" cy="362694"/>
                        </a:xfrm>
                        <a:effectLst/>
                      </wpg:grpSpPr>
                      <wpg:grpSp>
                        <wpg:cNvPr id="51" name="组合 76"/>
                        <wpg:cNvGrpSpPr/>
                        <wpg:grpSpPr>
                          <a:xfrm>
                            <a:off x="0" y="16169"/>
                            <a:ext cx="4471424" cy="254289"/>
                            <a:chOff x="0" y="16169"/>
                            <a:chExt cx="4471424" cy="254289"/>
                          </a:xfrm>
                          <a:effectLst/>
                        </wpg:grpSpPr>
                        <wps:wsp>
                          <wps:cNvPr id="52" name="平行四边形 77"/>
                          <wps:cNvSpPr/>
                          <wps:spPr>
                            <a:xfrm>
                              <a:off x="207399" y="16169"/>
                              <a:ext cx="1405345" cy="254289"/>
                            </a:xfrm>
                            <a:prstGeom prst="parallelogram">
                              <a:avLst>
                                <a:gd name="adj" fmla="val 68076"/>
                              </a:avLst>
                            </a:prstGeom>
                            <a:solidFill>
                              <a:srgbClr val="00B0F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wrap="square" rtlCol="0" anchor="ctr"/>
                        </wps:wsp>
                        <wps:wsp>
                          <wps:cNvPr id="53" name="直接连接符 78"/>
                          <wps:cNvCnPr/>
                          <wps:spPr>
                            <a:xfrm>
                              <a:off x="885262" y="44523"/>
                              <a:ext cx="3586162" cy="0"/>
                            </a:xfrm>
                            <a:prstGeom prst="line">
                              <a:avLst/>
                            </a:prstGeom>
                            <a:noFill/>
                            <a:ln w="57150" cap="flat" cmpd="sng" algn="ctr">
                              <a:solidFill>
                                <a:srgbClr val="29282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54" name="平行四边形 79"/>
                          <wps:cNvSpPr/>
                          <wps:spPr>
                            <a:xfrm>
                              <a:off x="0" y="16169"/>
                              <a:ext cx="1318650" cy="254289"/>
                            </a:xfrm>
                            <a:prstGeom prst="parallelogram">
                              <a:avLst>
                                <a:gd name="adj" fmla="val 68076"/>
                              </a:avLst>
                            </a:prstGeom>
                            <a:solidFill>
                              <a:srgbClr val="29282E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wrap="square" rtlCol="0" anchor="ctr"/>
                        </wps:wsp>
                      </wpg:grpSp>
                      <wps:wsp>
                        <wps:cNvPr id="55" name="文本框 162"/>
                        <wps:cNvSpPr txBox="1"/>
                        <wps:spPr>
                          <a:xfrm>
                            <a:off x="121913" y="-46503"/>
                            <a:ext cx="1441371" cy="3626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 w14:paraId="283D5147" w14:textId="77777777" w:rsidR="00FD2351" w:rsidRDefault="003155DF">
                              <w:pPr>
                                <w:pStyle w:val="ad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spacing w:val="60"/>
                                  <w:kern w:val="24"/>
                                </w:rPr>
                                <w:t>实习实践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4A58B9" id="组合 50" o:spid="_x0000_s1048" style="position:absolute;margin-left:204.15pt;margin-top:144.45pt;width:352.1pt;height:28.55pt;z-index:251680768" coordorigin=",-465" coordsize="44714,3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">
                <v:group id="组合 76" o:spid="_x0000_s1049" style="position:absolute;top:161;width:44714;height:2543" coordorigin=",161" coordsize="44714,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平行四边形 77" o:spid="_x0000_s1050" type="#_x0000_t7" style="position:absolute;left:2073;top:161;width:14054;height:2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" adj="2661" fillcolor="#00b0f0" stroked="f" strokeweight="1pt"/>
                  <v:line id="直接连接符 78" o:spid="_x0000_s1051" style="position:absolute;visibility:visible;mso-wrap-style:square" from="8852,445" to="44714,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" strokecolor="#29282e" strokeweight="4.5pt">
                    <v:stroke joinstyle="miter"/>
                  </v:line>
                  <v:shape id="平行四边形 79" o:spid="_x0000_s1052" type="#_x0000_t7" style="position:absolute;top:161;width:13186;height:2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" adj="2836" fillcolor="#29282e" stroked="f" strokeweight="1pt"/>
                </v:group>
                <v:shape id="文本框 162" o:spid="_x0000_s1053" type="#_x0000_t202" style="position:absolute;left:1219;top:-465;width:14413;height:3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" filled="f" stroked="f">
                  <v:textbox style="mso-fit-shape-to-text:t">
                    <w:txbxContent>
                      <w:p w14:paraId="283D5147" w14:textId="77777777" w:rsidR="00FD2351" w:rsidRDefault="003155DF">
                        <w:pPr>
                          <w:pStyle w:val="ad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spacing w:val="60"/>
                            <w:kern w:val="24"/>
                          </w:rPr>
                          <w:t>实习实践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9429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ECD471" wp14:editId="149EB717">
                <wp:simplePos x="0" y="0"/>
                <wp:positionH relativeFrom="column">
                  <wp:posOffset>2592705</wp:posOffset>
                </wp:positionH>
                <wp:positionV relativeFrom="paragraph">
                  <wp:posOffset>915670</wp:posOffset>
                </wp:positionV>
                <wp:extent cx="4625340" cy="601980"/>
                <wp:effectExtent l="0" t="0" r="0" b="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92705" y="915670"/>
                          <a:ext cx="4625340" cy="601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6DA6C51" w14:textId="77777777" w:rsidR="00FD2351" w:rsidRDefault="003155DF">
                            <w:pPr>
                              <w:pStyle w:val="ad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湖北工业大学      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 经管学院         国际贸易专业          硕士学位</w:t>
                            </w:r>
                          </w:p>
                          <w:p w14:paraId="747A2029" w14:textId="77777777" w:rsidR="00FD2351" w:rsidRDefault="003155DF">
                            <w:pPr>
                              <w:pStyle w:val="ad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武昌理工学院        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管理系           财务管理专业          本科学位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ECD471" id="矩形 56" o:spid="_x0000_s1054" style="position:absolute;margin-left:204.15pt;margin-top:72.1pt;width:364.2pt;height:47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" filled="f" stroked="f">
                <v:textbox style="mso-fit-shape-to-text:t">
                  <w:txbxContent>
                    <w:p w14:paraId="36DA6C51" w14:textId="77777777" w:rsidR="00FD2351" w:rsidRDefault="003155DF">
                      <w:pPr>
                        <w:pStyle w:val="ad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0"/>
                          <w:szCs w:val="20"/>
                        </w:rPr>
                        <w:t xml:space="preserve">湖北工业大学      </w:t>
                      </w:r>
                      <w:r>
                        <w:rPr>
                          <w:rFonts w:ascii="微软雅黑" w:eastAsia="微软雅黑" w:hAnsi="微软雅黑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0"/>
                          <w:szCs w:val="20"/>
                        </w:rPr>
                        <w:t xml:space="preserve">  经管学院         国际贸易专业          硕士学位</w:t>
                      </w:r>
                    </w:p>
                    <w:p w14:paraId="747A2029" w14:textId="77777777" w:rsidR="00FD2351" w:rsidRDefault="003155DF">
                      <w:pPr>
                        <w:pStyle w:val="ad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0"/>
                          <w:szCs w:val="20"/>
                        </w:rPr>
                        <w:t xml:space="preserve">武昌理工学院        </w:t>
                      </w:r>
                      <w:r>
                        <w:rPr>
                          <w:rFonts w:ascii="微软雅黑" w:eastAsia="微软雅黑" w:hAnsi="微软雅黑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0"/>
                          <w:szCs w:val="20"/>
                        </w:rPr>
                        <w:t>管理系           财务管理专业          本科学位</w:t>
                      </w:r>
                    </w:p>
                  </w:txbxContent>
                </v:textbox>
              </v:rect>
            </w:pict>
          </mc:Fallback>
        </mc:AlternateContent>
      </w:r>
      <w:r w:rsidR="0089429E"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7E29E23" wp14:editId="193A27FD">
                <wp:simplePos x="0" y="0"/>
                <wp:positionH relativeFrom="column">
                  <wp:posOffset>2592705</wp:posOffset>
                </wp:positionH>
                <wp:positionV relativeFrom="paragraph">
                  <wp:posOffset>466090</wp:posOffset>
                </wp:positionV>
                <wp:extent cx="4471670" cy="362585"/>
                <wp:effectExtent l="0" t="0" r="5080" b="18415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1670" cy="362585"/>
                          <a:chOff x="0" y="-46503"/>
                          <a:chExt cx="4471424" cy="362694"/>
                        </a:xfrm>
                        <a:effectLst/>
                      </wpg:grpSpPr>
                      <wpg:grpSp>
                        <wpg:cNvPr id="76" name="组合 76"/>
                        <wpg:cNvGrpSpPr/>
                        <wpg:grpSpPr>
                          <a:xfrm>
                            <a:off x="0" y="16169"/>
                            <a:ext cx="4471424" cy="254289"/>
                            <a:chOff x="0" y="16169"/>
                            <a:chExt cx="4471424" cy="254289"/>
                          </a:xfrm>
                          <a:effectLst/>
                        </wpg:grpSpPr>
                        <wps:wsp>
                          <wps:cNvPr id="77" name="平行四边形 77"/>
                          <wps:cNvSpPr/>
                          <wps:spPr>
                            <a:xfrm>
                              <a:off x="207399" y="16169"/>
                              <a:ext cx="1405345" cy="254289"/>
                            </a:xfrm>
                            <a:prstGeom prst="parallelogram">
                              <a:avLst>
                                <a:gd name="adj" fmla="val 68076"/>
                              </a:avLst>
                            </a:prstGeom>
                            <a:solidFill>
                              <a:srgbClr val="00B0F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wrap="square" rtlCol="0" anchor="ctr"/>
                        </wps:wsp>
                        <wps:wsp>
                          <wps:cNvPr id="78" name="直接连接符 78"/>
                          <wps:cNvCnPr/>
                          <wps:spPr>
                            <a:xfrm>
                              <a:off x="885262" y="44523"/>
                              <a:ext cx="3586162" cy="0"/>
                            </a:xfrm>
                            <a:prstGeom prst="line">
                              <a:avLst/>
                            </a:prstGeom>
                            <a:noFill/>
                            <a:ln w="57150" cap="flat" cmpd="sng" algn="ctr">
                              <a:solidFill>
                                <a:srgbClr val="29282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9" name="平行四边形 79"/>
                          <wps:cNvSpPr/>
                          <wps:spPr>
                            <a:xfrm>
                              <a:off x="0" y="16169"/>
                              <a:ext cx="1318650" cy="254289"/>
                            </a:xfrm>
                            <a:prstGeom prst="parallelogram">
                              <a:avLst>
                                <a:gd name="adj" fmla="val 68076"/>
                              </a:avLst>
                            </a:prstGeom>
                            <a:solidFill>
                              <a:srgbClr val="29282E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wrap="square" rtlCol="0" anchor="ctr"/>
                        </wps:wsp>
                      </wpg:grpSp>
                      <wps:wsp>
                        <wps:cNvPr id="80" name="文本框 162"/>
                        <wps:cNvSpPr txBox="1"/>
                        <wps:spPr>
                          <a:xfrm>
                            <a:off x="121913" y="-46503"/>
                            <a:ext cx="1441371" cy="3626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 w14:paraId="45AA25F8" w14:textId="77777777" w:rsidR="00FD2351" w:rsidRDefault="003155DF">
                              <w:pPr>
                                <w:pStyle w:val="ad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spacing w:val="60"/>
                                  <w:kern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E29E23" id="组合 75" o:spid="_x0000_s1055" style="position:absolute;margin-left:204.15pt;margin-top:36.7pt;width:352.1pt;height:28.55pt;z-index:251685888" coordorigin=",-465" coordsize="44714,3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">
                <v:group id="组合 76" o:spid="_x0000_s1056" style="position:absolute;top:161;width:44714;height:2543" coordorigin=",161" coordsize="44714,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平行四边形 77" o:spid="_x0000_s1057" type="#_x0000_t7" style="position:absolute;left:2073;top:161;width:14054;height:2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" adj="2661" fillcolor="#00b0f0" stroked="f" strokeweight="1pt"/>
                  <v:line id="直接连接符 78" o:spid="_x0000_s1058" style="position:absolute;visibility:visible;mso-wrap-style:square" from="8852,445" to="44714,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" strokecolor="#29282e" strokeweight="4.5pt">
                    <v:stroke joinstyle="miter"/>
                  </v:line>
                  <v:shape id="平行四边形 79" o:spid="_x0000_s1059" type="#_x0000_t7" style="position:absolute;top:161;width:13186;height:2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" adj="2836" fillcolor="#29282e" stroked="f" strokeweight="1pt"/>
                </v:group>
                <v:shape id="文本框 162" o:spid="_x0000_s1060" type="#_x0000_t202" style="position:absolute;left:1219;top:-465;width:14413;height:3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" filled="f" stroked="f">
                  <v:textbox style="mso-fit-shape-to-text:t">
                    <w:txbxContent>
                      <w:p w14:paraId="45AA25F8" w14:textId="77777777" w:rsidR="00FD2351" w:rsidRDefault="003155DF">
                        <w:pPr>
                          <w:pStyle w:val="ad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spacing w:val="60"/>
                            <w:kern w:val="24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9429E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D91064E" wp14:editId="5E0E3D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05990" cy="10692130"/>
                <wp:effectExtent l="0" t="0" r="3810" b="13970"/>
                <wp:wrapNone/>
                <wp:docPr id="3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5990" cy="10692130"/>
                          <a:chOff x="0" y="0"/>
                          <a:chExt cx="2206171" cy="10691813"/>
                        </a:xfrm>
                        <a:effectLst/>
                      </wpg:grpSpPr>
                      <wps:wsp>
                        <wps:cNvPr id="2" name="矩形 2"/>
                        <wps:cNvSpPr/>
                        <wps:spPr>
                          <a:xfrm>
                            <a:off x="0" y="0"/>
                            <a:ext cx="2206171" cy="10671459"/>
                          </a:xfrm>
                          <a:prstGeom prst="rect">
                            <a:avLst/>
                          </a:prstGeom>
                          <a:solidFill>
                            <a:srgbClr val="29282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/>
                      </wps:wsp>
                      <wps:wsp>
                        <wps:cNvPr id="4" name="矩形 4"/>
                        <wps:cNvSpPr/>
                        <wps:spPr>
                          <a:xfrm>
                            <a:off x="0" y="3871249"/>
                            <a:ext cx="2206171" cy="6820564"/>
                          </a:xfrm>
                          <a:prstGeom prst="rect">
                            <a:avLst/>
                          </a:prstGeom>
                          <a:solidFill>
                            <a:srgbClr val="33333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/>
                      </wps:wsp>
                      <wps:wsp>
                        <wps:cNvPr id="5" name="直接连接符 5"/>
                        <wps:cNvCnPr/>
                        <wps:spPr>
                          <a:xfrm>
                            <a:off x="1" y="4398324"/>
                            <a:ext cx="2206169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5455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" name="直接连接符 6"/>
                        <wps:cNvCnPr/>
                        <wps:spPr>
                          <a:xfrm>
                            <a:off x="1" y="4912674"/>
                            <a:ext cx="2206169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5455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1" y="5484174"/>
                            <a:ext cx="2206169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5455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8" name="直接连接符 8"/>
                        <wps:cNvCnPr/>
                        <wps:spPr>
                          <a:xfrm>
                            <a:off x="1" y="5998524"/>
                            <a:ext cx="2206169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5455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9" name="直接连接符 9"/>
                        <wps:cNvCnPr/>
                        <wps:spPr>
                          <a:xfrm>
                            <a:off x="1" y="6546211"/>
                            <a:ext cx="2206169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5455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" name="直接连接符 10"/>
                        <wps:cNvCnPr/>
                        <wps:spPr>
                          <a:xfrm>
                            <a:off x="1" y="7060561"/>
                            <a:ext cx="2206169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5455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8D2DEF" id="组合 2" o:spid="_x0000_s1026" style="position:absolute;left:0;text-align:left;margin-left:0;margin-top:0;width:173.7pt;height:841.9pt;z-index:-251657216" coordsize="22061,106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">
                <v:rect id="矩形 2" o:spid="_x0000_s1027" style="position:absolute;width:22061;height:106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" fillcolor="#29282e" stroked="f" strokeweight="1pt"/>
                <v:rect id="矩形 4" o:spid="_x0000_s1028" style="position:absolute;top:38712;width:22061;height:682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" fillcolor="#33333b" stroked="f" strokeweight="1pt"/>
                <v:line id="直接连接符 5" o:spid="_x0000_s1029" style="position:absolute;visibility:visible;mso-wrap-style:square" from="0,43983" to="22061,43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" strokecolor="#454551" strokeweight=".5pt">
                  <v:stroke joinstyle="miter"/>
                </v:line>
                <v:line id="直接连接符 6" o:spid="_x0000_s1030" style="position:absolute;visibility:visible;mso-wrap-style:square" from="0,49126" to="22061,49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" strokecolor="#454551" strokeweight=".5pt">
                  <v:stroke joinstyle="miter"/>
                </v:line>
                <v:line id="直接连接符 7" o:spid="_x0000_s1031" style="position:absolute;visibility:visible;mso-wrap-style:square" from="0,54841" to="22061,54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" strokecolor="#454551" strokeweight=".5pt">
                  <v:stroke joinstyle="miter"/>
                </v:line>
                <v:line id="直接连接符 8" o:spid="_x0000_s1032" style="position:absolute;visibility:visible;mso-wrap-style:square" from="0,59985" to="22061,59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" strokecolor="#454551" strokeweight=".5pt">
                  <v:stroke joinstyle="miter"/>
                </v:line>
                <v:line id="直接连接符 9" o:spid="_x0000_s1033" style="position:absolute;visibility:visible;mso-wrap-style:square" from="0,65462" to="22061,65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" strokecolor="#454551" strokeweight=".5pt">
                  <v:stroke joinstyle="miter"/>
                </v:line>
                <v:line id="直接连接符 10" o:spid="_x0000_s1034" style="position:absolute;visibility:visible;mso-wrap-style:square" from="0,70605" to="22061,70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" strokecolor="#454551" strokeweight=".5pt">
                  <v:stroke joinstyle="miter"/>
                </v:line>
              </v:group>
            </w:pict>
          </mc:Fallback>
        </mc:AlternateContent>
      </w:r>
      <w:r w:rsidR="0089429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D2054F" wp14:editId="17229DDD">
                <wp:simplePos x="0" y="0"/>
                <wp:positionH relativeFrom="column">
                  <wp:posOffset>362585</wp:posOffset>
                </wp:positionH>
                <wp:positionV relativeFrom="paragraph">
                  <wp:posOffset>2888615</wp:posOffset>
                </wp:positionV>
                <wp:extent cx="1489075" cy="281940"/>
                <wp:effectExtent l="0" t="0" r="0" b="0"/>
                <wp:wrapNone/>
                <wp:docPr id="27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9075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1174383" w14:textId="77777777" w:rsidR="00FD2351" w:rsidRDefault="003155DF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2F2F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2F2F2"/>
                                <w:spacing w:val="30"/>
                                <w:kern w:val="20"/>
                                <w:sz w:val="18"/>
                                <w:szCs w:val="18"/>
                              </w:rPr>
                              <w:t>24岁 / 北京海淀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2054F" id="文本框 11" o:spid="_x0000_s1061" type="#_x0000_t202" style="position:absolute;margin-left:28.55pt;margin-top:227.45pt;width:117.25pt;height:22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" filled="f" stroked="f">
                <v:textbox>
                  <w:txbxContent>
                    <w:p w14:paraId="41174383" w14:textId="77777777" w:rsidR="00FD2351" w:rsidRDefault="003155DF">
                      <w:pPr>
                        <w:pStyle w:val="ad"/>
                        <w:spacing w:before="0" w:beforeAutospacing="0" w:after="0" w:afterAutospacing="0"/>
                        <w:jc w:val="center"/>
                        <w:rPr>
                          <w:rFonts w:ascii="微软雅黑" w:eastAsia="微软雅黑" w:hAnsi="微软雅黑" w:cs="微软雅黑" w:hint="eastAsia"/>
                          <w:color w:val="F2F2F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2F2F2"/>
                          <w:spacing w:val="30"/>
                          <w:kern w:val="20"/>
                          <w:sz w:val="18"/>
                          <w:szCs w:val="18"/>
                        </w:rPr>
                        <w:t>24岁 / 北京海淀</w:t>
                      </w:r>
                    </w:p>
                  </w:txbxContent>
                </v:textbox>
              </v:shape>
            </w:pict>
          </mc:Fallback>
        </mc:AlternateContent>
      </w:r>
      <w:r w:rsidR="008942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0EEBEC" wp14:editId="257D7EE6">
                <wp:simplePos x="0" y="0"/>
                <wp:positionH relativeFrom="column">
                  <wp:posOffset>0</wp:posOffset>
                </wp:positionH>
                <wp:positionV relativeFrom="paragraph">
                  <wp:posOffset>3336925</wp:posOffset>
                </wp:positionV>
                <wp:extent cx="2205990" cy="537845"/>
                <wp:effectExtent l="0" t="0" r="3810" b="14605"/>
                <wp:wrapNone/>
                <wp:docPr id="11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5990" cy="53784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/>
                    </wps:wsp>
                  </a:graphicData>
                </a:graphic>
              </wp:anchor>
            </w:drawing>
          </mc:Choice>
          <mc:Fallback>
            <w:pict>
              <v:rect w14:anchorId="2701B2D5" id="矩形 7" o:spid="_x0000_s1026" style="position:absolute;left:0;text-align:left;margin-left:0;margin-top:262.75pt;width:173.7pt;height:42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" fillcolor="#00b0f0" stroked="f" strokeweight="1pt"/>
            </w:pict>
          </mc:Fallback>
        </mc:AlternateContent>
      </w:r>
      <w:r w:rsidR="0089429E">
        <w:rPr>
          <w:noProof/>
        </w:rPr>
        <w:drawing>
          <wp:anchor distT="0" distB="0" distL="114300" distR="114300" simplePos="0" relativeHeight="251674624" behindDoc="0" locked="0" layoutInCell="1" allowOverlap="1" wp14:anchorId="5A79FFF1" wp14:editId="155C97D8">
            <wp:simplePos x="0" y="0"/>
            <wp:positionH relativeFrom="column">
              <wp:posOffset>291465</wp:posOffset>
            </wp:positionH>
            <wp:positionV relativeFrom="paragraph">
              <wp:posOffset>10013315</wp:posOffset>
            </wp:positionV>
            <wp:extent cx="1986915" cy="322580"/>
            <wp:effectExtent l="0" t="0" r="0" b="0"/>
            <wp:wrapNone/>
            <wp:docPr id="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86915" cy="322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89429E">
        <w:rPr>
          <w:noProof/>
        </w:rPr>
        <w:drawing>
          <wp:anchor distT="0" distB="0" distL="114300" distR="114300" simplePos="0" relativeHeight="251673600" behindDoc="0" locked="0" layoutInCell="1" allowOverlap="1" wp14:anchorId="1C3A0466" wp14:editId="78C7891B">
            <wp:simplePos x="0" y="0"/>
            <wp:positionH relativeFrom="column">
              <wp:posOffset>152400</wp:posOffset>
            </wp:positionH>
            <wp:positionV relativeFrom="paragraph">
              <wp:posOffset>67310</wp:posOffset>
            </wp:positionV>
            <wp:extent cx="1950720" cy="499745"/>
            <wp:effectExtent l="0" t="0" r="0" b="0"/>
            <wp:wrapNone/>
            <wp:docPr id="28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5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499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89429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E3B8A9" wp14:editId="502FFBF1">
                <wp:simplePos x="0" y="0"/>
                <wp:positionH relativeFrom="column">
                  <wp:posOffset>525780</wp:posOffset>
                </wp:positionH>
                <wp:positionV relativeFrom="paragraph">
                  <wp:posOffset>3442970</wp:posOffset>
                </wp:positionV>
                <wp:extent cx="1588135" cy="3841115"/>
                <wp:effectExtent l="0" t="0" r="0" b="0"/>
                <wp:wrapNone/>
                <wp:docPr id="122" name="矩形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8411" cy="3859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D623213" w14:textId="77777777" w:rsidR="00FD2351" w:rsidRDefault="003155DF">
                            <w:pPr>
                              <w:pStyle w:val="ad"/>
                              <w:snapToGrid w:val="0"/>
                              <w:spacing w:before="0" w:beforeAutospacing="0" w:after="0" w:afterAutospacing="0" w:line="562" w:lineRule="auto"/>
                              <w:jc w:val="both"/>
                              <w:rPr>
                                <w:rFonts w:hint="eastAsia"/>
                                <w:color w:val="404040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姓名：林 宇 佳</w:t>
                            </w:r>
                          </w:p>
                          <w:p w14:paraId="0B27C48B" w14:textId="67D469F0" w:rsidR="00FD2351" w:rsidRDefault="003155DF">
                            <w:pPr>
                              <w:pStyle w:val="ad"/>
                              <w:snapToGrid w:val="0"/>
                              <w:spacing w:before="0" w:beforeAutospacing="0" w:after="0" w:afterAutospacing="0" w:line="562" w:lineRule="auto"/>
                              <w:jc w:val="both"/>
                              <w:rPr>
                                <w:rFonts w:hint="eastAsia"/>
                                <w:color w:val="F2F2F2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生日：</w:t>
                            </w:r>
                            <w:r w:rsidR="00974F06">
                              <w:rPr>
                                <w:rFonts w:ascii="微软雅黑" w:eastAsia="微软雅黑" w:hAnsi="微软雅黑" w:cs="+mn-cs" w:hint="eastAsia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+mn-cs" w:hint="eastAsia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. 06</w:t>
                            </w:r>
                          </w:p>
                          <w:p w14:paraId="0FABC079" w14:textId="77777777" w:rsidR="00FD2351" w:rsidRDefault="003155DF">
                            <w:pPr>
                              <w:pStyle w:val="ad"/>
                              <w:snapToGrid w:val="0"/>
                              <w:spacing w:before="0" w:beforeAutospacing="0" w:after="0" w:afterAutospacing="0" w:line="562" w:lineRule="auto"/>
                              <w:jc w:val="both"/>
                              <w:rPr>
                                <w:rFonts w:hint="eastAsia"/>
                                <w:color w:val="F2F2F2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学历：学士学位</w:t>
                            </w:r>
                          </w:p>
                          <w:p w14:paraId="4B03895E" w14:textId="77777777" w:rsidR="00FD2351" w:rsidRDefault="003155DF">
                            <w:pPr>
                              <w:pStyle w:val="ad"/>
                              <w:snapToGrid w:val="0"/>
                              <w:spacing w:before="0" w:beforeAutospacing="0" w:after="0" w:afterAutospacing="0" w:line="562" w:lineRule="auto"/>
                              <w:jc w:val="both"/>
                              <w:rPr>
                                <w:rFonts w:hint="eastAsia"/>
                                <w:color w:val="F2F2F2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籍贯：上海浦东</w:t>
                            </w:r>
                          </w:p>
                          <w:p w14:paraId="61B9C9D1" w14:textId="77777777" w:rsidR="00FD2351" w:rsidRDefault="003155DF">
                            <w:pPr>
                              <w:pStyle w:val="ad"/>
                              <w:snapToGrid w:val="0"/>
                              <w:spacing w:before="0" w:beforeAutospacing="0" w:after="0" w:afterAutospacing="0" w:line="562" w:lineRule="auto"/>
                              <w:jc w:val="both"/>
                              <w:rPr>
                                <w:rFonts w:hint="eastAsia"/>
                                <w:color w:val="F2F2F2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政治面貌：党员</w:t>
                            </w:r>
                          </w:p>
                          <w:p w14:paraId="2F803BA1" w14:textId="71B29075" w:rsidR="00FD2351" w:rsidRDefault="003155DF">
                            <w:pPr>
                              <w:pStyle w:val="ad"/>
                              <w:snapToGrid w:val="0"/>
                              <w:spacing w:before="0" w:beforeAutospacing="0" w:after="0" w:afterAutospacing="0" w:line="562" w:lineRule="auto"/>
                              <w:jc w:val="both"/>
                              <w:rPr>
                                <w:rFonts w:hint="eastAsia"/>
                                <w:color w:val="F2F2F2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电话：</w:t>
                            </w:r>
                            <w:r w:rsidR="00A83953">
                              <w:rPr>
                                <w:rFonts w:ascii="微软雅黑" w:eastAsia="微软雅黑" w:hAnsi="微软雅黑" w:cs="+mn-cs" w:hint="eastAsia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13500000000</w:t>
                            </w:r>
                          </w:p>
                          <w:p w14:paraId="657C6E1F" w14:textId="0BEBDF9A" w:rsidR="00FD2351" w:rsidRDefault="00BA6F20">
                            <w:pPr>
                              <w:pStyle w:val="ad"/>
                              <w:snapToGrid w:val="0"/>
                              <w:spacing w:before="0" w:beforeAutospacing="0" w:after="0" w:afterAutospacing="0" w:line="562" w:lineRule="auto"/>
                              <w:jc w:val="both"/>
                              <w:rPr>
                                <w:rFonts w:hint="eastAsia"/>
                                <w:color w:val="F2F2F2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邮箱：</w:t>
                            </w:r>
                            <w:r w:rsidR="00A83953">
                              <w:rPr>
                                <w:rFonts w:ascii="微软雅黑" w:eastAsia="微软雅黑" w:hAnsi="微软雅黑" w:cs="+mn-cs" w:hint="eastAsia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+mn-cs" w:hint="eastAsia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@</w:t>
                            </w:r>
                            <w:r w:rsidR="000212AF">
                              <w:rPr>
                                <w:rFonts w:ascii="微软雅黑" w:eastAsia="微软雅黑" w:hAnsi="微软雅黑" w:cs="+mn-cs" w:hint="eastAsia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+mn-cs" w:hint="eastAsia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.com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E3B8A9" id="矩形 121" o:spid="_x0000_s1062" style="position:absolute;margin-left:41.4pt;margin-top:271.1pt;width:125.05pt;height:302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" filled="f" stroked="f">
                <v:textbox style="mso-fit-shape-to-text:t">
                  <w:txbxContent>
                    <w:p w14:paraId="0D623213" w14:textId="77777777" w:rsidR="00FD2351" w:rsidRDefault="003155DF">
                      <w:pPr>
                        <w:pStyle w:val="ad"/>
                        <w:snapToGrid w:val="0"/>
                        <w:spacing w:before="0" w:beforeAutospacing="0" w:after="0" w:afterAutospacing="0" w:line="562" w:lineRule="auto"/>
                        <w:jc w:val="both"/>
                        <w:rPr>
                          <w:rFonts w:hint="eastAsia"/>
                          <w:color w:val="404040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404040"/>
                          <w:kern w:val="24"/>
                          <w:sz w:val="21"/>
                          <w:szCs w:val="21"/>
                        </w:rPr>
                        <w:t>姓名：林 宇 佳</w:t>
                      </w:r>
                    </w:p>
                    <w:p w14:paraId="0B27C48B" w14:textId="67D469F0" w:rsidR="00FD2351" w:rsidRDefault="003155DF">
                      <w:pPr>
                        <w:pStyle w:val="ad"/>
                        <w:snapToGrid w:val="0"/>
                        <w:spacing w:before="0" w:beforeAutospacing="0" w:after="0" w:afterAutospacing="0" w:line="562" w:lineRule="auto"/>
                        <w:jc w:val="both"/>
                        <w:rPr>
                          <w:rFonts w:hint="eastAsia"/>
                          <w:color w:val="F2F2F2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F2F2F2"/>
                          <w:kern w:val="24"/>
                          <w:sz w:val="21"/>
                          <w:szCs w:val="21"/>
                        </w:rPr>
                        <w:t>生日：</w:t>
                      </w:r>
                      <w:r w:rsidR="00974F06">
                        <w:rPr>
                          <w:rFonts w:ascii="微软雅黑" w:eastAsia="微软雅黑" w:hAnsi="微软雅黑" w:cs="+mn-cs" w:hint="eastAsia"/>
                          <w:color w:val="F2F2F2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+mn-cs" w:hint="eastAsia"/>
                          <w:color w:val="F2F2F2"/>
                          <w:kern w:val="24"/>
                          <w:sz w:val="21"/>
                          <w:szCs w:val="21"/>
                        </w:rPr>
                        <w:t>. 06</w:t>
                      </w:r>
                    </w:p>
                    <w:p w14:paraId="0FABC079" w14:textId="77777777" w:rsidR="00FD2351" w:rsidRDefault="003155DF">
                      <w:pPr>
                        <w:pStyle w:val="ad"/>
                        <w:snapToGrid w:val="0"/>
                        <w:spacing w:before="0" w:beforeAutospacing="0" w:after="0" w:afterAutospacing="0" w:line="562" w:lineRule="auto"/>
                        <w:jc w:val="both"/>
                        <w:rPr>
                          <w:rFonts w:hint="eastAsia"/>
                          <w:color w:val="F2F2F2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F2F2F2"/>
                          <w:kern w:val="24"/>
                          <w:sz w:val="21"/>
                          <w:szCs w:val="21"/>
                        </w:rPr>
                        <w:t>学历：学士学位</w:t>
                      </w:r>
                    </w:p>
                    <w:p w14:paraId="4B03895E" w14:textId="77777777" w:rsidR="00FD2351" w:rsidRDefault="003155DF">
                      <w:pPr>
                        <w:pStyle w:val="ad"/>
                        <w:snapToGrid w:val="0"/>
                        <w:spacing w:before="0" w:beforeAutospacing="0" w:after="0" w:afterAutospacing="0" w:line="562" w:lineRule="auto"/>
                        <w:jc w:val="both"/>
                        <w:rPr>
                          <w:rFonts w:hint="eastAsia"/>
                          <w:color w:val="F2F2F2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F2F2F2"/>
                          <w:kern w:val="24"/>
                          <w:sz w:val="21"/>
                          <w:szCs w:val="21"/>
                        </w:rPr>
                        <w:t>籍贯：上海浦东</w:t>
                      </w:r>
                    </w:p>
                    <w:p w14:paraId="61B9C9D1" w14:textId="77777777" w:rsidR="00FD2351" w:rsidRDefault="003155DF">
                      <w:pPr>
                        <w:pStyle w:val="ad"/>
                        <w:snapToGrid w:val="0"/>
                        <w:spacing w:before="0" w:beforeAutospacing="0" w:after="0" w:afterAutospacing="0" w:line="562" w:lineRule="auto"/>
                        <w:jc w:val="both"/>
                        <w:rPr>
                          <w:rFonts w:hint="eastAsia"/>
                          <w:color w:val="F2F2F2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F2F2F2"/>
                          <w:kern w:val="24"/>
                          <w:sz w:val="21"/>
                          <w:szCs w:val="21"/>
                        </w:rPr>
                        <w:t>政治面貌：党员</w:t>
                      </w:r>
                    </w:p>
                    <w:p w14:paraId="2F803BA1" w14:textId="71B29075" w:rsidR="00FD2351" w:rsidRDefault="003155DF">
                      <w:pPr>
                        <w:pStyle w:val="ad"/>
                        <w:snapToGrid w:val="0"/>
                        <w:spacing w:before="0" w:beforeAutospacing="0" w:after="0" w:afterAutospacing="0" w:line="562" w:lineRule="auto"/>
                        <w:jc w:val="both"/>
                        <w:rPr>
                          <w:rFonts w:hint="eastAsia"/>
                          <w:color w:val="F2F2F2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F2F2F2"/>
                          <w:kern w:val="24"/>
                          <w:sz w:val="21"/>
                          <w:szCs w:val="21"/>
                        </w:rPr>
                        <w:t>电话：</w:t>
                      </w:r>
                      <w:r w:rsidR="00A83953">
                        <w:rPr>
                          <w:rFonts w:ascii="微软雅黑" w:eastAsia="微软雅黑" w:hAnsi="微软雅黑" w:cs="+mn-cs" w:hint="eastAsia"/>
                          <w:color w:val="F2F2F2"/>
                          <w:kern w:val="24"/>
                          <w:sz w:val="21"/>
                          <w:szCs w:val="21"/>
                        </w:rPr>
                        <w:t>13500000000</w:t>
                      </w:r>
                    </w:p>
                    <w:p w14:paraId="657C6E1F" w14:textId="0BEBDF9A" w:rsidR="00FD2351" w:rsidRDefault="00BA6F20">
                      <w:pPr>
                        <w:pStyle w:val="ad"/>
                        <w:snapToGrid w:val="0"/>
                        <w:spacing w:before="0" w:beforeAutospacing="0" w:after="0" w:afterAutospacing="0" w:line="562" w:lineRule="auto"/>
                        <w:jc w:val="both"/>
                        <w:rPr>
                          <w:rFonts w:hint="eastAsia"/>
                          <w:color w:val="F2F2F2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F2F2F2"/>
                          <w:kern w:val="24"/>
                          <w:sz w:val="21"/>
                          <w:szCs w:val="21"/>
                        </w:rPr>
                        <w:t>邮箱：</w:t>
                      </w:r>
                      <w:r w:rsidR="00A83953">
                        <w:rPr>
                          <w:rFonts w:ascii="微软雅黑" w:eastAsia="微软雅黑" w:hAnsi="微软雅黑" w:cs="+mn-cs" w:hint="eastAsia"/>
                          <w:color w:val="F2F2F2"/>
                          <w:kern w:val="24"/>
                          <w:sz w:val="21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cs="+mn-cs" w:hint="eastAsia"/>
                          <w:color w:val="F2F2F2"/>
                          <w:kern w:val="24"/>
                          <w:sz w:val="21"/>
                          <w:szCs w:val="21"/>
                        </w:rPr>
                        <w:t>@</w:t>
                      </w:r>
                      <w:r w:rsidR="000212AF">
                        <w:rPr>
                          <w:rFonts w:ascii="微软雅黑" w:eastAsia="微软雅黑" w:hAnsi="微软雅黑" w:cs="+mn-cs" w:hint="eastAsia"/>
                          <w:color w:val="F2F2F2"/>
                          <w:kern w:val="24"/>
                          <w:sz w:val="21"/>
                          <w:szCs w:val="21"/>
                        </w:rPr>
                        <w:t>xx</w:t>
                      </w:r>
                      <w:r>
                        <w:rPr>
                          <w:rFonts w:ascii="微软雅黑" w:eastAsia="微软雅黑" w:hAnsi="微软雅黑" w:cs="+mn-cs" w:hint="eastAsia"/>
                          <w:color w:val="F2F2F2"/>
                          <w:kern w:val="24"/>
                          <w:sz w:val="21"/>
                          <w:szCs w:val="21"/>
                        </w:rPr>
                        <w:t>.com</w:t>
                      </w:r>
                    </w:p>
                  </w:txbxContent>
                </v:textbox>
              </v:rect>
            </w:pict>
          </mc:Fallback>
        </mc:AlternateContent>
      </w:r>
      <w:r w:rsidR="0089429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E13081" wp14:editId="690EAA8A">
                <wp:simplePos x="0" y="0"/>
                <wp:positionH relativeFrom="column">
                  <wp:posOffset>2776220</wp:posOffset>
                </wp:positionH>
                <wp:positionV relativeFrom="paragraph">
                  <wp:posOffset>4653915</wp:posOffset>
                </wp:positionV>
                <wp:extent cx="1101725" cy="379730"/>
                <wp:effectExtent l="0" t="0" r="0" b="0"/>
                <wp:wrapNone/>
                <wp:docPr id="61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1725" cy="379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98CBCD5" w14:textId="77777777" w:rsidR="00FD2351" w:rsidRDefault="003155DF">
                            <w:pPr>
                              <w:pStyle w:val="ad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spacing w:val="60"/>
                                <w:kern w:val="24"/>
                              </w:rPr>
                              <w:t>校内实践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13081" id="文本框 80" o:spid="_x0000_s1063" type="#_x0000_t202" style="position:absolute;margin-left:218.6pt;margin-top:366.45pt;width:86.75pt;height:29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" filled="f" stroked="f">
                <v:textbox>
                  <w:txbxContent>
                    <w:p w14:paraId="298CBCD5" w14:textId="77777777" w:rsidR="00FD2351" w:rsidRDefault="003155DF">
                      <w:pPr>
                        <w:pStyle w:val="ad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/>
                          <w:spacing w:val="60"/>
                          <w:kern w:val="24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 w:rsidR="0089429E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2B15CA0" wp14:editId="193B66EE">
                <wp:simplePos x="0" y="0"/>
                <wp:positionH relativeFrom="column">
                  <wp:posOffset>1877060</wp:posOffset>
                </wp:positionH>
                <wp:positionV relativeFrom="paragraph">
                  <wp:posOffset>3505835</wp:posOffset>
                </wp:positionV>
                <wp:extent cx="103505" cy="3385820"/>
                <wp:effectExtent l="14605" t="6350" r="15240" b="17780"/>
                <wp:wrapNone/>
                <wp:docPr id="19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505" cy="3385820"/>
                          <a:chOff x="1637568" y="4963"/>
                          <a:chExt cx="103609" cy="3385962"/>
                        </a:xfrm>
                        <a:effectLst/>
                      </wpg:grpSpPr>
                      <wps:wsp>
                        <wps:cNvPr id="20" name="燕尾形 20"/>
                        <wps:cNvSpPr/>
                        <wps:spPr>
                          <a:xfrm>
                            <a:off x="1637568" y="4963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Text" lastClr="000000">
                                <a:lumMod val="75000"/>
                                <a:lumOff val="2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/>
                      </wps:wsp>
                      <wps:wsp>
                        <wps:cNvPr id="21" name="燕尾形 21"/>
                        <wps:cNvSpPr/>
                        <wps:spPr>
                          <a:xfrm>
                            <a:off x="1637568" y="542844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/>
                      </wps:wsp>
                      <wps:wsp>
                        <wps:cNvPr id="22" name="燕尾形 22"/>
                        <wps:cNvSpPr/>
                        <wps:spPr>
                          <a:xfrm>
                            <a:off x="1637568" y="1050524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/>
                      </wps:wsp>
                      <wps:wsp>
                        <wps:cNvPr id="23" name="燕尾形 23"/>
                        <wps:cNvSpPr/>
                        <wps:spPr>
                          <a:xfrm>
                            <a:off x="1637568" y="1589358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/>
                      </wps:wsp>
                      <wps:wsp>
                        <wps:cNvPr id="24" name="燕尾形 24"/>
                        <wps:cNvSpPr/>
                        <wps:spPr>
                          <a:xfrm>
                            <a:off x="1637568" y="2127239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/>
                      </wps:wsp>
                      <wps:wsp>
                        <wps:cNvPr id="25" name="燕尾形 25"/>
                        <wps:cNvSpPr/>
                        <wps:spPr>
                          <a:xfrm>
                            <a:off x="1637568" y="2665119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/>
                      </wps:wsp>
                      <wps:wsp>
                        <wps:cNvPr id="26" name="燕尾形 26"/>
                        <wps:cNvSpPr/>
                        <wps:spPr>
                          <a:xfrm>
                            <a:off x="1637568" y="3202998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126916" id="组合 14" o:spid="_x0000_s1026" style="position:absolute;left:0;text-align:left;margin-left:147.8pt;margin-top:276.05pt;width:8.15pt;height:266.6pt;z-index:251661312" coordorigin="16375,49" coordsize="1036,33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"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燕尾形 20" o:spid="_x0000_s1027" type="#_x0000_t55" style="position:absolute;left:16375;top:49;width:1036;height:1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" adj="2979" strokecolor="#404040" strokeweight="1pt"/>
                <v:shape id="燕尾形 21" o:spid="_x0000_s1028" type="#_x0000_t55" style="position:absolute;left:16375;top:5428;width:1036;height:1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" adj="2979" strokecolor="#f2f2f2" strokeweight="1pt"/>
                <v:shape id="燕尾形 22" o:spid="_x0000_s1029" type="#_x0000_t55" style="position:absolute;left:16375;top:10505;width:1036;height:1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" adj="2979" strokecolor="#f2f2f2" strokeweight="1pt"/>
                <v:shape id="燕尾形 23" o:spid="_x0000_s1030" type="#_x0000_t55" style="position:absolute;left:16375;top:15893;width:1036;height:1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" adj="2979" strokecolor="#f2f2f2" strokeweight="1pt"/>
                <v:shape id="燕尾形 24" o:spid="_x0000_s1031" type="#_x0000_t55" style="position:absolute;left:16375;top:21272;width:1036;height:1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" adj="2979" strokecolor="#f2f2f2" strokeweight="1pt"/>
                <v:shape id="燕尾形 25" o:spid="_x0000_s1032" type="#_x0000_t55" style="position:absolute;left:16375;top:26651;width:1036;height:1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" adj="2979" strokecolor="#f2f2f2" strokeweight="1pt"/>
                <v:shape id="燕尾形 26" o:spid="_x0000_s1033" type="#_x0000_t55" style="position:absolute;left:16375;top:32029;width:1036;height:1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" adj="2979" strokecolor="#f2f2f2" strokeweight="1pt"/>
              </v:group>
            </w:pict>
          </mc:Fallback>
        </mc:AlternateContent>
      </w:r>
      <w:r w:rsidR="0089429E">
        <w:rPr>
          <w:rFonts w:hint="eastAsia"/>
        </w:rPr>
        <w:t xml:space="preserve"> </w:t>
      </w:r>
    </w:p>
    <w:sectPr w:rsidR="00FD2351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DFD65" w14:textId="77777777" w:rsidR="0067470F" w:rsidRDefault="0067470F" w:rsidP="00974F06">
      <w:r>
        <w:separator/>
      </w:r>
    </w:p>
  </w:endnote>
  <w:endnote w:type="continuationSeparator" w:id="0">
    <w:p w14:paraId="4A590190" w14:textId="77777777" w:rsidR="0067470F" w:rsidRDefault="0067470F" w:rsidP="00974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+mn-cs">
    <w:altName w:val="微软雅黑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0FAC0" w14:textId="77777777" w:rsidR="0067470F" w:rsidRDefault="0067470F" w:rsidP="00974F06">
      <w:r>
        <w:separator/>
      </w:r>
    </w:p>
  </w:footnote>
  <w:footnote w:type="continuationSeparator" w:id="0">
    <w:p w14:paraId="296F7426" w14:textId="77777777" w:rsidR="0067470F" w:rsidRDefault="0067470F" w:rsidP="00974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D5A6F"/>
    <w:multiLevelType w:val="multilevel"/>
    <w:tmpl w:val="477D5A6F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num w:numId="1" w16cid:durableId="1405686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FA85562"/>
    <w:rsid w:val="000212AF"/>
    <w:rsid w:val="000441C3"/>
    <w:rsid w:val="0009754E"/>
    <w:rsid w:val="001A31FC"/>
    <w:rsid w:val="002C1660"/>
    <w:rsid w:val="00313E9B"/>
    <w:rsid w:val="003155DF"/>
    <w:rsid w:val="00420478"/>
    <w:rsid w:val="004F3DE3"/>
    <w:rsid w:val="0067470F"/>
    <w:rsid w:val="006E3B6C"/>
    <w:rsid w:val="0075607F"/>
    <w:rsid w:val="00772C90"/>
    <w:rsid w:val="0078697C"/>
    <w:rsid w:val="0089429E"/>
    <w:rsid w:val="008E1CAE"/>
    <w:rsid w:val="00974F06"/>
    <w:rsid w:val="00A83953"/>
    <w:rsid w:val="00AF5CBD"/>
    <w:rsid w:val="00BA6F20"/>
    <w:rsid w:val="00BD2D4F"/>
    <w:rsid w:val="00CF23CA"/>
    <w:rsid w:val="00D2650B"/>
    <w:rsid w:val="00E31322"/>
    <w:rsid w:val="00F57237"/>
    <w:rsid w:val="00F95C58"/>
    <w:rsid w:val="00FA0CF5"/>
    <w:rsid w:val="00FD2351"/>
    <w:rsid w:val="00FE376C"/>
    <w:rsid w:val="03D96023"/>
    <w:rsid w:val="19035774"/>
    <w:rsid w:val="23B21548"/>
    <w:rsid w:val="263C76D6"/>
    <w:rsid w:val="28B12FD8"/>
    <w:rsid w:val="2CB003DF"/>
    <w:rsid w:val="2CD630CA"/>
    <w:rsid w:val="36020E82"/>
    <w:rsid w:val="462B5575"/>
    <w:rsid w:val="46874CA2"/>
    <w:rsid w:val="48052562"/>
    <w:rsid w:val="52310226"/>
    <w:rsid w:val="5AEE676E"/>
    <w:rsid w:val="5F8E7BD5"/>
    <w:rsid w:val="5FA85562"/>
    <w:rsid w:val="622C48B3"/>
    <w:rsid w:val="623A02F3"/>
    <w:rsid w:val="63CA377C"/>
    <w:rsid w:val="64126FF3"/>
    <w:rsid w:val="64717791"/>
    <w:rsid w:val="66CA31E0"/>
    <w:rsid w:val="68345289"/>
    <w:rsid w:val="6C955235"/>
    <w:rsid w:val="6CF13008"/>
    <w:rsid w:val="6FF6617A"/>
    <w:rsid w:val="7AD57DA2"/>
    <w:rsid w:val="7FB1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BADEB8A"/>
  <w15:docId w15:val="{C319C8BB-8792-4A35-AF66-FA975743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annotation reference" w:uiPriority="99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annotation subject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rPr>
      <w:b/>
      <w:bCs/>
    </w:rPr>
  </w:style>
  <w:style w:type="paragraph" w:styleId="a4">
    <w:name w:val="annotation text"/>
    <w:basedOn w:val="a"/>
    <w:link w:val="a6"/>
    <w:uiPriority w:val="99"/>
    <w:unhideWhenUsed/>
    <w:qFormat/>
  </w:style>
  <w:style w:type="paragraph" w:styleId="a7">
    <w:name w:val="Balloon Text"/>
    <w:basedOn w:val="a"/>
    <w:link w:val="a8"/>
    <w:uiPriority w:val="99"/>
    <w:unhideWhenUsed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character" w:styleId="ae">
    <w:name w:val="annotation reference"/>
    <w:uiPriority w:val="99"/>
    <w:unhideWhenUsed/>
    <w:qFormat/>
    <w:rPr>
      <w:sz w:val="21"/>
      <w:szCs w:val="21"/>
    </w:rPr>
  </w:style>
  <w:style w:type="paragraph" w:customStyle="1" w:styleId="Style10">
    <w:name w:val="_Style 10"/>
    <w:basedOn w:val="a"/>
    <w:uiPriority w:val="34"/>
    <w:qFormat/>
    <w:pPr>
      <w:ind w:firstLineChars="200" w:firstLine="420"/>
    </w:pPr>
    <w:rPr>
      <w:rFonts w:ascii="宋体" w:hAnsi="宋体" w:cs="宋体"/>
      <w:kern w:val="0"/>
      <w:sz w:val="24"/>
      <w:szCs w:val="24"/>
    </w:rPr>
  </w:style>
  <w:style w:type="character" w:customStyle="1" w:styleId="ac">
    <w:name w:val="页眉 字符"/>
    <w:link w:val="ab"/>
    <w:uiPriority w:val="99"/>
    <w:qFormat/>
    <w:rPr>
      <w:sz w:val="18"/>
      <w:szCs w:val="18"/>
    </w:rPr>
  </w:style>
  <w:style w:type="character" w:customStyle="1" w:styleId="aa">
    <w:name w:val="页脚 字符"/>
    <w:link w:val="a9"/>
    <w:uiPriority w:val="99"/>
    <w:qFormat/>
    <w:rPr>
      <w:sz w:val="18"/>
      <w:szCs w:val="18"/>
    </w:rPr>
  </w:style>
  <w:style w:type="character" w:customStyle="1" w:styleId="a6">
    <w:name w:val="批注文字 字符"/>
    <w:basedOn w:val="a0"/>
    <w:link w:val="a4"/>
    <w:uiPriority w:val="99"/>
    <w:semiHidden/>
    <w:qFormat/>
  </w:style>
  <w:style w:type="character" w:customStyle="1" w:styleId="a5">
    <w:name w:val="批注主题 字符"/>
    <w:link w:val="a3"/>
    <w:uiPriority w:val="99"/>
    <w:semiHidden/>
    <w:qFormat/>
    <w:rPr>
      <w:b/>
      <w:bCs/>
    </w:rPr>
  </w:style>
  <w:style w:type="character" w:customStyle="1" w:styleId="a8">
    <w:name w:val="批注框文本 字符"/>
    <w:link w:val="a7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12304;&#24187;&#26144;&#27714;&#32844;&#31616;&#21382;&#12305;&#38160;&#32764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【幻映求职简历】锐翼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14</cp:revision>
  <dcterms:created xsi:type="dcterms:W3CDTF">2017-07-17T05:07:00Z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