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B14158" w:rsidRDefault="00B14158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posOffset>45720</wp:posOffset>
            </wp:positionV>
            <wp:extent cx="7549318" cy="10677435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318" cy="10677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106E9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793750</wp:posOffset>
                </wp:positionH>
                <wp:positionV relativeFrom="paragraph">
                  <wp:posOffset>76200</wp:posOffset>
                </wp:positionV>
                <wp:extent cx="4572000" cy="140462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A97390" w:rsidRPr="00106E94" w:rsidRDefault="00A97390">
                            <w:pPr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160"/>
                              </w:rPr>
                            </w:pPr>
                            <w:r w:rsidRPr="00106E94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160"/>
                              </w:rPr>
                              <w:t>我的简历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62.5pt;margin-top:6pt;width:5in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" fillcolor="white [3212]" stroked="f">
                <v:textbox style="mso-fit-shape-to-text:t">
                  <w:txbxContent>
                    <w:p w:rsidR="00A97390" w:rsidRPr="00106E94" w:rsidRDefault="00A97390">
                      <w:pPr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160"/>
                        </w:rPr>
                      </w:pPr>
                      <w:r w:rsidRPr="00106E94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160"/>
                        </w:rPr>
                        <w:t>我的简历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106E94">
      <w:r>
        <w:rPr>
          <w:noProof/>
        </w:rPr>
        <w:drawing>
          <wp:anchor distT="0" distB="0" distL="114300" distR="114300" simplePos="0" relativeHeight="251666432" behindDoc="0" locked="0" layoutInCell="1" allowOverlap="1" wp14:anchorId="3CFB7852" wp14:editId="1643A467">
            <wp:simplePos x="0" y="0"/>
            <wp:positionH relativeFrom="margin">
              <wp:posOffset>1950720</wp:posOffset>
            </wp:positionH>
            <wp:positionV relativeFrom="paragraph">
              <wp:posOffset>146050</wp:posOffset>
            </wp:positionV>
            <wp:extent cx="1813560" cy="181356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Q截图20170113102554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9" r="4479"/>
                    <a:stretch/>
                  </pic:blipFill>
                  <pic:spPr bwMode="auto">
                    <a:xfrm>
                      <a:off x="0" y="0"/>
                      <a:ext cx="1813560" cy="1813560"/>
                    </a:xfrm>
                    <a:prstGeom prst="ellipse">
                      <a:avLst/>
                    </a:prstGeom>
                    <a:ln w="38100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106E94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456668A" wp14:editId="01A87455">
                <wp:simplePos x="0" y="0"/>
                <wp:positionH relativeFrom="margin">
                  <wp:posOffset>1379855</wp:posOffset>
                </wp:positionH>
                <wp:positionV relativeFrom="paragraph">
                  <wp:posOffset>1788795</wp:posOffset>
                </wp:positionV>
                <wp:extent cx="3825240" cy="1402080"/>
                <wp:effectExtent l="0" t="0" r="3810" b="762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40" cy="1402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4158" w:rsidRPr="00106E94" w:rsidRDefault="00B66072" w:rsidP="00106E94">
                            <w:pPr>
                              <w:spacing w:line="480" w:lineRule="auto"/>
                              <w:jc w:val="left"/>
                              <w:rPr>
                                <w:rFonts w:ascii="仿宋" w:eastAsia="仿宋" w:hAnsi="仿宋"/>
                                <w:color w:val="7B230B" w:themeColor="accent1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06E94">
                              <w:rPr>
                                <w:rFonts w:ascii="仿宋" w:eastAsia="仿宋" w:hAnsi="仿宋" w:hint="eastAsia"/>
                                <w:color w:val="7B230B" w:themeColor="accent1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姓名</w:t>
                            </w:r>
                            <w:r w:rsidR="004A0ABA" w:rsidRPr="00106E94">
                              <w:rPr>
                                <w:rFonts w:ascii="仿宋" w:eastAsia="仿宋" w:hAnsi="仿宋" w:hint="eastAsia"/>
                                <w:color w:val="7B230B" w:themeColor="accent1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：</w:t>
                            </w:r>
                            <w:r w:rsidR="00B14158" w:rsidRPr="00106E94">
                              <w:rPr>
                                <w:rFonts w:ascii="仿宋" w:eastAsia="仿宋" w:hAnsi="仿宋" w:hint="eastAsia"/>
                                <w:b/>
                                <w:color w:val="7B230B" w:themeColor="accent1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甄美丽</w:t>
                            </w:r>
                          </w:p>
                          <w:p w:rsidR="00B14158" w:rsidRPr="00106E94" w:rsidRDefault="00B66072" w:rsidP="00106E94">
                            <w:pPr>
                              <w:spacing w:line="480" w:lineRule="auto"/>
                              <w:jc w:val="left"/>
                              <w:rPr>
                                <w:rFonts w:ascii="仿宋" w:eastAsia="仿宋" w:hAnsi="仿宋"/>
                                <w:color w:val="7B230B" w:themeColor="accent1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06E94">
                              <w:rPr>
                                <w:rFonts w:ascii="仿宋" w:eastAsia="仿宋" w:hAnsi="仿宋" w:hint="eastAsia"/>
                                <w:color w:val="7B230B" w:themeColor="accent1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学校</w:t>
                            </w:r>
                            <w:r w:rsidR="004A0ABA" w:rsidRPr="00106E94">
                              <w:rPr>
                                <w:rFonts w:ascii="仿宋" w:eastAsia="仿宋" w:hAnsi="仿宋" w:hint="eastAsia"/>
                                <w:color w:val="7B230B" w:themeColor="accent1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：</w:t>
                            </w:r>
                            <w:r w:rsidR="00B14158" w:rsidRPr="00106E94">
                              <w:rPr>
                                <w:rFonts w:ascii="仿宋" w:eastAsia="仿宋" w:hAnsi="仿宋" w:hint="eastAsia"/>
                                <w:b/>
                                <w:color w:val="7B230B" w:themeColor="accent1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上海市第十五小学</w:t>
                            </w:r>
                          </w:p>
                          <w:p w:rsidR="00B14158" w:rsidRPr="00106E94" w:rsidRDefault="00B66072" w:rsidP="00106E94">
                            <w:pPr>
                              <w:spacing w:line="480" w:lineRule="auto"/>
                              <w:jc w:val="left"/>
                              <w:rPr>
                                <w:rFonts w:ascii="仿宋" w:eastAsia="仿宋" w:hAnsi="仿宋"/>
                                <w:color w:val="7B230B" w:themeColor="accent1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06E94">
                              <w:rPr>
                                <w:rFonts w:ascii="仿宋" w:eastAsia="仿宋" w:hAnsi="仿宋" w:hint="eastAsia"/>
                                <w:color w:val="7B230B" w:themeColor="accent1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联系电话</w:t>
                            </w:r>
                            <w:r w:rsidR="004A0ABA" w:rsidRPr="00106E94">
                              <w:rPr>
                                <w:rFonts w:ascii="仿宋" w:eastAsia="仿宋" w:hAnsi="仿宋" w:hint="eastAsia"/>
                                <w:color w:val="7B230B" w:themeColor="accent1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：</w:t>
                            </w:r>
                            <w:r w:rsidR="00B14158" w:rsidRPr="00106E94">
                              <w:rPr>
                                <w:rFonts w:ascii="仿宋" w:eastAsia="仿宋" w:hAnsi="仿宋" w:hint="eastAsia"/>
                                <w:b/>
                                <w:color w:val="7B230B" w:themeColor="accent1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13800000000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6668A" id="_x0000_s1027" type="#_x0000_t202" style="position:absolute;margin-left:108.65pt;margin-top:140.85pt;width:301.2pt;height:110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" fillcolor="white [3212]" stroked="f">
                <v:textbox>
                  <w:txbxContent>
                    <w:p w:rsidR="00B14158" w:rsidRPr="00106E94" w:rsidRDefault="00B66072" w:rsidP="00106E94">
                      <w:pPr>
                        <w:spacing w:line="480" w:lineRule="auto"/>
                        <w:jc w:val="left"/>
                        <w:rPr>
                          <w:rFonts w:ascii="仿宋" w:eastAsia="仿宋" w:hAnsi="仿宋"/>
                          <w:color w:val="7B230B" w:themeColor="accent1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06E94">
                        <w:rPr>
                          <w:rFonts w:ascii="仿宋" w:eastAsia="仿宋" w:hAnsi="仿宋" w:hint="eastAsia"/>
                          <w:color w:val="7B230B" w:themeColor="accent1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姓名</w:t>
                      </w:r>
                      <w:r w:rsidR="004A0ABA" w:rsidRPr="00106E94">
                        <w:rPr>
                          <w:rFonts w:ascii="仿宋" w:eastAsia="仿宋" w:hAnsi="仿宋" w:hint="eastAsia"/>
                          <w:color w:val="7B230B" w:themeColor="accent1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：</w:t>
                      </w:r>
                      <w:r w:rsidR="00B14158" w:rsidRPr="00106E94">
                        <w:rPr>
                          <w:rFonts w:ascii="仿宋" w:eastAsia="仿宋" w:hAnsi="仿宋" w:hint="eastAsia"/>
                          <w:b/>
                          <w:color w:val="7B230B" w:themeColor="accent1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甄美丽</w:t>
                      </w:r>
                    </w:p>
                    <w:p w:rsidR="00B14158" w:rsidRPr="00106E94" w:rsidRDefault="00B66072" w:rsidP="00106E94">
                      <w:pPr>
                        <w:spacing w:line="480" w:lineRule="auto"/>
                        <w:jc w:val="left"/>
                        <w:rPr>
                          <w:rFonts w:ascii="仿宋" w:eastAsia="仿宋" w:hAnsi="仿宋"/>
                          <w:color w:val="7B230B" w:themeColor="accent1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06E94">
                        <w:rPr>
                          <w:rFonts w:ascii="仿宋" w:eastAsia="仿宋" w:hAnsi="仿宋" w:hint="eastAsia"/>
                          <w:color w:val="7B230B" w:themeColor="accent1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学校</w:t>
                      </w:r>
                      <w:r w:rsidR="004A0ABA" w:rsidRPr="00106E94">
                        <w:rPr>
                          <w:rFonts w:ascii="仿宋" w:eastAsia="仿宋" w:hAnsi="仿宋" w:hint="eastAsia"/>
                          <w:color w:val="7B230B" w:themeColor="accent1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：</w:t>
                      </w:r>
                      <w:r w:rsidR="00B14158" w:rsidRPr="00106E94">
                        <w:rPr>
                          <w:rFonts w:ascii="仿宋" w:eastAsia="仿宋" w:hAnsi="仿宋" w:hint="eastAsia"/>
                          <w:b/>
                          <w:color w:val="7B230B" w:themeColor="accent1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上海市第十五小学</w:t>
                      </w:r>
                    </w:p>
                    <w:p w:rsidR="00B14158" w:rsidRPr="00106E94" w:rsidRDefault="00B66072" w:rsidP="00106E94">
                      <w:pPr>
                        <w:spacing w:line="480" w:lineRule="auto"/>
                        <w:jc w:val="left"/>
                        <w:rPr>
                          <w:rFonts w:ascii="仿宋" w:eastAsia="仿宋" w:hAnsi="仿宋"/>
                          <w:color w:val="7B230B" w:themeColor="accent1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06E94">
                        <w:rPr>
                          <w:rFonts w:ascii="仿宋" w:eastAsia="仿宋" w:hAnsi="仿宋" w:hint="eastAsia"/>
                          <w:color w:val="7B230B" w:themeColor="accent1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联系电话</w:t>
                      </w:r>
                      <w:r w:rsidR="004A0ABA" w:rsidRPr="00106E94">
                        <w:rPr>
                          <w:rFonts w:ascii="仿宋" w:eastAsia="仿宋" w:hAnsi="仿宋" w:hint="eastAsia"/>
                          <w:color w:val="7B230B" w:themeColor="accent1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：</w:t>
                      </w:r>
                      <w:r w:rsidR="00B14158" w:rsidRPr="00106E94">
                        <w:rPr>
                          <w:rFonts w:ascii="仿宋" w:eastAsia="仿宋" w:hAnsi="仿宋" w:hint="eastAsia"/>
                          <w:b/>
                          <w:color w:val="7B230B" w:themeColor="accent1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13800000000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4158">
        <w:br w:type="page"/>
      </w:r>
    </w:p>
    <w:p w:rsidR="00B14158" w:rsidRDefault="00F05151"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-27570</wp:posOffset>
            </wp:positionV>
            <wp:extent cx="7574254" cy="10712704"/>
            <wp:effectExtent l="0" t="0" r="8255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-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254" cy="10712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158"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38551" cy="10668000"/>
            <wp:effectExtent l="0" t="0" r="5715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-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55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72D2" w:rsidRDefault="00106E94" w:rsidP="006E4ACB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10EE3326" wp14:editId="1D2CF5E0">
                <wp:simplePos x="0" y="0"/>
                <wp:positionH relativeFrom="margin">
                  <wp:posOffset>716915</wp:posOffset>
                </wp:positionH>
                <wp:positionV relativeFrom="paragraph">
                  <wp:posOffset>91440</wp:posOffset>
                </wp:positionV>
                <wp:extent cx="3840480" cy="1404620"/>
                <wp:effectExtent l="0" t="0" r="0" b="0"/>
                <wp:wrapSquare wrapText="bothSides"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2D2" w:rsidRPr="00106E94" w:rsidRDefault="007772D2" w:rsidP="004A0ABA">
                            <w:pPr>
                              <w:rPr>
                                <w:rFonts w:ascii="华康少女文字W5(P)" w:eastAsia="华康少女文字W5(P)" w:hAnsi="微软雅黑"/>
                                <w:b/>
                                <w:color w:val="EE6D49" w:themeColor="accent1" w:themeTint="99"/>
                                <w:sz w:val="160"/>
                              </w:rPr>
                            </w:pPr>
                            <w:r w:rsidRPr="00106E94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160"/>
                              </w:rPr>
                              <w:t>目</w:t>
                            </w:r>
                            <w:r w:rsidR="006279FC" w:rsidRPr="00106E94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160"/>
                              </w:rPr>
                              <w:t xml:space="preserve"> </w:t>
                            </w:r>
                            <w:r w:rsidR="00B66072" w:rsidRPr="00106E94">
                              <w:rPr>
                                <w:rFonts w:ascii="华康少女文字W5(P)" w:eastAsia="华康少女文字W5(P)" w:hAnsi="微软雅黑"/>
                                <w:b/>
                                <w:color w:val="EE6D49" w:themeColor="accent1" w:themeTint="99"/>
                                <w:sz w:val="160"/>
                              </w:rPr>
                              <w:t xml:space="preserve">  </w:t>
                            </w:r>
                            <w:r w:rsidRPr="00106E94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160"/>
                              </w:rPr>
                              <w:t>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EE3326" id="_x0000_s1028" type="#_x0000_t202" style="position:absolute;margin-left:56.45pt;margin-top:7.2pt;width:302.4pt;height:110.6pt;z-index:2517411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" filled="f" stroked="f">
                <v:textbox style="mso-fit-shape-to-text:t">
                  <w:txbxContent>
                    <w:p w:rsidR="007772D2" w:rsidRPr="00106E94" w:rsidRDefault="007772D2" w:rsidP="004A0ABA">
                      <w:pPr>
                        <w:rPr>
                          <w:rFonts w:ascii="华康少女文字W5(P)" w:eastAsia="华康少女文字W5(P)" w:hAnsi="微软雅黑"/>
                          <w:b/>
                          <w:color w:val="EE6D49" w:themeColor="accent1" w:themeTint="99"/>
                          <w:sz w:val="160"/>
                        </w:rPr>
                      </w:pPr>
                      <w:r w:rsidRPr="00106E94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160"/>
                        </w:rPr>
                        <w:t>目</w:t>
                      </w:r>
                      <w:r w:rsidR="006279FC" w:rsidRPr="00106E94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160"/>
                        </w:rPr>
                        <w:t xml:space="preserve"> </w:t>
                      </w:r>
                      <w:r w:rsidR="00B66072" w:rsidRPr="00106E94">
                        <w:rPr>
                          <w:rFonts w:ascii="华康少女文字W5(P)" w:eastAsia="华康少女文字W5(P)" w:hAnsi="微软雅黑"/>
                          <w:b/>
                          <w:color w:val="EE6D49" w:themeColor="accent1" w:themeTint="99"/>
                          <w:sz w:val="160"/>
                        </w:rPr>
                        <w:t xml:space="preserve">  </w:t>
                      </w:r>
                      <w:r w:rsidRPr="00106E94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160"/>
                        </w:rPr>
                        <w:t>录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772D2" w:rsidRDefault="00106E94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58115D5B" wp14:editId="2D3751BD">
                <wp:simplePos x="0" y="0"/>
                <wp:positionH relativeFrom="margin">
                  <wp:posOffset>382270</wp:posOffset>
                </wp:positionH>
                <wp:positionV relativeFrom="paragraph">
                  <wp:posOffset>1661160</wp:posOffset>
                </wp:positionV>
                <wp:extent cx="4892040" cy="4739640"/>
                <wp:effectExtent l="0" t="0" r="0" b="3810"/>
                <wp:wrapSquare wrapText="bothSides"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2040" cy="4739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2D2" w:rsidRPr="0076023F" w:rsidRDefault="007772D2" w:rsidP="004A0ABA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仿宋" w:eastAsia="仿宋" w:hAnsi="仿宋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76023F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资料</w:t>
                            </w:r>
                            <w:proofErr w:type="gramStart"/>
                            <w:r w:rsidRPr="0076023F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一</w:t>
                            </w:r>
                            <w:proofErr w:type="gramEnd"/>
                            <w:r w:rsidRPr="0076023F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……</w:t>
                            </w:r>
                            <w:proofErr w:type="gramStart"/>
                            <w:r w:rsidRPr="0076023F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…</w:t>
                            </w:r>
                            <w:proofErr w:type="gramEnd"/>
                            <w:r w:rsidRPr="0076023F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个人简历</w:t>
                            </w:r>
                          </w:p>
                          <w:p w:rsidR="007772D2" w:rsidRPr="0076023F" w:rsidRDefault="007772D2" w:rsidP="004A0ABA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仿宋" w:eastAsia="仿宋" w:hAnsi="仿宋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76023F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资料二  ……</w:t>
                            </w:r>
                            <w:proofErr w:type="gramStart"/>
                            <w:r w:rsidRPr="0076023F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…</w:t>
                            </w:r>
                            <w:proofErr w:type="gramEnd"/>
                            <w:r w:rsidRPr="0076023F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奖状以及证书</w:t>
                            </w:r>
                            <w:r w:rsidRPr="0076023F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cr/>
                              <w:t>资料三  ……</w:t>
                            </w:r>
                            <w:proofErr w:type="gramStart"/>
                            <w:r w:rsidRPr="0076023F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…</w:t>
                            </w:r>
                            <w:proofErr w:type="gramEnd"/>
                            <w:r w:rsidRPr="0076023F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兴趣特长</w:t>
                            </w:r>
                          </w:p>
                          <w:p w:rsidR="007772D2" w:rsidRPr="00D43209" w:rsidRDefault="007772D2" w:rsidP="004A0ABA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仿宋" w:eastAsia="仿宋" w:hAnsi="仿宋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D43209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资料四  ……</w:t>
                            </w:r>
                            <w:proofErr w:type="gramStart"/>
                            <w:r w:rsidRPr="00D43209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…</w:t>
                            </w:r>
                            <w:proofErr w:type="gramEnd"/>
                            <w:r w:rsidRPr="00D43209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社会实践</w:t>
                            </w:r>
                          </w:p>
                          <w:p w:rsidR="007772D2" w:rsidRPr="00D43209" w:rsidRDefault="007772D2" w:rsidP="004A0ABA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仿宋" w:eastAsia="仿宋" w:hAnsi="仿宋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D43209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资料五  ……</w:t>
                            </w:r>
                            <w:proofErr w:type="gramStart"/>
                            <w:r w:rsidRPr="00D43209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…</w:t>
                            </w:r>
                            <w:proofErr w:type="gramEnd"/>
                            <w:r w:rsidRPr="00D43209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自荐信</w:t>
                            </w:r>
                          </w:p>
                          <w:p w:rsidR="007772D2" w:rsidRPr="00D43209" w:rsidRDefault="007772D2" w:rsidP="004A0ABA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仿宋" w:eastAsia="仿宋" w:hAnsi="仿宋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D43209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资料六  ……</w:t>
                            </w:r>
                            <w:proofErr w:type="gramStart"/>
                            <w:r w:rsidRPr="00D43209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…</w:t>
                            </w:r>
                            <w:proofErr w:type="gramEnd"/>
                            <w:r w:rsidRPr="00D43209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班主任推荐信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15D5B" id="_x0000_s1029" type="#_x0000_t202" style="position:absolute;margin-left:30.1pt;margin-top:130.8pt;width:385.2pt;height:373.2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" filled="f" stroked="f">
                <v:textbox>
                  <w:txbxContent>
                    <w:p w:rsidR="007772D2" w:rsidRPr="0076023F" w:rsidRDefault="007772D2" w:rsidP="004A0ABA">
                      <w:pPr>
                        <w:snapToGrid w:val="0"/>
                        <w:spacing w:line="480" w:lineRule="auto"/>
                        <w:jc w:val="left"/>
                        <w:rPr>
                          <w:rFonts w:ascii="仿宋" w:eastAsia="仿宋" w:hAnsi="仿宋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76023F">
                        <w:rPr>
                          <w:rFonts w:ascii="仿宋" w:eastAsia="仿宋" w:hAnsi="仿宋" w:hint="eastAsia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资料</w:t>
                      </w:r>
                      <w:proofErr w:type="gramStart"/>
                      <w:r w:rsidRPr="0076023F">
                        <w:rPr>
                          <w:rFonts w:ascii="仿宋" w:eastAsia="仿宋" w:hAnsi="仿宋" w:hint="eastAsia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一</w:t>
                      </w:r>
                      <w:proofErr w:type="gramEnd"/>
                      <w:r w:rsidRPr="0076023F">
                        <w:rPr>
                          <w:rFonts w:ascii="仿宋" w:eastAsia="仿宋" w:hAnsi="仿宋" w:hint="eastAsia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……</w:t>
                      </w:r>
                      <w:proofErr w:type="gramStart"/>
                      <w:r w:rsidRPr="0076023F">
                        <w:rPr>
                          <w:rFonts w:ascii="仿宋" w:eastAsia="仿宋" w:hAnsi="仿宋" w:hint="eastAsia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76023F">
                        <w:rPr>
                          <w:rFonts w:ascii="仿宋" w:eastAsia="仿宋" w:hAnsi="仿宋" w:hint="eastAsia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个人简历</w:t>
                      </w:r>
                    </w:p>
                    <w:p w:rsidR="007772D2" w:rsidRPr="0076023F" w:rsidRDefault="007772D2" w:rsidP="004A0ABA">
                      <w:pPr>
                        <w:snapToGrid w:val="0"/>
                        <w:spacing w:line="480" w:lineRule="auto"/>
                        <w:jc w:val="left"/>
                        <w:rPr>
                          <w:rFonts w:ascii="仿宋" w:eastAsia="仿宋" w:hAnsi="仿宋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76023F">
                        <w:rPr>
                          <w:rFonts w:ascii="仿宋" w:eastAsia="仿宋" w:hAnsi="仿宋" w:hint="eastAsia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资料二  ……</w:t>
                      </w:r>
                      <w:proofErr w:type="gramStart"/>
                      <w:r w:rsidRPr="0076023F">
                        <w:rPr>
                          <w:rFonts w:ascii="仿宋" w:eastAsia="仿宋" w:hAnsi="仿宋" w:hint="eastAsia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76023F">
                        <w:rPr>
                          <w:rFonts w:ascii="仿宋" w:eastAsia="仿宋" w:hAnsi="仿宋" w:hint="eastAsia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奖状以及证书</w:t>
                      </w:r>
                      <w:r w:rsidRPr="0076023F">
                        <w:rPr>
                          <w:rFonts w:ascii="仿宋" w:eastAsia="仿宋" w:hAnsi="仿宋" w:hint="eastAsia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cr/>
                        <w:t>资料三  ……</w:t>
                      </w:r>
                      <w:proofErr w:type="gramStart"/>
                      <w:r w:rsidRPr="0076023F">
                        <w:rPr>
                          <w:rFonts w:ascii="仿宋" w:eastAsia="仿宋" w:hAnsi="仿宋" w:hint="eastAsia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76023F">
                        <w:rPr>
                          <w:rFonts w:ascii="仿宋" w:eastAsia="仿宋" w:hAnsi="仿宋" w:hint="eastAsia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兴趣特长</w:t>
                      </w:r>
                    </w:p>
                    <w:p w:rsidR="007772D2" w:rsidRPr="00D43209" w:rsidRDefault="007772D2" w:rsidP="004A0ABA">
                      <w:pPr>
                        <w:snapToGrid w:val="0"/>
                        <w:spacing w:line="480" w:lineRule="auto"/>
                        <w:jc w:val="left"/>
                        <w:rPr>
                          <w:rFonts w:ascii="仿宋" w:eastAsia="仿宋" w:hAnsi="仿宋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D43209">
                        <w:rPr>
                          <w:rFonts w:ascii="仿宋" w:eastAsia="仿宋" w:hAnsi="仿宋" w:hint="eastAsia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资料四  ……</w:t>
                      </w:r>
                      <w:proofErr w:type="gramStart"/>
                      <w:r w:rsidRPr="00D43209">
                        <w:rPr>
                          <w:rFonts w:ascii="仿宋" w:eastAsia="仿宋" w:hAnsi="仿宋" w:hint="eastAsia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D43209">
                        <w:rPr>
                          <w:rFonts w:ascii="仿宋" w:eastAsia="仿宋" w:hAnsi="仿宋" w:hint="eastAsia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社会实践</w:t>
                      </w:r>
                    </w:p>
                    <w:p w:rsidR="007772D2" w:rsidRPr="00D43209" w:rsidRDefault="007772D2" w:rsidP="004A0ABA">
                      <w:pPr>
                        <w:snapToGrid w:val="0"/>
                        <w:spacing w:line="480" w:lineRule="auto"/>
                        <w:jc w:val="left"/>
                        <w:rPr>
                          <w:rFonts w:ascii="仿宋" w:eastAsia="仿宋" w:hAnsi="仿宋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D43209">
                        <w:rPr>
                          <w:rFonts w:ascii="仿宋" w:eastAsia="仿宋" w:hAnsi="仿宋" w:hint="eastAsia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资料五  ……</w:t>
                      </w:r>
                      <w:proofErr w:type="gramStart"/>
                      <w:r w:rsidRPr="00D43209">
                        <w:rPr>
                          <w:rFonts w:ascii="仿宋" w:eastAsia="仿宋" w:hAnsi="仿宋" w:hint="eastAsia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D43209">
                        <w:rPr>
                          <w:rFonts w:ascii="仿宋" w:eastAsia="仿宋" w:hAnsi="仿宋" w:hint="eastAsia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自荐信</w:t>
                      </w:r>
                    </w:p>
                    <w:p w:rsidR="007772D2" w:rsidRPr="00D43209" w:rsidRDefault="007772D2" w:rsidP="004A0ABA">
                      <w:pPr>
                        <w:snapToGrid w:val="0"/>
                        <w:spacing w:line="480" w:lineRule="auto"/>
                        <w:jc w:val="left"/>
                        <w:rPr>
                          <w:rFonts w:ascii="仿宋" w:eastAsia="仿宋" w:hAnsi="仿宋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D43209">
                        <w:rPr>
                          <w:rFonts w:ascii="仿宋" w:eastAsia="仿宋" w:hAnsi="仿宋" w:hint="eastAsia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资料六  ……</w:t>
                      </w:r>
                      <w:proofErr w:type="gramStart"/>
                      <w:r w:rsidRPr="00D43209">
                        <w:rPr>
                          <w:rFonts w:ascii="仿宋" w:eastAsia="仿宋" w:hAnsi="仿宋" w:hint="eastAsia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D43209">
                        <w:rPr>
                          <w:rFonts w:ascii="仿宋" w:eastAsia="仿宋" w:hAnsi="仿宋" w:hint="eastAsia"/>
                          <w:color w:val="521807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班主任推荐信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772D2">
        <w:br w:type="page"/>
      </w:r>
    </w:p>
    <w:p w:rsidR="006E4ACB" w:rsidRDefault="00AA7535" w:rsidP="006E4ACB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5408F3B" wp14:editId="18C386AE">
                <wp:simplePos x="0" y="0"/>
                <wp:positionH relativeFrom="margin">
                  <wp:posOffset>1615440</wp:posOffset>
                </wp:positionH>
                <wp:positionV relativeFrom="paragraph">
                  <wp:posOffset>-274320</wp:posOffset>
                </wp:positionV>
                <wp:extent cx="3703320" cy="97536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3320" cy="975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05151" w:rsidRPr="00106E94" w:rsidRDefault="00F05151" w:rsidP="004A0ABA">
                            <w:pPr>
                              <w:rPr>
                                <w:rFonts w:ascii="华康少女文字W5(P)" w:eastAsia="华康少女文字W5(P)" w:hAnsi="微软雅黑"/>
                                <w:b/>
                                <w:color w:val="EE6D49" w:themeColor="accent1" w:themeTint="99"/>
                                <w:sz w:val="96"/>
                              </w:rPr>
                            </w:pPr>
                            <w:r w:rsidRPr="00106E94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>个</w:t>
                            </w:r>
                            <w:r w:rsidR="00E8341C" w:rsidRPr="00106E94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 xml:space="preserve"> </w:t>
                            </w:r>
                            <w:r w:rsidRPr="00106E94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>人</w:t>
                            </w:r>
                            <w:r w:rsidR="00E8341C" w:rsidRPr="00106E94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 xml:space="preserve"> </w:t>
                            </w:r>
                            <w:r w:rsidRPr="00106E94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>简</w:t>
                            </w:r>
                            <w:r w:rsidR="00E8341C" w:rsidRPr="00106E94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 xml:space="preserve"> </w:t>
                            </w:r>
                            <w:r w:rsidRPr="00106E94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08F3B" id="文本框 31" o:spid="_x0000_s1030" type="#_x0000_t202" style="position:absolute;margin-left:127.2pt;margin-top:-21.6pt;width:291.6pt;height:76.8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" filled="f" stroked="f">
                <v:textbox>
                  <w:txbxContent>
                    <w:p w:rsidR="00F05151" w:rsidRPr="00106E94" w:rsidRDefault="00F05151" w:rsidP="004A0ABA">
                      <w:pPr>
                        <w:rPr>
                          <w:rFonts w:ascii="华康少女文字W5(P)" w:eastAsia="华康少女文字W5(P)" w:hAnsi="微软雅黑"/>
                          <w:b/>
                          <w:color w:val="EE6D49" w:themeColor="accent1" w:themeTint="99"/>
                          <w:sz w:val="96"/>
                        </w:rPr>
                      </w:pPr>
                      <w:r w:rsidRPr="00106E94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>个</w:t>
                      </w:r>
                      <w:r w:rsidR="00E8341C" w:rsidRPr="00106E94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 xml:space="preserve"> </w:t>
                      </w:r>
                      <w:r w:rsidRPr="00106E94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>人</w:t>
                      </w:r>
                      <w:r w:rsidR="00E8341C" w:rsidRPr="00106E94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 xml:space="preserve"> </w:t>
                      </w:r>
                      <w:r w:rsidRPr="00106E94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>简</w:t>
                      </w:r>
                      <w:r w:rsidR="00E8341C" w:rsidRPr="00106E94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 xml:space="preserve"> </w:t>
                      </w:r>
                      <w:r w:rsidRPr="00106E94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>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3093720</wp:posOffset>
                </wp:positionV>
                <wp:extent cx="4175760" cy="3672840"/>
                <wp:effectExtent l="0" t="0" r="0" b="3810"/>
                <wp:wrapNone/>
                <wp:docPr id="1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760" cy="3672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1637" w:rsidRPr="00D43209" w:rsidRDefault="00B81637" w:rsidP="00D43209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snapToGrid w:val="0"/>
                              <w:spacing w:line="240" w:lineRule="atLeas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A5300F" w:themeColor="accent1"/>
                                <w:sz w:val="30"/>
                                <w:szCs w:val="30"/>
                                <w:lang w:val="zh-CN"/>
                              </w:rPr>
                            </w:pPr>
                            <w:r w:rsidRPr="00D43209">
                              <w:rPr>
                                <w:rFonts w:ascii="微软雅黑" w:eastAsia="微软雅黑" w:hAnsi="微软雅黑" w:hint="eastAsia"/>
                                <w:b/>
                                <w:color w:val="A5300F" w:themeColor="accent1"/>
                                <w:sz w:val="30"/>
                                <w:szCs w:val="30"/>
                                <w:lang w:val="zh-CN"/>
                              </w:rPr>
                              <w:t>主要获奖</w:t>
                            </w:r>
                          </w:p>
                          <w:p w:rsidR="00B81637" w:rsidRPr="0076023F" w:rsidRDefault="00B81637" w:rsidP="00B81637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91919" w:themeColor="text2" w:themeShade="80"/>
                                <w:sz w:val="32"/>
                                <w:lang w:val="zh-CN"/>
                              </w:rPr>
                            </w:pPr>
                            <w:r w:rsidRPr="0076023F">
                              <w:rPr>
                                <w:rFonts w:ascii="仿宋" w:eastAsia="仿宋" w:hAnsi="仿宋" w:hint="eastAsia"/>
                                <w:color w:val="191919" w:themeColor="text2" w:themeShade="80"/>
                                <w:sz w:val="32"/>
                                <w:lang w:val="zh-CN"/>
                              </w:rPr>
                              <w:t>2016年09月  在第六届小超人作文“全国总决赛”中获小学组作文一等奖</w:t>
                            </w:r>
                          </w:p>
                          <w:p w:rsidR="00B81637" w:rsidRPr="0076023F" w:rsidRDefault="00B81637" w:rsidP="00B81637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91919" w:themeColor="text2" w:themeShade="80"/>
                                <w:sz w:val="32"/>
                                <w:lang w:val="zh-CN"/>
                              </w:rPr>
                            </w:pPr>
                            <w:r w:rsidRPr="0076023F">
                              <w:rPr>
                                <w:rFonts w:ascii="仿宋" w:eastAsia="仿宋" w:hAnsi="仿宋" w:hint="eastAsia"/>
                                <w:color w:val="191919" w:themeColor="text2" w:themeShade="80"/>
                                <w:sz w:val="32"/>
                                <w:lang w:val="zh-CN"/>
                              </w:rPr>
                              <w:t>2016年12月  上海杯“党在我心中”征文比赛三等奖</w:t>
                            </w:r>
                          </w:p>
                          <w:p w:rsidR="00B81637" w:rsidRPr="0076023F" w:rsidRDefault="00B81637" w:rsidP="00B81637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91919" w:themeColor="text2" w:themeShade="80"/>
                                <w:sz w:val="32"/>
                                <w:lang w:val="zh-CN"/>
                              </w:rPr>
                            </w:pPr>
                            <w:r w:rsidRPr="0076023F">
                              <w:rPr>
                                <w:rFonts w:ascii="仿宋" w:eastAsia="仿宋" w:hAnsi="仿宋" w:hint="eastAsia"/>
                                <w:color w:val="191919" w:themeColor="text2" w:themeShade="80"/>
                                <w:sz w:val="32"/>
                                <w:lang w:val="zh-CN"/>
                              </w:rPr>
                              <w:t>2017年03月  上海市“心中的太阳”诗歌创作比赛中荣获一等奖</w:t>
                            </w:r>
                          </w:p>
                          <w:p w:rsidR="00B81637" w:rsidRPr="00D43209" w:rsidRDefault="00B81637" w:rsidP="00D43209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snapToGrid w:val="0"/>
                              <w:spacing w:line="240" w:lineRule="atLeas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A5300F" w:themeColor="accent1"/>
                                <w:sz w:val="30"/>
                                <w:szCs w:val="30"/>
                                <w:lang w:val="zh-CN"/>
                              </w:rPr>
                            </w:pPr>
                            <w:r w:rsidRPr="00D43209">
                              <w:rPr>
                                <w:rFonts w:ascii="微软雅黑" w:eastAsia="微软雅黑" w:hAnsi="微软雅黑" w:hint="eastAsia"/>
                                <w:b/>
                                <w:color w:val="A5300F" w:themeColor="accent1"/>
                                <w:sz w:val="30"/>
                                <w:szCs w:val="30"/>
                                <w:lang w:val="zh-CN"/>
                              </w:rPr>
                              <w:t>家庭情况</w:t>
                            </w:r>
                          </w:p>
                          <w:p w:rsidR="00B81637" w:rsidRPr="00D43209" w:rsidRDefault="00B81637" w:rsidP="00B81637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91919" w:themeColor="text2" w:themeShade="80"/>
                                <w:sz w:val="32"/>
                                <w:lang w:val="zh-CN"/>
                              </w:rPr>
                            </w:pPr>
                            <w:r w:rsidRPr="00D43209">
                              <w:rPr>
                                <w:rFonts w:ascii="仿宋" w:eastAsia="仿宋" w:hAnsi="仿宋" w:hint="eastAsia"/>
                                <w:color w:val="191919" w:themeColor="text2" w:themeShade="80"/>
                                <w:sz w:val="32"/>
                                <w:lang w:val="zh-CN"/>
                              </w:rPr>
                              <w:t>父亲  王先生  上海市浦东新区人民政府  137</w:t>
                            </w:r>
                            <w:proofErr w:type="gramStart"/>
                            <w:r w:rsidRPr="00D43209">
                              <w:rPr>
                                <w:rFonts w:ascii="仿宋" w:eastAsia="仿宋" w:hAnsi="仿宋" w:hint="eastAsia"/>
                                <w:color w:val="191919" w:themeColor="text2" w:themeShade="80"/>
                                <w:sz w:val="32"/>
                                <w:lang w:val="zh-CN"/>
                              </w:rPr>
                              <w:t xml:space="preserve"> 0000 0000</w:t>
                            </w:r>
                            <w:proofErr w:type="gramEnd"/>
                          </w:p>
                          <w:p w:rsidR="00B81637" w:rsidRPr="00D43209" w:rsidRDefault="00B81637" w:rsidP="00B81637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91919" w:themeColor="text2" w:themeShade="80"/>
                                <w:sz w:val="32"/>
                                <w:lang w:val="zh-CN"/>
                              </w:rPr>
                            </w:pPr>
                            <w:r w:rsidRPr="00D43209">
                              <w:rPr>
                                <w:rFonts w:ascii="仿宋" w:eastAsia="仿宋" w:hAnsi="仿宋" w:hint="eastAsia"/>
                                <w:color w:val="191919" w:themeColor="text2" w:themeShade="80"/>
                                <w:sz w:val="32"/>
                                <w:lang w:val="zh-CN"/>
                              </w:rPr>
                              <w:t>母亲  应女士  上海市浦东新区地球小学  136 1234 5678</w:t>
                            </w:r>
                          </w:p>
                          <w:p w:rsidR="00B81637" w:rsidRPr="00D43209" w:rsidRDefault="00B81637" w:rsidP="00B81637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91919" w:themeColor="text2" w:themeShade="80"/>
                                <w:sz w:val="32"/>
                                <w:lang w:val="zh-CN"/>
                              </w:rPr>
                            </w:pPr>
                          </w:p>
                          <w:p w:rsidR="00B81637" w:rsidRPr="00B81637" w:rsidRDefault="00B81637" w:rsidP="0046676F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</w:p>
                          <w:p w:rsidR="0015644E" w:rsidRPr="004A0ABA" w:rsidRDefault="0015644E" w:rsidP="00B66072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/>
                                <w:color w:val="252525" w:themeColor="text2" w:themeShade="BF"/>
                                <w:sz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52pt;margin-top:243.6pt;width:328.8pt;height:289.2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" filled="f" stroked="f">
                <v:textbox>
                  <w:txbxContent>
                    <w:p w:rsidR="00B81637" w:rsidRPr="00D43209" w:rsidRDefault="00B81637" w:rsidP="00D43209">
                      <w:pPr>
                        <w:pStyle w:val="a5"/>
                        <w:numPr>
                          <w:ilvl w:val="0"/>
                          <w:numId w:val="8"/>
                        </w:numPr>
                        <w:snapToGrid w:val="0"/>
                        <w:spacing w:line="240" w:lineRule="atLeast"/>
                        <w:ind w:firstLineChars="0"/>
                        <w:jc w:val="left"/>
                        <w:rPr>
                          <w:rFonts w:ascii="微软雅黑" w:eastAsia="微软雅黑" w:hAnsi="微软雅黑"/>
                          <w:b/>
                          <w:color w:val="A5300F" w:themeColor="accent1"/>
                          <w:sz w:val="30"/>
                          <w:szCs w:val="30"/>
                          <w:lang w:val="zh-CN"/>
                        </w:rPr>
                      </w:pPr>
                      <w:r w:rsidRPr="00D43209">
                        <w:rPr>
                          <w:rFonts w:ascii="微软雅黑" w:eastAsia="微软雅黑" w:hAnsi="微软雅黑" w:hint="eastAsia"/>
                          <w:b/>
                          <w:color w:val="A5300F" w:themeColor="accent1"/>
                          <w:sz w:val="30"/>
                          <w:szCs w:val="30"/>
                          <w:lang w:val="zh-CN"/>
                        </w:rPr>
                        <w:t>主要获奖</w:t>
                      </w:r>
                    </w:p>
                    <w:p w:rsidR="00B81637" w:rsidRPr="0076023F" w:rsidRDefault="00B81637" w:rsidP="00B81637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91919" w:themeColor="text2" w:themeShade="80"/>
                          <w:sz w:val="32"/>
                          <w:lang w:val="zh-CN"/>
                        </w:rPr>
                      </w:pPr>
                      <w:r w:rsidRPr="0076023F">
                        <w:rPr>
                          <w:rFonts w:ascii="仿宋" w:eastAsia="仿宋" w:hAnsi="仿宋" w:hint="eastAsia"/>
                          <w:color w:val="191919" w:themeColor="text2" w:themeShade="80"/>
                          <w:sz w:val="32"/>
                          <w:lang w:val="zh-CN"/>
                        </w:rPr>
                        <w:t>2016年09月  在第六届小超人作文“全国总决赛”中获小学组作文一等奖</w:t>
                      </w:r>
                    </w:p>
                    <w:p w:rsidR="00B81637" w:rsidRPr="0076023F" w:rsidRDefault="00B81637" w:rsidP="00B81637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91919" w:themeColor="text2" w:themeShade="80"/>
                          <w:sz w:val="32"/>
                          <w:lang w:val="zh-CN"/>
                        </w:rPr>
                      </w:pPr>
                      <w:r w:rsidRPr="0076023F">
                        <w:rPr>
                          <w:rFonts w:ascii="仿宋" w:eastAsia="仿宋" w:hAnsi="仿宋" w:hint="eastAsia"/>
                          <w:color w:val="191919" w:themeColor="text2" w:themeShade="80"/>
                          <w:sz w:val="32"/>
                          <w:lang w:val="zh-CN"/>
                        </w:rPr>
                        <w:t>2016年12月  上海杯“党在我心中”征文比赛三等奖</w:t>
                      </w:r>
                    </w:p>
                    <w:p w:rsidR="00B81637" w:rsidRPr="0076023F" w:rsidRDefault="00B81637" w:rsidP="00B81637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91919" w:themeColor="text2" w:themeShade="80"/>
                          <w:sz w:val="32"/>
                          <w:lang w:val="zh-CN"/>
                        </w:rPr>
                      </w:pPr>
                      <w:r w:rsidRPr="0076023F">
                        <w:rPr>
                          <w:rFonts w:ascii="仿宋" w:eastAsia="仿宋" w:hAnsi="仿宋" w:hint="eastAsia"/>
                          <w:color w:val="191919" w:themeColor="text2" w:themeShade="80"/>
                          <w:sz w:val="32"/>
                          <w:lang w:val="zh-CN"/>
                        </w:rPr>
                        <w:t>2017年03月  上海市“心中的太阳”诗歌创作比赛中荣获一等奖</w:t>
                      </w:r>
                    </w:p>
                    <w:p w:rsidR="00B81637" w:rsidRPr="00D43209" w:rsidRDefault="00B81637" w:rsidP="00D43209">
                      <w:pPr>
                        <w:pStyle w:val="a5"/>
                        <w:numPr>
                          <w:ilvl w:val="0"/>
                          <w:numId w:val="8"/>
                        </w:numPr>
                        <w:snapToGrid w:val="0"/>
                        <w:spacing w:line="240" w:lineRule="atLeast"/>
                        <w:ind w:firstLineChars="0"/>
                        <w:jc w:val="left"/>
                        <w:rPr>
                          <w:rFonts w:ascii="微软雅黑" w:eastAsia="微软雅黑" w:hAnsi="微软雅黑"/>
                          <w:b/>
                          <w:color w:val="A5300F" w:themeColor="accent1"/>
                          <w:sz w:val="30"/>
                          <w:szCs w:val="30"/>
                          <w:lang w:val="zh-CN"/>
                        </w:rPr>
                      </w:pPr>
                      <w:r w:rsidRPr="00D43209">
                        <w:rPr>
                          <w:rFonts w:ascii="微软雅黑" w:eastAsia="微软雅黑" w:hAnsi="微软雅黑" w:hint="eastAsia"/>
                          <w:b/>
                          <w:color w:val="A5300F" w:themeColor="accent1"/>
                          <w:sz w:val="30"/>
                          <w:szCs w:val="30"/>
                          <w:lang w:val="zh-CN"/>
                        </w:rPr>
                        <w:t>家庭情况</w:t>
                      </w:r>
                    </w:p>
                    <w:p w:rsidR="00B81637" w:rsidRPr="00D43209" w:rsidRDefault="00B81637" w:rsidP="00B81637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91919" w:themeColor="text2" w:themeShade="80"/>
                          <w:sz w:val="32"/>
                          <w:lang w:val="zh-CN"/>
                        </w:rPr>
                      </w:pPr>
                      <w:r w:rsidRPr="00D43209">
                        <w:rPr>
                          <w:rFonts w:ascii="仿宋" w:eastAsia="仿宋" w:hAnsi="仿宋" w:hint="eastAsia"/>
                          <w:color w:val="191919" w:themeColor="text2" w:themeShade="80"/>
                          <w:sz w:val="32"/>
                          <w:lang w:val="zh-CN"/>
                        </w:rPr>
                        <w:t>父亲  王先生  上海市浦东新区人民政府  137</w:t>
                      </w:r>
                      <w:proofErr w:type="gramStart"/>
                      <w:r w:rsidRPr="00D43209">
                        <w:rPr>
                          <w:rFonts w:ascii="仿宋" w:eastAsia="仿宋" w:hAnsi="仿宋" w:hint="eastAsia"/>
                          <w:color w:val="191919" w:themeColor="text2" w:themeShade="80"/>
                          <w:sz w:val="32"/>
                          <w:lang w:val="zh-CN"/>
                        </w:rPr>
                        <w:t xml:space="preserve"> 0000 0000</w:t>
                      </w:r>
                      <w:proofErr w:type="gramEnd"/>
                    </w:p>
                    <w:p w:rsidR="00B81637" w:rsidRPr="00D43209" w:rsidRDefault="00B81637" w:rsidP="00B81637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91919" w:themeColor="text2" w:themeShade="80"/>
                          <w:sz w:val="32"/>
                          <w:lang w:val="zh-CN"/>
                        </w:rPr>
                      </w:pPr>
                      <w:r w:rsidRPr="00D43209">
                        <w:rPr>
                          <w:rFonts w:ascii="仿宋" w:eastAsia="仿宋" w:hAnsi="仿宋" w:hint="eastAsia"/>
                          <w:color w:val="191919" w:themeColor="text2" w:themeShade="80"/>
                          <w:sz w:val="32"/>
                          <w:lang w:val="zh-CN"/>
                        </w:rPr>
                        <w:t>母亲  应女士  上海市浦东新区地球小学  136 1234 5678</w:t>
                      </w:r>
                    </w:p>
                    <w:p w:rsidR="00B81637" w:rsidRPr="00D43209" w:rsidRDefault="00B81637" w:rsidP="00B81637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91919" w:themeColor="text2" w:themeShade="80"/>
                          <w:sz w:val="32"/>
                          <w:lang w:val="zh-CN"/>
                        </w:rPr>
                      </w:pPr>
                    </w:p>
                    <w:p w:rsidR="00B81637" w:rsidRPr="00B81637" w:rsidRDefault="00B81637" w:rsidP="0046676F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</w:p>
                    <w:p w:rsidR="0015644E" w:rsidRPr="004A0ABA" w:rsidRDefault="0015644E" w:rsidP="00B66072">
                      <w:pPr>
                        <w:snapToGrid w:val="0"/>
                        <w:spacing w:line="240" w:lineRule="atLeast"/>
                        <w:jc w:val="left"/>
                        <w:rPr>
                          <w:rFonts w:ascii="微软雅黑" w:eastAsia="微软雅黑" w:hAnsi="微软雅黑"/>
                          <w:color w:val="252525" w:themeColor="text2" w:themeShade="BF"/>
                          <w:sz w:val="24"/>
                          <w:lang w:val="zh-CN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margin">
                  <wp:posOffset>-563880</wp:posOffset>
                </wp:positionH>
                <wp:positionV relativeFrom="paragraph">
                  <wp:posOffset>5334000</wp:posOffset>
                </wp:positionV>
                <wp:extent cx="2316480" cy="3291840"/>
                <wp:effectExtent l="0" t="0" r="0" b="3810"/>
                <wp:wrapNone/>
                <wp:docPr id="1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329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ABA" w:rsidRPr="00D43209" w:rsidRDefault="0015644E" w:rsidP="00D43209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240" w:lineRule="atLeas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A5300F" w:themeColor="accent1"/>
                                <w:sz w:val="30"/>
                                <w:szCs w:val="30"/>
                                <w:lang w:val="zh-CN"/>
                              </w:rPr>
                            </w:pPr>
                            <w:r w:rsidRPr="00D43209">
                              <w:rPr>
                                <w:rFonts w:ascii="微软雅黑" w:eastAsia="微软雅黑" w:hAnsi="微软雅黑" w:hint="eastAsia"/>
                                <w:b/>
                                <w:color w:val="A5300F" w:themeColor="accent1"/>
                                <w:sz w:val="30"/>
                                <w:szCs w:val="30"/>
                                <w:lang w:val="zh-CN"/>
                              </w:rPr>
                              <w:t>基本情况</w:t>
                            </w:r>
                          </w:p>
                          <w:p w:rsidR="004A0ABA" w:rsidRPr="00D43209" w:rsidRDefault="0015644E" w:rsidP="004A0AB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91919" w:themeColor="text2" w:themeShade="80"/>
                                <w:sz w:val="32"/>
                                <w:lang w:val="zh-CN"/>
                              </w:rPr>
                            </w:pPr>
                            <w:r w:rsidRPr="00D43209">
                              <w:rPr>
                                <w:rFonts w:ascii="仿宋" w:eastAsia="仿宋" w:hAnsi="仿宋" w:hint="eastAsia"/>
                                <w:color w:val="191919" w:themeColor="text2" w:themeShade="80"/>
                                <w:sz w:val="32"/>
                                <w:lang w:val="zh-CN"/>
                              </w:rPr>
                              <w:t>姓名：甄美丽</w:t>
                            </w:r>
                          </w:p>
                          <w:p w:rsidR="004A0ABA" w:rsidRPr="00D43209" w:rsidRDefault="0015644E" w:rsidP="004A0AB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91919" w:themeColor="text2" w:themeShade="80"/>
                                <w:sz w:val="32"/>
                                <w:lang w:val="zh-CN"/>
                              </w:rPr>
                            </w:pPr>
                            <w:r w:rsidRPr="00D43209">
                              <w:rPr>
                                <w:rFonts w:ascii="仿宋" w:eastAsia="仿宋" w:hAnsi="仿宋" w:hint="eastAsia"/>
                                <w:color w:val="191919" w:themeColor="text2" w:themeShade="80"/>
                                <w:sz w:val="32"/>
                                <w:lang w:val="zh-CN"/>
                              </w:rPr>
                              <w:t>性别：女</w:t>
                            </w:r>
                          </w:p>
                          <w:p w:rsidR="004A0ABA" w:rsidRPr="00D43209" w:rsidRDefault="0015644E" w:rsidP="004A0AB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91919" w:themeColor="text2" w:themeShade="80"/>
                                <w:sz w:val="32"/>
                                <w:lang w:val="zh-CN"/>
                              </w:rPr>
                            </w:pPr>
                            <w:r w:rsidRPr="00D43209">
                              <w:rPr>
                                <w:rFonts w:ascii="仿宋" w:eastAsia="仿宋" w:hAnsi="仿宋" w:hint="eastAsia"/>
                                <w:color w:val="191919" w:themeColor="text2" w:themeShade="80"/>
                                <w:sz w:val="32"/>
                                <w:lang w:val="zh-CN"/>
                              </w:rPr>
                              <w:t>出生年月：2005年6月</w:t>
                            </w:r>
                          </w:p>
                          <w:p w:rsidR="004A0ABA" w:rsidRPr="00D43209" w:rsidRDefault="0015644E" w:rsidP="004A0AB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91919" w:themeColor="text2" w:themeShade="80"/>
                                <w:sz w:val="32"/>
                                <w:lang w:val="zh-CN"/>
                              </w:rPr>
                            </w:pPr>
                            <w:r w:rsidRPr="00D43209">
                              <w:rPr>
                                <w:rFonts w:ascii="仿宋" w:eastAsia="仿宋" w:hAnsi="仿宋" w:hint="eastAsia"/>
                                <w:color w:val="191919" w:themeColor="text2" w:themeShade="80"/>
                                <w:sz w:val="32"/>
                                <w:lang w:val="zh-CN"/>
                              </w:rPr>
                              <w:t>户籍：上海市浦东新区</w:t>
                            </w:r>
                          </w:p>
                          <w:p w:rsidR="004A0ABA" w:rsidRPr="00D43209" w:rsidRDefault="0015644E" w:rsidP="004A0AB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91919" w:themeColor="text2" w:themeShade="80"/>
                                <w:sz w:val="32"/>
                                <w:lang w:val="zh-CN"/>
                              </w:rPr>
                            </w:pPr>
                            <w:r w:rsidRPr="00D43209">
                              <w:rPr>
                                <w:rFonts w:ascii="仿宋" w:eastAsia="仿宋" w:hAnsi="仿宋" w:hint="eastAsia"/>
                                <w:color w:val="191919" w:themeColor="text2" w:themeShade="80"/>
                                <w:sz w:val="32"/>
                                <w:lang w:val="zh-CN"/>
                              </w:rPr>
                              <w:t>就读小学：上海市第十五中学</w:t>
                            </w:r>
                          </w:p>
                          <w:p w:rsidR="004A0ABA" w:rsidRPr="00D43209" w:rsidRDefault="0015644E" w:rsidP="004A0AB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91919" w:themeColor="text2" w:themeShade="80"/>
                                <w:sz w:val="32"/>
                                <w:lang w:val="zh-CN"/>
                              </w:rPr>
                            </w:pPr>
                            <w:r w:rsidRPr="00D43209">
                              <w:rPr>
                                <w:rFonts w:ascii="仿宋" w:eastAsia="仿宋" w:hAnsi="仿宋" w:hint="eastAsia"/>
                                <w:color w:val="191919" w:themeColor="text2" w:themeShade="80"/>
                                <w:sz w:val="32"/>
                                <w:lang w:val="zh-CN"/>
                              </w:rPr>
                              <w:t>家庭住址：上海市浦东新区东方路0000号</w:t>
                            </w:r>
                          </w:p>
                          <w:p w:rsidR="0015644E" w:rsidRPr="00D43209" w:rsidRDefault="0015644E" w:rsidP="004A0AB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91919" w:themeColor="text2" w:themeShade="80"/>
                                <w:sz w:val="32"/>
                                <w:lang w:val="zh-CN"/>
                              </w:rPr>
                            </w:pPr>
                            <w:r w:rsidRPr="00D43209">
                              <w:rPr>
                                <w:rFonts w:ascii="仿宋" w:eastAsia="仿宋" w:hAnsi="仿宋" w:hint="eastAsia"/>
                                <w:color w:val="191919" w:themeColor="text2" w:themeShade="80"/>
                                <w:sz w:val="32"/>
                                <w:lang w:val="zh-CN"/>
                              </w:rPr>
                              <w:t>身份证号：123456400206060008</w:t>
                            </w:r>
                          </w:p>
                          <w:p w:rsidR="0015644E" w:rsidRDefault="0015644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44.4pt;margin-top:420pt;width:182.4pt;height:259.2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" filled="f" stroked="f">
                <v:textbox>
                  <w:txbxContent>
                    <w:p w:rsidR="004A0ABA" w:rsidRPr="00D43209" w:rsidRDefault="0015644E" w:rsidP="00D43209">
                      <w:pPr>
                        <w:pStyle w:val="a5"/>
                        <w:numPr>
                          <w:ilvl w:val="0"/>
                          <w:numId w:val="7"/>
                        </w:numPr>
                        <w:snapToGrid w:val="0"/>
                        <w:spacing w:line="240" w:lineRule="atLeast"/>
                        <w:ind w:firstLineChars="0"/>
                        <w:jc w:val="left"/>
                        <w:rPr>
                          <w:rFonts w:ascii="微软雅黑" w:eastAsia="微软雅黑" w:hAnsi="微软雅黑"/>
                          <w:b/>
                          <w:color w:val="A5300F" w:themeColor="accent1"/>
                          <w:sz w:val="30"/>
                          <w:szCs w:val="30"/>
                          <w:lang w:val="zh-CN"/>
                        </w:rPr>
                      </w:pPr>
                      <w:r w:rsidRPr="00D43209">
                        <w:rPr>
                          <w:rFonts w:ascii="微软雅黑" w:eastAsia="微软雅黑" w:hAnsi="微软雅黑" w:hint="eastAsia"/>
                          <w:b/>
                          <w:color w:val="A5300F" w:themeColor="accent1"/>
                          <w:sz w:val="30"/>
                          <w:szCs w:val="30"/>
                          <w:lang w:val="zh-CN"/>
                        </w:rPr>
                        <w:t>基本情况</w:t>
                      </w:r>
                    </w:p>
                    <w:p w:rsidR="004A0ABA" w:rsidRPr="00D43209" w:rsidRDefault="0015644E" w:rsidP="004A0ABA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91919" w:themeColor="text2" w:themeShade="80"/>
                          <w:sz w:val="32"/>
                          <w:lang w:val="zh-CN"/>
                        </w:rPr>
                      </w:pPr>
                      <w:r w:rsidRPr="00D43209">
                        <w:rPr>
                          <w:rFonts w:ascii="仿宋" w:eastAsia="仿宋" w:hAnsi="仿宋" w:hint="eastAsia"/>
                          <w:color w:val="191919" w:themeColor="text2" w:themeShade="80"/>
                          <w:sz w:val="32"/>
                          <w:lang w:val="zh-CN"/>
                        </w:rPr>
                        <w:t>姓名：甄美丽</w:t>
                      </w:r>
                    </w:p>
                    <w:p w:rsidR="004A0ABA" w:rsidRPr="00D43209" w:rsidRDefault="0015644E" w:rsidP="004A0ABA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91919" w:themeColor="text2" w:themeShade="80"/>
                          <w:sz w:val="32"/>
                          <w:lang w:val="zh-CN"/>
                        </w:rPr>
                      </w:pPr>
                      <w:r w:rsidRPr="00D43209">
                        <w:rPr>
                          <w:rFonts w:ascii="仿宋" w:eastAsia="仿宋" w:hAnsi="仿宋" w:hint="eastAsia"/>
                          <w:color w:val="191919" w:themeColor="text2" w:themeShade="80"/>
                          <w:sz w:val="32"/>
                          <w:lang w:val="zh-CN"/>
                        </w:rPr>
                        <w:t>性别：女</w:t>
                      </w:r>
                    </w:p>
                    <w:p w:rsidR="004A0ABA" w:rsidRPr="00D43209" w:rsidRDefault="0015644E" w:rsidP="004A0ABA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91919" w:themeColor="text2" w:themeShade="80"/>
                          <w:sz w:val="32"/>
                          <w:lang w:val="zh-CN"/>
                        </w:rPr>
                      </w:pPr>
                      <w:r w:rsidRPr="00D43209">
                        <w:rPr>
                          <w:rFonts w:ascii="仿宋" w:eastAsia="仿宋" w:hAnsi="仿宋" w:hint="eastAsia"/>
                          <w:color w:val="191919" w:themeColor="text2" w:themeShade="80"/>
                          <w:sz w:val="32"/>
                          <w:lang w:val="zh-CN"/>
                        </w:rPr>
                        <w:t>出生年月：2005年6月</w:t>
                      </w:r>
                    </w:p>
                    <w:p w:rsidR="004A0ABA" w:rsidRPr="00D43209" w:rsidRDefault="0015644E" w:rsidP="004A0ABA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91919" w:themeColor="text2" w:themeShade="80"/>
                          <w:sz w:val="32"/>
                          <w:lang w:val="zh-CN"/>
                        </w:rPr>
                      </w:pPr>
                      <w:r w:rsidRPr="00D43209">
                        <w:rPr>
                          <w:rFonts w:ascii="仿宋" w:eastAsia="仿宋" w:hAnsi="仿宋" w:hint="eastAsia"/>
                          <w:color w:val="191919" w:themeColor="text2" w:themeShade="80"/>
                          <w:sz w:val="32"/>
                          <w:lang w:val="zh-CN"/>
                        </w:rPr>
                        <w:t>户籍：上海市浦东新区</w:t>
                      </w:r>
                    </w:p>
                    <w:p w:rsidR="004A0ABA" w:rsidRPr="00D43209" w:rsidRDefault="0015644E" w:rsidP="004A0ABA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91919" w:themeColor="text2" w:themeShade="80"/>
                          <w:sz w:val="32"/>
                          <w:lang w:val="zh-CN"/>
                        </w:rPr>
                      </w:pPr>
                      <w:r w:rsidRPr="00D43209">
                        <w:rPr>
                          <w:rFonts w:ascii="仿宋" w:eastAsia="仿宋" w:hAnsi="仿宋" w:hint="eastAsia"/>
                          <w:color w:val="191919" w:themeColor="text2" w:themeShade="80"/>
                          <w:sz w:val="32"/>
                          <w:lang w:val="zh-CN"/>
                        </w:rPr>
                        <w:t>就读小学：上海市第十五中学</w:t>
                      </w:r>
                    </w:p>
                    <w:p w:rsidR="004A0ABA" w:rsidRPr="00D43209" w:rsidRDefault="0015644E" w:rsidP="004A0ABA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91919" w:themeColor="text2" w:themeShade="80"/>
                          <w:sz w:val="32"/>
                          <w:lang w:val="zh-CN"/>
                        </w:rPr>
                      </w:pPr>
                      <w:r w:rsidRPr="00D43209">
                        <w:rPr>
                          <w:rFonts w:ascii="仿宋" w:eastAsia="仿宋" w:hAnsi="仿宋" w:hint="eastAsia"/>
                          <w:color w:val="191919" w:themeColor="text2" w:themeShade="80"/>
                          <w:sz w:val="32"/>
                          <w:lang w:val="zh-CN"/>
                        </w:rPr>
                        <w:t>家庭住址：上海市浦东新区东方路0000号</w:t>
                      </w:r>
                    </w:p>
                    <w:p w:rsidR="0015644E" w:rsidRPr="00D43209" w:rsidRDefault="0015644E" w:rsidP="004A0ABA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91919" w:themeColor="text2" w:themeShade="80"/>
                          <w:sz w:val="32"/>
                          <w:lang w:val="zh-CN"/>
                        </w:rPr>
                      </w:pPr>
                      <w:r w:rsidRPr="00D43209">
                        <w:rPr>
                          <w:rFonts w:ascii="仿宋" w:eastAsia="仿宋" w:hAnsi="仿宋" w:hint="eastAsia"/>
                          <w:color w:val="191919" w:themeColor="text2" w:themeShade="80"/>
                          <w:sz w:val="32"/>
                          <w:lang w:val="zh-CN"/>
                        </w:rPr>
                        <w:t>身份证号：123456400206060008</w:t>
                      </w:r>
                    </w:p>
                    <w:p w:rsidR="0015644E" w:rsidRDefault="0015644E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-426720</wp:posOffset>
            </wp:positionH>
            <wp:positionV relativeFrom="paragraph">
              <wp:posOffset>3200400</wp:posOffset>
            </wp:positionV>
            <wp:extent cx="1874520" cy="1874520"/>
            <wp:effectExtent l="76200" t="76200" r="125730" b="12573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QQ截图20170113102554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9" r="4479"/>
                    <a:stretch/>
                  </pic:blipFill>
                  <pic:spPr bwMode="auto">
                    <a:xfrm>
                      <a:off x="0" y="0"/>
                      <a:ext cx="1874520" cy="187452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margin">
                  <wp:posOffset>91440</wp:posOffset>
                </wp:positionH>
                <wp:positionV relativeFrom="paragraph">
                  <wp:posOffset>746760</wp:posOffset>
                </wp:positionV>
                <wp:extent cx="6248400" cy="2316480"/>
                <wp:effectExtent l="0" t="0" r="0" b="762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2316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7535" w:rsidRPr="00AA7535" w:rsidRDefault="00AA7535" w:rsidP="00AA7535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240" w:lineRule="atLeas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A5300F" w:themeColor="accent1"/>
                                <w:sz w:val="30"/>
                                <w:szCs w:val="30"/>
                                <w:lang w:val="zh-CN"/>
                              </w:rPr>
                            </w:pPr>
                            <w:r w:rsidRPr="00AA7535">
                              <w:rPr>
                                <w:rFonts w:ascii="微软雅黑" w:eastAsia="微软雅黑" w:hAnsi="微软雅黑" w:hint="eastAsia"/>
                                <w:b/>
                                <w:color w:val="A5300F" w:themeColor="accent1"/>
                                <w:sz w:val="30"/>
                                <w:szCs w:val="30"/>
                                <w:lang w:val="zh-CN"/>
                              </w:rPr>
                              <w:t>学习情况</w:t>
                            </w:r>
                          </w:p>
                          <w:p w:rsidR="00AA7535" w:rsidRPr="0076023F" w:rsidRDefault="00AA7535" w:rsidP="00AA7535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91919" w:themeColor="text2" w:themeShade="80"/>
                                <w:sz w:val="32"/>
                                <w:lang w:val="zh-CN"/>
                              </w:rPr>
                            </w:pPr>
                            <w:r w:rsidRPr="0076023F">
                              <w:rPr>
                                <w:rFonts w:ascii="仿宋" w:eastAsia="仿宋" w:hAnsi="仿宋" w:hint="eastAsia"/>
                                <w:color w:val="191919" w:themeColor="text2" w:themeShade="80"/>
                                <w:sz w:val="32"/>
                                <w:lang w:val="zh-CN"/>
                              </w:rPr>
                              <w:t>勤奋学习，能独立思考学习问题，勤学好问，成绩优秀</w:t>
                            </w:r>
                          </w:p>
                          <w:p w:rsidR="00AA7535" w:rsidRPr="0076023F" w:rsidRDefault="00AA7535" w:rsidP="00AA7535">
                            <w:pPr>
                              <w:snapToGrid w:val="0"/>
                              <w:spacing w:line="240" w:lineRule="atLeast"/>
                              <w:ind w:left="420" w:hanging="420"/>
                              <w:jc w:val="left"/>
                              <w:rPr>
                                <w:rFonts w:ascii="仿宋" w:eastAsia="仿宋" w:hAnsi="仿宋"/>
                                <w:color w:val="191919" w:themeColor="text2" w:themeShade="80"/>
                                <w:sz w:val="32"/>
                                <w:lang w:val="zh-CN"/>
                              </w:rPr>
                            </w:pPr>
                            <w:r w:rsidRPr="0076023F">
                              <w:rPr>
                                <w:rFonts w:ascii="仿宋" w:eastAsia="仿宋" w:hAnsi="仿宋" w:hint="eastAsia"/>
                                <w:color w:val="191919" w:themeColor="text2" w:themeShade="80"/>
                                <w:sz w:val="32"/>
                                <w:lang w:val="zh-CN"/>
                              </w:rPr>
                              <w:t>经常结合课堂外的拓展实践，汲取更多知识，不断开阔自己的视野</w:t>
                            </w:r>
                          </w:p>
                          <w:p w:rsidR="00AA7535" w:rsidRPr="0076023F" w:rsidRDefault="00AA7535" w:rsidP="00AA7535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91919" w:themeColor="text2" w:themeShade="80"/>
                                <w:sz w:val="32"/>
                                <w:lang w:val="zh-CN"/>
                              </w:rPr>
                            </w:pPr>
                            <w:r w:rsidRPr="0076023F">
                              <w:rPr>
                                <w:rFonts w:ascii="仿宋" w:eastAsia="仿宋" w:hAnsi="仿宋" w:hint="eastAsia"/>
                                <w:color w:val="191919" w:themeColor="text2" w:themeShade="80"/>
                                <w:sz w:val="32"/>
                                <w:lang w:val="zh-CN"/>
                              </w:rPr>
                              <w:t>六年级上学期第一次统考考试总分全班排名第三</w:t>
                            </w:r>
                          </w:p>
                          <w:p w:rsidR="00AA7535" w:rsidRPr="0076023F" w:rsidRDefault="00AA7535" w:rsidP="00AA7535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91919" w:themeColor="text2" w:themeShade="80"/>
                                <w:sz w:val="32"/>
                                <w:lang w:val="zh-CN"/>
                              </w:rPr>
                            </w:pPr>
                            <w:r w:rsidRPr="0076023F">
                              <w:rPr>
                                <w:rFonts w:ascii="仿宋" w:eastAsia="仿宋" w:hAnsi="仿宋" w:hint="eastAsia"/>
                                <w:color w:val="191919" w:themeColor="text2" w:themeShade="80"/>
                                <w:sz w:val="32"/>
                                <w:lang w:val="zh-CN"/>
                              </w:rPr>
                              <w:t>每个学期都被评为“三好学生”，荣获“成绩优秀奖”</w:t>
                            </w:r>
                          </w:p>
                          <w:p w:rsidR="00AA7535" w:rsidRPr="00D43209" w:rsidRDefault="00AA7535" w:rsidP="00AA7535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snapToGrid w:val="0"/>
                              <w:spacing w:line="240" w:lineRule="atLeas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A5300F" w:themeColor="accent1"/>
                                <w:sz w:val="30"/>
                                <w:szCs w:val="30"/>
                                <w:lang w:val="zh-CN"/>
                              </w:rPr>
                            </w:pPr>
                            <w:r w:rsidRPr="00D43209">
                              <w:rPr>
                                <w:rFonts w:ascii="微软雅黑" w:eastAsia="微软雅黑" w:hAnsi="微软雅黑" w:hint="eastAsia"/>
                                <w:b/>
                                <w:color w:val="A5300F" w:themeColor="accent1"/>
                                <w:sz w:val="30"/>
                                <w:szCs w:val="30"/>
                                <w:lang w:val="zh-CN"/>
                              </w:rPr>
                              <w:t>兴趣特长</w:t>
                            </w:r>
                          </w:p>
                          <w:p w:rsidR="00AA7535" w:rsidRPr="0076023F" w:rsidRDefault="00AA7535" w:rsidP="00AA7535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91919" w:themeColor="text2" w:themeShade="80"/>
                                <w:sz w:val="32"/>
                                <w:lang w:val="zh-CN"/>
                              </w:rPr>
                            </w:pPr>
                            <w:r w:rsidRPr="0076023F">
                              <w:rPr>
                                <w:rFonts w:ascii="仿宋" w:eastAsia="仿宋" w:hAnsi="仿宋" w:hint="eastAsia"/>
                                <w:color w:val="191919" w:themeColor="text2" w:themeShade="80"/>
                                <w:sz w:val="32"/>
                                <w:lang w:val="zh-CN"/>
                              </w:rPr>
                              <w:t>喜爱钢琴，2016年顺利通过国家考级委员会六级考核</w:t>
                            </w:r>
                          </w:p>
                          <w:p w:rsidR="00AA7535" w:rsidRPr="0076023F" w:rsidRDefault="00AA7535" w:rsidP="00AA7535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91919" w:themeColor="text2" w:themeShade="80"/>
                                <w:sz w:val="32"/>
                                <w:lang w:val="zh-CN"/>
                              </w:rPr>
                            </w:pPr>
                            <w:r w:rsidRPr="0076023F">
                              <w:rPr>
                                <w:rFonts w:ascii="仿宋" w:eastAsia="仿宋" w:hAnsi="仿宋" w:hint="eastAsia"/>
                                <w:color w:val="191919" w:themeColor="text2" w:themeShade="80"/>
                                <w:sz w:val="32"/>
                                <w:lang w:val="zh-CN"/>
                              </w:rPr>
                              <w:t>喜爱朗诵，在上海市第九届艺术比赛中获朗诵一等奖</w:t>
                            </w:r>
                          </w:p>
                          <w:p w:rsidR="00AA7535" w:rsidRDefault="00AA75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0" o:spid="_x0000_s1033" type="#_x0000_t202" style="position:absolute;margin-left:7.2pt;margin-top:58.8pt;width:492pt;height:182.4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" filled="f" stroked="f" strokeweight=".5pt">
                <v:textbox>
                  <w:txbxContent>
                    <w:p w:rsidR="00AA7535" w:rsidRPr="00AA7535" w:rsidRDefault="00AA7535" w:rsidP="00AA7535">
                      <w:pPr>
                        <w:pStyle w:val="a5"/>
                        <w:numPr>
                          <w:ilvl w:val="0"/>
                          <w:numId w:val="9"/>
                        </w:numPr>
                        <w:snapToGrid w:val="0"/>
                        <w:spacing w:line="240" w:lineRule="atLeast"/>
                        <w:ind w:firstLineChars="0"/>
                        <w:jc w:val="left"/>
                        <w:rPr>
                          <w:rFonts w:ascii="微软雅黑" w:eastAsia="微软雅黑" w:hAnsi="微软雅黑"/>
                          <w:b/>
                          <w:color w:val="A5300F" w:themeColor="accent1"/>
                          <w:sz w:val="30"/>
                          <w:szCs w:val="30"/>
                          <w:lang w:val="zh-CN"/>
                        </w:rPr>
                      </w:pPr>
                      <w:r w:rsidRPr="00AA7535">
                        <w:rPr>
                          <w:rFonts w:ascii="微软雅黑" w:eastAsia="微软雅黑" w:hAnsi="微软雅黑" w:hint="eastAsia"/>
                          <w:b/>
                          <w:color w:val="A5300F" w:themeColor="accent1"/>
                          <w:sz w:val="30"/>
                          <w:szCs w:val="30"/>
                          <w:lang w:val="zh-CN"/>
                        </w:rPr>
                        <w:t>学习情况</w:t>
                      </w:r>
                    </w:p>
                    <w:p w:rsidR="00AA7535" w:rsidRPr="0076023F" w:rsidRDefault="00AA7535" w:rsidP="00AA7535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91919" w:themeColor="text2" w:themeShade="80"/>
                          <w:sz w:val="32"/>
                          <w:lang w:val="zh-CN"/>
                        </w:rPr>
                      </w:pPr>
                      <w:r w:rsidRPr="0076023F">
                        <w:rPr>
                          <w:rFonts w:ascii="仿宋" w:eastAsia="仿宋" w:hAnsi="仿宋" w:hint="eastAsia"/>
                          <w:color w:val="191919" w:themeColor="text2" w:themeShade="80"/>
                          <w:sz w:val="32"/>
                          <w:lang w:val="zh-CN"/>
                        </w:rPr>
                        <w:t>勤奋学习，能独立思考学习问题，勤学好问，成绩优秀</w:t>
                      </w:r>
                    </w:p>
                    <w:p w:rsidR="00AA7535" w:rsidRPr="0076023F" w:rsidRDefault="00AA7535" w:rsidP="00AA7535">
                      <w:pPr>
                        <w:snapToGrid w:val="0"/>
                        <w:spacing w:line="240" w:lineRule="atLeast"/>
                        <w:ind w:left="420" w:hanging="420"/>
                        <w:jc w:val="left"/>
                        <w:rPr>
                          <w:rFonts w:ascii="仿宋" w:eastAsia="仿宋" w:hAnsi="仿宋"/>
                          <w:color w:val="191919" w:themeColor="text2" w:themeShade="80"/>
                          <w:sz w:val="32"/>
                          <w:lang w:val="zh-CN"/>
                        </w:rPr>
                      </w:pPr>
                      <w:r w:rsidRPr="0076023F">
                        <w:rPr>
                          <w:rFonts w:ascii="仿宋" w:eastAsia="仿宋" w:hAnsi="仿宋" w:hint="eastAsia"/>
                          <w:color w:val="191919" w:themeColor="text2" w:themeShade="80"/>
                          <w:sz w:val="32"/>
                          <w:lang w:val="zh-CN"/>
                        </w:rPr>
                        <w:t>经常结合课堂外的拓展实践，汲取更多知识，不断开阔自己的视野</w:t>
                      </w:r>
                    </w:p>
                    <w:p w:rsidR="00AA7535" w:rsidRPr="0076023F" w:rsidRDefault="00AA7535" w:rsidP="00AA7535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91919" w:themeColor="text2" w:themeShade="80"/>
                          <w:sz w:val="32"/>
                          <w:lang w:val="zh-CN"/>
                        </w:rPr>
                      </w:pPr>
                      <w:r w:rsidRPr="0076023F">
                        <w:rPr>
                          <w:rFonts w:ascii="仿宋" w:eastAsia="仿宋" w:hAnsi="仿宋" w:hint="eastAsia"/>
                          <w:color w:val="191919" w:themeColor="text2" w:themeShade="80"/>
                          <w:sz w:val="32"/>
                          <w:lang w:val="zh-CN"/>
                        </w:rPr>
                        <w:t>六年级上学期第一次统考考试总分全班排名第三</w:t>
                      </w:r>
                    </w:p>
                    <w:p w:rsidR="00AA7535" w:rsidRPr="0076023F" w:rsidRDefault="00AA7535" w:rsidP="00AA7535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91919" w:themeColor="text2" w:themeShade="80"/>
                          <w:sz w:val="32"/>
                          <w:lang w:val="zh-CN"/>
                        </w:rPr>
                      </w:pPr>
                      <w:r w:rsidRPr="0076023F">
                        <w:rPr>
                          <w:rFonts w:ascii="仿宋" w:eastAsia="仿宋" w:hAnsi="仿宋" w:hint="eastAsia"/>
                          <w:color w:val="191919" w:themeColor="text2" w:themeShade="80"/>
                          <w:sz w:val="32"/>
                          <w:lang w:val="zh-CN"/>
                        </w:rPr>
                        <w:t>每个学期都被评为“三好学生”，荣获“成绩优秀奖”</w:t>
                      </w:r>
                    </w:p>
                    <w:p w:rsidR="00AA7535" w:rsidRPr="00D43209" w:rsidRDefault="00AA7535" w:rsidP="00AA7535">
                      <w:pPr>
                        <w:pStyle w:val="a5"/>
                        <w:numPr>
                          <w:ilvl w:val="0"/>
                          <w:numId w:val="8"/>
                        </w:numPr>
                        <w:snapToGrid w:val="0"/>
                        <w:spacing w:line="240" w:lineRule="atLeast"/>
                        <w:ind w:firstLineChars="0"/>
                        <w:jc w:val="left"/>
                        <w:rPr>
                          <w:rFonts w:ascii="微软雅黑" w:eastAsia="微软雅黑" w:hAnsi="微软雅黑"/>
                          <w:b/>
                          <w:color w:val="A5300F" w:themeColor="accent1"/>
                          <w:sz w:val="30"/>
                          <w:szCs w:val="30"/>
                          <w:lang w:val="zh-CN"/>
                        </w:rPr>
                      </w:pPr>
                      <w:r w:rsidRPr="00D43209">
                        <w:rPr>
                          <w:rFonts w:ascii="微软雅黑" w:eastAsia="微软雅黑" w:hAnsi="微软雅黑" w:hint="eastAsia"/>
                          <w:b/>
                          <w:color w:val="A5300F" w:themeColor="accent1"/>
                          <w:sz w:val="30"/>
                          <w:szCs w:val="30"/>
                          <w:lang w:val="zh-CN"/>
                        </w:rPr>
                        <w:t>兴趣特长</w:t>
                      </w:r>
                    </w:p>
                    <w:p w:rsidR="00AA7535" w:rsidRPr="0076023F" w:rsidRDefault="00AA7535" w:rsidP="00AA7535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91919" w:themeColor="text2" w:themeShade="80"/>
                          <w:sz w:val="32"/>
                          <w:lang w:val="zh-CN"/>
                        </w:rPr>
                      </w:pPr>
                      <w:r w:rsidRPr="0076023F">
                        <w:rPr>
                          <w:rFonts w:ascii="仿宋" w:eastAsia="仿宋" w:hAnsi="仿宋" w:hint="eastAsia"/>
                          <w:color w:val="191919" w:themeColor="text2" w:themeShade="80"/>
                          <w:sz w:val="32"/>
                          <w:lang w:val="zh-CN"/>
                        </w:rPr>
                        <w:t>喜爱钢琴，2016年顺利通过国家考级委员会六级考核</w:t>
                      </w:r>
                    </w:p>
                    <w:p w:rsidR="00AA7535" w:rsidRPr="0076023F" w:rsidRDefault="00AA7535" w:rsidP="00AA7535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91919" w:themeColor="text2" w:themeShade="80"/>
                          <w:sz w:val="32"/>
                          <w:lang w:val="zh-CN"/>
                        </w:rPr>
                      </w:pPr>
                      <w:r w:rsidRPr="0076023F">
                        <w:rPr>
                          <w:rFonts w:ascii="仿宋" w:eastAsia="仿宋" w:hAnsi="仿宋" w:hint="eastAsia"/>
                          <w:color w:val="191919" w:themeColor="text2" w:themeShade="80"/>
                          <w:sz w:val="32"/>
                          <w:lang w:val="zh-CN"/>
                        </w:rPr>
                        <w:t>喜爱朗诵，在上海市第九届艺术比赛中获朗诵一等奖</w:t>
                      </w:r>
                    </w:p>
                    <w:p w:rsidR="00AA7535" w:rsidRDefault="00AA7535"/>
                  </w:txbxContent>
                </v:textbox>
                <w10:wrap anchorx="margin"/>
              </v:shape>
            </w:pict>
          </mc:Fallback>
        </mc:AlternateContent>
      </w:r>
      <w:r w:rsidR="00106E94">
        <w:rPr>
          <w:noProof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page">
              <wp:posOffset>15240</wp:posOffset>
            </wp:positionH>
            <wp:positionV relativeFrom="margin">
              <wp:posOffset>-896620</wp:posOffset>
            </wp:positionV>
            <wp:extent cx="7537450" cy="10660380"/>
            <wp:effectExtent l="0" t="0" r="6350" b="762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-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1066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158">
        <w:br w:type="page"/>
      </w:r>
    </w:p>
    <w:p w:rsidR="00B14158" w:rsidRDefault="00AA7535" w:rsidP="006E4AC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9C5270" wp14:editId="2F13626A">
                <wp:simplePos x="0" y="0"/>
                <wp:positionH relativeFrom="margin">
                  <wp:posOffset>785495</wp:posOffset>
                </wp:positionH>
                <wp:positionV relativeFrom="paragraph">
                  <wp:posOffset>30480</wp:posOffset>
                </wp:positionV>
                <wp:extent cx="4038600" cy="1828800"/>
                <wp:effectExtent l="0" t="0" r="0" b="381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227A" w:rsidRPr="00AA7535" w:rsidRDefault="0007227A" w:rsidP="00B81637">
                            <w:pPr>
                              <w:rPr>
                                <w:rFonts w:ascii="华康少女文字W5(P)" w:eastAsia="华康少女文字W5(P)" w:hAnsi="微软雅黑"/>
                                <w:b/>
                                <w:color w:val="EE6D49" w:themeColor="accent1" w:themeTint="99"/>
                                <w:sz w:val="96"/>
                              </w:rPr>
                            </w:pPr>
                            <w:r w:rsidRPr="00AA7535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>奖励以及证书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9C5270" id="文本框 14" o:spid="_x0000_s1034" type="#_x0000_t202" style="position:absolute;left:0;text-align:left;margin-left:61.85pt;margin-top:2.4pt;width:318pt;height:2in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" filled="f" stroked="f">
                <v:textbox style="mso-fit-shape-to-text:t">
                  <w:txbxContent>
                    <w:p w:rsidR="0007227A" w:rsidRPr="00AA7535" w:rsidRDefault="0007227A" w:rsidP="00B81637">
                      <w:pPr>
                        <w:rPr>
                          <w:rFonts w:ascii="华康少女文字W5(P)" w:eastAsia="华康少女文字W5(P)" w:hAnsi="微软雅黑"/>
                          <w:b/>
                          <w:color w:val="EE6D49" w:themeColor="accent1" w:themeTint="99"/>
                          <w:sz w:val="96"/>
                        </w:rPr>
                      </w:pPr>
                      <w:r w:rsidRPr="00AA7535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>奖励以及证书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3209"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27779" cy="10646972"/>
            <wp:effectExtent l="0" t="0" r="0" b="254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-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779" cy="10646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4ACB">
        <w:rPr>
          <w:noProof/>
        </w:rPr>
        <w:t xml:space="preserve"> </w:t>
      </w:r>
      <w:bookmarkStart w:id="0" w:name="_GoBack"/>
      <w:bookmarkEnd w:id="0"/>
      <w:r w:rsidR="006E4ACB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0" b="2540"/>
                <wp:wrapSquare wrapText="bothSides"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ACB" w:rsidRDefault="006E4AC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0;margin-top:14.4pt;width:185.9pt;height:110.6pt;z-index:251676672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" filled="f" stroked="f">
                <v:textbox style="mso-fit-shape-to-text:t">
                  <w:txbxContent>
                    <w:p w:rsidR="006E4ACB" w:rsidRDefault="006E4ACB"/>
                  </w:txbxContent>
                </v:textbox>
                <w10:wrap type="square"/>
              </v:shape>
            </w:pict>
          </mc:Fallback>
        </mc:AlternateContent>
      </w:r>
    </w:p>
    <w:p w:rsidR="00B14158" w:rsidRDefault="00AA7535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4480560</wp:posOffset>
            </wp:positionV>
            <wp:extent cx="5274310" cy="3215640"/>
            <wp:effectExtent l="0" t="0" r="21590" b="0"/>
            <wp:wrapNone/>
            <wp:docPr id="17" name="图示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V relativeFrom="margin">
              <wp14:pctHeight>0</wp14:pctHeight>
            </wp14:sizeRelV>
          </wp:anchor>
        </w:drawing>
      </w:r>
      <w:r w:rsidR="00D43209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margin">
                  <wp:posOffset>-799465</wp:posOffset>
                </wp:positionH>
                <wp:positionV relativeFrom="paragraph">
                  <wp:posOffset>762000</wp:posOffset>
                </wp:positionV>
                <wp:extent cx="6995160" cy="4008120"/>
                <wp:effectExtent l="0" t="0" r="0" b="0"/>
                <wp:wrapSquare wrapText="bothSides"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5160" cy="400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227A" w:rsidRPr="00D43209" w:rsidRDefault="001B3C40" w:rsidP="00AA7535">
                            <w:pPr>
                              <w:snapToGrid w:val="0"/>
                              <w:spacing w:line="480" w:lineRule="auto"/>
                              <w:ind w:left="420" w:hanging="420"/>
                              <w:jc w:val="left"/>
                              <w:rPr>
                                <w:rFonts w:ascii="仿宋" w:eastAsia="仿宋" w:hAnsi="仿宋"/>
                                <w:color w:val="521807" w:themeColor="accent1" w:themeShade="80"/>
                                <w:sz w:val="32"/>
                                <w:lang w:val="zh-CN"/>
                              </w:rPr>
                            </w:pPr>
                            <w:r w:rsidRPr="00D43209">
                              <w:rPr>
                                <w:rFonts w:ascii="微软雅黑" w:eastAsia="微软雅黑" w:hAnsi="微软雅黑"/>
                                <w:color w:val="521807" w:themeColor="accent1" w:themeShade="80"/>
                                <w:sz w:val="32"/>
                              </w:rPr>
                              <w:t>2</w:t>
                            </w:r>
                            <w:r w:rsidR="0007227A" w:rsidRPr="00D43209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32"/>
                                <w:lang w:val="zh-CN"/>
                              </w:rPr>
                              <w:t>015年06月   被上海市第十五小学评为“三好学生”</w:t>
                            </w:r>
                          </w:p>
                          <w:p w:rsidR="0007227A" w:rsidRPr="00D43209" w:rsidRDefault="0007227A" w:rsidP="00B81637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仿宋" w:eastAsia="仿宋" w:hAnsi="仿宋"/>
                                <w:color w:val="521807" w:themeColor="accent1" w:themeShade="80"/>
                                <w:sz w:val="32"/>
                                <w:lang w:val="zh-CN"/>
                              </w:rPr>
                            </w:pPr>
                            <w:r w:rsidRPr="00D43209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32"/>
                                <w:lang w:val="zh-CN"/>
                              </w:rPr>
                              <w:t>2016年09月   在第六届小超人作文“全国总决赛”中获小学组作文一等奖</w:t>
                            </w:r>
                            <w:r w:rsidRPr="00D43209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32"/>
                                <w:lang w:val="zh-CN"/>
                              </w:rPr>
                              <w:cr/>
                              <w:t>2016年12月   上海杯“党在我心中”征文比赛三等奖</w:t>
                            </w:r>
                            <w:r w:rsidRPr="00D43209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32"/>
                                <w:lang w:val="zh-CN"/>
                              </w:rPr>
                              <w:cr/>
                              <w:t>2017年03月   上海市“心中的太阳”诗歌创作比赛中荣获一等奖</w:t>
                            </w:r>
                          </w:p>
                          <w:p w:rsidR="0007227A" w:rsidRPr="00D43209" w:rsidRDefault="0007227A" w:rsidP="00B81637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仿宋" w:eastAsia="仿宋" w:hAnsi="仿宋"/>
                                <w:color w:val="521807" w:themeColor="accent1" w:themeShade="80"/>
                                <w:sz w:val="32"/>
                                <w:lang w:val="zh-CN"/>
                              </w:rPr>
                            </w:pPr>
                            <w:r w:rsidRPr="00D43209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32"/>
                                <w:lang w:val="zh-CN"/>
                              </w:rPr>
                              <w:t>2015年06月   被上海市第十五小学评为“三好学生”</w:t>
                            </w:r>
                            <w:r w:rsidRPr="00D43209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32"/>
                                <w:lang w:val="zh-CN"/>
                              </w:rPr>
                              <w:cr/>
                              <w:t>2016年09月   在第六届小超人作文“全国总决赛”中获小学组作文一等奖</w:t>
                            </w:r>
                          </w:p>
                          <w:p w:rsidR="0007227A" w:rsidRPr="00D43209" w:rsidRDefault="0007227A" w:rsidP="00B81637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仿宋" w:eastAsia="仿宋" w:hAnsi="仿宋"/>
                                <w:color w:val="521807" w:themeColor="accent1" w:themeShade="80"/>
                                <w:sz w:val="32"/>
                                <w:lang w:val="zh-CN"/>
                              </w:rPr>
                            </w:pPr>
                            <w:r w:rsidRPr="00D43209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32"/>
                                <w:lang w:val="zh-CN"/>
                              </w:rPr>
                              <w:t>2016年12月   上海杯“党在我心中”征文比赛三等奖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62.95pt;margin-top:60pt;width:550.8pt;height:315.6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" filled="f" stroked="f">
                <v:textbox>
                  <w:txbxContent>
                    <w:p w:rsidR="0007227A" w:rsidRPr="00D43209" w:rsidRDefault="001B3C40" w:rsidP="00AA7535">
                      <w:pPr>
                        <w:snapToGrid w:val="0"/>
                        <w:spacing w:line="480" w:lineRule="auto"/>
                        <w:ind w:left="420" w:hanging="420"/>
                        <w:jc w:val="left"/>
                        <w:rPr>
                          <w:rFonts w:ascii="仿宋" w:eastAsia="仿宋" w:hAnsi="仿宋"/>
                          <w:color w:val="521807" w:themeColor="accent1" w:themeShade="80"/>
                          <w:sz w:val="32"/>
                          <w:lang w:val="zh-CN"/>
                        </w:rPr>
                      </w:pPr>
                      <w:r w:rsidRPr="00D43209">
                        <w:rPr>
                          <w:rFonts w:ascii="微软雅黑" w:eastAsia="微软雅黑" w:hAnsi="微软雅黑"/>
                          <w:color w:val="521807" w:themeColor="accent1" w:themeShade="80"/>
                          <w:sz w:val="32"/>
                        </w:rPr>
                        <w:t>2</w:t>
                      </w:r>
                      <w:r w:rsidR="0007227A" w:rsidRPr="00D43209">
                        <w:rPr>
                          <w:rFonts w:ascii="仿宋" w:eastAsia="仿宋" w:hAnsi="仿宋" w:hint="eastAsia"/>
                          <w:color w:val="521807" w:themeColor="accent1" w:themeShade="80"/>
                          <w:sz w:val="32"/>
                          <w:lang w:val="zh-CN"/>
                        </w:rPr>
                        <w:t>015年06月   被上海市第十五小学评为“三好学生”</w:t>
                      </w:r>
                    </w:p>
                    <w:p w:rsidR="0007227A" w:rsidRPr="00D43209" w:rsidRDefault="0007227A" w:rsidP="00B81637">
                      <w:pPr>
                        <w:snapToGrid w:val="0"/>
                        <w:spacing w:line="480" w:lineRule="auto"/>
                        <w:jc w:val="left"/>
                        <w:rPr>
                          <w:rFonts w:ascii="仿宋" w:eastAsia="仿宋" w:hAnsi="仿宋"/>
                          <w:color w:val="521807" w:themeColor="accent1" w:themeShade="80"/>
                          <w:sz w:val="32"/>
                          <w:lang w:val="zh-CN"/>
                        </w:rPr>
                      </w:pPr>
                      <w:r w:rsidRPr="00D43209">
                        <w:rPr>
                          <w:rFonts w:ascii="仿宋" w:eastAsia="仿宋" w:hAnsi="仿宋" w:hint="eastAsia"/>
                          <w:color w:val="521807" w:themeColor="accent1" w:themeShade="80"/>
                          <w:sz w:val="32"/>
                          <w:lang w:val="zh-CN"/>
                        </w:rPr>
                        <w:t>2016年09月   在第六届小超人作文“全国总决赛”中获小学组作文一等奖</w:t>
                      </w:r>
                      <w:r w:rsidRPr="00D43209">
                        <w:rPr>
                          <w:rFonts w:ascii="仿宋" w:eastAsia="仿宋" w:hAnsi="仿宋" w:hint="eastAsia"/>
                          <w:color w:val="521807" w:themeColor="accent1" w:themeShade="80"/>
                          <w:sz w:val="32"/>
                          <w:lang w:val="zh-CN"/>
                        </w:rPr>
                        <w:cr/>
                        <w:t>2016年12月   上海杯“党在我心中”征文比赛三等奖</w:t>
                      </w:r>
                      <w:r w:rsidRPr="00D43209">
                        <w:rPr>
                          <w:rFonts w:ascii="仿宋" w:eastAsia="仿宋" w:hAnsi="仿宋" w:hint="eastAsia"/>
                          <w:color w:val="521807" w:themeColor="accent1" w:themeShade="80"/>
                          <w:sz w:val="32"/>
                          <w:lang w:val="zh-CN"/>
                        </w:rPr>
                        <w:cr/>
                        <w:t>2017年03月   上海市“心中的太阳”诗歌创作比赛中荣获一等奖</w:t>
                      </w:r>
                    </w:p>
                    <w:p w:rsidR="0007227A" w:rsidRPr="00D43209" w:rsidRDefault="0007227A" w:rsidP="00B81637">
                      <w:pPr>
                        <w:snapToGrid w:val="0"/>
                        <w:spacing w:line="480" w:lineRule="auto"/>
                        <w:jc w:val="left"/>
                        <w:rPr>
                          <w:rFonts w:ascii="仿宋" w:eastAsia="仿宋" w:hAnsi="仿宋"/>
                          <w:color w:val="521807" w:themeColor="accent1" w:themeShade="80"/>
                          <w:sz w:val="32"/>
                          <w:lang w:val="zh-CN"/>
                        </w:rPr>
                      </w:pPr>
                      <w:r w:rsidRPr="00D43209">
                        <w:rPr>
                          <w:rFonts w:ascii="仿宋" w:eastAsia="仿宋" w:hAnsi="仿宋" w:hint="eastAsia"/>
                          <w:color w:val="521807" w:themeColor="accent1" w:themeShade="80"/>
                          <w:sz w:val="32"/>
                          <w:lang w:val="zh-CN"/>
                        </w:rPr>
                        <w:t>2015年06月   被上海市第十五小学评为“三好学生”</w:t>
                      </w:r>
                      <w:r w:rsidRPr="00D43209">
                        <w:rPr>
                          <w:rFonts w:ascii="仿宋" w:eastAsia="仿宋" w:hAnsi="仿宋" w:hint="eastAsia"/>
                          <w:color w:val="521807" w:themeColor="accent1" w:themeShade="80"/>
                          <w:sz w:val="32"/>
                          <w:lang w:val="zh-CN"/>
                        </w:rPr>
                        <w:cr/>
                        <w:t>2016年09月   在第六届小超人作文“全国总决赛”中获小学组作文一等奖</w:t>
                      </w:r>
                    </w:p>
                    <w:p w:rsidR="0007227A" w:rsidRPr="00D43209" w:rsidRDefault="0007227A" w:rsidP="00B81637">
                      <w:pPr>
                        <w:snapToGrid w:val="0"/>
                        <w:spacing w:line="480" w:lineRule="auto"/>
                        <w:jc w:val="left"/>
                        <w:rPr>
                          <w:rFonts w:ascii="仿宋" w:eastAsia="仿宋" w:hAnsi="仿宋"/>
                          <w:color w:val="521807" w:themeColor="accent1" w:themeShade="80"/>
                          <w:sz w:val="32"/>
                          <w:lang w:val="zh-CN"/>
                        </w:rPr>
                      </w:pPr>
                      <w:r w:rsidRPr="00D43209">
                        <w:rPr>
                          <w:rFonts w:ascii="仿宋" w:eastAsia="仿宋" w:hAnsi="仿宋" w:hint="eastAsia"/>
                          <w:color w:val="521807" w:themeColor="accent1" w:themeShade="80"/>
                          <w:sz w:val="32"/>
                          <w:lang w:val="zh-CN"/>
                        </w:rPr>
                        <w:t>2016年12月   上海杯“党在我心中”征文比赛三等奖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4158">
        <w:br w:type="page"/>
      </w:r>
    </w:p>
    <w:p w:rsidR="00B14158" w:rsidRDefault="00AA753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E78D8B" wp14:editId="502E06BB">
                <wp:simplePos x="0" y="0"/>
                <wp:positionH relativeFrom="margin">
                  <wp:posOffset>1266190</wp:posOffset>
                </wp:positionH>
                <wp:positionV relativeFrom="paragraph">
                  <wp:posOffset>-350520</wp:posOffset>
                </wp:positionV>
                <wp:extent cx="4297680" cy="1828800"/>
                <wp:effectExtent l="0" t="0" r="0" b="381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768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B3C40" w:rsidRPr="00AA7535" w:rsidRDefault="001B3C40" w:rsidP="00B81637">
                            <w:pPr>
                              <w:rPr>
                                <w:rFonts w:ascii="华康少女文字W5(P)" w:eastAsia="华康少女文字W5(P)" w:hAnsi="微软雅黑"/>
                                <w:b/>
                                <w:color w:val="EE6D49" w:themeColor="accent1" w:themeTint="99"/>
                                <w:sz w:val="96"/>
                              </w:rPr>
                            </w:pPr>
                            <w:r w:rsidRPr="00AA7535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>奖励以及证书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E78D8B" id="文本框 19" o:spid="_x0000_s1037" type="#_x0000_t202" style="position:absolute;left:0;text-align:left;margin-left:99.7pt;margin-top:-27.6pt;width:338.4pt;height:2in;z-index:251688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" filled="f" stroked="f">
                <v:textbox style="mso-fit-shape-to-text:t">
                  <w:txbxContent>
                    <w:p w:rsidR="001B3C40" w:rsidRPr="00AA7535" w:rsidRDefault="001B3C40" w:rsidP="00B81637">
                      <w:pPr>
                        <w:rPr>
                          <w:rFonts w:ascii="华康少女文字W5(P)" w:eastAsia="华康少女文字W5(P)" w:hAnsi="微软雅黑"/>
                          <w:b/>
                          <w:color w:val="EE6D49" w:themeColor="accent1" w:themeTint="99"/>
                          <w:sz w:val="96"/>
                        </w:rPr>
                      </w:pPr>
                      <w:r w:rsidRPr="00AA7535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>奖励以及证书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7F85">
        <w:rPr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00949" cy="10750460"/>
            <wp:effectExtent l="0" t="0" r="635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-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49" cy="10750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AA7535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0BBEC5E0" wp14:editId="30B9DB66">
            <wp:simplePos x="0" y="0"/>
            <wp:positionH relativeFrom="margin">
              <wp:posOffset>385445</wp:posOffset>
            </wp:positionH>
            <wp:positionV relativeFrom="paragraph">
              <wp:posOffset>4053840</wp:posOffset>
            </wp:positionV>
            <wp:extent cx="5274310" cy="3215640"/>
            <wp:effectExtent l="0" t="0" r="21590" b="0"/>
            <wp:wrapNone/>
            <wp:docPr id="21" name="图示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492A625" wp14:editId="18FCB41B">
                <wp:simplePos x="0" y="0"/>
                <wp:positionH relativeFrom="column">
                  <wp:posOffset>3566160</wp:posOffset>
                </wp:positionH>
                <wp:positionV relativeFrom="paragraph">
                  <wp:posOffset>3437890</wp:posOffset>
                </wp:positionV>
                <wp:extent cx="1463040" cy="1404620"/>
                <wp:effectExtent l="0" t="0" r="0" b="0"/>
                <wp:wrapNone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CA2" w:rsidRPr="00254F9F" w:rsidRDefault="009C1CA2" w:rsidP="009C1CA2">
                            <w:pPr>
                              <w:rPr>
                                <w:rFonts w:ascii="微软雅黑" w:eastAsia="微软雅黑" w:hAnsi="微软雅黑"/>
                                <w:sz w:val="36"/>
                                <w:szCs w:val="40"/>
                              </w:rPr>
                            </w:pPr>
                            <w:r w:rsidRPr="00254F9F">
                              <w:rPr>
                                <w:rFonts w:ascii="微软雅黑" w:eastAsia="微软雅黑" w:hAnsi="微软雅黑" w:hint="eastAsia"/>
                                <w:sz w:val="36"/>
                                <w:szCs w:val="40"/>
                              </w:rPr>
                              <w:t>奖状及证书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92A625" id="_x0000_s1038" type="#_x0000_t202" style="position:absolute;margin-left:280.8pt;margin-top:270.7pt;width:115.2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" filled="f" stroked="f">
                <v:textbox style="mso-fit-shape-to-text:t">
                  <w:txbxContent>
                    <w:p w:rsidR="009C1CA2" w:rsidRPr="00254F9F" w:rsidRDefault="009C1CA2" w:rsidP="009C1CA2">
                      <w:pPr>
                        <w:rPr>
                          <w:rFonts w:ascii="微软雅黑" w:eastAsia="微软雅黑" w:hAnsi="微软雅黑"/>
                          <w:sz w:val="36"/>
                          <w:szCs w:val="40"/>
                        </w:rPr>
                      </w:pPr>
                      <w:r w:rsidRPr="00254F9F">
                        <w:rPr>
                          <w:rFonts w:ascii="微软雅黑" w:eastAsia="微软雅黑" w:hAnsi="微软雅黑" w:hint="eastAsia"/>
                          <w:sz w:val="36"/>
                          <w:szCs w:val="40"/>
                        </w:rPr>
                        <w:t>奖状及证书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492A625" wp14:editId="18FCB41B">
                <wp:simplePos x="0" y="0"/>
                <wp:positionH relativeFrom="margin">
                  <wp:posOffset>975360</wp:posOffset>
                </wp:positionH>
                <wp:positionV relativeFrom="paragraph">
                  <wp:posOffset>3498850</wp:posOffset>
                </wp:positionV>
                <wp:extent cx="1463040" cy="1404620"/>
                <wp:effectExtent l="0" t="0" r="0" b="0"/>
                <wp:wrapNone/>
                <wp:docPr id="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CA2" w:rsidRPr="00254F9F" w:rsidRDefault="009C1CA2" w:rsidP="00D43209">
                            <w:pPr>
                              <w:ind w:left="420" w:hanging="420"/>
                              <w:rPr>
                                <w:rFonts w:ascii="微软雅黑" w:eastAsia="微软雅黑" w:hAnsi="微软雅黑"/>
                                <w:sz w:val="36"/>
                                <w:szCs w:val="40"/>
                              </w:rPr>
                            </w:pPr>
                            <w:r w:rsidRPr="00254F9F">
                              <w:rPr>
                                <w:rFonts w:ascii="微软雅黑" w:eastAsia="微软雅黑" w:hAnsi="微软雅黑" w:hint="eastAsia"/>
                                <w:sz w:val="36"/>
                                <w:szCs w:val="40"/>
                              </w:rPr>
                              <w:t>奖状及证书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92A625" id="_x0000_s1039" type="#_x0000_t202" style="position:absolute;margin-left:76.8pt;margin-top:275.5pt;width:115.2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" filled="f" stroked="f">
                <v:textbox style="mso-fit-shape-to-text:t">
                  <w:txbxContent>
                    <w:p w:rsidR="009C1CA2" w:rsidRPr="00254F9F" w:rsidRDefault="009C1CA2" w:rsidP="00D43209">
                      <w:pPr>
                        <w:ind w:left="420" w:hanging="420"/>
                        <w:rPr>
                          <w:rFonts w:ascii="微软雅黑" w:eastAsia="微软雅黑" w:hAnsi="微软雅黑"/>
                          <w:sz w:val="36"/>
                          <w:szCs w:val="40"/>
                        </w:rPr>
                      </w:pPr>
                      <w:r w:rsidRPr="00254F9F">
                        <w:rPr>
                          <w:rFonts w:ascii="微软雅黑" w:eastAsia="微软雅黑" w:hAnsi="微软雅黑" w:hint="eastAsia"/>
                          <w:sz w:val="36"/>
                          <w:szCs w:val="40"/>
                        </w:rPr>
                        <w:t>奖状及证书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20DDAD5F" wp14:editId="7350DB31">
            <wp:simplePos x="0" y="0"/>
            <wp:positionH relativeFrom="margin">
              <wp:posOffset>3293110</wp:posOffset>
            </wp:positionH>
            <wp:positionV relativeFrom="paragraph">
              <wp:posOffset>640080</wp:posOffset>
            </wp:positionV>
            <wp:extent cx="1981200" cy="2800985"/>
            <wp:effectExtent l="0" t="0" r="0" b="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证书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777240</wp:posOffset>
            </wp:positionH>
            <wp:positionV relativeFrom="paragraph">
              <wp:posOffset>670560</wp:posOffset>
            </wp:positionV>
            <wp:extent cx="1981200" cy="2800985"/>
            <wp:effectExtent l="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证书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4158">
        <w:br w:type="page"/>
      </w:r>
    </w:p>
    <w:p w:rsidR="00B14158" w:rsidRDefault="00F61FF2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9E8C0A9" wp14:editId="2134128D">
                <wp:simplePos x="0" y="0"/>
                <wp:positionH relativeFrom="margin">
                  <wp:posOffset>1326515</wp:posOffset>
                </wp:positionH>
                <wp:positionV relativeFrom="paragraph">
                  <wp:posOffset>-274320</wp:posOffset>
                </wp:positionV>
                <wp:extent cx="4389120" cy="1828800"/>
                <wp:effectExtent l="0" t="0" r="0" b="381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91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1CA2" w:rsidRPr="00F61FF2" w:rsidRDefault="009C1CA2" w:rsidP="00D43209">
                            <w:pPr>
                              <w:jc w:val="center"/>
                              <w:rPr>
                                <w:rFonts w:ascii="华康少女文字W5(P)" w:eastAsia="华康少女文字W5(P)" w:hAnsi="微软雅黑"/>
                                <w:b/>
                                <w:color w:val="EE6D49" w:themeColor="accent1" w:themeTint="99"/>
                                <w:sz w:val="96"/>
                              </w:rPr>
                            </w:pPr>
                            <w:r w:rsidRPr="00F61FF2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>兴</w:t>
                            </w:r>
                            <w:r w:rsidR="00E8341C" w:rsidRPr="00F61FF2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 xml:space="preserve"> </w:t>
                            </w:r>
                            <w:r w:rsidRPr="00F61FF2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>趣</w:t>
                            </w:r>
                            <w:r w:rsidR="00E8341C" w:rsidRPr="00F61FF2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 xml:space="preserve"> </w:t>
                            </w:r>
                            <w:r w:rsidRPr="00F61FF2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>特</w:t>
                            </w:r>
                            <w:r w:rsidR="00E8341C" w:rsidRPr="00F61FF2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 xml:space="preserve"> </w:t>
                            </w:r>
                            <w:r w:rsidRPr="00F61FF2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>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E8C0A9" id="文本框 29" o:spid="_x0000_s1040" type="#_x0000_t202" style="position:absolute;margin-left:104.45pt;margin-top:-21.6pt;width:345.6pt;height:2in;z-index:2517053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" filled="f" stroked="f">
                <v:textbox style="mso-fit-shape-to-text:t">
                  <w:txbxContent>
                    <w:p w:rsidR="009C1CA2" w:rsidRPr="00F61FF2" w:rsidRDefault="009C1CA2" w:rsidP="00D43209">
                      <w:pPr>
                        <w:jc w:val="center"/>
                        <w:rPr>
                          <w:rFonts w:ascii="华康少女文字W5(P)" w:eastAsia="华康少女文字W5(P)" w:hAnsi="微软雅黑"/>
                          <w:b/>
                          <w:color w:val="EE6D49" w:themeColor="accent1" w:themeTint="99"/>
                          <w:sz w:val="96"/>
                        </w:rPr>
                      </w:pPr>
                      <w:r w:rsidRPr="00F61FF2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>兴</w:t>
                      </w:r>
                      <w:r w:rsidR="00E8341C" w:rsidRPr="00F61FF2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 xml:space="preserve"> </w:t>
                      </w:r>
                      <w:r w:rsidRPr="00F61FF2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>趣</w:t>
                      </w:r>
                      <w:r w:rsidR="00E8341C" w:rsidRPr="00F61FF2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 xml:space="preserve"> </w:t>
                      </w:r>
                      <w:r w:rsidRPr="00F61FF2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>特</w:t>
                      </w:r>
                      <w:r w:rsidR="00E8341C" w:rsidRPr="00F61FF2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 xml:space="preserve"> </w:t>
                      </w:r>
                      <w:r w:rsidRPr="00F61FF2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>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2368">
        <w:rPr>
          <w:noProof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page">
              <wp:posOffset>30480</wp:posOffset>
            </wp:positionH>
            <wp:positionV relativeFrom="page">
              <wp:posOffset>2916</wp:posOffset>
            </wp:positionV>
            <wp:extent cx="7588808" cy="10733288"/>
            <wp:effectExtent l="0" t="0" r="0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-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808" cy="10733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B14158"/>
    <w:p w:rsidR="00B14158" w:rsidRDefault="00F61FF2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8283DE4" wp14:editId="1ADB33AA">
                <wp:simplePos x="0" y="0"/>
                <wp:positionH relativeFrom="column">
                  <wp:posOffset>2788920</wp:posOffset>
                </wp:positionH>
                <wp:positionV relativeFrom="paragraph">
                  <wp:posOffset>4998720</wp:posOffset>
                </wp:positionV>
                <wp:extent cx="2209800" cy="1432560"/>
                <wp:effectExtent l="0" t="0" r="19050" b="15240"/>
                <wp:wrapNone/>
                <wp:docPr id="157" name="矩形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4325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5F119" id="矩形 157" o:spid="_x0000_s1026" style="position:absolute;left:0;text-align:left;margin-left:219.6pt;margin-top:393.6pt;width:174pt;height:112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" fillcolor="#f49e86 [1300]" strokecolor="#f49e86 [13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8283DE4" wp14:editId="1ADB33AA">
                <wp:simplePos x="0" y="0"/>
                <wp:positionH relativeFrom="column">
                  <wp:posOffset>2758440</wp:posOffset>
                </wp:positionH>
                <wp:positionV relativeFrom="paragraph">
                  <wp:posOffset>3215640</wp:posOffset>
                </wp:positionV>
                <wp:extent cx="2209800" cy="1432560"/>
                <wp:effectExtent l="0" t="0" r="19050" b="15240"/>
                <wp:wrapNone/>
                <wp:docPr id="156" name="矩形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4325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ED6D1A" id="矩形 156" o:spid="_x0000_s1026" style="position:absolute;left:0;text-align:left;margin-left:217.2pt;margin-top:253.2pt;width:174pt;height:112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" fillcolor="#f49e86 [1300]" strokecolor="#f49e86 [13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1493520</wp:posOffset>
                </wp:positionV>
                <wp:extent cx="2209800" cy="1432560"/>
                <wp:effectExtent l="0" t="0" r="19050" b="15240"/>
                <wp:wrapNone/>
                <wp:docPr id="153" name="矩形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4325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03E7B" id="矩形 153" o:spid="_x0000_s1026" style="position:absolute;left:0;text-align:left;margin-left:3in;margin-top:117.6pt;width:174pt;height:112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" fillcolor="#f49e86 [1300]" strokecolor="#f49e86 [13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2F29637" wp14:editId="3F798B08">
                <wp:simplePos x="0" y="0"/>
                <wp:positionH relativeFrom="column">
                  <wp:posOffset>228600</wp:posOffset>
                </wp:positionH>
                <wp:positionV relativeFrom="paragraph">
                  <wp:posOffset>3230880</wp:posOffset>
                </wp:positionV>
                <wp:extent cx="2225040" cy="1417320"/>
                <wp:effectExtent l="0" t="0" r="22860" b="11430"/>
                <wp:wrapNone/>
                <wp:docPr id="154" name="矩形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1417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9C35E4" id="矩形 154" o:spid="_x0000_s1026" style="position:absolute;left:0;text-align:left;margin-left:18pt;margin-top:254.4pt;width:175.2pt;height:111.6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" fillcolor="#f49e86 [1300]" strokecolor="#f49e86 [13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2F29637" wp14:editId="3F798B08">
                <wp:simplePos x="0" y="0"/>
                <wp:positionH relativeFrom="column">
                  <wp:posOffset>228600</wp:posOffset>
                </wp:positionH>
                <wp:positionV relativeFrom="paragraph">
                  <wp:posOffset>5029200</wp:posOffset>
                </wp:positionV>
                <wp:extent cx="2225040" cy="1417320"/>
                <wp:effectExtent l="0" t="0" r="22860" b="11430"/>
                <wp:wrapNone/>
                <wp:docPr id="155" name="矩形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1417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041CBE" id="矩形 155" o:spid="_x0000_s1026" style="position:absolute;left:0;text-align:left;margin-left:18pt;margin-top:396pt;width:175.2pt;height:111.6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" fillcolor="#f49e86 [1300]" strokecolor="#f49e86 [13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1478280</wp:posOffset>
                </wp:positionV>
                <wp:extent cx="2225040" cy="1417320"/>
                <wp:effectExtent l="0" t="0" r="22860" b="11430"/>
                <wp:wrapNone/>
                <wp:docPr id="152" name="矩形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1417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2791EB" id="矩形 152" o:spid="_x0000_s1026" style="position:absolute;left:0;text-align:left;margin-left:18pt;margin-top:116.4pt;width:175.2pt;height:111.6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" fillcolor="#f49e86 [1300]" strokecolor="#f49e86 [1300]" strokeweight="1pt"/>
            </w:pict>
          </mc:Fallback>
        </mc:AlternateContent>
      </w:r>
      <w:r w:rsidR="00D43209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502920</wp:posOffset>
                </wp:positionV>
                <wp:extent cx="5273040" cy="1404620"/>
                <wp:effectExtent l="0" t="0" r="0" b="0"/>
                <wp:wrapNone/>
                <wp:docPr id="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3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CA2" w:rsidRPr="00D43209" w:rsidRDefault="009C1CA2" w:rsidP="004E2368">
                            <w:pPr>
                              <w:jc w:val="center"/>
                              <w:rPr>
                                <w:rFonts w:ascii="仿宋" w:eastAsia="仿宋" w:hAnsi="仿宋"/>
                                <w:color w:val="521807" w:themeColor="accent1" w:themeShade="80"/>
                                <w:sz w:val="36"/>
                                <w:lang w:val="zh-CN"/>
                              </w:rPr>
                            </w:pPr>
                            <w:r w:rsidRPr="00D43209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36"/>
                                <w:lang w:val="zh-CN"/>
                              </w:rPr>
                              <w:t>吉他 /</w:t>
                            </w:r>
                            <w:r w:rsidRPr="00D43209">
                              <w:rPr>
                                <w:rFonts w:ascii="仿宋" w:eastAsia="仿宋" w:hAnsi="仿宋"/>
                                <w:color w:val="521807" w:themeColor="accent1" w:themeShade="80"/>
                                <w:sz w:val="36"/>
                                <w:lang w:val="zh-CN"/>
                              </w:rPr>
                              <w:t xml:space="preserve"> </w:t>
                            </w:r>
                            <w:r w:rsidRPr="00D43209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36"/>
                                <w:lang w:val="zh-CN"/>
                              </w:rPr>
                              <w:t>舞蹈 /</w:t>
                            </w:r>
                            <w:r w:rsidRPr="00D43209">
                              <w:rPr>
                                <w:rFonts w:ascii="仿宋" w:eastAsia="仿宋" w:hAnsi="仿宋"/>
                                <w:color w:val="521807" w:themeColor="accent1" w:themeShade="80"/>
                                <w:sz w:val="36"/>
                                <w:lang w:val="zh-CN"/>
                              </w:rPr>
                              <w:t xml:space="preserve"> </w:t>
                            </w:r>
                            <w:r w:rsidRPr="00D43209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36"/>
                                <w:lang w:val="zh-CN"/>
                              </w:rPr>
                              <w:t>古筝 /</w:t>
                            </w:r>
                            <w:r w:rsidRPr="00D43209">
                              <w:rPr>
                                <w:rFonts w:ascii="仿宋" w:eastAsia="仿宋" w:hAnsi="仿宋"/>
                                <w:color w:val="521807" w:themeColor="accent1" w:themeShade="80"/>
                                <w:sz w:val="36"/>
                                <w:lang w:val="zh-CN"/>
                              </w:rPr>
                              <w:t xml:space="preserve"> </w:t>
                            </w:r>
                            <w:r w:rsidRPr="00D43209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36"/>
                                <w:lang w:val="zh-CN"/>
                              </w:rPr>
                              <w:t>篮球 /</w:t>
                            </w:r>
                            <w:r w:rsidRPr="00D43209">
                              <w:rPr>
                                <w:rFonts w:ascii="仿宋" w:eastAsia="仿宋" w:hAnsi="仿宋"/>
                                <w:color w:val="521807" w:themeColor="accent1" w:themeShade="80"/>
                                <w:sz w:val="36"/>
                                <w:lang w:val="zh-CN"/>
                              </w:rPr>
                              <w:t xml:space="preserve"> </w:t>
                            </w:r>
                            <w:r w:rsidRPr="00D43209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36"/>
                                <w:lang w:val="zh-CN"/>
                              </w:rPr>
                              <w:t>钢琴 /</w:t>
                            </w:r>
                            <w:r w:rsidRPr="00D43209">
                              <w:rPr>
                                <w:rFonts w:ascii="仿宋" w:eastAsia="仿宋" w:hAnsi="仿宋"/>
                                <w:color w:val="521807" w:themeColor="accent1" w:themeShade="80"/>
                                <w:sz w:val="36"/>
                                <w:lang w:val="zh-CN"/>
                              </w:rPr>
                              <w:t xml:space="preserve"> </w:t>
                            </w:r>
                            <w:r w:rsidRPr="00D43209">
                              <w:rPr>
                                <w:rFonts w:ascii="仿宋" w:eastAsia="仿宋" w:hAnsi="仿宋" w:hint="eastAsia"/>
                                <w:color w:val="521807" w:themeColor="accent1" w:themeShade="80"/>
                                <w:sz w:val="36"/>
                                <w:lang w:val="zh-CN"/>
                              </w:rPr>
                              <w:t>小提琴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margin-left:364pt;margin-top:39.6pt;width:415.2pt;height:110.6pt;z-index:25170739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" filled="f" stroked="f">
                <v:textbox style="mso-fit-shape-to-text:t">
                  <w:txbxContent>
                    <w:p w:rsidR="009C1CA2" w:rsidRPr="00D43209" w:rsidRDefault="009C1CA2" w:rsidP="004E2368">
                      <w:pPr>
                        <w:jc w:val="center"/>
                        <w:rPr>
                          <w:rFonts w:ascii="仿宋" w:eastAsia="仿宋" w:hAnsi="仿宋"/>
                          <w:color w:val="521807" w:themeColor="accent1" w:themeShade="80"/>
                          <w:sz w:val="36"/>
                          <w:lang w:val="zh-CN"/>
                        </w:rPr>
                      </w:pPr>
                      <w:r w:rsidRPr="00D43209">
                        <w:rPr>
                          <w:rFonts w:ascii="仿宋" w:eastAsia="仿宋" w:hAnsi="仿宋" w:hint="eastAsia"/>
                          <w:color w:val="521807" w:themeColor="accent1" w:themeShade="80"/>
                          <w:sz w:val="36"/>
                          <w:lang w:val="zh-CN"/>
                        </w:rPr>
                        <w:t>吉他 /</w:t>
                      </w:r>
                      <w:r w:rsidRPr="00D43209">
                        <w:rPr>
                          <w:rFonts w:ascii="仿宋" w:eastAsia="仿宋" w:hAnsi="仿宋"/>
                          <w:color w:val="521807" w:themeColor="accent1" w:themeShade="80"/>
                          <w:sz w:val="36"/>
                          <w:lang w:val="zh-CN"/>
                        </w:rPr>
                        <w:t xml:space="preserve"> </w:t>
                      </w:r>
                      <w:r w:rsidRPr="00D43209">
                        <w:rPr>
                          <w:rFonts w:ascii="仿宋" w:eastAsia="仿宋" w:hAnsi="仿宋" w:hint="eastAsia"/>
                          <w:color w:val="521807" w:themeColor="accent1" w:themeShade="80"/>
                          <w:sz w:val="36"/>
                          <w:lang w:val="zh-CN"/>
                        </w:rPr>
                        <w:t>舞蹈 /</w:t>
                      </w:r>
                      <w:r w:rsidRPr="00D43209">
                        <w:rPr>
                          <w:rFonts w:ascii="仿宋" w:eastAsia="仿宋" w:hAnsi="仿宋"/>
                          <w:color w:val="521807" w:themeColor="accent1" w:themeShade="80"/>
                          <w:sz w:val="36"/>
                          <w:lang w:val="zh-CN"/>
                        </w:rPr>
                        <w:t xml:space="preserve"> </w:t>
                      </w:r>
                      <w:r w:rsidRPr="00D43209">
                        <w:rPr>
                          <w:rFonts w:ascii="仿宋" w:eastAsia="仿宋" w:hAnsi="仿宋" w:hint="eastAsia"/>
                          <w:color w:val="521807" w:themeColor="accent1" w:themeShade="80"/>
                          <w:sz w:val="36"/>
                          <w:lang w:val="zh-CN"/>
                        </w:rPr>
                        <w:t>古筝 /</w:t>
                      </w:r>
                      <w:r w:rsidRPr="00D43209">
                        <w:rPr>
                          <w:rFonts w:ascii="仿宋" w:eastAsia="仿宋" w:hAnsi="仿宋"/>
                          <w:color w:val="521807" w:themeColor="accent1" w:themeShade="80"/>
                          <w:sz w:val="36"/>
                          <w:lang w:val="zh-CN"/>
                        </w:rPr>
                        <w:t xml:space="preserve"> </w:t>
                      </w:r>
                      <w:r w:rsidRPr="00D43209">
                        <w:rPr>
                          <w:rFonts w:ascii="仿宋" w:eastAsia="仿宋" w:hAnsi="仿宋" w:hint="eastAsia"/>
                          <w:color w:val="521807" w:themeColor="accent1" w:themeShade="80"/>
                          <w:sz w:val="36"/>
                          <w:lang w:val="zh-CN"/>
                        </w:rPr>
                        <w:t>篮球 /</w:t>
                      </w:r>
                      <w:r w:rsidRPr="00D43209">
                        <w:rPr>
                          <w:rFonts w:ascii="仿宋" w:eastAsia="仿宋" w:hAnsi="仿宋"/>
                          <w:color w:val="521807" w:themeColor="accent1" w:themeShade="80"/>
                          <w:sz w:val="36"/>
                          <w:lang w:val="zh-CN"/>
                        </w:rPr>
                        <w:t xml:space="preserve"> </w:t>
                      </w:r>
                      <w:r w:rsidRPr="00D43209">
                        <w:rPr>
                          <w:rFonts w:ascii="仿宋" w:eastAsia="仿宋" w:hAnsi="仿宋" w:hint="eastAsia"/>
                          <w:color w:val="521807" w:themeColor="accent1" w:themeShade="80"/>
                          <w:sz w:val="36"/>
                          <w:lang w:val="zh-CN"/>
                        </w:rPr>
                        <w:t>钢琴 /</w:t>
                      </w:r>
                      <w:r w:rsidRPr="00D43209">
                        <w:rPr>
                          <w:rFonts w:ascii="仿宋" w:eastAsia="仿宋" w:hAnsi="仿宋"/>
                          <w:color w:val="521807" w:themeColor="accent1" w:themeShade="80"/>
                          <w:sz w:val="36"/>
                          <w:lang w:val="zh-CN"/>
                        </w:rPr>
                        <w:t xml:space="preserve"> </w:t>
                      </w:r>
                      <w:r w:rsidRPr="00D43209">
                        <w:rPr>
                          <w:rFonts w:ascii="仿宋" w:eastAsia="仿宋" w:hAnsi="仿宋" w:hint="eastAsia"/>
                          <w:color w:val="521807" w:themeColor="accent1" w:themeShade="80"/>
                          <w:sz w:val="36"/>
                          <w:lang w:val="zh-CN"/>
                        </w:rPr>
                        <w:t>小提琴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4158">
        <w:br w:type="page"/>
      </w:r>
    </w:p>
    <w:p w:rsidR="00B14158" w:rsidRDefault="00A76BD1">
      <w:r>
        <w:rPr>
          <w:noProof/>
        </w:rPr>
        <w:lastRenderedPageBreak/>
        <w:drawing>
          <wp:anchor distT="0" distB="0" distL="114300" distR="114300" simplePos="0" relativeHeight="251725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33372</wp:posOffset>
            </wp:positionV>
            <wp:extent cx="7527289" cy="10646279"/>
            <wp:effectExtent l="0" t="0" r="0" b="3175"/>
            <wp:wrapNone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1-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289" cy="106462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5CC">
        <w:rPr>
          <w:noProof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margin">
              <wp:posOffset>6553200</wp:posOffset>
            </wp:positionH>
            <wp:positionV relativeFrom="page">
              <wp:posOffset>0</wp:posOffset>
            </wp:positionV>
            <wp:extent cx="7603490" cy="10760710"/>
            <wp:effectExtent l="0" t="0" r="0" b="2540"/>
            <wp:wrapNone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1-1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3490" cy="1076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F61FF2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0A54AA3" wp14:editId="502D0CCE">
                <wp:simplePos x="0" y="0"/>
                <wp:positionH relativeFrom="margin">
                  <wp:align>center</wp:align>
                </wp:positionH>
                <wp:positionV relativeFrom="paragraph">
                  <wp:posOffset>548640</wp:posOffset>
                </wp:positionV>
                <wp:extent cx="3627120" cy="1828800"/>
                <wp:effectExtent l="0" t="0" r="0" b="3810"/>
                <wp:wrapNone/>
                <wp:docPr id="142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71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1CA2" w:rsidRPr="00F61FF2" w:rsidRDefault="009C1CA2" w:rsidP="004E2368">
                            <w:pPr>
                              <w:rPr>
                                <w:rFonts w:ascii="华康少女文字W5(P)" w:eastAsia="华康少女文字W5(P)" w:hAnsi="微软雅黑"/>
                                <w:b/>
                                <w:color w:val="EE6D49" w:themeColor="accent1" w:themeTint="99"/>
                                <w:sz w:val="96"/>
                              </w:rPr>
                            </w:pPr>
                            <w:r w:rsidRPr="00F61FF2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>社</w:t>
                            </w:r>
                            <w:r w:rsidR="00E8341C" w:rsidRPr="00F61FF2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 xml:space="preserve"> </w:t>
                            </w:r>
                            <w:r w:rsidRPr="00F61FF2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>会</w:t>
                            </w:r>
                            <w:r w:rsidR="00E8341C" w:rsidRPr="00F61FF2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 xml:space="preserve"> </w:t>
                            </w:r>
                            <w:r w:rsidRPr="00F61FF2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>实</w:t>
                            </w:r>
                            <w:r w:rsidR="00E8341C" w:rsidRPr="00F61FF2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 xml:space="preserve"> </w:t>
                            </w:r>
                            <w:r w:rsidRPr="00F61FF2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>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A54AA3" id="文本框 142" o:spid="_x0000_s1042" type="#_x0000_t202" style="position:absolute;margin-left:0;margin-top:43.2pt;width:285.6pt;height:2in;z-index:25172787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" filled="f" stroked="f">
                <v:textbox style="mso-fit-shape-to-text:t">
                  <w:txbxContent>
                    <w:p w:rsidR="009C1CA2" w:rsidRPr="00F61FF2" w:rsidRDefault="009C1CA2" w:rsidP="004E2368">
                      <w:pPr>
                        <w:rPr>
                          <w:rFonts w:ascii="华康少女文字W5(P)" w:eastAsia="华康少女文字W5(P)" w:hAnsi="微软雅黑"/>
                          <w:b/>
                          <w:color w:val="EE6D49" w:themeColor="accent1" w:themeTint="99"/>
                          <w:sz w:val="96"/>
                        </w:rPr>
                      </w:pPr>
                      <w:r w:rsidRPr="00F61FF2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>社</w:t>
                      </w:r>
                      <w:r w:rsidR="00E8341C" w:rsidRPr="00F61FF2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 xml:space="preserve"> </w:t>
                      </w:r>
                      <w:r w:rsidRPr="00F61FF2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>会</w:t>
                      </w:r>
                      <w:r w:rsidR="00E8341C" w:rsidRPr="00F61FF2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 xml:space="preserve"> </w:t>
                      </w:r>
                      <w:r w:rsidRPr="00F61FF2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>实</w:t>
                      </w:r>
                      <w:r w:rsidR="00E8341C" w:rsidRPr="00F61FF2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 xml:space="preserve"> </w:t>
                      </w:r>
                      <w:r w:rsidRPr="00F61FF2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>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1828800</wp:posOffset>
            </wp:positionV>
            <wp:extent cx="7498080" cy="5410200"/>
            <wp:effectExtent l="0" t="0" r="0" b="0"/>
            <wp:wrapNone/>
            <wp:docPr id="143" name="图示 14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158">
        <w:br w:type="page"/>
      </w:r>
    </w:p>
    <w:p w:rsidR="00B14158" w:rsidRDefault="00F61FF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-259080</wp:posOffset>
                </wp:positionV>
                <wp:extent cx="3733800" cy="89916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899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1FF2" w:rsidRPr="00F61FF2" w:rsidRDefault="00F61FF2" w:rsidP="00F61FF2">
                            <w:pPr>
                              <w:jc w:val="center"/>
                              <w:rPr>
                                <w:rFonts w:ascii="华康少女文字W5(P)" w:eastAsia="华康少女文字W5(P)" w:hAnsi="微软雅黑"/>
                                <w:b/>
                                <w:color w:val="EE6D49" w:themeColor="accent1" w:themeTint="99"/>
                                <w:sz w:val="72"/>
                              </w:rPr>
                            </w:pPr>
                            <w:r w:rsidRPr="00F61FF2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72"/>
                              </w:rPr>
                              <w:t>自</w:t>
                            </w:r>
                            <w:r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72"/>
                              </w:rPr>
                              <w:t xml:space="preserve"> </w:t>
                            </w:r>
                            <w:r w:rsidRPr="00F61FF2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72"/>
                              </w:rPr>
                              <w:t>荐</w:t>
                            </w:r>
                            <w:r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72"/>
                              </w:rPr>
                              <w:t xml:space="preserve"> </w:t>
                            </w:r>
                            <w:r w:rsidRPr="00F61FF2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72"/>
                              </w:rPr>
                              <w:t>信</w:t>
                            </w:r>
                          </w:p>
                          <w:p w:rsidR="00F61FF2" w:rsidRDefault="00F61F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43" type="#_x0000_t202" style="position:absolute;left:0;text-align:left;margin-left:84pt;margin-top:-20.4pt;width:294pt;height:70.8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" filled="f" stroked="f" strokeweight=".5pt">
                <v:textbox>
                  <w:txbxContent>
                    <w:p w:rsidR="00F61FF2" w:rsidRPr="00F61FF2" w:rsidRDefault="00F61FF2" w:rsidP="00F61FF2">
                      <w:pPr>
                        <w:jc w:val="center"/>
                        <w:rPr>
                          <w:rFonts w:ascii="华康少女文字W5(P)" w:eastAsia="华康少女文字W5(P)" w:hAnsi="微软雅黑"/>
                          <w:b/>
                          <w:color w:val="EE6D49" w:themeColor="accent1" w:themeTint="99"/>
                          <w:sz w:val="72"/>
                        </w:rPr>
                      </w:pPr>
                      <w:r w:rsidRPr="00F61FF2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72"/>
                        </w:rPr>
                        <w:t>自</w:t>
                      </w:r>
                      <w:r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72"/>
                        </w:rPr>
                        <w:t xml:space="preserve"> </w:t>
                      </w:r>
                      <w:r w:rsidRPr="00F61FF2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72"/>
                        </w:rPr>
                        <w:t>荐</w:t>
                      </w:r>
                      <w:r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72"/>
                        </w:rPr>
                        <w:t xml:space="preserve"> </w:t>
                      </w:r>
                      <w:r w:rsidRPr="00F61FF2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72"/>
                        </w:rPr>
                        <w:t>信</w:t>
                      </w:r>
                    </w:p>
                    <w:p w:rsidR="00F61FF2" w:rsidRDefault="00F61FF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38085" cy="10661650"/>
            <wp:effectExtent l="0" t="0" r="5715" b="6350"/>
            <wp:wrapNone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1-1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549" cy="106622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F61FF2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>
                <wp:simplePos x="0" y="0"/>
                <wp:positionH relativeFrom="margin">
                  <wp:posOffset>-441960</wp:posOffset>
                </wp:positionH>
                <wp:positionV relativeFrom="paragraph">
                  <wp:posOffset>487680</wp:posOffset>
                </wp:positionV>
                <wp:extent cx="6278880" cy="8686800"/>
                <wp:effectExtent l="38100" t="38100" r="45720" b="38100"/>
                <wp:wrapNone/>
                <wp:docPr id="1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8880" cy="8686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txbx>
                        <w:txbxContent>
                          <w:p w:rsidR="00CA616F" w:rsidRPr="004E2368" w:rsidRDefault="00CA616F" w:rsidP="004E2368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4E2368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尊敬的上海市第十六中学领导：</w:t>
                            </w:r>
                          </w:p>
                          <w:p w:rsidR="00CA616F" w:rsidRPr="004E2368" w:rsidRDefault="00CA616F" w:rsidP="004E2368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4E2368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您好！</w:t>
                            </w:r>
                          </w:p>
                          <w:p w:rsidR="00CA616F" w:rsidRPr="004E2368" w:rsidRDefault="00CA616F" w:rsidP="004E2368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4E2368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</w:t>
                            </w:r>
                          </w:p>
                          <w:p w:rsidR="00CA616F" w:rsidRPr="004E2368" w:rsidRDefault="00CA616F" w:rsidP="004E2368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4E2368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这里是我梦寐以求的学习胜地！结合我的自身条件，我确信第六中学是最适合我的中学，我渴望能够成为贵校的一名学生，在贵校度过我的中学时光。</w:t>
                            </w:r>
                          </w:p>
                          <w:p w:rsidR="00CA616F" w:rsidRPr="004E2368" w:rsidRDefault="00CA616F" w:rsidP="004E2368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4E2368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                      </w:r>
                          </w:p>
                          <w:p w:rsidR="00CA616F" w:rsidRPr="004E2368" w:rsidRDefault="00CA616F" w:rsidP="004E2368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4E2368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      </w:r>
                          </w:p>
                          <w:p w:rsidR="00CA616F" w:rsidRPr="004E2368" w:rsidRDefault="00CA616F" w:rsidP="004E2368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4E2368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</w:t>
                            </w:r>
                            <w:proofErr w:type="gramStart"/>
                            <w:r w:rsidRPr="004E2368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处</w:t>
                            </w:r>
                            <w:proofErr w:type="gramEnd"/>
                            <w:r w:rsidRPr="004E2368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以身作则，</w:t>
                            </w:r>
                          </w:p>
                          <w:p w:rsidR="00CA616F" w:rsidRPr="004E2368" w:rsidRDefault="00CA616F" w:rsidP="004E2368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4E2368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为同学们树立了良好的学习榜样。</w:t>
                            </w:r>
                          </w:p>
                          <w:p w:rsidR="00CA616F" w:rsidRPr="004E2368" w:rsidRDefault="00CA616F" w:rsidP="004E2368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4E2368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北京市“祖国，我为您喝彩”朗诵比赛中获小学二等奖。</w:t>
                            </w:r>
                          </w:p>
                          <w:p w:rsidR="00CA616F" w:rsidRPr="004E2368" w:rsidRDefault="00CA616F" w:rsidP="004E2368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4E2368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面对取得的这些成绩，我并没有骄傲，没有沉浸在自我陶醉之中，而是更加努力、刻苦地学习，时刻告诫自己：在人生的学习生涯中，自己才迈出</w:t>
                            </w:r>
                            <w:proofErr w:type="gramStart"/>
                            <w:r w:rsidRPr="004E2368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一</w:t>
                            </w:r>
                            <w:proofErr w:type="gramEnd"/>
                            <w:r w:rsidRPr="004E2368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小步，要坚持不懈地努力朝自己的人生目标──成为一名一专多能的二十一世纪的新少年而奋进。</w:t>
                            </w:r>
                            <w:r w:rsidRPr="004E2368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cr/>
                              <w:t>作为一名即将小学毕业的小学生，我的未来，还有很久的路要走。父母常说，宝剑锋从磨砺出，梅花香</w:t>
                            </w:r>
                            <w:proofErr w:type="gramStart"/>
                            <w:r w:rsidRPr="004E2368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自苦</w:t>
                            </w:r>
                            <w:proofErr w:type="gramEnd"/>
                            <w:r w:rsidRPr="004E2368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寒来。我知道，想要达到目标，光有愿望是不够的，还要献出努力、汗水，并不断坚持。我会记住父母的话，坚持不懈地完善自己，挑战自己，</w:t>
                            </w:r>
                          </w:p>
                          <w:p w:rsidR="00CA616F" w:rsidRPr="004E2368" w:rsidRDefault="00CA616F" w:rsidP="004E2368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4E2368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每一天都比昨天进步一点。因此，我对我自己，对自己的未来充满了信心，也恳请第六中学能对我有信心，接纳我、培养我。我期待贵校的佳音!</w:t>
                            </w:r>
                            <w:r w:rsidRPr="004E2368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cr/>
                              <w:t xml:space="preserve">        此致</w:t>
                            </w:r>
                          </w:p>
                          <w:p w:rsidR="00CA616F" w:rsidRPr="004E2368" w:rsidRDefault="00CA616F" w:rsidP="004E2368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4E2368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敬礼！</w:t>
                            </w:r>
                          </w:p>
                          <w:p w:rsidR="00254F9F" w:rsidRPr="004E2368" w:rsidRDefault="00CA616F" w:rsidP="004E2368">
                            <w:pPr>
                              <w:snapToGrid w:val="0"/>
                              <w:spacing w:line="240" w:lineRule="atLeast"/>
                              <w:jc w:val="righ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4E2368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上海市第十五小学六(八)班学生 甄美丽</w:t>
                            </w:r>
                          </w:p>
                          <w:p w:rsidR="00397741" w:rsidRPr="004E2368" w:rsidRDefault="00CA616F" w:rsidP="004E2368">
                            <w:pPr>
                              <w:snapToGrid w:val="0"/>
                              <w:spacing w:line="240" w:lineRule="atLeast"/>
                              <w:jc w:val="righ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4E2368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2017年5月20日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-34.8pt;margin-top:38.4pt;width:494.4pt;height:684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" fillcolor="white [3212]" stroked="f">
                <v:textbox>
                  <w:txbxContent>
                    <w:p w:rsidR="00CA616F" w:rsidRPr="004E2368" w:rsidRDefault="00CA616F" w:rsidP="004E2368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4E2368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尊敬的上海市第十六中学领导：</w:t>
                      </w:r>
                    </w:p>
                    <w:p w:rsidR="00CA616F" w:rsidRPr="004E2368" w:rsidRDefault="00CA616F" w:rsidP="004E2368">
                      <w:pPr>
                        <w:snapToGrid w:val="0"/>
                        <w:spacing w:line="240" w:lineRule="atLeast"/>
                        <w:ind w:firstLineChars="200" w:firstLine="560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4E2368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您好！</w:t>
                      </w:r>
                    </w:p>
                    <w:p w:rsidR="00CA616F" w:rsidRPr="004E2368" w:rsidRDefault="00CA616F" w:rsidP="004E2368">
                      <w:pPr>
                        <w:snapToGrid w:val="0"/>
                        <w:spacing w:line="240" w:lineRule="atLeast"/>
                        <w:ind w:firstLineChars="200" w:firstLine="560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4E2368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</w:t>
                      </w:r>
                    </w:p>
                    <w:p w:rsidR="00CA616F" w:rsidRPr="004E2368" w:rsidRDefault="00CA616F" w:rsidP="004E2368">
                      <w:pPr>
                        <w:snapToGrid w:val="0"/>
                        <w:spacing w:line="240" w:lineRule="atLeast"/>
                        <w:ind w:firstLineChars="200" w:firstLine="560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4E2368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这里是我梦寐以求的学习胜地！结合我的自身条件，我确信第六中学是最适合我的中学，我渴望能够成为贵校的一名学生，在贵校度过我的中学时光。</w:t>
                      </w:r>
                    </w:p>
                    <w:p w:rsidR="00CA616F" w:rsidRPr="004E2368" w:rsidRDefault="00CA616F" w:rsidP="004E2368">
                      <w:pPr>
                        <w:snapToGrid w:val="0"/>
                        <w:spacing w:line="240" w:lineRule="atLeast"/>
                        <w:ind w:firstLineChars="200" w:firstLine="560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4E2368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                </w:r>
                    </w:p>
                    <w:p w:rsidR="00CA616F" w:rsidRPr="004E2368" w:rsidRDefault="00CA616F" w:rsidP="004E2368">
                      <w:pPr>
                        <w:snapToGrid w:val="0"/>
                        <w:spacing w:line="240" w:lineRule="atLeast"/>
                        <w:ind w:firstLineChars="200" w:firstLine="560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4E2368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</w:r>
                    </w:p>
                    <w:p w:rsidR="00CA616F" w:rsidRPr="004E2368" w:rsidRDefault="00CA616F" w:rsidP="004E2368">
                      <w:pPr>
                        <w:snapToGrid w:val="0"/>
                        <w:spacing w:line="240" w:lineRule="atLeast"/>
                        <w:ind w:firstLineChars="200" w:firstLine="560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4E2368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</w:t>
                      </w:r>
                      <w:proofErr w:type="gramStart"/>
                      <w:r w:rsidRPr="004E2368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处</w:t>
                      </w:r>
                      <w:proofErr w:type="gramEnd"/>
                      <w:r w:rsidRPr="004E2368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以身作则，</w:t>
                      </w:r>
                    </w:p>
                    <w:p w:rsidR="00CA616F" w:rsidRPr="004E2368" w:rsidRDefault="00CA616F" w:rsidP="004E2368">
                      <w:pPr>
                        <w:snapToGrid w:val="0"/>
                        <w:spacing w:line="240" w:lineRule="atLeast"/>
                        <w:ind w:firstLineChars="200" w:firstLine="560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4E2368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为同学们树立了良好的学习榜样。</w:t>
                      </w:r>
                    </w:p>
                    <w:p w:rsidR="00CA616F" w:rsidRPr="004E2368" w:rsidRDefault="00CA616F" w:rsidP="004E2368">
                      <w:pPr>
                        <w:snapToGrid w:val="0"/>
                        <w:spacing w:line="240" w:lineRule="atLeast"/>
                        <w:ind w:firstLineChars="200" w:firstLine="560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4E2368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北京市“祖国，我为您喝彩”朗诵比赛中获小学二等奖。</w:t>
                      </w:r>
                    </w:p>
                    <w:p w:rsidR="00CA616F" w:rsidRPr="004E2368" w:rsidRDefault="00CA616F" w:rsidP="004E2368">
                      <w:pPr>
                        <w:snapToGrid w:val="0"/>
                        <w:spacing w:line="240" w:lineRule="atLeast"/>
                        <w:ind w:firstLineChars="200" w:firstLine="560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4E2368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面对取得的这些成绩，我并没有骄傲，没有沉浸在自我陶醉之中，而是更加努力、刻苦地学习，时刻告诫自己：在人生的学习生涯中，自己才迈出</w:t>
                      </w:r>
                      <w:proofErr w:type="gramStart"/>
                      <w:r w:rsidRPr="004E2368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一</w:t>
                      </w:r>
                      <w:proofErr w:type="gramEnd"/>
                      <w:r w:rsidRPr="004E2368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小步，要坚持不懈地努力朝自己的人生目标──成为一名一专多能的二十一世纪的新少年而奋进。</w:t>
                      </w:r>
                      <w:r w:rsidRPr="004E2368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cr/>
                        <w:t>作为一名即将小学毕业的小学生，我的未来，还有很久的路要走。父母常说，宝剑锋从磨砺出，梅花香</w:t>
                      </w:r>
                      <w:proofErr w:type="gramStart"/>
                      <w:r w:rsidRPr="004E2368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自苦</w:t>
                      </w:r>
                      <w:proofErr w:type="gramEnd"/>
                      <w:r w:rsidRPr="004E2368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寒来。我知道，想要达到目标，光有愿望是不够的，还要献出努力、汗水，并不断坚持。我会记住父母的话，坚持不懈地完善自己，挑战自己，</w:t>
                      </w:r>
                    </w:p>
                    <w:p w:rsidR="00CA616F" w:rsidRPr="004E2368" w:rsidRDefault="00CA616F" w:rsidP="004E2368">
                      <w:pPr>
                        <w:snapToGrid w:val="0"/>
                        <w:spacing w:line="240" w:lineRule="atLeast"/>
                        <w:ind w:firstLineChars="200" w:firstLine="560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4E2368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每一天都比昨天进步一点。因此，我对我自己，对自己的未来充满了信心，也恳请第六中学能对我有信心，接纳我、培养我。我期待贵校的佳音!</w:t>
                      </w:r>
                      <w:r w:rsidRPr="004E2368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cr/>
                        <w:t xml:space="preserve">        此致</w:t>
                      </w:r>
                    </w:p>
                    <w:p w:rsidR="00CA616F" w:rsidRPr="004E2368" w:rsidRDefault="00CA616F" w:rsidP="004E2368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4E2368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敬礼！</w:t>
                      </w:r>
                    </w:p>
                    <w:p w:rsidR="00254F9F" w:rsidRPr="004E2368" w:rsidRDefault="00CA616F" w:rsidP="004E2368">
                      <w:pPr>
                        <w:snapToGrid w:val="0"/>
                        <w:spacing w:line="240" w:lineRule="atLeast"/>
                        <w:jc w:val="righ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4E2368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上海市第十五小学六(八)班学生 甄美丽</w:t>
                      </w:r>
                    </w:p>
                    <w:p w:rsidR="00397741" w:rsidRPr="004E2368" w:rsidRDefault="00CA616F" w:rsidP="004E2368">
                      <w:pPr>
                        <w:snapToGrid w:val="0"/>
                        <w:spacing w:line="240" w:lineRule="atLeast"/>
                        <w:jc w:val="righ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4E2368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2017年5月20日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4158">
        <w:br w:type="page"/>
      </w:r>
    </w:p>
    <w:p w:rsidR="004F0E2B" w:rsidRDefault="00F61FF2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8048" behindDoc="0" locked="0" layoutInCell="1" allowOverlap="1">
                <wp:simplePos x="0" y="0"/>
                <wp:positionH relativeFrom="column">
                  <wp:posOffset>1813560</wp:posOffset>
                </wp:positionH>
                <wp:positionV relativeFrom="paragraph">
                  <wp:posOffset>-381000</wp:posOffset>
                </wp:positionV>
                <wp:extent cx="3215640" cy="853440"/>
                <wp:effectExtent l="0" t="0" r="0" b="381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5640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1FF2" w:rsidRPr="00F61FF2" w:rsidRDefault="00F61FF2" w:rsidP="00F61FF2">
                            <w:pPr>
                              <w:jc w:val="center"/>
                              <w:rPr>
                                <w:rFonts w:ascii="华康少女文字W5(P)" w:eastAsia="华康少女文字W5(P)" w:hAnsi="微软雅黑"/>
                                <w:b/>
                                <w:color w:val="EE6D49" w:themeColor="accent1" w:themeTint="99"/>
                                <w:sz w:val="72"/>
                              </w:rPr>
                            </w:pPr>
                            <w:r w:rsidRPr="00F61FF2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72"/>
                              </w:rPr>
                              <w:t>班主任推荐信</w:t>
                            </w:r>
                          </w:p>
                          <w:p w:rsidR="00F61FF2" w:rsidRDefault="00F61F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142.8pt;margin-top:-30pt;width:253.2pt;height:67.2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" filled="f" stroked="f">
                <v:textbox>
                  <w:txbxContent>
                    <w:p w:rsidR="00F61FF2" w:rsidRPr="00F61FF2" w:rsidRDefault="00F61FF2" w:rsidP="00F61FF2">
                      <w:pPr>
                        <w:jc w:val="center"/>
                        <w:rPr>
                          <w:rFonts w:ascii="华康少女文字W5(P)" w:eastAsia="华康少女文字W5(P)" w:hAnsi="微软雅黑"/>
                          <w:b/>
                          <w:color w:val="EE6D49" w:themeColor="accent1" w:themeTint="99"/>
                          <w:sz w:val="72"/>
                        </w:rPr>
                      </w:pPr>
                      <w:r w:rsidRPr="00F61FF2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72"/>
                        </w:rPr>
                        <w:t>班主任推荐信</w:t>
                      </w:r>
                    </w:p>
                    <w:p w:rsidR="00F61FF2" w:rsidRDefault="00F61FF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-868680</wp:posOffset>
            </wp:positionV>
            <wp:extent cx="7568565" cy="10705465"/>
            <wp:effectExtent l="0" t="0" r="0" b="635"/>
            <wp:wrapNone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6-2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160" cy="10705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0E2B" w:rsidRDefault="00F61FF2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>
                <wp:simplePos x="0" y="0"/>
                <wp:positionH relativeFrom="margin">
                  <wp:posOffset>-593725</wp:posOffset>
                </wp:positionH>
                <wp:positionV relativeFrom="paragraph">
                  <wp:posOffset>396240</wp:posOffset>
                </wp:positionV>
                <wp:extent cx="6675120" cy="8869680"/>
                <wp:effectExtent l="0" t="0" r="0" b="7620"/>
                <wp:wrapNone/>
                <wp:docPr id="1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75120" cy="8869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16F" w:rsidRPr="00FD556D" w:rsidRDefault="00CA616F" w:rsidP="00D43209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FD556D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尊敬的上海市第十六中学领导：</w:t>
                            </w:r>
                          </w:p>
                          <w:p w:rsidR="00CA616F" w:rsidRPr="00FD556D" w:rsidRDefault="00CA616F" w:rsidP="00FD556D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FD556D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您好！</w:t>
                            </w:r>
                          </w:p>
                          <w:p w:rsidR="00CA616F" w:rsidRPr="00FD556D" w:rsidRDefault="00CA616F" w:rsidP="00FD556D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FD556D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作为甄美丽的语文老师、班主任，我很高兴将这个小姑娘推荐给贵校。同时感谢您在百忙之中阅读这篇推荐信。</w:t>
                            </w:r>
                          </w:p>
                          <w:p w:rsidR="00CA616F" w:rsidRPr="00FD556D" w:rsidRDefault="00CA616F" w:rsidP="00FD556D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FD556D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 xml:space="preserve">甄美丽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，是班级乃至全校学生学习的好榜样。下面向您简要介绍一下甄美丽同学： </w:t>
                            </w:r>
                          </w:p>
                          <w:p w:rsidR="00CA616F" w:rsidRPr="00FD556D" w:rsidRDefault="00CA616F" w:rsidP="00FD556D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FD556D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一、学习刻苦，成绩优异</w:t>
                            </w:r>
                          </w:p>
                          <w:p w:rsidR="00CA616F" w:rsidRPr="00FD556D" w:rsidRDefault="00CA616F" w:rsidP="00FD556D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FD556D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10名以内。</w:t>
                            </w:r>
                          </w:p>
                          <w:p w:rsidR="00CA616F" w:rsidRPr="00FD556D" w:rsidRDefault="00CA616F" w:rsidP="00FD556D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FD556D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二、品学兼优，乐于助人</w:t>
                            </w:r>
                          </w:p>
                          <w:p w:rsidR="004F0E2B" w:rsidRPr="00FD556D" w:rsidRDefault="00CA616F" w:rsidP="00FD556D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FD556D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                      </w:r>
                          </w:p>
                          <w:p w:rsidR="00CA616F" w:rsidRPr="00FD556D" w:rsidRDefault="00CA616F" w:rsidP="00FD556D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FD556D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三、尊敬师长，团结同学</w:t>
                            </w:r>
                          </w:p>
                          <w:p w:rsidR="004F0E2B" w:rsidRPr="00FD556D" w:rsidRDefault="00CA616F" w:rsidP="00FD556D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FD556D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一直担任班干部。在工作中，</w:t>
                            </w:r>
                            <w:proofErr w:type="gramStart"/>
                            <w:r w:rsidRPr="00FD556D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一</w:t>
                            </w:r>
                            <w:proofErr w:type="gramEnd"/>
                            <w:r w:rsidRPr="00FD556D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尽心尽责，每天帮助老师组织管理班级事务及各项活动，积极主动地做好每件事，也经常协助老师完成校内各种公益工作，具有很强的组织能力，深得老师和同学们的喜爱。作为一名少先队员，能团结同学，关心集体，和同学相处融洽，经常组织同学们参加一些有益的课外活动，在班级同学心中有很高的威信。</w:t>
                            </w:r>
                          </w:p>
                          <w:p w:rsidR="00CA616F" w:rsidRPr="00FD556D" w:rsidRDefault="00CA616F" w:rsidP="00FD556D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FD556D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四、兴趣广泛，全面发展</w:t>
                            </w:r>
                          </w:p>
                          <w:p w:rsidR="00CA616F" w:rsidRPr="00FD556D" w:rsidRDefault="00CA616F" w:rsidP="00FD556D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FD556D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是一名德、智、体、美、</w:t>
                            </w:r>
                            <w:proofErr w:type="gramStart"/>
                            <w:r w:rsidRPr="00FD556D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劳</w:t>
                            </w:r>
                            <w:proofErr w:type="gramEnd"/>
                            <w:r w:rsidRPr="00FD556D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全面发展的好学生。</w:t>
                            </w:r>
                          </w:p>
                          <w:p w:rsidR="00CA616F" w:rsidRPr="00FD556D" w:rsidRDefault="00CA616F" w:rsidP="00FD556D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FD556D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在家里， 也是一个好孩子，在学校，更是一位天赋极佳的好学生，如果贵校能给她提供一个学习成长的平台，相信一定会越来越出色的！望贵校能够接受真善美同学的入学申请。</w:t>
                            </w:r>
                          </w:p>
                          <w:p w:rsidR="00CA616F" w:rsidRPr="00FD556D" w:rsidRDefault="00CA616F" w:rsidP="00FD556D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FD556D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此致</w:t>
                            </w:r>
                          </w:p>
                          <w:p w:rsidR="009B5BAB" w:rsidRPr="00FD556D" w:rsidRDefault="00CA616F" w:rsidP="00304BEF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FD556D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 xml:space="preserve">敬礼!                                                </w:t>
                            </w:r>
                          </w:p>
                          <w:p w:rsidR="009B5BAB" w:rsidRPr="00FD556D" w:rsidRDefault="00CA616F" w:rsidP="00FD556D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right"/>
                              <w:rPr>
                                <w:rFonts w:ascii="仿宋" w:eastAsia="仿宋" w:hAnsi="仿宋"/>
                                <w:color w:val="252525" w:themeColor="text2" w:themeShade="BF"/>
                                <w:sz w:val="28"/>
                                <w:lang w:val="zh-CN"/>
                              </w:rPr>
                            </w:pPr>
                            <w:r w:rsidRPr="00FD556D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>上海市第十五小学六(八)班班主任伯乐</w:t>
                            </w:r>
                          </w:p>
                          <w:p w:rsidR="00CA616F" w:rsidRPr="009B5BAB" w:rsidRDefault="00CA616F" w:rsidP="00FD556D">
                            <w:pPr>
                              <w:snapToGrid w:val="0"/>
                              <w:spacing w:line="240" w:lineRule="atLeast"/>
                              <w:ind w:firstLineChars="200" w:firstLine="560"/>
                              <w:jc w:val="right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FD556D">
                              <w:rPr>
                                <w:rFonts w:ascii="仿宋" w:eastAsia="仿宋" w:hAnsi="仿宋" w:hint="eastAsia"/>
                                <w:color w:val="252525" w:themeColor="text2" w:themeShade="BF"/>
                                <w:sz w:val="28"/>
                                <w:lang w:val="zh-CN"/>
                              </w:rPr>
                              <w:t xml:space="preserve">2017年5月20日 </w:t>
                            </w:r>
                            <w:r w:rsidRPr="009B5BA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</w:t>
                            </w:r>
                          </w:p>
                          <w:p w:rsidR="00CA616F" w:rsidRPr="009B5BAB" w:rsidRDefault="00CA616F" w:rsidP="00254F9F">
                            <w:pPr>
                              <w:adjustRightInd w:val="0"/>
                              <w:snapToGrid w:val="0"/>
                              <w:spacing w:line="240" w:lineRule="atLeast"/>
                              <w:ind w:left="420" w:firstLineChars="200" w:firstLine="400"/>
                              <w:jc w:val="right"/>
                              <w:rPr>
                                <w:rFonts w:ascii="微软雅黑" w:eastAsia="微软雅黑" w:hAnsi="微软雅黑"/>
                                <w:sz w:val="20"/>
                              </w:rPr>
                            </w:pPr>
                            <w:r w:rsidRPr="009B5BAB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 xml:space="preserve">                              </w:t>
                            </w:r>
                          </w:p>
                          <w:p w:rsidR="00CC5277" w:rsidRPr="009B5BAB" w:rsidRDefault="00CC5277" w:rsidP="00254F9F">
                            <w:pPr>
                              <w:adjustRightInd w:val="0"/>
                              <w:ind w:firstLineChars="200" w:firstLine="400"/>
                              <w:jc w:val="right"/>
                              <w:rPr>
                                <w:rFonts w:ascii="微软雅黑" w:eastAsia="微软雅黑" w:hAnsi="微软雅黑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-46.75pt;margin-top:31.2pt;width:525.6pt;height:698.4pt;flip:x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" fillcolor="white [3212]" stroked="f">
                <v:textbox>
                  <w:txbxContent>
                    <w:p w:rsidR="00CA616F" w:rsidRPr="00FD556D" w:rsidRDefault="00CA616F" w:rsidP="00D43209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FD556D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尊敬的上海市第十六中学领导：</w:t>
                      </w:r>
                    </w:p>
                    <w:p w:rsidR="00CA616F" w:rsidRPr="00FD556D" w:rsidRDefault="00CA616F" w:rsidP="00FD556D">
                      <w:pPr>
                        <w:snapToGrid w:val="0"/>
                        <w:spacing w:line="240" w:lineRule="atLeast"/>
                        <w:ind w:firstLineChars="200" w:firstLine="560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FD556D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您好！</w:t>
                      </w:r>
                    </w:p>
                    <w:p w:rsidR="00CA616F" w:rsidRPr="00FD556D" w:rsidRDefault="00CA616F" w:rsidP="00FD556D">
                      <w:pPr>
                        <w:snapToGrid w:val="0"/>
                        <w:spacing w:line="240" w:lineRule="atLeast"/>
                        <w:ind w:firstLineChars="200" w:firstLine="560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FD556D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作为甄美丽的语文老师、班主任，我很高兴将这个小姑娘推荐给贵校。同时感谢您在百忙之中阅读这篇推荐信。</w:t>
                      </w:r>
                    </w:p>
                    <w:p w:rsidR="00CA616F" w:rsidRPr="00FD556D" w:rsidRDefault="00CA616F" w:rsidP="00FD556D">
                      <w:pPr>
                        <w:snapToGrid w:val="0"/>
                        <w:spacing w:line="240" w:lineRule="atLeast"/>
                        <w:ind w:firstLineChars="200" w:firstLine="560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FD556D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 xml:space="preserve">甄美丽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，是班级乃至全校学生学习的好榜样。下面向您简要介绍一下甄美丽同学： </w:t>
                      </w:r>
                    </w:p>
                    <w:p w:rsidR="00CA616F" w:rsidRPr="00FD556D" w:rsidRDefault="00CA616F" w:rsidP="00FD556D">
                      <w:pPr>
                        <w:snapToGrid w:val="0"/>
                        <w:spacing w:line="240" w:lineRule="atLeast"/>
                        <w:ind w:firstLineChars="200" w:firstLine="560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FD556D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一、学习刻苦，成绩优异</w:t>
                      </w:r>
                    </w:p>
                    <w:p w:rsidR="00CA616F" w:rsidRPr="00FD556D" w:rsidRDefault="00CA616F" w:rsidP="00FD556D">
                      <w:pPr>
                        <w:snapToGrid w:val="0"/>
                        <w:spacing w:line="240" w:lineRule="atLeast"/>
                        <w:ind w:firstLineChars="200" w:firstLine="560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FD556D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10名以内。</w:t>
                      </w:r>
                    </w:p>
                    <w:p w:rsidR="00CA616F" w:rsidRPr="00FD556D" w:rsidRDefault="00CA616F" w:rsidP="00FD556D">
                      <w:pPr>
                        <w:snapToGrid w:val="0"/>
                        <w:spacing w:line="240" w:lineRule="atLeast"/>
                        <w:ind w:firstLineChars="200" w:firstLine="560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FD556D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二、品学兼优，乐于助人</w:t>
                      </w:r>
                    </w:p>
                    <w:p w:rsidR="004F0E2B" w:rsidRPr="00FD556D" w:rsidRDefault="00CA616F" w:rsidP="00FD556D">
                      <w:pPr>
                        <w:snapToGrid w:val="0"/>
                        <w:spacing w:line="240" w:lineRule="atLeast"/>
                        <w:ind w:firstLineChars="200" w:firstLine="560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FD556D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                </w:r>
                    </w:p>
                    <w:p w:rsidR="00CA616F" w:rsidRPr="00FD556D" w:rsidRDefault="00CA616F" w:rsidP="00FD556D">
                      <w:pPr>
                        <w:snapToGrid w:val="0"/>
                        <w:spacing w:line="240" w:lineRule="atLeast"/>
                        <w:ind w:firstLineChars="200" w:firstLine="560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FD556D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三、尊敬师长，团结同学</w:t>
                      </w:r>
                    </w:p>
                    <w:p w:rsidR="004F0E2B" w:rsidRPr="00FD556D" w:rsidRDefault="00CA616F" w:rsidP="00FD556D">
                      <w:pPr>
                        <w:snapToGrid w:val="0"/>
                        <w:spacing w:line="240" w:lineRule="atLeast"/>
                        <w:ind w:firstLineChars="200" w:firstLine="560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FD556D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一直担任班干部。在工作中，</w:t>
                      </w:r>
                      <w:proofErr w:type="gramStart"/>
                      <w:r w:rsidRPr="00FD556D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一</w:t>
                      </w:r>
                      <w:proofErr w:type="gramEnd"/>
                      <w:r w:rsidRPr="00FD556D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尽心尽责，每天帮助老师组织管理班级事务及各项活动，积极主动地做好每件事，也经常协助老师完成校内各种公益工作，具有很强的组织能力，深得老师和同学们的喜爱。作为一名少先队员，能团结同学，关心集体，和同学相处融洽，经常组织同学们参加一些有益的课外活动，在班级同学心中有很高的威信。</w:t>
                      </w:r>
                    </w:p>
                    <w:p w:rsidR="00CA616F" w:rsidRPr="00FD556D" w:rsidRDefault="00CA616F" w:rsidP="00FD556D">
                      <w:pPr>
                        <w:snapToGrid w:val="0"/>
                        <w:spacing w:line="240" w:lineRule="atLeast"/>
                        <w:ind w:firstLineChars="200" w:firstLine="560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FD556D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四、兴趣广泛，全面发展</w:t>
                      </w:r>
                    </w:p>
                    <w:p w:rsidR="00CA616F" w:rsidRPr="00FD556D" w:rsidRDefault="00CA616F" w:rsidP="00FD556D">
                      <w:pPr>
                        <w:snapToGrid w:val="0"/>
                        <w:spacing w:line="240" w:lineRule="atLeast"/>
                        <w:ind w:firstLineChars="200" w:firstLine="560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FD556D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是一名德、智、体、美、</w:t>
                      </w:r>
                      <w:proofErr w:type="gramStart"/>
                      <w:r w:rsidRPr="00FD556D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劳</w:t>
                      </w:r>
                      <w:proofErr w:type="gramEnd"/>
                      <w:r w:rsidRPr="00FD556D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全面发展的好学生。</w:t>
                      </w:r>
                    </w:p>
                    <w:p w:rsidR="00CA616F" w:rsidRPr="00FD556D" w:rsidRDefault="00CA616F" w:rsidP="00FD556D">
                      <w:pPr>
                        <w:snapToGrid w:val="0"/>
                        <w:spacing w:line="240" w:lineRule="atLeast"/>
                        <w:ind w:firstLineChars="200" w:firstLine="560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FD556D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在家里， 也是一个好孩子，在学校，更是一位天赋极佳的好学生，如果贵校能给她提供一个学习成长的平台，相信一定会越来越出色的！望贵校能够接受真善美同学的入学申请。</w:t>
                      </w:r>
                    </w:p>
                    <w:p w:rsidR="00CA616F" w:rsidRPr="00FD556D" w:rsidRDefault="00CA616F" w:rsidP="00FD556D">
                      <w:pPr>
                        <w:snapToGrid w:val="0"/>
                        <w:spacing w:line="240" w:lineRule="atLeast"/>
                        <w:ind w:firstLineChars="200" w:firstLine="560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FD556D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此致</w:t>
                      </w:r>
                    </w:p>
                    <w:p w:rsidR="009B5BAB" w:rsidRPr="00FD556D" w:rsidRDefault="00CA616F" w:rsidP="00304BEF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FD556D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 xml:space="preserve">敬礼!                                                </w:t>
                      </w:r>
                    </w:p>
                    <w:p w:rsidR="009B5BAB" w:rsidRPr="00FD556D" w:rsidRDefault="00CA616F" w:rsidP="00FD556D">
                      <w:pPr>
                        <w:snapToGrid w:val="0"/>
                        <w:spacing w:line="240" w:lineRule="atLeast"/>
                        <w:ind w:firstLineChars="200" w:firstLine="560"/>
                        <w:jc w:val="right"/>
                        <w:rPr>
                          <w:rFonts w:ascii="仿宋" w:eastAsia="仿宋" w:hAnsi="仿宋"/>
                          <w:color w:val="252525" w:themeColor="text2" w:themeShade="BF"/>
                          <w:sz w:val="28"/>
                          <w:lang w:val="zh-CN"/>
                        </w:rPr>
                      </w:pPr>
                      <w:r w:rsidRPr="00FD556D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>上海市第十五小学六(八)班班主任伯乐</w:t>
                      </w:r>
                    </w:p>
                    <w:p w:rsidR="00CA616F" w:rsidRPr="009B5BAB" w:rsidRDefault="00CA616F" w:rsidP="00FD556D">
                      <w:pPr>
                        <w:snapToGrid w:val="0"/>
                        <w:spacing w:line="240" w:lineRule="atLeast"/>
                        <w:ind w:firstLineChars="200" w:firstLine="560"/>
                        <w:jc w:val="right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FD556D">
                        <w:rPr>
                          <w:rFonts w:ascii="仿宋" w:eastAsia="仿宋" w:hAnsi="仿宋" w:hint="eastAsia"/>
                          <w:color w:val="252525" w:themeColor="text2" w:themeShade="BF"/>
                          <w:sz w:val="28"/>
                          <w:lang w:val="zh-CN"/>
                        </w:rPr>
                        <w:t xml:space="preserve">2017年5月20日 </w:t>
                      </w:r>
                      <w:r w:rsidRPr="009B5BAB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</w:t>
                      </w:r>
                    </w:p>
                    <w:p w:rsidR="00CA616F" w:rsidRPr="009B5BAB" w:rsidRDefault="00CA616F" w:rsidP="00254F9F">
                      <w:pPr>
                        <w:adjustRightInd w:val="0"/>
                        <w:snapToGrid w:val="0"/>
                        <w:spacing w:line="240" w:lineRule="atLeast"/>
                        <w:ind w:left="420" w:firstLineChars="200" w:firstLine="400"/>
                        <w:jc w:val="right"/>
                        <w:rPr>
                          <w:rFonts w:ascii="微软雅黑" w:eastAsia="微软雅黑" w:hAnsi="微软雅黑"/>
                          <w:sz w:val="20"/>
                        </w:rPr>
                      </w:pPr>
                      <w:r w:rsidRPr="009B5BAB">
                        <w:rPr>
                          <w:rFonts w:ascii="微软雅黑" w:eastAsia="微软雅黑" w:hAnsi="微软雅黑" w:hint="eastAsia"/>
                          <w:sz w:val="20"/>
                        </w:rPr>
                        <w:t xml:space="preserve">                              </w:t>
                      </w:r>
                    </w:p>
                    <w:p w:rsidR="00CC5277" w:rsidRPr="009B5BAB" w:rsidRDefault="00CC5277" w:rsidP="00254F9F">
                      <w:pPr>
                        <w:adjustRightInd w:val="0"/>
                        <w:ind w:firstLineChars="200" w:firstLine="400"/>
                        <w:jc w:val="right"/>
                        <w:rPr>
                          <w:rFonts w:ascii="微软雅黑" w:eastAsia="微软雅黑" w:hAnsi="微软雅黑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F0E2B">
        <w:br w:type="page"/>
      </w:r>
    </w:p>
    <w:p w:rsidR="00B14158" w:rsidRDefault="00C644FD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posOffset>15240</wp:posOffset>
            </wp:positionV>
            <wp:extent cx="7588392" cy="107327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392" cy="1073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B14158">
      <w:pPr>
        <w:widowControl/>
        <w:jc w:val="left"/>
      </w:pPr>
    </w:p>
    <w:p w:rsidR="00CC5277" w:rsidRDefault="00CC5277" w:rsidP="00CC5277"/>
    <w:p w:rsidR="00473E26" w:rsidRDefault="00CC5277" w:rsidP="00CC52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posOffset>488950</wp:posOffset>
                </wp:positionH>
                <wp:positionV relativeFrom="paragraph">
                  <wp:posOffset>1920240</wp:posOffset>
                </wp:positionV>
                <wp:extent cx="4663440" cy="1404620"/>
                <wp:effectExtent l="0" t="0" r="3810" b="0"/>
                <wp:wrapSquare wrapText="bothSides"/>
                <wp:docPr id="14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344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5277" w:rsidRPr="00F61FF2" w:rsidRDefault="00CC5277" w:rsidP="00D43209">
                            <w:pPr>
                              <w:rPr>
                                <w:rFonts w:ascii="华康少女文字W5(P)" w:eastAsia="华康少女文字W5(P)" w:hAnsi="微软雅黑"/>
                                <w:b/>
                                <w:color w:val="EE6D49" w:themeColor="accent1" w:themeTint="99"/>
                                <w:sz w:val="96"/>
                              </w:rPr>
                            </w:pPr>
                            <w:r w:rsidRPr="00F61FF2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>感谢您的审阅</w:t>
                            </w:r>
                          </w:p>
                          <w:p w:rsidR="00CC5277" w:rsidRPr="00F61FF2" w:rsidRDefault="00CC5277" w:rsidP="00D43209">
                            <w:pPr>
                              <w:rPr>
                                <w:rFonts w:ascii="华康少女文字W5(P)" w:eastAsia="华康少女文字W5(P)" w:hAnsi="微软雅黑"/>
                                <w:b/>
                                <w:color w:val="EE6D49" w:themeColor="accent1" w:themeTint="99"/>
                                <w:sz w:val="96"/>
                              </w:rPr>
                            </w:pPr>
                            <w:r w:rsidRPr="00F61FF2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EE6D49" w:themeColor="accent1" w:themeTint="99"/>
                                <w:sz w:val="96"/>
                              </w:rPr>
                              <w:t xml:space="preserve">   您辛苦了！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38.5pt;margin-top:151.2pt;width:367.2pt;height:110.6pt;z-index:2517370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" fillcolor="white [3212]" stroked="f">
                <v:textbox style="mso-fit-shape-to-text:t">
                  <w:txbxContent>
                    <w:p w:rsidR="00CC5277" w:rsidRPr="00F61FF2" w:rsidRDefault="00CC5277" w:rsidP="00D43209">
                      <w:pPr>
                        <w:rPr>
                          <w:rFonts w:ascii="华康少女文字W5(P)" w:eastAsia="华康少女文字W5(P)" w:hAnsi="微软雅黑"/>
                          <w:b/>
                          <w:color w:val="EE6D49" w:themeColor="accent1" w:themeTint="99"/>
                          <w:sz w:val="96"/>
                        </w:rPr>
                      </w:pPr>
                      <w:r w:rsidRPr="00F61FF2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>感谢您的审阅</w:t>
                      </w:r>
                    </w:p>
                    <w:p w:rsidR="00CC5277" w:rsidRPr="00F61FF2" w:rsidRDefault="00CC5277" w:rsidP="00D43209">
                      <w:pPr>
                        <w:rPr>
                          <w:rFonts w:ascii="华康少女文字W5(P)" w:eastAsia="华康少女文字W5(P)" w:hAnsi="微软雅黑"/>
                          <w:b/>
                          <w:color w:val="EE6D49" w:themeColor="accent1" w:themeTint="99"/>
                          <w:sz w:val="96"/>
                        </w:rPr>
                      </w:pPr>
                      <w:r w:rsidRPr="00F61FF2">
                        <w:rPr>
                          <w:rFonts w:ascii="华康少女文字W5(P)" w:eastAsia="华康少女文字W5(P)" w:hAnsi="微软雅黑" w:hint="eastAsia"/>
                          <w:b/>
                          <w:color w:val="EE6D49" w:themeColor="accent1" w:themeTint="99"/>
                          <w:sz w:val="96"/>
                        </w:rPr>
                        <w:t xml:space="preserve">   您辛苦了！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t xml:space="preserve"> </w:t>
      </w:r>
    </w:p>
    <w:sectPr w:rsidR="00473E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康少女文字W5(P)">
    <w:panose1 w:val="040F0500000000000000"/>
    <w:charset w:val="86"/>
    <w:family w:val="decorative"/>
    <w:pitch w:val="variable"/>
    <w:sig w:usb0="00000001" w:usb1="080F0000" w:usb2="00000012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A137A"/>
    <w:multiLevelType w:val="hybridMultilevel"/>
    <w:tmpl w:val="D6A06212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101D3C"/>
    <w:multiLevelType w:val="hybridMultilevel"/>
    <w:tmpl w:val="81F4F77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AE6455"/>
    <w:multiLevelType w:val="hybridMultilevel"/>
    <w:tmpl w:val="3FA043C6"/>
    <w:lvl w:ilvl="0" w:tplc="A56A863A">
      <w:start w:val="1"/>
      <w:numFmt w:val="bullet"/>
      <w:lvlText w:val="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5D0C02"/>
    <w:multiLevelType w:val="hybridMultilevel"/>
    <w:tmpl w:val="B0BE115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90A6463"/>
    <w:multiLevelType w:val="hybridMultilevel"/>
    <w:tmpl w:val="00E46D80"/>
    <w:lvl w:ilvl="0" w:tplc="A56A863A">
      <w:start w:val="1"/>
      <w:numFmt w:val="bullet"/>
      <w:lvlText w:val="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9190D22"/>
    <w:multiLevelType w:val="hybridMultilevel"/>
    <w:tmpl w:val="165AF66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5D611D1"/>
    <w:multiLevelType w:val="hybridMultilevel"/>
    <w:tmpl w:val="83223DC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5FC3D65"/>
    <w:multiLevelType w:val="hybridMultilevel"/>
    <w:tmpl w:val="EBD4C81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FAE041F"/>
    <w:multiLevelType w:val="hybridMultilevel"/>
    <w:tmpl w:val="7264DA7E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118"/>
    <w:rsid w:val="00046E2C"/>
    <w:rsid w:val="0007227A"/>
    <w:rsid w:val="00106E94"/>
    <w:rsid w:val="0015644E"/>
    <w:rsid w:val="001B3C40"/>
    <w:rsid w:val="002025CC"/>
    <w:rsid w:val="00254F9F"/>
    <w:rsid w:val="0029168B"/>
    <w:rsid w:val="00297E13"/>
    <w:rsid w:val="00304BEF"/>
    <w:rsid w:val="00327F85"/>
    <w:rsid w:val="00397741"/>
    <w:rsid w:val="0046676F"/>
    <w:rsid w:val="00473E26"/>
    <w:rsid w:val="004A0ABA"/>
    <w:rsid w:val="004E2368"/>
    <w:rsid w:val="004F0E2B"/>
    <w:rsid w:val="006279FC"/>
    <w:rsid w:val="006454F3"/>
    <w:rsid w:val="00657876"/>
    <w:rsid w:val="006E4ACB"/>
    <w:rsid w:val="00716426"/>
    <w:rsid w:val="0076023F"/>
    <w:rsid w:val="007772D2"/>
    <w:rsid w:val="008202DD"/>
    <w:rsid w:val="008D151C"/>
    <w:rsid w:val="008F3118"/>
    <w:rsid w:val="0093433E"/>
    <w:rsid w:val="009B5BAB"/>
    <w:rsid w:val="009C1CA2"/>
    <w:rsid w:val="00A76BD1"/>
    <w:rsid w:val="00A97390"/>
    <w:rsid w:val="00AA7535"/>
    <w:rsid w:val="00B14158"/>
    <w:rsid w:val="00B66072"/>
    <w:rsid w:val="00B81637"/>
    <w:rsid w:val="00C644FD"/>
    <w:rsid w:val="00CA616F"/>
    <w:rsid w:val="00CC5277"/>
    <w:rsid w:val="00D43209"/>
    <w:rsid w:val="00D65661"/>
    <w:rsid w:val="00E8341C"/>
    <w:rsid w:val="00EA4B0E"/>
    <w:rsid w:val="00F05151"/>
    <w:rsid w:val="00F61FF2"/>
    <w:rsid w:val="00F67EEE"/>
    <w:rsid w:val="00FD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7AF888-A3B2-41FB-B89F-2634D8277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14158"/>
    <w:rPr>
      <w:kern w:val="0"/>
      <w:sz w:val="22"/>
    </w:rPr>
  </w:style>
  <w:style w:type="character" w:customStyle="1" w:styleId="Char">
    <w:name w:val="无间隔 Char"/>
    <w:basedOn w:val="a0"/>
    <w:link w:val="a3"/>
    <w:uiPriority w:val="1"/>
    <w:rsid w:val="00B14158"/>
    <w:rPr>
      <w:kern w:val="0"/>
      <w:sz w:val="22"/>
    </w:rPr>
  </w:style>
  <w:style w:type="table" w:styleId="a4">
    <w:name w:val="Table Grid"/>
    <w:basedOn w:val="a1"/>
    <w:uiPriority w:val="39"/>
    <w:rsid w:val="00B14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22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microsoft.com/office/2007/relationships/diagramDrawing" Target="diagrams/drawing3.xml"/><Relationship Id="rId3" Type="http://schemas.openxmlformats.org/officeDocument/2006/relationships/settings" Target="settings.xml"/><Relationship Id="rId21" Type="http://schemas.openxmlformats.org/officeDocument/2006/relationships/image" Target="media/image8.jpg"/><Relationship Id="rId7" Type="http://schemas.openxmlformats.org/officeDocument/2006/relationships/image" Target="media/image3.jpg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diagramColors" Target="diagrams/colors3.xml"/><Relationship Id="rId2" Type="http://schemas.openxmlformats.org/officeDocument/2006/relationships/styles" Target="styles.xml"/><Relationship Id="rId16" Type="http://schemas.openxmlformats.org/officeDocument/2006/relationships/diagramLayout" Target="diagrams/layout2.xml"/><Relationship Id="rId20" Type="http://schemas.openxmlformats.org/officeDocument/2006/relationships/image" Target="media/image7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diagramLayout" Target="diagrams/layout1.xml"/><Relationship Id="rId24" Type="http://schemas.openxmlformats.org/officeDocument/2006/relationships/diagramQuickStyle" Target="diagrams/quickStyle3.xml"/><Relationship Id="rId5" Type="http://schemas.openxmlformats.org/officeDocument/2006/relationships/image" Target="media/image1.jpg"/><Relationship Id="rId15" Type="http://schemas.openxmlformats.org/officeDocument/2006/relationships/diagramData" Target="diagrams/data2.xml"/><Relationship Id="rId23" Type="http://schemas.openxmlformats.org/officeDocument/2006/relationships/diagramLayout" Target="diagrams/layout3.xml"/><Relationship Id="rId28" Type="http://schemas.openxmlformats.org/officeDocument/2006/relationships/fontTable" Target="fontTable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diagramDrawing" Target="diagrams/drawing1.xml"/><Relationship Id="rId22" Type="http://schemas.openxmlformats.org/officeDocument/2006/relationships/diagramData" Target="diagrams/data3.xml"/><Relationship Id="rId27" Type="http://schemas.openxmlformats.org/officeDocument/2006/relationships/image" Target="media/image9.jpg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9DF16DB-D434-4717-A16E-ABDD92264865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52DEFEA9-A172-45D5-822F-3A7353960D85}">
      <dgm:prSet phldrT="[文本]" custT="1"/>
      <dgm:spPr/>
      <dgm:t>
        <a:bodyPr/>
        <a:lstStyle/>
        <a:p>
          <a:r>
            <a:rPr lang="zh-CN" altLang="en-US" sz="1800"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gm:t>
    </dgm:pt>
    <dgm:pt modelId="{F4ECA2D3-C44F-4C03-B3CA-D3B4517DC196}" type="parTrans" cxnId="{44B3A0D5-5905-481D-81E6-F56F2F5F4ACF}">
      <dgm:prSet/>
      <dgm:spPr/>
      <dgm:t>
        <a:bodyPr/>
        <a:lstStyle/>
        <a:p>
          <a:endParaRPr lang="zh-CN" altLang="en-US"/>
        </a:p>
      </dgm:t>
    </dgm:pt>
    <dgm:pt modelId="{D405B7EC-6FB5-4117-ABEC-7F4C832239E0}" type="sibTrans" cxnId="{44B3A0D5-5905-481D-81E6-F56F2F5F4ACF}">
      <dgm:prSet/>
      <dgm:spPr/>
      <dgm:t>
        <a:bodyPr/>
        <a:lstStyle/>
        <a:p>
          <a:endParaRPr lang="zh-CN" altLang="en-US"/>
        </a:p>
      </dgm:t>
    </dgm:pt>
    <dgm:pt modelId="{DCD2775E-0287-4C48-A717-853FEBD1E073}">
      <dgm:prSet phldrT="[文本]" custT="1"/>
      <dgm:spPr/>
      <dgm:t>
        <a:bodyPr/>
        <a:lstStyle/>
        <a:p>
          <a:r>
            <a:rPr lang="zh-CN" altLang="en-US" sz="1800"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gm:t>
    </dgm:pt>
    <dgm:pt modelId="{8CD1773D-7186-4684-BEF4-4022738AA9C7}" type="parTrans" cxnId="{8C6CC8B4-906E-4F33-AD4D-A08DEE09B5B3}">
      <dgm:prSet/>
      <dgm:spPr/>
      <dgm:t>
        <a:bodyPr/>
        <a:lstStyle/>
        <a:p>
          <a:endParaRPr lang="zh-CN" altLang="en-US"/>
        </a:p>
      </dgm:t>
    </dgm:pt>
    <dgm:pt modelId="{F389DA2D-675F-4521-B160-E58E6E5FF0F6}" type="sibTrans" cxnId="{8C6CC8B4-906E-4F33-AD4D-A08DEE09B5B3}">
      <dgm:prSet/>
      <dgm:spPr/>
      <dgm:t>
        <a:bodyPr/>
        <a:lstStyle/>
        <a:p>
          <a:endParaRPr lang="zh-CN" altLang="en-US"/>
        </a:p>
      </dgm:t>
    </dgm:pt>
    <dgm:pt modelId="{07EA54F5-1AA1-4566-AD01-2303DB098871}" type="pres">
      <dgm:prSet presAssocID="{69DF16DB-D434-4717-A16E-ABDD92264865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E4451BEA-4046-4F23-A1EE-C3FC2EFD589A}" type="pres">
      <dgm:prSet presAssocID="{52DEFEA9-A172-45D5-822F-3A7353960D85}" presName="compNode" presStyleCnt="0"/>
      <dgm:spPr/>
    </dgm:pt>
    <dgm:pt modelId="{0B23ECC2-2F45-49A0-8B5D-BBC12E71BEFB}" type="pres">
      <dgm:prSet presAssocID="{52DEFEA9-A172-45D5-822F-3A7353960D85}" presName="pictRect" presStyleLbl="node1" presStyleIdx="0" presStyleCnt="2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</dgm:spPr>
    </dgm:pt>
    <dgm:pt modelId="{1C8ECB09-03F8-400B-8AAE-231073B531E8}" type="pres">
      <dgm:prSet presAssocID="{52DEFEA9-A172-45D5-822F-3A7353960D85}" presName="textRect" presStyleLbl="revTx" presStyleIdx="0" presStyleCnt="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520C972-12DF-4914-9E6F-42D8C9F09104}" type="pres">
      <dgm:prSet presAssocID="{D405B7EC-6FB5-4117-ABEC-7F4C832239E0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6E4140BA-A759-4A80-8BC6-4DCC463DE5F4}" type="pres">
      <dgm:prSet presAssocID="{DCD2775E-0287-4C48-A717-853FEBD1E073}" presName="compNode" presStyleCnt="0"/>
      <dgm:spPr/>
    </dgm:pt>
    <dgm:pt modelId="{2FC4E801-B302-46C7-B9B6-607E40B01034}" type="pres">
      <dgm:prSet presAssocID="{DCD2775E-0287-4C48-A717-853FEBD1E073}" presName="pictRect" presStyleLbl="node1" presStyleIdx="1" presStyleCnt="2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</dgm:spPr>
    </dgm:pt>
    <dgm:pt modelId="{CC17F69B-1438-4679-B803-7A904B6F27B9}" type="pres">
      <dgm:prSet presAssocID="{DCD2775E-0287-4C48-A717-853FEBD1E073}" presName="textRect" presStyleLbl="revTx" presStyleIdx="1" presStyleCnt="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8C6CC8B4-906E-4F33-AD4D-A08DEE09B5B3}" srcId="{69DF16DB-D434-4717-A16E-ABDD92264865}" destId="{DCD2775E-0287-4C48-A717-853FEBD1E073}" srcOrd="1" destOrd="0" parTransId="{8CD1773D-7186-4684-BEF4-4022738AA9C7}" sibTransId="{F389DA2D-675F-4521-B160-E58E6E5FF0F6}"/>
    <dgm:cxn modelId="{36DC83B1-F804-4CB9-AAC0-2CCDAD65EBAC}" type="presOf" srcId="{69DF16DB-D434-4717-A16E-ABDD92264865}" destId="{07EA54F5-1AA1-4566-AD01-2303DB098871}" srcOrd="0" destOrd="0" presId="urn:microsoft.com/office/officeart/2005/8/layout/pList1"/>
    <dgm:cxn modelId="{EF1FB4E8-A0A7-430F-BB43-2EC3E8AAF838}" type="presOf" srcId="{DCD2775E-0287-4C48-A717-853FEBD1E073}" destId="{CC17F69B-1438-4679-B803-7A904B6F27B9}" srcOrd="0" destOrd="0" presId="urn:microsoft.com/office/officeart/2005/8/layout/pList1"/>
    <dgm:cxn modelId="{2C48A7B2-AE45-4CB5-907B-E6834E62DB30}" type="presOf" srcId="{52DEFEA9-A172-45D5-822F-3A7353960D85}" destId="{1C8ECB09-03F8-400B-8AAE-231073B531E8}" srcOrd="0" destOrd="0" presId="urn:microsoft.com/office/officeart/2005/8/layout/pList1"/>
    <dgm:cxn modelId="{53FFF98A-DEB9-4E9D-9EB6-EB21965E8DA8}" type="presOf" srcId="{D405B7EC-6FB5-4117-ABEC-7F4C832239E0}" destId="{E520C972-12DF-4914-9E6F-42D8C9F09104}" srcOrd="0" destOrd="0" presId="urn:microsoft.com/office/officeart/2005/8/layout/pList1"/>
    <dgm:cxn modelId="{44B3A0D5-5905-481D-81E6-F56F2F5F4ACF}" srcId="{69DF16DB-D434-4717-A16E-ABDD92264865}" destId="{52DEFEA9-A172-45D5-822F-3A7353960D85}" srcOrd="0" destOrd="0" parTransId="{F4ECA2D3-C44F-4C03-B3CA-D3B4517DC196}" sibTransId="{D405B7EC-6FB5-4117-ABEC-7F4C832239E0}"/>
    <dgm:cxn modelId="{EF55D35F-2D51-493C-9C07-9358D05632AA}" type="presParOf" srcId="{07EA54F5-1AA1-4566-AD01-2303DB098871}" destId="{E4451BEA-4046-4F23-A1EE-C3FC2EFD589A}" srcOrd="0" destOrd="0" presId="urn:microsoft.com/office/officeart/2005/8/layout/pList1"/>
    <dgm:cxn modelId="{698B8EF6-A5F2-47FC-A1E3-24C092FA67D1}" type="presParOf" srcId="{E4451BEA-4046-4F23-A1EE-C3FC2EFD589A}" destId="{0B23ECC2-2F45-49A0-8B5D-BBC12E71BEFB}" srcOrd="0" destOrd="0" presId="urn:microsoft.com/office/officeart/2005/8/layout/pList1"/>
    <dgm:cxn modelId="{7E2399EF-4F4C-4715-9DEF-900261BAB9B7}" type="presParOf" srcId="{E4451BEA-4046-4F23-A1EE-C3FC2EFD589A}" destId="{1C8ECB09-03F8-400B-8AAE-231073B531E8}" srcOrd="1" destOrd="0" presId="urn:microsoft.com/office/officeart/2005/8/layout/pList1"/>
    <dgm:cxn modelId="{169EFEC5-D39A-49D2-9627-29310517B40D}" type="presParOf" srcId="{07EA54F5-1AA1-4566-AD01-2303DB098871}" destId="{E520C972-12DF-4914-9E6F-42D8C9F09104}" srcOrd="1" destOrd="0" presId="urn:microsoft.com/office/officeart/2005/8/layout/pList1"/>
    <dgm:cxn modelId="{D16EA70D-4FA4-45E5-A6D5-A69A3F731CB0}" type="presParOf" srcId="{07EA54F5-1AA1-4566-AD01-2303DB098871}" destId="{6E4140BA-A759-4A80-8BC6-4DCC463DE5F4}" srcOrd="2" destOrd="0" presId="urn:microsoft.com/office/officeart/2005/8/layout/pList1"/>
    <dgm:cxn modelId="{FE94A600-95FD-4F2E-8BD8-8D447E0BC35B}" type="presParOf" srcId="{6E4140BA-A759-4A80-8BC6-4DCC463DE5F4}" destId="{2FC4E801-B302-46C7-B9B6-607E40B01034}" srcOrd="0" destOrd="0" presId="urn:microsoft.com/office/officeart/2005/8/layout/pList1"/>
    <dgm:cxn modelId="{FF5A1FEB-108E-4629-8B0F-2B37A85A49B1}" type="presParOf" srcId="{6E4140BA-A759-4A80-8BC6-4DCC463DE5F4}" destId="{CC17F69B-1438-4679-B803-7A904B6F27B9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9DF16DB-D434-4717-A16E-ABDD92264865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52DEFEA9-A172-45D5-822F-3A7353960D85}">
      <dgm:prSet phldrT="[文本]" custT="1"/>
      <dgm:spPr/>
      <dgm:t>
        <a:bodyPr/>
        <a:lstStyle/>
        <a:p>
          <a:r>
            <a:rPr lang="zh-CN" altLang="en-US" sz="1800"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gm:t>
    </dgm:pt>
    <dgm:pt modelId="{F4ECA2D3-C44F-4C03-B3CA-D3B4517DC196}" type="parTrans" cxnId="{44B3A0D5-5905-481D-81E6-F56F2F5F4ACF}">
      <dgm:prSet/>
      <dgm:spPr/>
      <dgm:t>
        <a:bodyPr/>
        <a:lstStyle/>
        <a:p>
          <a:endParaRPr lang="zh-CN" altLang="en-US"/>
        </a:p>
      </dgm:t>
    </dgm:pt>
    <dgm:pt modelId="{D405B7EC-6FB5-4117-ABEC-7F4C832239E0}" type="sibTrans" cxnId="{44B3A0D5-5905-481D-81E6-F56F2F5F4ACF}">
      <dgm:prSet/>
      <dgm:spPr/>
      <dgm:t>
        <a:bodyPr/>
        <a:lstStyle/>
        <a:p>
          <a:endParaRPr lang="zh-CN" altLang="en-US"/>
        </a:p>
      </dgm:t>
    </dgm:pt>
    <dgm:pt modelId="{DCD2775E-0287-4C48-A717-853FEBD1E073}">
      <dgm:prSet phldrT="[文本]" custT="1"/>
      <dgm:spPr/>
      <dgm:t>
        <a:bodyPr/>
        <a:lstStyle/>
        <a:p>
          <a:r>
            <a:rPr lang="zh-CN" altLang="en-US" sz="1800"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gm:t>
    </dgm:pt>
    <dgm:pt modelId="{8CD1773D-7186-4684-BEF4-4022738AA9C7}" type="parTrans" cxnId="{8C6CC8B4-906E-4F33-AD4D-A08DEE09B5B3}">
      <dgm:prSet/>
      <dgm:spPr/>
      <dgm:t>
        <a:bodyPr/>
        <a:lstStyle/>
        <a:p>
          <a:endParaRPr lang="zh-CN" altLang="en-US"/>
        </a:p>
      </dgm:t>
    </dgm:pt>
    <dgm:pt modelId="{F389DA2D-675F-4521-B160-E58E6E5FF0F6}" type="sibTrans" cxnId="{8C6CC8B4-906E-4F33-AD4D-A08DEE09B5B3}">
      <dgm:prSet/>
      <dgm:spPr/>
      <dgm:t>
        <a:bodyPr/>
        <a:lstStyle/>
        <a:p>
          <a:endParaRPr lang="zh-CN" altLang="en-US"/>
        </a:p>
      </dgm:t>
    </dgm:pt>
    <dgm:pt modelId="{07EA54F5-1AA1-4566-AD01-2303DB098871}" type="pres">
      <dgm:prSet presAssocID="{69DF16DB-D434-4717-A16E-ABDD92264865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E4451BEA-4046-4F23-A1EE-C3FC2EFD589A}" type="pres">
      <dgm:prSet presAssocID="{52DEFEA9-A172-45D5-822F-3A7353960D85}" presName="compNode" presStyleCnt="0"/>
      <dgm:spPr/>
    </dgm:pt>
    <dgm:pt modelId="{0B23ECC2-2F45-49A0-8B5D-BBC12E71BEFB}" type="pres">
      <dgm:prSet presAssocID="{52DEFEA9-A172-45D5-822F-3A7353960D85}" presName="pictRect" presStyleLbl="node1" presStyleIdx="0" presStyleCnt="2" custLinFactNeighborX="-1214" custLinFactNeighborY="-881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</dgm:spPr>
    </dgm:pt>
    <dgm:pt modelId="{1C8ECB09-03F8-400B-8AAE-231073B531E8}" type="pres">
      <dgm:prSet presAssocID="{52DEFEA9-A172-45D5-822F-3A7353960D85}" presName="textRect" presStyleLbl="revTx" presStyleIdx="0" presStyleCnt="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520C972-12DF-4914-9E6F-42D8C9F09104}" type="pres">
      <dgm:prSet presAssocID="{D405B7EC-6FB5-4117-ABEC-7F4C832239E0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6E4140BA-A759-4A80-8BC6-4DCC463DE5F4}" type="pres">
      <dgm:prSet presAssocID="{DCD2775E-0287-4C48-A717-853FEBD1E073}" presName="compNode" presStyleCnt="0"/>
      <dgm:spPr/>
    </dgm:pt>
    <dgm:pt modelId="{2FC4E801-B302-46C7-B9B6-607E40B01034}" type="pres">
      <dgm:prSet presAssocID="{DCD2775E-0287-4C48-A717-853FEBD1E073}" presName="pictRect" presStyleLbl="node1" presStyleIdx="1" presStyleCnt="2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</dgm:spPr>
    </dgm:pt>
    <dgm:pt modelId="{CC17F69B-1438-4679-B803-7A904B6F27B9}" type="pres">
      <dgm:prSet presAssocID="{DCD2775E-0287-4C48-A717-853FEBD1E073}" presName="textRect" presStyleLbl="revTx" presStyleIdx="1" presStyleCnt="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97C1CAD8-BDE3-4B23-BE0D-FC47461CBDD4}" type="presOf" srcId="{D405B7EC-6FB5-4117-ABEC-7F4C832239E0}" destId="{E520C972-12DF-4914-9E6F-42D8C9F09104}" srcOrd="0" destOrd="0" presId="urn:microsoft.com/office/officeart/2005/8/layout/pList1"/>
    <dgm:cxn modelId="{8C6CC8B4-906E-4F33-AD4D-A08DEE09B5B3}" srcId="{69DF16DB-D434-4717-A16E-ABDD92264865}" destId="{DCD2775E-0287-4C48-A717-853FEBD1E073}" srcOrd="1" destOrd="0" parTransId="{8CD1773D-7186-4684-BEF4-4022738AA9C7}" sibTransId="{F389DA2D-675F-4521-B160-E58E6E5FF0F6}"/>
    <dgm:cxn modelId="{8067B0C3-03CF-41A0-8EFD-5EDD90A28119}" type="presOf" srcId="{69DF16DB-D434-4717-A16E-ABDD92264865}" destId="{07EA54F5-1AA1-4566-AD01-2303DB098871}" srcOrd="0" destOrd="0" presId="urn:microsoft.com/office/officeart/2005/8/layout/pList1"/>
    <dgm:cxn modelId="{69E94629-69FF-4247-B224-C0D02ADFE8A5}" type="presOf" srcId="{DCD2775E-0287-4C48-A717-853FEBD1E073}" destId="{CC17F69B-1438-4679-B803-7A904B6F27B9}" srcOrd="0" destOrd="0" presId="urn:microsoft.com/office/officeart/2005/8/layout/pList1"/>
    <dgm:cxn modelId="{AF70E4AE-5094-4865-8406-E03CB0A72466}" type="presOf" srcId="{52DEFEA9-A172-45D5-822F-3A7353960D85}" destId="{1C8ECB09-03F8-400B-8AAE-231073B531E8}" srcOrd="0" destOrd="0" presId="urn:microsoft.com/office/officeart/2005/8/layout/pList1"/>
    <dgm:cxn modelId="{44B3A0D5-5905-481D-81E6-F56F2F5F4ACF}" srcId="{69DF16DB-D434-4717-A16E-ABDD92264865}" destId="{52DEFEA9-A172-45D5-822F-3A7353960D85}" srcOrd="0" destOrd="0" parTransId="{F4ECA2D3-C44F-4C03-B3CA-D3B4517DC196}" sibTransId="{D405B7EC-6FB5-4117-ABEC-7F4C832239E0}"/>
    <dgm:cxn modelId="{EF82C478-E7BB-4971-AC17-7535CB7CA7D0}" type="presParOf" srcId="{07EA54F5-1AA1-4566-AD01-2303DB098871}" destId="{E4451BEA-4046-4F23-A1EE-C3FC2EFD589A}" srcOrd="0" destOrd="0" presId="urn:microsoft.com/office/officeart/2005/8/layout/pList1"/>
    <dgm:cxn modelId="{52F4209D-117A-431B-8E03-74B137CE2DFF}" type="presParOf" srcId="{E4451BEA-4046-4F23-A1EE-C3FC2EFD589A}" destId="{0B23ECC2-2F45-49A0-8B5D-BBC12E71BEFB}" srcOrd="0" destOrd="0" presId="urn:microsoft.com/office/officeart/2005/8/layout/pList1"/>
    <dgm:cxn modelId="{C8705E12-5024-4C82-BBDD-76C6589DAD7E}" type="presParOf" srcId="{E4451BEA-4046-4F23-A1EE-C3FC2EFD589A}" destId="{1C8ECB09-03F8-400B-8AAE-231073B531E8}" srcOrd="1" destOrd="0" presId="urn:microsoft.com/office/officeart/2005/8/layout/pList1"/>
    <dgm:cxn modelId="{578E3C20-06CC-49BF-94DA-A172EBC97AC7}" type="presParOf" srcId="{07EA54F5-1AA1-4566-AD01-2303DB098871}" destId="{E520C972-12DF-4914-9E6F-42D8C9F09104}" srcOrd="1" destOrd="0" presId="urn:microsoft.com/office/officeart/2005/8/layout/pList1"/>
    <dgm:cxn modelId="{A0FE86F9-A0AF-4C28-A8F8-2B036983022F}" type="presParOf" srcId="{07EA54F5-1AA1-4566-AD01-2303DB098871}" destId="{6E4140BA-A759-4A80-8BC6-4DCC463DE5F4}" srcOrd="2" destOrd="0" presId="urn:microsoft.com/office/officeart/2005/8/layout/pList1"/>
    <dgm:cxn modelId="{4A8465A3-EC88-4619-A7D1-BAF82969B913}" type="presParOf" srcId="{6E4140BA-A759-4A80-8BC6-4DCC463DE5F4}" destId="{2FC4E801-B302-46C7-B9B6-607E40B01034}" srcOrd="0" destOrd="0" presId="urn:microsoft.com/office/officeart/2005/8/layout/pList1"/>
    <dgm:cxn modelId="{E7BDCCD3-3AEF-4416-BBA8-DFDE1E2DC249}" type="presParOf" srcId="{6E4140BA-A759-4A80-8BC6-4DCC463DE5F4}" destId="{CC17F69B-1438-4679-B803-7A904B6F27B9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13B0BA5-31A2-40E1-9298-FF804BBF2E5B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2A32FDC0-638E-43AF-A08E-91209BF192AF}">
      <dgm:prSet phldrT="[文本]" custT="1"/>
      <dgm:spPr/>
      <dgm:t>
        <a:bodyPr/>
        <a:lstStyle/>
        <a:p>
          <a:r>
            <a:rPr lang="zh-CN" altLang="en-US" sz="1800"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gm:t>
    </dgm:pt>
    <dgm:pt modelId="{67D3927C-5764-4B20-BF70-9D7618C4DAD8}" type="parTrans" cxnId="{A96D6BC1-EC13-470D-9180-81FB167B4485}">
      <dgm:prSet/>
      <dgm:spPr/>
      <dgm:t>
        <a:bodyPr/>
        <a:lstStyle/>
        <a:p>
          <a:endParaRPr lang="zh-CN" altLang="en-US"/>
        </a:p>
      </dgm:t>
    </dgm:pt>
    <dgm:pt modelId="{5E1EEE6F-F697-4E47-9106-BA78F8E90462}" type="sibTrans" cxnId="{A96D6BC1-EC13-470D-9180-81FB167B4485}">
      <dgm:prSet/>
      <dgm:spPr/>
      <dgm:t>
        <a:bodyPr/>
        <a:lstStyle/>
        <a:p>
          <a:endParaRPr lang="zh-CN" altLang="en-US"/>
        </a:p>
      </dgm:t>
    </dgm:pt>
    <dgm:pt modelId="{F38E52EB-776D-4013-B02A-FEABE185A5B1}">
      <dgm:prSet phldrT="[文本]" custT="1"/>
      <dgm:spPr/>
      <dgm:t>
        <a:bodyPr/>
        <a:lstStyle/>
        <a:p>
          <a:r>
            <a:rPr lang="zh-CN" altLang="en-US" sz="1800"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gm:t>
    </dgm:pt>
    <dgm:pt modelId="{A33748B1-E69F-44A4-BD18-BF159F3D38A6}" type="parTrans" cxnId="{9E297EBE-AF56-466C-A33F-14DABBEFCAAB}">
      <dgm:prSet/>
      <dgm:spPr/>
      <dgm:t>
        <a:bodyPr/>
        <a:lstStyle/>
        <a:p>
          <a:endParaRPr lang="zh-CN" altLang="en-US"/>
        </a:p>
      </dgm:t>
    </dgm:pt>
    <dgm:pt modelId="{80B37C3C-A41D-4183-9D23-E63912CD370F}" type="sibTrans" cxnId="{9E297EBE-AF56-466C-A33F-14DABBEFCAAB}">
      <dgm:prSet/>
      <dgm:spPr/>
      <dgm:t>
        <a:bodyPr/>
        <a:lstStyle/>
        <a:p>
          <a:endParaRPr lang="zh-CN" altLang="en-US"/>
        </a:p>
      </dgm:t>
    </dgm:pt>
    <dgm:pt modelId="{B99C3DBB-B42E-4D54-9D91-47592EC6BF8C}">
      <dgm:prSet phldrT="[文本]" custT="1"/>
      <dgm:spPr/>
      <dgm:t>
        <a:bodyPr/>
        <a:lstStyle/>
        <a:p>
          <a:r>
            <a:rPr lang="zh-CN" altLang="en-US" sz="1800"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gm:t>
    </dgm:pt>
    <dgm:pt modelId="{A6327740-8583-46B3-9E24-06A5A7AB3B20}" type="parTrans" cxnId="{9F91706D-5E37-4F03-A131-655EAE591BEF}">
      <dgm:prSet/>
      <dgm:spPr/>
      <dgm:t>
        <a:bodyPr/>
        <a:lstStyle/>
        <a:p>
          <a:endParaRPr lang="zh-CN" altLang="en-US"/>
        </a:p>
      </dgm:t>
    </dgm:pt>
    <dgm:pt modelId="{E8A9589B-8F1F-4062-8CB5-80D456FE60FD}" type="sibTrans" cxnId="{9F91706D-5E37-4F03-A131-655EAE591BEF}">
      <dgm:prSet/>
      <dgm:spPr/>
      <dgm:t>
        <a:bodyPr/>
        <a:lstStyle/>
        <a:p>
          <a:endParaRPr lang="zh-CN" altLang="en-US"/>
        </a:p>
      </dgm:t>
    </dgm:pt>
    <dgm:pt modelId="{67A3A6BF-89FE-45C1-9960-EB4905CD96EA}">
      <dgm:prSet phldrT="[文本]" custT="1"/>
      <dgm:spPr/>
      <dgm:t>
        <a:bodyPr/>
        <a:lstStyle/>
        <a:p>
          <a:r>
            <a:rPr lang="zh-CN" altLang="en-US" sz="1800"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gm:t>
    </dgm:pt>
    <dgm:pt modelId="{6F4BF9A1-FD91-4B35-853E-40798D72931E}" type="parTrans" cxnId="{F9E8E3CB-37F5-415E-ADA4-5D673CE3EA85}">
      <dgm:prSet/>
      <dgm:spPr/>
      <dgm:t>
        <a:bodyPr/>
        <a:lstStyle/>
        <a:p>
          <a:endParaRPr lang="zh-CN" altLang="en-US"/>
        </a:p>
      </dgm:t>
    </dgm:pt>
    <dgm:pt modelId="{74773BF1-BC51-45A4-A6E5-4B468396CC87}" type="sibTrans" cxnId="{F9E8E3CB-37F5-415E-ADA4-5D673CE3EA85}">
      <dgm:prSet/>
      <dgm:spPr/>
      <dgm:t>
        <a:bodyPr/>
        <a:lstStyle/>
        <a:p>
          <a:endParaRPr lang="zh-CN" altLang="en-US"/>
        </a:p>
      </dgm:t>
    </dgm:pt>
    <dgm:pt modelId="{CFF06EC2-B8BE-4111-B56E-9D4CB4308B18}" type="pres">
      <dgm:prSet presAssocID="{613B0BA5-31A2-40E1-9298-FF804BBF2E5B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CE721D48-D82B-4904-A57B-99FF40F5A503}" type="pres">
      <dgm:prSet presAssocID="{2A32FDC0-638E-43AF-A08E-91209BF192AF}" presName="compNode" presStyleCnt="0"/>
      <dgm:spPr/>
      <dgm:t>
        <a:bodyPr/>
        <a:lstStyle/>
        <a:p>
          <a:endParaRPr lang="zh-CN" altLang="en-US"/>
        </a:p>
      </dgm:t>
    </dgm:pt>
    <dgm:pt modelId="{6B09D12B-131E-4F8A-9014-ADF8204786CF}" type="pres">
      <dgm:prSet presAssocID="{2A32FDC0-638E-43AF-A08E-91209BF192AF}" presName="pictRect" presStyleLbl="node1" presStyleIdx="0" presStyleCnt="4"/>
      <dgm:spPr>
        <a:prstGeom prst="rect">
          <a:avLst/>
        </a:prstGeom>
        <a:solidFill>
          <a:schemeClr val="accent1">
            <a:lumMod val="40000"/>
            <a:lumOff val="60000"/>
          </a:schemeClr>
        </a:solidFill>
        <a:ln>
          <a:solidFill>
            <a:schemeClr val="accent1">
              <a:lumMod val="40000"/>
              <a:lumOff val="60000"/>
            </a:schemeClr>
          </a:solidFill>
        </a:ln>
      </dgm:spPr>
      <dgm:t>
        <a:bodyPr/>
        <a:lstStyle/>
        <a:p>
          <a:endParaRPr lang="zh-CN" altLang="en-US"/>
        </a:p>
      </dgm:t>
    </dgm:pt>
    <dgm:pt modelId="{6C6CFF01-70A4-4ECA-8AA8-F603DA6BC293}" type="pres">
      <dgm:prSet presAssocID="{2A32FDC0-638E-43AF-A08E-91209BF192AF}" presName="textRect" presStyleLbl="revTx" presStyleIdx="0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316DDBC8-1F65-4F2C-85A6-9F5B1A2567CC}" type="pres">
      <dgm:prSet presAssocID="{5E1EEE6F-F697-4E47-9106-BA78F8E90462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8B41F7F7-0A8B-4454-AA19-6E92B48FC95F}" type="pres">
      <dgm:prSet presAssocID="{F38E52EB-776D-4013-B02A-FEABE185A5B1}" presName="compNode" presStyleCnt="0"/>
      <dgm:spPr/>
      <dgm:t>
        <a:bodyPr/>
        <a:lstStyle/>
        <a:p>
          <a:endParaRPr lang="zh-CN" altLang="en-US"/>
        </a:p>
      </dgm:t>
    </dgm:pt>
    <dgm:pt modelId="{F084BD82-69A3-449B-946F-8373DE0DC996}" type="pres">
      <dgm:prSet presAssocID="{F38E52EB-776D-4013-B02A-FEABE185A5B1}" presName="pictRect" presStyleLbl="node1" presStyleIdx="1" presStyleCnt="4"/>
      <dgm:spPr>
        <a:prstGeom prst="rect">
          <a:avLst/>
        </a:prstGeom>
        <a:solidFill>
          <a:schemeClr val="accent1">
            <a:lumMod val="40000"/>
            <a:lumOff val="60000"/>
          </a:schemeClr>
        </a:solidFill>
        <a:ln>
          <a:solidFill>
            <a:schemeClr val="accent1">
              <a:lumMod val="40000"/>
              <a:lumOff val="60000"/>
            </a:schemeClr>
          </a:solidFill>
        </a:ln>
      </dgm:spPr>
      <dgm:t>
        <a:bodyPr/>
        <a:lstStyle/>
        <a:p>
          <a:endParaRPr lang="zh-CN" altLang="en-US"/>
        </a:p>
      </dgm:t>
    </dgm:pt>
    <dgm:pt modelId="{5DE6EBCD-ECA0-45EF-A70C-197EF6BAAA43}" type="pres">
      <dgm:prSet presAssocID="{F38E52EB-776D-4013-B02A-FEABE185A5B1}" presName="textRect" presStyleLbl="revTx" presStyleIdx="1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B52BBC4F-82FF-4999-A489-284EEB6B8574}" type="pres">
      <dgm:prSet presAssocID="{80B37C3C-A41D-4183-9D23-E63912CD370F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658A02E2-A936-41F6-A992-9A51762E19AF}" type="pres">
      <dgm:prSet presAssocID="{B99C3DBB-B42E-4D54-9D91-47592EC6BF8C}" presName="compNode" presStyleCnt="0"/>
      <dgm:spPr/>
      <dgm:t>
        <a:bodyPr/>
        <a:lstStyle/>
        <a:p>
          <a:endParaRPr lang="zh-CN" altLang="en-US"/>
        </a:p>
      </dgm:t>
    </dgm:pt>
    <dgm:pt modelId="{84DE4919-8903-47C1-A958-3DB18BFF32B9}" type="pres">
      <dgm:prSet presAssocID="{B99C3DBB-B42E-4D54-9D91-47592EC6BF8C}" presName="pictRect" presStyleLbl="node1" presStyleIdx="2" presStyleCnt="4"/>
      <dgm:spPr>
        <a:prstGeom prst="rect">
          <a:avLst/>
        </a:prstGeom>
        <a:solidFill>
          <a:schemeClr val="accent1">
            <a:lumMod val="40000"/>
            <a:lumOff val="60000"/>
          </a:schemeClr>
        </a:solidFill>
        <a:ln>
          <a:solidFill>
            <a:schemeClr val="accent1">
              <a:lumMod val="40000"/>
              <a:lumOff val="60000"/>
            </a:schemeClr>
          </a:solidFill>
        </a:ln>
      </dgm:spPr>
      <dgm:t>
        <a:bodyPr/>
        <a:lstStyle/>
        <a:p>
          <a:endParaRPr lang="zh-CN" altLang="en-US"/>
        </a:p>
      </dgm:t>
    </dgm:pt>
    <dgm:pt modelId="{AF1D71DD-CC47-4F62-AB9F-CB074AE85121}" type="pres">
      <dgm:prSet presAssocID="{B99C3DBB-B42E-4D54-9D91-47592EC6BF8C}" presName="textRect" presStyleLbl="revTx" presStyleIdx="2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7478C74-8878-4F42-85F1-5FC540D0EE45}" type="pres">
      <dgm:prSet presAssocID="{E8A9589B-8F1F-4062-8CB5-80D456FE60FD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B294C3F1-1B8C-4AF6-B3C2-141836F99E9D}" type="pres">
      <dgm:prSet presAssocID="{67A3A6BF-89FE-45C1-9960-EB4905CD96EA}" presName="compNode" presStyleCnt="0"/>
      <dgm:spPr/>
      <dgm:t>
        <a:bodyPr/>
        <a:lstStyle/>
        <a:p>
          <a:endParaRPr lang="zh-CN" altLang="en-US"/>
        </a:p>
      </dgm:t>
    </dgm:pt>
    <dgm:pt modelId="{E2FBF50E-197B-4246-BE5D-415D894A707D}" type="pres">
      <dgm:prSet presAssocID="{67A3A6BF-89FE-45C1-9960-EB4905CD96EA}" presName="pictRect" presStyleLbl="node1" presStyleIdx="3" presStyleCnt="4"/>
      <dgm:spPr>
        <a:prstGeom prst="rect">
          <a:avLst/>
        </a:prstGeom>
        <a:solidFill>
          <a:schemeClr val="accent1">
            <a:lumMod val="40000"/>
            <a:lumOff val="60000"/>
          </a:schemeClr>
        </a:solidFill>
        <a:ln>
          <a:solidFill>
            <a:schemeClr val="accent1">
              <a:lumMod val="40000"/>
              <a:lumOff val="60000"/>
            </a:schemeClr>
          </a:solidFill>
        </a:ln>
      </dgm:spPr>
      <dgm:t>
        <a:bodyPr/>
        <a:lstStyle/>
        <a:p>
          <a:endParaRPr lang="zh-CN" altLang="en-US"/>
        </a:p>
      </dgm:t>
    </dgm:pt>
    <dgm:pt modelId="{C15E58FA-3A5F-4FDE-8E66-F390724EFCD6}" type="pres">
      <dgm:prSet presAssocID="{67A3A6BF-89FE-45C1-9960-EB4905CD96EA}" presName="textRect" presStyleLbl="revTx" presStyleIdx="3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D0094E15-08B1-470C-A125-082D8889E74B}" type="presOf" srcId="{E8A9589B-8F1F-4062-8CB5-80D456FE60FD}" destId="{E7478C74-8878-4F42-85F1-5FC540D0EE45}" srcOrd="0" destOrd="0" presId="urn:microsoft.com/office/officeart/2005/8/layout/pList1"/>
    <dgm:cxn modelId="{A5CA7E7F-97D0-4289-A72B-CDE4400761C5}" type="presOf" srcId="{2A32FDC0-638E-43AF-A08E-91209BF192AF}" destId="{6C6CFF01-70A4-4ECA-8AA8-F603DA6BC293}" srcOrd="0" destOrd="0" presId="urn:microsoft.com/office/officeart/2005/8/layout/pList1"/>
    <dgm:cxn modelId="{A96D6BC1-EC13-470D-9180-81FB167B4485}" srcId="{613B0BA5-31A2-40E1-9298-FF804BBF2E5B}" destId="{2A32FDC0-638E-43AF-A08E-91209BF192AF}" srcOrd="0" destOrd="0" parTransId="{67D3927C-5764-4B20-BF70-9D7618C4DAD8}" sibTransId="{5E1EEE6F-F697-4E47-9106-BA78F8E90462}"/>
    <dgm:cxn modelId="{9F91706D-5E37-4F03-A131-655EAE591BEF}" srcId="{613B0BA5-31A2-40E1-9298-FF804BBF2E5B}" destId="{B99C3DBB-B42E-4D54-9D91-47592EC6BF8C}" srcOrd="2" destOrd="0" parTransId="{A6327740-8583-46B3-9E24-06A5A7AB3B20}" sibTransId="{E8A9589B-8F1F-4062-8CB5-80D456FE60FD}"/>
    <dgm:cxn modelId="{F40BEB1E-F0E0-40C1-92F7-88098A9C2BC1}" type="presOf" srcId="{80B37C3C-A41D-4183-9D23-E63912CD370F}" destId="{B52BBC4F-82FF-4999-A489-284EEB6B8574}" srcOrd="0" destOrd="0" presId="urn:microsoft.com/office/officeart/2005/8/layout/pList1"/>
    <dgm:cxn modelId="{F9E8E3CB-37F5-415E-ADA4-5D673CE3EA85}" srcId="{613B0BA5-31A2-40E1-9298-FF804BBF2E5B}" destId="{67A3A6BF-89FE-45C1-9960-EB4905CD96EA}" srcOrd="3" destOrd="0" parTransId="{6F4BF9A1-FD91-4B35-853E-40798D72931E}" sibTransId="{74773BF1-BC51-45A4-A6E5-4B468396CC87}"/>
    <dgm:cxn modelId="{31A64F4F-19AB-49AE-87CF-990B45D20535}" type="presOf" srcId="{613B0BA5-31A2-40E1-9298-FF804BBF2E5B}" destId="{CFF06EC2-B8BE-4111-B56E-9D4CB4308B18}" srcOrd="0" destOrd="0" presId="urn:microsoft.com/office/officeart/2005/8/layout/pList1"/>
    <dgm:cxn modelId="{06BB3299-CF53-4599-B06C-4A22A93CCD90}" type="presOf" srcId="{67A3A6BF-89FE-45C1-9960-EB4905CD96EA}" destId="{C15E58FA-3A5F-4FDE-8E66-F390724EFCD6}" srcOrd="0" destOrd="0" presId="urn:microsoft.com/office/officeart/2005/8/layout/pList1"/>
    <dgm:cxn modelId="{AB766201-D5D7-4141-A6EF-18F2590E4941}" type="presOf" srcId="{B99C3DBB-B42E-4D54-9D91-47592EC6BF8C}" destId="{AF1D71DD-CC47-4F62-AB9F-CB074AE85121}" srcOrd="0" destOrd="0" presId="urn:microsoft.com/office/officeart/2005/8/layout/pList1"/>
    <dgm:cxn modelId="{9E237D71-2890-4C36-9F6A-821FE344DC3D}" type="presOf" srcId="{5E1EEE6F-F697-4E47-9106-BA78F8E90462}" destId="{316DDBC8-1F65-4F2C-85A6-9F5B1A2567CC}" srcOrd="0" destOrd="0" presId="urn:microsoft.com/office/officeart/2005/8/layout/pList1"/>
    <dgm:cxn modelId="{885AAC21-1C49-453F-9A4D-BA7EEB8E540B}" type="presOf" srcId="{F38E52EB-776D-4013-B02A-FEABE185A5B1}" destId="{5DE6EBCD-ECA0-45EF-A70C-197EF6BAAA43}" srcOrd="0" destOrd="0" presId="urn:microsoft.com/office/officeart/2005/8/layout/pList1"/>
    <dgm:cxn modelId="{9E297EBE-AF56-466C-A33F-14DABBEFCAAB}" srcId="{613B0BA5-31A2-40E1-9298-FF804BBF2E5B}" destId="{F38E52EB-776D-4013-B02A-FEABE185A5B1}" srcOrd="1" destOrd="0" parTransId="{A33748B1-E69F-44A4-BD18-BF159F3D38A6}" sibTransId="{80B37C3C-A41D-4183-9D23-E63912CD370F}"/>
    <dgm:cxn modelId="{AAA829AA-8AD2-46A0-BD88-A05D6ADDA9B6}" type="presParOf" srcId="{CFF06EC2-B8BE-4111-B56E-9D4CB4308B18}" destId="{CE721D48-D82B-4904-A57B-99FF40F5A503}" srcOrd="0" destOrd="0" presId="urn:microsoft.com/office/officeart/2005/8/layout/pList1"/>
    <dgm:cxn modelId="{0788F6A4-5E99-4B89-9978-F73542E6EDBF}" type="presParOf" srcId="{CE721D48-D82B-4904-A57B-99FF40F5A503}" destId="{6B09D12B-131E-4F8A-9014-ADF8204786CF}" srcOrd="0" destOrd="0" presId="urn:microsoft.com/office/officeart/2005/8/layout/pList1"/>
    <dgm:cxn modelId="{390A6E53-3C73-4254-BC76-FCA037FA5F79}" type="presParOf" srcId="{CE721D48-D82B-4904-A57B-99FF40F5A503}" destId="{6C6CFF01-70A4-4ECA-8AA8-F603DA6BC293}" srcOrd="1" destOrd="0" presId="urn:microsoft.com/office/officeart/2005/8/layout/pList1"/>
    <dgm:cxn modelId="{704D3A81-E33A-4F58-B3CB-408BD09C711A}" type="presParOf" srcId="{CFF06EC2-B8BE-4111-B56E-9D4CB4308B18}" destId="{316DDBC8-1F65-4F2C-85A6-9F5B1A2567CC}" srcOrd="1" destOrd="0" presId="urn:microsoft.com/office/officeart/2005/8/layout/pList1"/>
    <dgm:cxn modelId="{73D3D196-ABAA-4A96-81DA-71622327643C}" type="presParOf" srcId="{CFF06EC2-B8BE-4111-B56E-9D4CB4308B18}" destId="{8B41F7F7-0A8B-4454-AA19-6E92B48FC95F}" srcOrd="2" destOrd="0" presId="urn:microsoft.com/office/officeart/2005/8/layout/pList1"/>
    <dgm:cxn modelId="{4F1127CE-87F9-4724-9BA0-7347508CE0B6}" type="presParOf" srcId="{8B41F7F7-0A8B-4454-AA19-6E92B48FC95F}" destId="{F084BD82-69A3-449B-946F-8373DE0DC996}" srcOrd="0" destOrd="0" presId="urn:microsoft.com/office/officeart/2005/8/layout/pList1"/>
    <dgm:cxn modelId="{477AA45A-9B3E-4CD3-8F4C-DCCA571448EE}" type="presParOf" srcId="{8B41F7F7-0A8B-4454-AA19-6E92B48FC95F}" destId="{5DE6EBCD-ECA0-45EF-A70C-197EF6BAAA43}" srcOrd="1" destOrd="0" presId="urn:microsoft.com/office/officeart/2005/8/layout/pList1"/>
    <dgm:cxn modelId="{02987968-8E79-4D71-B7E1-77B2A6B825D1}" type="presParOf" srcId="{CFF06EC2-B8BE-4111-B56E-9D4CB4308B18}" destId="{B52BBC4F-82FF-4999-A489-284EEB6B8574}" srcOrd="3" destOrd="0" presId="urn:microsoft.com/office/officeart/2005/8/layout/pList1"/>
    <dgm:cxn modelId="{42BCEC09-774A-44DF-93E3-1A8E0CE27EF8}" type="presParOf" srcId="{CFF06EC2-B8BE-4111-B56E-9D4CB4308B18}" destId="{658A02E2-A936-41F6-A992-9A51762E19AF}" srcOrd="4" destOrd="0" presId="urn:microsoft.com/office/officeart/2005/8/layout/pList1"/>
    <dgm:cxn modelId="{DD3A2C69-CA34-456D-BEFE-FBF8E9A09CF3}" type="presParOf" srcId="{658A02E2-A936-41F6-A992-9A51762E19AF}" destId="{84DE4919-8903-47C1-A958-3DB18BFF32B9}" srcOrd="0" destOrd="0" presId="urn:microsoft.com/office/officeart/2005/8/layout/pList1"/>
    <dgm:cxn modelId="{31081EA9-5FD8-462C-AAB1-FB5C66A48B62}" type="presParOf" srcId="{658A02E2-A936-41F6-A992-9A51762E19AF}" destId="{AF1D71DD-CC47-4F62-AB9F-CB074AE85121}" srcOrd="1" destOrd="0" presId="urn:microsoft.com/office/officeart/2005/8/layout/pList1"/>
    <dgm:cxn modelId="{C741D40C-2F52-4AB1-87F1-41EB8355672D}" type="presParOf" srcId="{CFF06EC2-B8BE-4111-B56E-9D4CB4308B18}" destId="{E7478C74-8878-4F42-85F1-5FC540D0EE45}" srcOrd="5" destOrd="0" presId="urn:microsoft.com/office/officeart/2005/8/layout/pList1"/>
    <dgm:cxn modelId="{13AB301A-B9F3-4C5C-BEF1-D79FD3EB8688}" type="presParOf" srcId="{CFF06EC2-B8BE-4111-B56E-9D4CB4308B18}" destId="{B294C3F1-1B8C-4AF6-B3C2-141836F99E9D}" srcOrd="6" destOrd="0" presId="urn:microsoft.com/office/officeart/2005/8/layout/pList1"/>
    <dgm:cxn modelId="{FE3AEB02-238A-41DA-95CB-AF0C928DACDE}" type="presParOf" srcId="{B294C3F1-1B8C-4AF6-B3C2-141836F99E9D}" destId="{E2FBF50E-197B-4246-BE5D-415D894A707D}" srcOrd="0" destOrd="0" presId="urn:microsoft.com/office/officeart/2005/8/layout/pList1"/>
    <dgm:cxn modelId="{B06B4A00-756B-4304-ABF9-59F5B644AC3D}" type="presParOf" srcId="{B294C3F1-1B8C-4AF6-B3C2-141836F99E9D}" destId="{C15E58FA-3A5F-4FDE-8E66-F390724EFCD6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23ECC2-2F45-49A0-8B5D-BBC12E71BEFB}">
      <dsp:nvSpPr>
        <dsp:cNvPr id="0" name=""/>
        <dsp:cNvSpPr/>
      </dsp:nvSpPr>
      <dsp:spPr>
        <a:xfrm>
          <a:off x="1698" y="277568"/>
          <a:ext cx="2509908" cy="1729326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8ECB09-03F8-400B-8AAE-231073B531E8}">
      <dsp:nvSpPr>
        <dsp:cNvPr id="0" name=""/>
        <dsp:cNvSpPr/>
      </dsp:nvSpPr>
      <dsp:spPr>
        <a:xfrm>
          <a:off x="1698" y="2006895"/>
          <a:ext cx="2509908" cy="93117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sp:txBody>
      <dsp:txXfrm>
        <a:off x="1698" y="2006895"/>
        <a:ext cx="2509908" cy="931176"/>
      </dsp:txXfrm>
    </dsp:sp>
    <dsp:sp modelId="{2FC4E801-B302-46C7-B9B6-607E40B01034}">
      <dsp:nvSpPr>
        <dsp:cNvPr id="0" name=""/>
        <dsp:cNvSpPr/>
      </dsp:nvSpPr>
      <dsp:spPr>
        <a:xfrm>
          <a:off x="2762703" y="277568"/>
          <a:ext cx="2509908" cy="1729326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C17F69B-1438-4679-B803-7A904B6F27B9}">
      <dsp:nvSpPr>
        <dsp:cNvPr id="0" name=""/>
        <dsp:cNvSpPr/>
      </dsp:nvSpPr>
      <dsp:spPr>
        <a:xfrm>
          <a:off x="2762703" y="2006895"/>
          <a:ext cx="2509908" cy="93117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sp:txBody>
      <dsp:txXfrm>
        <a:off x="2762703" y="2006895"/>
        <a:ext cx="2509908" cy="93117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23ECC2-2F45-49A0-8B5D-BBC12E71BEFB}">
      <dsp:nvSpPr>
        <dsp:cNvPr id="0" name=""/>
        <dsp:cNvSpPr/>
      </dsp:nvSpPr>
      <dsp:spPr>
        <a:xfrm>
          <a:off x="0" y="262333"/>
          <a:ext cx="2509908" cy="1729326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8ECB09-03F8-400B-8AAE-231073B531E8}">
      <dsp:nvSpPr>
        <dsp:cNvPr id="0" name=""/>
        <dsp:cNvSpPr/>
      </dsp:nvSpPr>
      <dsp:spPr>
        <a:xfrm>
          <a:off x="1698" y="2006895"/>
          <a:ext cx="2509908" cy="93117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sp:txBody>
      <dsp:txXfrm>
        <a:off x="1698" y="2006895"/>
        <a:ext cx="2509908" cy="931176"/>
      </dsp:txXfrm>
    </dsp:sp>
    <dsp:sp modelId="{2FC4E801-B302-46C7-B9B6-607E40B01034}">
      <dsp:nvSpPr>
        <dsp:cNvPr id="0" name=""/>
        <dsp:cNvSpPr/>
      </dsp:nvSpPr>
      <dsp:spPr>
        <a:xfrm>
          <a:off x="2762703" y="277568"/>
          <a:ext cx="2509908" cy="1729326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C17F69B-1438-4679-B803-7A904B6F27B9}">
      <dsp:nvSpPr>
        <dsp:cNvPr id="0" name=""/>
        <dsp:cNvSpPr/>
      </dsp:nvSpPr>
      <dsp:spPr>
        <a:xfrm>
          <a:off x="2762703" y="2006895"/>
          <a:ext cx="2509908" cy="93117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sp:txBody>
      <dsp:txXfrm>
        <a:off x="2762703" y="2006895"/>
        <a:ext cx="2509908" cy="93117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B09D12B-131E-4F8A-9014-ADF8204786CF}">
      <dsp:nvSpPr>
        <dsp:cNvPr id="0" name=""/>
        <dsp:cNvSpPr/>
      </dsp:nvSpPr>
      <dsp:spPr>
        <a:xfrm>
          <a:off x="1193649" y="3741"/>
          <a:ext cx="2433656" cy="1676789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C6CFF01-70A4-4ECA-8AA8-F603DA6BC293}">
      <dsp:nvSpPr>
        <dsp:cNvPr id="0" name=""/>
        <dsp:cNvSpPr/>
      </dsp:nvSpPr>
      <dsp:spPr>
        <a:xfrm>
          <a:off x="1193649" y="1680530"/>
          <a:ext cx="2433656" cy="9028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sp:txBody>
      <dsp:txXfrm>
        <a:off x="1193649" y="1680530"/>
        <a:ext cx="2433656" cy="902886"/>
      </dsp:txXfrm>
    </dsp:sp>
    <dsp:sp modelId="{F084BD82-69A3-449B-946F-8373DE0DC996}">
      <dsp:nvSpPr>
        <dsp:cNvPr id="0" name=""/>
        <dsp:cNvSpPr/>
      </dsp:nvSpPr>
      <dsp:spPr>
        <a:xfrm>
          <a:off x="3870773" y="3741"/>
          <a:ext cx="2433656" cy="1676789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E6EBCD-ECA0-45EF-A70C-197EF6BAAA43}">
      <dsp:nvSpPr>
        <dsp:cNvPr id="0" name=""/>
        <dsp:cNvSpPr/>
      </dsp:nvSpPr>
      <dsp:spPr>
        <a:xfrm>
          <a:off x="3870773" y="1680530"/>
          <a:ext cx="2433656" cy="9028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sp:txBody>
      <dsp:txXfrm>
        <a:off x="3870773" y="1680530"/>
        <a:ext cx="2433656" cy="902886"/>
      </dsp:txXfrm>
    </dsp:sp>
    <dsp:sp modelId="{84DE4919-8903-47C1-A958-3DB18BFF32B9}">
      <dsp:nvSpPr>
        <dsp:cNvPr id="0" name=""/>
        <dsp:cNvSpPr/>
      </dsp:nvSpPr>
      <dsp:spPr>
        <a:xfrm>
          <a:off x="1193649" y="2826782"/>
          <a:ext cx="2433656" cy="1676789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1D71DD-CC47-4F62-AB9F-CB074AE85121}">
      <dsp:nvSpPr>
        <dsp:cNvPr id="0" name=""/>
        <dsp:cNvSpPr/>
      </dsp:nvSpPr>
      <dsp:spPr>
        <a:xfrm>
          <a:off x="1193649" y="4503572"/>
          <a:ext cx="2433656" cy="9028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sp:txBody>
      <dsp:txXfrm>
        <a:off x="1193649" y="4503572"/>
        <a:ext cx="2433656" cy="902886"/>
      </dsp:txXfrm>
    </dsp:sp>
    <dsp:sp modelId="{E2FBF50E-197B-4246-BE5D-415D894A707D}">
      <dsp:nvSpPr>
        <dsp:cNvPr id="0" name=""/>
        <dsp:cNvSpPr/>
      </dsp:nvSpPr>
      <dsp:spPr>
        <a:xfrm>
          <a:off x="3870773" y="2826782"/>
          <a:ext cx="2433656" cy="1676789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15E58FA-3A5F-4FDE-8E66-F390724EFCD6}">
      <dsp:nvSpPr>
        <dsp:cNvPr id="0" name=""/>
        <dsp:cNvSpPr/>
      </dsp:nvSpPr>
      <dsp:spPr>
        <a:xfrm>
          <a:off x="3870773" y="4503572"/>
          <a:ext cx="2433656" cy="9028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sp:txBody>
      <dsp:txXfrm>
        <a:off x="3870773" y="4503572"/>
        <a:ext cx="2433656" cy="9028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红色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小升初1</Template>
  <TotalTime>0</TotalTime>
  <Pages>10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cp:lastPrinted>2017-11-02T17:06:00Z</cp:lastPrinted>
  <dcterms:created xsi:type="dcterms:W3CDTF">2017-11-04T17:07:00Z</dcterms:created>
  <dcterms:modified xsi:type="dcterms:W3CDTF">2017-11-04T17:07:00Z</dcterms:modified>
</cp:coreProperties>
</file>