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1F655" w14:textId="15E3C196" w:rsidR="0078792D" w:rsidRDefault="0078792D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21376" behindDoc="0" locked="0" layoutInCell="1" allowOverlap="1" wp14:anchorId="06FAE8DC" wp14:editId="4D049E3D">
            <wp:simplePos x="0" y="0"/>
            <wp:positionH relativeFrom="column">
              <wp:posOffset>-1179830</wp:posOffset>
            </wp:positionH>
            <wp:positionV relativeFrom="paragraph">
              <wp:posOffset>-988060</wp:posOffset>
            </wp:positionV>
            <wp:extent cx="7608570" cy="10762615"/>
            <wp:effectExtent l="57150" t="57150" r="30480" b="38735"/>
            <wp:wrapNone/>
            <wp:docPr id="10563861" name="图片 101" descr="C:\Users\Administrator\Desktop\7.jp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" descr="C:\Users\Administrator\Desktop\7.jpg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1076261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4117D" w14:textId="5FAB652D" w:rsidR="0078792D" w:rsidRDefault="0078792D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22400" behindDoc="0" locked="0" layoutInCell="1" allowOverlap="1" wp14:anchorId="62C3E6BC" wp14:editId="68D84CBB">
            <wp:simplePos x="0" y="0"/>
            <wp:positionH relativeFrom="margin">
              <wp:posOffset>-310515</wp:posOffset>
            </wp:positionH>
            <wp:positionV relativeFrom="margin">
              <wp:posOffset>1574165</wp:posOffset>
            </wp:positionV>
            <wp:extent cx="5619115" cy="2266315"/>
            <wp:effectExtent l="0" t="0" r="0" b="0"/>
            <wp:wrapNone/>
            <wp:docPr id="124890253" name="图片 19" descr="C:\Users\Administrator\Desktop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C:\Users\Administrator\Desktop\图片2.png图片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15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779796" wp14:editId="2DF29285">
                <wp:simplePos x="0" y="0"/>
                <wp:positionH relativeFrom="column">
                  <wp:posOffset>3156585</wp:posOffset>
                </wp:positionH>
                <wp:positionV relativeFrom="paragraph">
                  <wp:posOffset>2107565</wp:posOffset>
                </wp:positionV>
                <wp:extent cx="1209040" cy="382270"/>
                <wp:effectExtent l="3810" t="635" r="0" b="0"/>
                <wp:wrapNone/>
                <wp:docPr id="44930281" name="文本框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040" cy="382270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6A6F2A" w14:textId="77777777" w:rsidR="0078792D" w:rsidRDefault="00B85743">
                            <w:pPr>
                              <w:jc w:val="right"/>
                              <w:rPr>
                                <w:rFonts w:eastAsia="微软雅黑" w:hAnsi="微软雅黑" w:cs="微软雅黑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微软雅黑" w:hAnsi="微软雅黑" w:cs="微软雅黑" w:hint="eastAsia"/>
                                <w:color w:val="FFFFFF"/>
                                <w:sz w:val="32"/>
                                <w:szCs w:val="32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779796" id="_x0000_t202" coordsize="21600,21600" o:spt="202" path="m,l,21600r21600,l21600,xe">
                <v:stroke joinstyle="miter"/>
                <v:path gradientshapeok="t" o:connecttype="rect"/>
              </v:shapetype>
              <v:shape id="文本框 77" o:spid="_x0000_s1026" type="#_x0000_t202" style="position:absolute;margin-left:248.55pt;margin-top:165.95pt;width:95.2pt;height:30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" fillcolor="#72c0c4" stroked="f">
                <v:textbox>
                  <w:txbxContent>
                    <w:p w14:paraId="026A6F2A" w14:textId="77777777" w:rsidR="0078792D" w:rsidRDefault="00B85743">
                      <w:pPr>
                        <w:jc w:val="right"/>
                        <w:rPr>
                          <w:rFonts w:eastAsia="微软雅黑" w:hAnsi="微软雅黑" w:cs="微软雅黑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eastAsia="微软雅黑" w:hAnsi="微软雅黑" w:cs="微软雅黑" w:hint="eastAsia"/>
                          <w:color w:val="FFFFFF"/>
                          <w:sz w:val="32"/>
                          <w:szCs w:val="32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FF0E70" wp14:editId="75249FED">
                <wp:simplePos x="0" y="0"/>
                <wp:positionH relativeFrom="column">
                  <wp:posOffset>1194435</wp:posOffset>
                </wp:positionH>
                <wp:positionV relativeFrom="paragraph">
                  <wp:posOffset>7470775</wp:posOffset>
                </wp:positionV>
                <wp:extent cx="3048635" cy="1981200"/>
                <wp:effectExtent l="0" t="0" r="0" b="0"/>
                <wp:wrapNone/>
                <wp:docPr id="5" name="文本框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863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0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26"/>
                              <w:gridCol w:w="3756"/>
                            </w:tblGrid>
                            <w:tr w:rsidR="00000000" w14:paraId="3F6E2553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0F8930FB" w14:textId="460C145B" w:rsidR="0078792D" w:rsidRDefault="0078792D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noProof/>
                                      <w:color w:val="FFFFFF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2AF38021" wp14:editId="58DD8A36">
                                        <wp:extent cx="165100" cy="196850"/>
                                        <wp:effectExtent l="0" t="0" r="0" b="0"/>
                                        <wp:docPr id="1" name="图片 4" descr="F:\图片\图标\新建文件夹 (7)\8-1.png8-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4" descr="F:\图片\图标\新建文件夹 (7)\8-1.png8-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grayscl/>
                                                  <a:biLevel thresh="5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100" cy="1968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1D28C083" w14:textId="32ED66D2" w:rsidR="0078792D" w:rsidRDefault="0078792D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姓名：张潇</w:t>
                                  </w:r>
                                </w:p>
                              </w:tc>
                            </w:tr>
                            <w:tr w:rsidR="00000000" w14:paraId="087BE916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7F9AC2C8" w14:textId="19849A80" w:rsidR="0078792D" w:rsidRDefault="0078792D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noProof/>
                                      <w:color w:val="FFFFFF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5A874994" wp14:editId="1C2D8644">
                                        <wp:extent cx="203200" cy="304800"/>
                                        <wp:effectExtent l="0" t="0" r="0" b="0"/>
                                        <wp:docPr id="2" name="图片 5" descr="F:\图片\图标\新建文件夹 (2)\题-1.png题-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5" descr="F:\图片\图标\新建文件夹 (2)\题-1.png题-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3200" cy="304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6F2F667E" w14:textId="77777777" w:rsidR="0078792D" w:rsidRDefault="0078792D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电话：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188-0000-0000</w:t>
                                  </w:r>
                                </w:p>
                              </w:tc>
                            </w:tr>
                            <w:tr w:rsidR="00000000" w14:paraId="15FBD2B9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14A9A778" w14:textId="1A6E1D81" w:rsidR="0078792D" w:rsidRDefault="0078792D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noProof/>
                                      <w:color w:val="FFFFFF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131E9992" wp14:editId="358DC292">
                                        <wp:extent cx="241300" cy="234950"/>
                                        <wp:effectExtent l="0" t="0" r="0" b="0"/>
                                        <wp:docPr id="3" name="图片 6" descr="F:\图片\图标\新建文件夹 (8)\图片29.png图片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6" descr="F:\图片\图标\新建文件夹 (8)\图片29.png图片2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grayscl/>
                                                  <a:biLevel thresh="5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1300" cy="234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4B8A5C18" w14:textId="77777777" w:rsidR="0078792D" w:rsidRDefault="0078792D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邮箱：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123456@163.com</w:t>
                                  </w:r>
                                </w:p>
                              </w:tc>
                            </w:tr>
                            <w:tr w:rsidR="00000000" w14:paraId="24BBCC6F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78CFBA0D" w14:textId="77777777" w:rsidR="0078792D" w:rsidRDefault="0078792D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5421836D" w14:textId="77777777" w:rsidR="0078792D" w:rsidRDefault="0078792D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9E7E03" w14:textId="77777777" w:rsidR="0078792D" w:rsidRDefault="007879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F0E70" id="文本框 92" o:spid="_x0000_s1027" type="#_x0000_t202" style="position:absolute;margin-left:94.05pt;margin-top:588.25pt;width:240.05pt;height:15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" filled="f" stroked="f" strokeweight=".5pt">
                <v:textbox>
                  <w:txbxContent>
                    <w:tbl>
                      <w:tblPr>
                        <w:tblOverlap w:val="never"/>
                        <w:tblW w:w="0" w:type="auto"/>
                        <w:tblInd w:w="0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26"/>
                        <w:gridCol w:w="3756"/>
                      </w:tblGrid>
                      <w:tr w:rsidR="00000000" w14:paraId="3F6E2553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0F8930FB" w14:textId="460C145B" w:rsidR="0078792D" w:rsidRDefault="0078792D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noProof/>
                                <w:color w:val="FFFFFF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AF38021" wp14:editId="58DD8A36">
                                  <wp:extent cx="165100" cy="196850"/>
                                  <wp:effectExtent l="0" t="0" r="0" b="0"/>
                                  <wp:docPr id="1" name="图片 4" descr="F:\图片\图标\新建文件夹 (7)\8-1.png8-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4" descr="F:\图片\图标\新建文件夹 (7)\8-1.png8-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100" cy="19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1D28C083" w14:textId="32ED66D2" w:rsidR="0078792D" w:rsidRDefault="0078792D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姓名：张潇</w:t>
                            </w:r>
                          </w:p>
                        </w:tc>
                      </w:tr>
                      <w:tr w:rsidR="00000000" w14:paraId="087BE916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7F9AC2C8" w14:textId="19849A80" w:rsidR="0078792D" w:rsidRDefault="0078792D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noProof/>
                                <w:color w:val="FFFFFF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A874994" wp14:editId="1C2D8644">
                                  <wp:extent cx="203200" cy="304800"/>
                                  <wp:effectExtent l="0" t="0" r="0" b="0"/>
                                  <wp:docPr id="2" name="图片 5" descr="F:\图片\图标\新建文件夹 (2)\题-1.png题-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5" descr="F:\图片\图标\新建文件夹 (2)\题-1.png题-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6F2F667E" w14:textId="77777777" w:rsidR="0078792D" w:rsidRDefault="0078792D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188-0000-0000</w:t>
                            </w:r>
                          </w:p>
                        </w:tc>
                      </w:tr>
                      <w:tr w:rsidR="00000000" w14:paraId="15FBD2B9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14A9A778" w14:textId="1A6E1D81" w:rsidR="0078792D" w:rsidRDefault="0078792D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noProof/>
                                <w:color w:val="FFFFFF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31E9992" wp14:editId="358DC292">
                                  <wp:extent cx="241300" cy="234950"/>
                                  <wp:effectExtent l="0" t="0" r="0" b="0"/>
                                  <wp:docPr id="3" name="图片 6" descr="F:\图片\图标\新建文件夹 (8)\图片29.png图片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6" descr="F:\图片\图标\新建文件夹 (8)\图片29.png图片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300" cy="234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4B8A5C18" w14:textId="77777777" w:rsidR="0078792D" w:rsidRDefault="0078792D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123456@163.com</w:t>
                            </w:r>
                          </w:p>
                        </w:tc>
                      </w:tr>
                      <w:tr w:rsidR="00000000" w14:paraId="24BBCC6F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78CFBA0D" w14:textId="77777777" w:rsidR="0078792D" w:rsidRDefault="0078792D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5421836D" w14:textId="77777777" w:rsidR="0078792D" w:rsidRDefault="0078792D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539E7E03" w14:textId="77777777" w:rsidR="0078792D" w:rsidRDefault="007879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1D9BA54" wp14:editId="679DC742">
                <wp:simplePos x="0" y="0"/>
                <wp:positionH relativeFrom="column">
                  <wp:posOffset>3505200</wp:posOffset>
                </wp:positionH>
                <wp:positionV relativeFrom="paragraph">
                  <wp:posOffset>3807460</wp:posOffset>
                </wp:positionV>
                <wp:extent cx="137795" cy="137795"/>
                <wp:effectExtent l="0" t="0" r="0" b="0"/>
                <wp:wrapNone/>
                <wp:docPr id="34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15C83" id="KSO_Shape" o:spid="_x0000_s1026" style="position:absolute;margin-left:276pt;margin-top:299.8pt;width:10.85pt;height:10.8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indow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980940014;2147483646,2147483646;2147483646,2147483646;2147483646,2147483646;2147483646,2147483646;980940014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8CDE19C" wp14:editId="5B72613B">
                <wp:simplePos x="0" y="0"/>
                <wp:positionH relativeFrom="column">
                  <wp:posOffset>3505200</wp:posOffset>
                </wp:positionH>
                <wp:positionV relativeFrom="paragraph">
                  <wp:posOffset>4186555</wp:posOffset>
                </wp:positionV>
                <wp:extent cx="137795" cy="142875"/>
                <wp:effectExtent l="0" t="0" r="0" b="0"/>
                <wp:wrapNone/>
                <wp:docPr id="35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95" cy="142875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3F1B3" id="KSO_Shape" o:spid="_x0000_s1026" style="position:absolute;margin-left:276pt;margin-top:329.65pt;width:10.85pt;height:11.2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window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br w:type="page"/>
      </w:r>
    </w:p>
    <w:p w14:paraId="0EBFD6EF" w14:textId="0F187901" w:rsidR="0078792D" w:rsidRDefault="0078792D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03979E6F" wp14:editId="24804B5F">
            <wp:simplePos x="0" y="0"/>
            <wp:positionH relativeFrom="column">
              <wp:posOffset>-596900</wp:posOffset>
            </wp:positionH>
            <wp:positionV relativeFrom="paragraph">
              <wp:posOffset>-381000</wp:posOffset>
            </wp:positionV>
            <wp:extent cx="1543050" cy="1543050"/>
            <wp:effectExtent l="0" t="0" r="0" b="0"/>
            <wp:wrapNone/>
            <wp:docPr id="68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7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D55073F" wp14:editId="6D4F99D3">
                <wp:simplePos x="0" y="0"/>
                <wp:positionH relativeFrom="column">
                  <wp:posOffset>-910590</wp:posOffset>
                </wp:positionH>
                <wp:positionV relativeFrom="paragraph">
                  <wp:posOffset>-1117600</wp:posOffset>
                </wp:positionV>
                <wp:extent cx="2162810" cy="10696575"/>
                <wp:effectExtent l="0" t="0" r="0" b="0"/>
                <wp:wrapNone/>
                <wp:docPr id="6" name="矩形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810" cy="106965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30F20" id="矩形 88" o:spid="_x0000_s1026" style="position:absolute;margin-left:-71.7pt;margin-top:-88pt;width:170.3pt;height:842.2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03D31B" wp14:editId="41E0E74A">
                <wp:simplePos x="0" y="0"/>
                <wp:positionH relativeFrom="column">
                  <wp:posOffset>-1143000</wp:posOffset>
                </wp:positionH>
                <wp:positionV relativeFrom="paragraph">
                  <wp:posOffset>-1117600</wp:posOffset>
                </wp:positionV>
                <wp:extent cx="226695" cy="10696575"/>
                <wp:effectExtent l="0" t="0" r="0" b="0"/>
                <wp:wrapNone/>
                <wp:docPr id="1772773738" name="矩形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1069657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93D31" id="矩形 86" o:spid="_x0000_s1026" style="position:absolute;margin-left:-90pt;margin-top:-88pt;width:17.85pt;height:84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" fillcolor="#72c0c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C676C4" wp14:editId="62E975F4">
                <wp:simplePos x="0" y="0"/>
                <wp:positionH relativeFrom="column">
                  <wp:posOffset>1735455</wp:posOffset>
                </wp:positionH>
                <wp:positionV relativeFrom="paragraph">
                  <wp:posOffset>8255635</wp:posOffset>
                </wp:positionV>
                <wp:extent cx="142240" cy="180340"/>
                <wp:effectExtent l="0" t="0" r="0" b="0"/>
                <wp:wrapNone/>
                <wp:docPr id="69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18034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DD5B8" id="KSO_Shape" o:spid="_x0000_s1026" style="position:absolute;margin-left:136.65pt;margin-top:650.05pt;width:11.2pt;height:1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indow" stroked="f">
                <v:path arrowok="t" o:connecttype="custom" o:connectlocs="43062,79201;54653,85208;54027,88731;53304,92953;54701,97441;78220,142510;75039,96500;75931,91916;74967,88152;77666,84822;88799,78670;98992,79225;106487,86632;112945,94932;118342,104148;122535,114451;125524,125863;127186,138481;121933,147818;105234,154984;87715,159593;69642,161571;50508,160702;31592,156770;13495,149893;0,142221;1301,128830;4000,116791;8000,105982;13205,96355;19543,87838;26917,80286;36218,73000;70448,435;78519,2633;85819,6498;92059,11788;96998,18262;100491,25750;102298,34035;102082,43601;99287,53167;94251,61524;87289,68264;77507,73578;70905,75317;63774,75800;55799,74762;48475,72129;41898,68119;35947,62491;31080,55244;27996,46959;26864,37900;27827,29325;30622,21499;34959,14518;40645,8648;47487,4155;55269,1184;63702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C733BE" wp14:editId="25D22202">
                <wp:simplePos x="0" y="0"/>
                <wp:positionH relativeFrom="column">
                  <wp:posOffset>1664335</wp:posOffset>
                </wp:positionH>
                <wp:positionV relativeFrom="paragraph">
                  <wp:posOffset>8213090</wp:posOffset>
                </wp:positionV>
                <wp:extent cx="285115" cy="285115"/>
                <wp:effectExtent l="0" t="0" r="0" b="0"/>
                <wp:wrapNone/>
                <wp:docPr id="64" name="矩形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04925" id="矩形 84" o:spid="_x0000_s1026" style="position:absolute;margin-left:131.05pt;margin-top:646.7pt;width:22.45pt;height:22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" fillcolor="#72c0c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2640" behindDoc="0" locked="0" layoutInCell="1" allowOverlap="1" wp14:anchorId="4C18D824" wp14:editId="484439B1">
                <wp:simplePos x="0" y="0"/>
                <wp:positionH relativeFrom="column">
                  <wp:posOffset>-914400</wp:posOffset>
                </wp:positionH>
                <wp:positionV relativeFrom="paragraph">
                  <wp:posOffset>2782569</wp:posOffset>
                </wp:positionV>
                <wp:extent cx="2162810" cy="0"/>
                <wp:effectExtent l="0" t="0" r="0" b="0"/>
                <wp:wrapNone/>
                <wp:docPr id="14" name="直接连接符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F7381" id="直接连接符 82" o:spid="_x0000_s1026" style="position:absolute;z-index:251632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219.1pt" to="98.3pt,2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qAPWl98AAAAMAQAADwAAAGRycy9k&#10;b3ducmV2LnhtbEyPwU7DMAyG70i8Q2Qkblu6UlWlNJ3GBBcuaGPSrm5jmoomKUm6lbcnk5DY0fav&#10;z99frWc9sBM531sjYLVMgJFprexNJ+Dw8boogPmARuJgDQn4IQ/r+vamwlLas9nRaR86FiHGlyhA&#10;hTCWnPtWkUa/tCOZePu0TmOIo+u4dHiOcD3wNElyrrE38YPCkbaK2q/9pCNlOqpNc3TpS9J/vxeH&#10;Z9zuwpsQ93fz5glYoDn8h+GiH9Whjk6NnYz0bBCwWGVZLBMEZA9FCuwSecxzYM3fhtcVvy5R/wI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CoA9aX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3664" behindDoc="0" locked="0" layoutInCell="1" allowOverlap="1" wp14:anchorId="7028A7EE" wp14:editId="32C701C4">
                <wp:simplePos x="0" y="0"/>
                <wp:positionH relativeFrom="column">
                  <wp:posOffset>-914400</wp:posOffset>
                </wp:positionH>
                <wp:positionV relativeFrom="paragraph">
                  <wp:posOffset>3165474</wp:posOffset>
                </wp:positionV>
                <wp:extent cx="2162810" cy="0"/>
                <wp:effectExtent l="0" t="0" r="0" b="0"/>
                <wp:wrapNone/>
                <wp:docPr id="15" name="直接连接符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22E27" id="直接连接符 80" o:spid="_x0000_s1026" style="position:absolute;z-index: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249.25pt" to="98.3pt,2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7qklrN8AAAAMAQAADwAAAGRycy9k&#10;b3ducmV2LnhtbEyPwU7DMAyG70i8Q2Qkblu6qVRdaTqNCS5c0MakXd0ma6o1TknSrbw9mYQER9u/&#10;Pn9/uZ5Mzy7K+c6SgMU8AaaosbKjVsDh822WA/MBSWJvSQn4Vh7W1f1diYW0V9qpyz60LELIFyhA&#10;hzAUnPtGK4N+bgdF8XayzmCIo2u5dHiNcNPzZZJk3GBH8YPGQW21as770UTKeNSb+uiWr0n39ZEf&#10;XnC7C+9CPD5Mm2dgQU3hLww3/agOVXSq7UjSs17AbJGmsUwQkK7yJ2C3yCrLgNW/G16V/H+J6gc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DuqSWs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4688" behindDoc="0" locked="0" layoutInCell="1" allowOverlap="1" wp14:anchorId="62BF40E8" wp14:editId="36C3F8D4">
                <wp:simplePos x="0" y="0"/>
                <wp:positionH relativeFrom="column">
                  <wp:posOffset>-914400</wp:posOffset>
                </wp:positionH>
                <wp:positionV relativeFrom="paragraph">
                  <wp:posOffset>3548379</wp:posOffset>
                </wp:positionV>
                <wp:extent cx="2162810" cy="0"/>
                <wp:effectExtent l="0" t="0" r="0" b="0"/>
                <wp:wrapNone/>
                <wp:docPr id="16" name="直接连接符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E6368" id="直接连接符 78" o:spid="_x0000_s1026" style="position:absolute;z-index:25163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279.4pt" to="98.3pt,2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K1Hi3t8AAAAMAQAADwAAAGRycy9k&#10;b3ducmV2LnhtbEyPwU7DMAyG70i8Q2Qkblu6aatKaTqNCS5c0MakXd0mNBWNU5p0K2+PJyHB0fav&#10;z99fbCbXibMZQutJwWKegDBUe91So+D4/jLLQISIpLHzZBR8mwCb8vamwFz7C+3N+RAbwRAKOSqw&#10;Mfa5lKG2xmGY+94Q3z784DDyODRSD3hhuOvkMklS6bAl/mCxNztr6s/D6Jgynuy2Og3L56T9esuO&#10;T7jbx1el7u+m7SOIaKb4F4arPqtDyU6VH0kH0SmYLVYrLhMVrNcZl7hGHtIURPW7kWUh/5cofwA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ArUeLe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5712" behindDoc="0" locked="0" layoutInCell="1" allowOverlap="1" wp14:anchorId="5E29F067" wp14:editId="6D0B2173">
                <wp:simplePos x="0" y="0"/>
                <wp:positionH relativeFrom="column">
                  <wp:posOffset>-914400</wp:posOffset>
                </wp:positionH>
                <wp:positionV relativeFrom="paragraph">
                  <wp:posOffset>3930649</wp:posOffset>
                </wp:positionV>
                <wp:extent cx="2162810" cy="0"/>
                <wp:effectExtent l="0" t="0" r="0" b="0"/>
                <wp:wrapNone/>
                <wp:docPr id="17" name="直接连接符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2C147" id="直接连接符 76" o:spid="_x0000_s1026" style="position:absolute;z-index: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309.5pt" to="98.3pt,3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4hZiA98AAAAMAQAADwAAAGRycy9k&#10;b3ducmV2LnhtbEyPQWvDMAyF74P9B6PBbq2TUkKbxSld2S67jHaFXpVYS8JiO7OdNvv3U2Gw3iS9&#10;x9P3is1kenEmHzpnFaTzBATZ2unONgqOH6+zFYgQ0WrsnSUFPxRgU97fFZhrd7F7Oh9iIzjEhhwV&#10;tDEOuZShbslgmLuBLGufzhuMvPpGao8XDje9XCRJJg12lj+0ONCupfrrMBpOGU/ttjr5xUvSfb+v&#10;js+428c3pR4fpu0TiEhT/DfDFZ/RoWSmyo1WB9ErmKXLJZeJCrJ0zcPVss4yENXfRZaFvC1R/gI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DiFmID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6736" behindDoc="0" locked="0" layoutInCell="1" allowOverlap="1" wp14:anchorId="09F87D62" wp14:editId="169B11FD">
                <wp:simplePos x="0" y="0"/>
                <wp:positionH relativeFrom="column">
                  <wp:posOffset>-914400</wp:posOffset>
                </wp:positionH>
                <wp:positionV relativeFrom="paragraph">
                  <wp:posOffset>4313554</wp:posOffset>
                </wp:positionV>
                <wp:extent cx="2162810" cy="0"/>
                <wp:effectExtent l="0" t="0" r="0" b="0"/>
                <wp:wrapNone/>
                <wp:docPr id="18" name="直接连接符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003A7" id="直接连接符 74" o:spid="_x0000_s1026" style="position:absolute;z-index: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339.65pt" to="98.3pt,3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WpUvcN8AAAAMAQAADwAAAGRycy9k&#10;b3ducmV2LnhtbEyPwU7DMAyG70i8Q2Qkblu6MZWtNJ3GBBcuaGPSrm5jmorGKU26lbcnk5DG0fav&#10;z9+fr0fbihP1vnGsYDZNQBBXTjdcKzh8vE6WIHxA1tg6JgU/5GFd3N7kmGl35h2d9qEWEcI+QwUm&#10;hC6T0leGLPqp64jj7dP1FkMc+1rqHs8Rbls5T5JUWmw4fjDY0dZQ9bUfbKQMR7Mpj/38JWm+35eH&#10;Z9zuwptS93fj5glEoDFcw3DRj+pQRKfSDay9aBVMZotFLBMUpI+rBxCXyCpNQZR/G1nk8n+J4hc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BalS9w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7760" behindDoc="0" locked="0" layoutInCell="1" allowOverlap="1" wp14:anchorId="1CEEC38A" wp14:editId="5F2A1A80">
                <wp:simplePos x="0" y="0"/>
                <wp:positionH relativeFrom="column">
                  <wp:posOffset>-914400</wp:posOffset>
                </wp:positionH>
                <wp:positionV relativeFrom="paragraph">
                  <wp:posOffset>4696459</wp:posOffset>
                </wp:positionV>
                <wp:extent cx="2162810" cy="0"/>
                <wp:effectExtent l="0" t="0" r="0" b="0"/>
                <wp:wrapNone/>
                <wp:docPr id="19" name="直接连接符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9F94B" id="直接连接符 72" o:spid="_x0000_s1026" style="position:absolute;z-index: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369.8pt" to="98.3pt,3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" strokecolor="window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8784" behindDoc="0" locked="0" layoutInCell="1" allowOverlap="1" wp14:anchorId="0ED03BAF" wp14:editId="70B991FA">
                <wp:simplePos x="0" y="0"/>
                <wp:positionH relativeFrom="column">
                  <wp:posOffset>-914400</wp:posOffset>
                </wp:positionH>
                <wp:positionV relativeFrom="paragraph">
                  <wp:posOffset>5078729</wp:posOffset>
                </wp:positionV>
                <wp:extent cx="2162810" cy="0"/>
                <wp:effectExtent l="0" t="0" r="0" b="0"/>
                <wp:wrapNone/>
                <wp:docPr id="21" name="直接连接符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F5336" id="直接连接符 70" o:spid="_x0000_s1026" style="position:absolute;z-index: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399.9pt" to="98.3pt,3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Yw4gUt8AAAAMAQAADwAAAGRycy9k&#10;b3ducmV2LnhtbEyPwU7DMAyG70i8Q2Qkblu6aSpraTqNCS5c0MakXd0mNBWNU5p0K2+PJyHB0fav&#10;z99fbCbXibMZQutJwWKegDBUe91So+D4/jJbgwgRSWPnySj4NgE25e1Ngbn2F9qb8yE2giEUclRg&#10;Y+xzKUNtjcMw970hvn34wWHkcWikHvDCcNfJZZKk0mFL/MFib3bW1J+H0TFlPNltdRqWz0n79bY+&#10;PuFuH1+Vur+bto8gopniXxiu+qwOJTtVfiQdRKdgtlituExU8JBlXOIaydIURPW7kWUh/5cofwA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BjDiBS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9808" behindDoc="0" locked="0" layoutInCell="1" allowOverlap="1" wp14:anchorId="658E650A" wp14:editId="036BCB92">
                <wp:simplePos x="0" y="0"/>
                <wp:positionH relativeFrom="column">
                  <wp:posOffset>-914400</wp:posOffset>
                </wp:positionH>
                <wp:positionV relativeFrom="paragraph">
                  <wp:posOffset>5461634</wp:posOffset>
                </wp:positionV>
                <wp:extent cx="2162810" cy="0"/>
                <wp:effectExtent l="0" t="0" r="0" b="0"/>
                <wp:wrapNone/>
                <wp:docPr id="22" name="直接连接符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C3289" id="直接连接符 68" o:spid="_x0000_s1026" style="position:absolute;z-index: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430.05pt" to="98.3pt,4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DEW0Kd8AAAAMAQAADwAAAGRycy9k&#10;b3ducmV2LnhtbEyPwU7DMAyG70i8Q2QkblvSaapKaTqNCS5c0MakXdPGNBWNU5J0K29PJiHB0fav&#10;z99fbWY7sDP60DuSkC0FMKTW6Z46Ccf3l0UBLERFWg2OUMI3BtjUtzeVKrW70B7Ph9ixBKFQKgkm&#10;xrHkPLQGrQpLNyKl24fzVsU0+o5rry4Jbge+EiLnVvWUPhg14s5g+3mYbKJMJ7NtTn71LPqvt+L4&#10;pHb7+Crl/d28fQQWcY5/YbjqJ3Wok1PjJtKBDRIW2XqdykQJRS4yYNfIQ54Da343vK74/xL1DwA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AMRbQp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0832" behindDoc="0" locked="0" layoutInCell="1" allowOverlap="1" wp14:anchorId="22C720E1" wp14:editId="3FC28DEF">
                <wp:simplePos x="0" y="0"/>
                <wp:positionH relativeFrom="column">
                  <wp:posOffset>-914400</wp:posOffset>
                </wp:positionH>
                <wp:positionV relativeFrom="paragraph">
                  <wp:posOffset>2400299</wp:posOffset>
                </wp:positionV>
                <wp:extent cx="2162810" cy="0"/>
                <wp:effectExtent l="0" t="0" r="0" b="0"/>
                <wp:wrapNone/>
                <wp:docPr id="23" name="直接连接符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E7CE" id="直接连接符 66" o:spid="_x0000_s1026" style="position:absolute;z-index:251640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189pt" to="98.3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b8y7Vd8AAAAMAQAADwAAAGRycy9k&#10;b3ducmV2LnhtbEyPQU/DMAyF70j8h8hI3LZ0YyqlNJ3GBBcuaGPSrmljmorGKU26lX+PJyHBzfZ7&#10;ev5esZ5cJ044hNaTgsU8AYFUe9NSo+Dw/jLLQISoyejOEyr4xgDr8vqq0LnxZ9rhaR8bwSEUcq3A&#10;xtjnUobaotNh7nsk1j784HTkdWikGfSZw10nl0mSSqdb4g9W97i1WH/uR8cp49FuquOwfE7ar7fs&#10;8KS3u/iq1O3NtHkEEXGKf2a44DM6lMxU+ZFMEJ2C2WK14jJRwd19xsPF8pCmIKrfiywL+b9E+QM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BvzLtV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C450EF6" wp14:editId="14835452">
                <wp:simplePos x="0" y="0"/>
                <wp:positionH relativeFrom="column">
                  <wp:posOffset>1104900</wp:posOffset>
                </wp:positionH>
                <wp:positionV relativeFrom="paragraph">
                  <wp:posOffset>2533650</wp:posOffset>
                </wp:positionV>
                <wp:extent cx="59055" cy="127635"/>
                <wp:effectExtent l="0" t="0" r="0" b="0"/>
                <wp:wrapNone/>
                <wp:docPr id="37" name="燕尾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C98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燕尾形 37" o:spid="_x0000_s1026" type="#_x0000_t55" style="position:absolute;margin-left:87pt;margin-top:199.5pt;width:4.65pt;height:10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lI+Yh+AAAAALAQAADwAAAGRycy9kb3ducmV2&#10;LnhtbEyPQUvDQBCF74L/YRnBi9hNmqJNzKaI4EFBilV6nmbHJJidDdltG/vrnZ70No95vPe9cjW5&#10;Xh1oDJ1nA+ksAUVce9txY+Dz4/l2CSpEZIu9ZzLwQwFW1eVFiYX1R36nwyY2SkI4FGigjXEotA51&#10;Sw7DzA/E8vvyo8Mocmy0HfEo4a7X8yS50w47loYWB3pqqf7e7J2Bm4D2xb1O81xv1509UXzbnnJj&#10;rq+mxwdQkab4Z4YzvqBDJUw7v2cbVC/6fiFbooEsz+U4O5ZZBmpnYJHmKeiq1P83VL8A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lI+Yh+AAAAALAQAADwAAAAAAAAAAAAAAAABLBAAA&#10;ZHJzL2Rvd25yZXYueG1sUEsFBgAAAAAEAAQA8wAAAFgFAAAAAA==&#10;" adj="4719" fillcolor="#333f5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05BC830" wp14:editId="218AA41B">
                <wp:simplePos x="0" y="0"/>
                <wp:positionH relativeFrom="column">
                  <wp:posOffset>1104900</wp:posOffset>
                </wp:positionH>
                <wp:positionV relativeFrom="paragraph">
                  <wp:posOffset>5197475</wp:posOffset>
                </wp:positionV>
                <wp:extent cx="59055" cy="127635"/>
                <wp:effectExtent l="0" t="0" r="0" b="0"/>
                <wp:wrapNone/>
                <wp:docPr id="38" name="燕尾形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4F399" id="燕尾形 38" o:spid="_x0000_s1026" type="#_x0000_t55" style="position:absolute;margin-left:87pt;margin-top:409.25pt;width:4.65pt;height:10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WlHYg+AAAAALAQAADwAAAGRycy9kb3ducmV2&#10;LnhtbEyPQUvDQBCF74L/YRnBi9hNG23TmE0RwYOCiLX0PM2OSTA7G7LbNvbXOz3p8b15vPlesRpd&#10;pw40hNazgekkAUVcedtybWDz+XybgQoR2WLnmQz8UIBVeXlRYG79kT/osI61khIOORpoYuxzrUPV&#10;kMMw8T2x3L784DCKHGptBzxKuev0LEnm2mHL8qHBnp4aqr7Xe2fgJqB9ca/jbKm37609UXzbnpbG&#10;XF+Njw+gIo3xLwxnfEGHUph2fs82qE704k62RAPZNLsHdU5kaQpqJ06azUGXhf6/ofwF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WlHYg+AAAAALAQAADwAAAAAAAAAAAAAAAABLBAAA&#10;ZHJzL2Rvd25yZXYueG1sUEsFBgAAAAAEAAQA8wAAAFgFAAAAAA==&#10;" adj="4719" fillcolor="#333f5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1BA498" wp14:editId="72DDFCF5">
                <wp:simplePos x="0" y="0"/>
                <wp:positionH relativeFrom="column">
                  <wp:posOffset>1104900</wp:posOffset>
                </wp:positionH>
                <wp:positionV relativeFrom="paragraph">
                  <wp:posOffset>2914015</wp:posOffset>
                </wp:positionV>
                <wp:extent cx="59055" cy="127635"/>
                <wp:effectExtent l="0" t="0" r="0" b="0"/>
                <wp:wrapNone/>
                <wp:docPr id="39" name="燕尾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3D339" id="燕尾形 39" o:spid="_x0000_s1026" type="#_x0000_t55" style="position:absolute;margin-left:87pt;margin-top:229.45pt;width:4.65pt;height:10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sMEqdeAAAAALAQAADwAAAGRycy9kb3ducmV2&#10;LnhtbEyPQUvDQBCF74L/YRnBi9iNbbVJzKaI4MGCiFV6nmbHJJidDdltG/vrOz3p8b15vPlesRxd&#10;p/Y0hNazgbtJAoq48rbl2sDX58ttCipEZIudZzLwSwGW5eVFgbn1B/6g/TrWSko45GigibHPtQ5V&#10;Qw7DxPfEcvv2g8Mocqi1HfAg5a7T0yR50A5blg8N9vTcUPWz3jkDNwHtq1uN00xv3lt7pPi2OWbG&#10;XF+NT4+gIo3xLwxnfEGHUpi2fsc2qE70Yi5booH5fZqBOifS2QzUVpxFloAuC/1/Q3kC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sMEqdeAAAAALAQAADwAAAAAAAAAAAAAAAABLBAAA&#10;ZHJzL2Rvd25yZXYueG1sUEsFBgAAAAAEAAQA8wAAAFgFAAAAAA==&#10;" adj="4719" fillcolor="#333f5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8615D0" wp14:editId="40BB7AFA">
                <wp:simplePos x="0" y="0"/>
                <wp:positionH relativeFrom="column">
                  <wp:posOffset>1104900</wp:posOffset>
                </wp:positionH>
                <wp:positionV relativeFrom="paragraph">
                  <wp:posOffset>3294380</wp:posOffset>
                </wp:positionV>
                <wp:extent cx="59055" cy="127635"/>
                <wp:effectExtent l="0" t="0" r="0" b="0"/>
                <wp:wrapNone/>
                <wp:docPr id="40" name="燕尾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63A9D" id="燕尾形 40" o:spid="_x0000_s1026" type="#_x0000_t55" style="position:absolute;margin-left:87pt;margin-top:259.4pt;width:4.65pt;height:10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7ao+BeAAAAALAQAADwAAAGRycy9kb3ducmV2&#10;LnhtbEyPT0vDQBDF74LfYRnBi9hNG/8kMZsiggeFIlbpeZodk2B2NmS3beynd3rS43vzePN+5XJy&#10;vdrTGDrPBuazBBRx7W3HjYHPj+frDFSIyBZ7z2TghwIsq/OzEgvrD/xO+3VslJRwKNBAG+NQaB3q&#10;lhyGmR+I5fblR4dR5NhoO+JByl2vF0lypx12LB9aHOippfp7vXMGrgLaF/c6LXK9eevskeJqc8yN&#10;ubyYHh9ARZriXxhO82U6VLJp63dsg+pF398ISzRwO8+E4ZTI0hTUVpw0y0FXpf7PUP0C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7ao+BeAAAAALAQAADwAAAAAAAAAAAAAAAABLBAAA&#10;ZHJzL2Rvd25yZXYueG1sUEsFBgAAAAAEAAQA8wAAAFgFAAAAAA==&#10;" adj="4719" fillcolor="#333f5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1FFA80D" wp14:editId="6928D301">
                <wp:simplePos x="0" y="0"/>
                <wp:positionH relativeFrom="column">
                  <wp:posOffset>1104900</wp:posOffset>
                </wp:positionH>
                <wp:positionV relativeFrom="paragraph">
                  <wp:posOffset>3675380</wp:posOffset>
                </wp:positionV>
                <wp:extent cx="59055" cy="127635"/>
                <wp:effectExtent l="0" t="0" r="0" b="0"/>
                <wp:wrapNone/>
                <wp:docPr id="41" name="燕尾形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36124" id="燕尾形 41" o:spid="_x0000_s1026" type="#_x0000_t55" style="position:absolute;margin-left:87pt;margin-top:289.4pt;width:4.65pt;height:10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UZ1PuOAAAAALAQAADwAAAGRycy9kb3ducmV2&#10;LnhtbEyPQUvDQBCF74L/YRnBi7QbW7VJzKaI4EGhiK30PM2OSTA7G7LbNvbXOz3p8b15vHlfsRxd&#10;pw40hNazgdtpAoq48rbl2sDn5mWSggoR2WLnmQz8UIBleXlRYG79kT/osI61khIOORpoYuxzrUPV&#10;kMMw9T2x3L784DCKHGptBzxKuev0LEketMOW5UODPT03VH2v987ATUD76t7GWaa37609UVxtT5kx&#10;11fj0yOoSGP8C8N5vkyHUjbt/J5tUJ3oxZ2wRAP3i1QYzol0Pge1EydLM9Blof8zlL8A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UZ1PuOAAAAALAQAADwAAAAAAAAAAAAAAAABLBAAA&#10;ZHJzL2Rvd25yZXYueG1sUEsFBgAAAAAEAAQA8wAAAFgFAAAAAA==&#10;" adj="4719" fillcolor="#333f5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7DECC3E" wp14:editId="26954AD8">
                <wp:simplePos x="0" y="0"/>
                <wp:positionH relativeFrom="column">
                  <wp:posOffset>1104900</wp:posOffset>
                </wp:positionH>
                <wp:positionV relativeFrom="paragraph">
                  <wp:posOffset>4055745</wp:posOffset>
                </wp:positionV>
                <wp:extent cx="59055" cy="127635"/>
                <wp:effectExtent l="0" t="0" r="0" b="0"/>
                <wp:wrapNone/>
                <wp:docPr id="42" name="燕尾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4FFF5" id="燕尾形 42" o:spid="_x0000_s1026" type="#_x0000_t55" style="position:absolute;margin-left:87pt;margin-top:319.35pt;width:4.65pt;height:10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SOGjQuAAAAALAQAADwAAAGRycy9kb3ducmV2&#10;LnhtbEyPQUvDQBCF74L/YRnBi9iNjbZpzKaI4EFBxFp6nmanSTA7G7LbNvbXOz3p8b15vPlesRxd&#10;pw40hNazgbtJAoq48rbl2sD66+U2AxUissXOMxn4oQDL8vKiwNz6I3/SYRVrJSUccjTQxNjnWoeq&#10;IYdh4ntiue384DCKHGptBzxKuev0NElm2mHL8qHBnp4bqr5Xe2fgJqB9dW/jdKE3H609UXzfnBbG&#10;XF+NT4+gIo3xLwxnfEGHUpi2fs82qE70/F62RAOzNJuDOieyNAW1Fechy0CXhf6/ofwF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SOGjQuAAAAALAQAADwAAAAAAAAAAAAAAAABLBAAA&#10;ZHJzL2Rvd25yZXYueG1sUEsFBgAAAAAEAAQA8wAAAFgFAAAAAA==&#10;" adj="4719" fillcolor="#333f5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4E5856" wp14:editId="4FF26B2F">
                <wp:simplePos x="0" y="0"/>
                <wp:positionH relativeFrom="column">
                  <wp:posOffset>1104900</wp:posOffset>
                </wp:positionH>
                <wp:positionV relativeFrom="paragraph">
                  <wp:posOffset>4436110</wp:posOffset>
                </wp:positionV>
                <wp:extent cx="59055" cy="127635"/>
                <wp:effectExtent l="0" t="0" r="0" b="0"/>
                <wp:wrapNone/>
                <wp:docPr id="43" name="燕尾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3C000" id="燕尾形 43" o:spid="_x0000_s1026" type="#_x0000_t55" style="position:absolute;margin-left:87pt;margin-top:349.3pt;width:4.65pt;height:1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O0DUAOAAAAALAQAADwAAAGRycy9kb3ducmV2&#10;LnhtbEyPT2vCQBTE70K/w/KEXqRu1JJ/zUZKoYcWpNQWz8/saxLMvg3ZVVM/veupPQ4zzPymWI+m&#10;EycaXGtZwWIegSCurG65VvD99fqQgnAeWWNnmRT8koN1eTcpMNf2zJ902vpahBJ2OSpovO9zKV3V&#10;kEE3tz1x8H7sYNAHOdRSD3gO5aaTyyiKpcGWw0KDPb00VB22R6Ng5lC/mfdxmcndR6sv5De7S6bU&#10;/XR8fgLhafR/YbjhB3QoA9PeHlk70QWdPIYvXkGcpTGIWyJdrUDsFSSLNAFZFvL/h/IK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O0DUAOAAAAALAQAADwAAAAAAAAAAAAAAAABLBAAA&#10;ZHJzL2Rvd25yZXYueG1sUEsFBgAAAAAEAAQA8wAAAFgFAAAAAA==&#10;" adj="4719" fillcolor="#333f5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9FD812" wp14:editId="05D6BDE7">
                <wp:simplePos x="0" y="0"/>
                <wp:positionH relativeFrom="column">
                  <wp:posOffset>1104900</wp:posOffset>
                </wp:positionH>
                <wp:positionV relativeFrom="paragraph">
                  <wp:posOffset>4817110</wp:posOffset>
                </wp:positionV>
                <wp:extent cx="59055" cy="127635"/>
                <wp:effectExtent l="0" t="0" r="0" b="0"/>
                <wp:wrapNone/>
                <wp:docPr id="44" name="燕尾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1F9CA" id="燕尾形 44" o:spid="_x0000_s1026" type="#_x0000_t55" style="position:absolute;margin-left:87pt;margin-top:379.3pt;width:4.65pt;height:10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1KgjoeAAAAALAQAADwAAAGRycy9kb3ducmV2&#10;LnhtbEyPQUvDQBCF74L/YRnBi9iNrTZpzKaI4EFBxFp6nmanSTA7G7LbNvbXOz3p8b15vPlesRxd&#10;pw40hNazgbtJAoq48rbl2sD66+U2AxUissXOMxn4oQDL8vKiwNz6I3/SYRVrJSUccjTQxNjnWoeq&#10;IYdh4ntiue384DCKHGptBzxKuev0NEnm2mHL8qHBnp4bqr5Xe2fgJqB9dW/jdKE3H609UXzfnBbG&#10;XF+NT4+gIo3xLwxnfEGHUpi2fs82qE50ei9booH0IZuDOiey2QzUVpw0S0GXhf6/ofwF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1KgjoeAAAAALAQAADwAAAAAAAAAAAAAAAABLBAAA&#10;ZHJzL2Rvd25yZXYueG1sUEsFBgAAAAAEAAQA8wAAAFgFAAAAAA==&#10;" adj="4719" fillcolor="#333f5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8311BE7" wp14:editId="77D00A04">
                <wp:simplePos x="0" y="0"/>
                <wp:positionH relativeFrom="column">
                  <wp:posOffset>-982345</wp:posOffset>
                </wp:positionH>
                <wp:positionV relativeFrom="paragraph">
                  <wp:posOffset>2399665</wp:posOffset>
                </wp:positionV>
                <wp:extent cx="2229485" cy="3075940"/>
                <wp:effectExtent l="0" t="0" r="0" b="0"/>
                <wp:wrapNone/>
                <wp:docPr id="7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9485" cy="307594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BA9FA" id="矩形 56" o:spid="_x0000_s1026" style="position:absolute;margin-left:-77.35pt;margin-top:188.95pt;width:175.55pt;height:242.2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" fillcolor="#eaeaea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F086661" wp14:editId="43FD9307">
                <wp:simplePos x="0" y="0"/>
                <wp:positionH relativeFrom="column">
                  <wp:posOffset>-911225</wp:posOffset>
                </wp:positionH>
                <wp:positionV relativeFrom="paragraph">
                  <wp:posOffset>9102725</wp:posOffset>
                </wp:positionV>
                <wp:extent cx="2157730" cy="365760"/>
                <wp:effectExtent l="0" t="0" r="0" b="0"/>
                <wp:wrapNone/>
                <wp:docPr id="8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773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08AC03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32" w:lineRule="exact"/>
                              <w:jc w:val="center"/>
                            </w:pPr>
                            <w:r>
                              <w:rPr>
                                <w:rFonts w:ascii="Impact" w:hAnsi="Impact" w:cs="Times New Roman"/>
                                <w:color w:val="72C0C4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6661" id="文本框 12" o:spid="_x0000_s1028" type="#_x0000_t202" style="position:absolute;margin-left:-71.75pt;margin-top:716.75pt;width:169.9pt;height:28.8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" filled="f" stroked="f">
                <v:textbox style="mso-fit-shape-to-text:t">
                  <w:txbxContent>
                    <w:p w14:paraId="1708AC03" w14:textId="77777777" w:rsidR="0078792D" w:rsidRDefault="0078792D">
                      <w:pPr>
                        <w:pStyle w:val="a7"/>
                        <w:spacing w:before="0" w:beforeAutospacing="0" w:after="0" w:afterAutospacing="0" w:line="432" w:lineRule="exact"/>
                        <w:jc w:val="center"/>
                      </w:pPr>
                      <w:r>
                        <w:rPr>
                          <w:rFonts w:ascii="Impact" w:hAnsi="Impact" w:cs="Times New Roman"/>
                          <w:color w:val="72C0C4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04C5BA6" wp14:editId="57A894DD">
                <wp:simplePos x="0" y="0"/>
                <wp:positionH relativeFrom="column">
                  <wp:posOffset>-911225</wp:posOffset>
                </wp:positionH>
                <wp:positionV relativeFrom="paragraph">
                  <wp:posOffset>1332865</wp:posOffset>
                </wp:positionV>
                <wp:extent cx="2162810" cy="472440"/>
                <wp:effectExtent l="0" t="0" r="0" b="0"/>
                <wp:wrapNone/>
                <wp:docPr id="9" name="矩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81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01EA36" w14:textId="588E44EE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333F50"/>
                                <w:kern w:val="24"/>
                                <w:sz w:val="44"/>
                                <w:szCs w:val="44"/>
                              </w:rPr>
                              <w:t>杨晓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C5BA6" id="矩形 53" o:spid="_x0000_s1029" style="position:absolute;margin-left:-71.75pt;margin-top:104.95pt;width:170.3pt;height:37.2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" filled="f" stroked="f">
                <v:textbox style="mso-fit-shape-to-text:t">
                  <w:txbxContent>
                    <w:p w14:paraId="3501EA36" w14:textId="588E44EE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hint="eastAsia"/>
                          <w:color w:val="333F50"/>
                          <w:kern w:val="24"/>
                          <w:sz w:val="44"/>
                          <w:szCs w:val="44"/>
                        </w:rPr>
                        <w:t>杨晓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C64C2ED" wp14:editId="7D0FC7C2">
                <wp:simplePos x="0" y="0"/>
                <wp:positionH relativeFrom="column">
                  <wp:posOffset>-910590</wp:posOffset>
                </wp:positionH>
                <wp:positionV relativeFrom="paragraph">
                  <wp:posOffset>1798320</wp:posOffset>
                </wp:positionV>
                <wp:extent cx="2162810" cy="294640"/>
                <wp:effectExtent l="0" t="0" r="0" b="0"/>
                <wp:wrapNone/>
                <wp:docPr id="10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810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EB0AE0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333F50"/>
                                <w:kern w:val="24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4C2ED" id="矩形 51" o:spid="_x0000_s1030" style="position:absolute;margin-left:-71.7pt;margin-top:141.6pt;width:170.3pt;height:23.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" filled="f" stroked="f">
                <v:textbox style="mso-fit-shape-to-text:t">
                  <w:txbxContent>
                    <w:p w14:paraId="2AEB0AE0" w14:textId="77777777" w:rsidR="0078792D" w:rsidRDefault="0078792D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</w:pPr>
                      <w:r>
                        <w:rPr>
                          <w:rFonts w:eastAsia="微软雅黑" w:hAnsi="微软雅黑" w:cs="Times New Roman" w:hint="eastAsia"/>
                          <w:color w:val="333F50"/>
                          <w:kern w:val="24"/>
                        </w:rPr>
                        <w:t>求职意向：产品经理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096CCD8" wp14:editId="62FFC1DF">
                <wp:simplePos x="0" y="0"/>
                <wp:positionH relativeFrom="column">
                  <wp:posOffset>-534670</wp:posOffset>
                </wp:positionH>
                <wp:positionV relativeFrom="paragraph">
                  <wp:posOffset>2308225</wp:posOffset>
                </wp:positionV>
                <wp:extent cx="617220" cy="3167380"/>
                <wp:effectExtent l="0" t="0" r="0" b="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" cy="316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02E5AE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生日：</w:t>
                            </w:r>
                          </w:p>
                          <w:p w14:paraId="20320B8C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现居：</w:t>
                            </w:r>
                          </w:p>
                          <w:p w14:paraId="3AF1AA57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学历：</w:t>
                            </w:r>
                          </w:p>
                          <w:p w14:paraId="64209316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专业：</w:t>
                            </w:r>
                          </w:p>
                          <w:p w14:paraId="50B797C5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手机：</w:t>
                            </w:r>
                          </w:p>
                          <w:p w14:paraId="2E46462C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微信：</w:t>
                            </w:r>
                          </w:p>
                          <w:p w14:paraId="58FEC526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微博：</w:t>
                            </w:r>
                          </w:p>
                          <w:p w14:paraId="40DE215D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6CCD8" id="文本框 2" o:spid="_x0000_s1031" type="#_x0000_t202" style="position:absolute;margin-left:-42.1pt;margin-top:181.75pt;width:48.6pt;height:249.4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" filled="f" stroked="f" strokeweight=".5pt">
                <v:textbox>
                  <w:txbxContent>
                    <w:p w14:paraId="0E02E5AE" w14:textId="77777777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生日：</w:t>
                      </w:r>
                    </w:p>
                    <w:p w14:paraId="20320B8C" w14:textId="77777777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现居：</w:t>
                      </w:r>
                    </w:p>
                    <w:p w14:paraId="3AF1AA57" w14:textId="77777777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学历：</w:t>
                      </w:r>
                    </w:p>
                    <w:p w14:paraId="64209316" w14:textId="77777777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专业：</w:t>
                      </w:r>
                    </w:p>
                    <w:p w14:paraId="50B797C5" w14:textId="77777777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手机：</w:t>
                      </w:r>
                    </w:p>
                    <w:p w14:paraId="2E46462C" w14:textId="77777777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微信：</w:t>
                      </w:r>
                    </w:p>
                    <w:p w14:paraId="58FEC526" w14:textId="77777777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微博：</w:t>
                      </w:r>
                    </w:p>
                    <w:p w14:paraId="40DE215D" w14:textId="77777777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43D7701" wp14:editId="7889E3AF">
                <wp:simplePos x="0" y="0"/>
                <wp:positionH relativeFrom="column">
                  <wp:posOffset>-10160</wp:posOffset>
                </wp:positionH>
                <wp:positionV relativeFrom="paragraph">
                  <wp:posOffset>2308225</wp:posOffset>
                </wp:positionV>
                <wp:extent cx="1267460" cy="3167380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7460" cy="316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CDEA88" w14:textId="77777777" w:rsidR="0078792D" w:rsidRDefault="00B001EA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78792D">
                              <w:rPr>
                                <w:rFonts w:ascii="Calibr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.06</w:t>
                            </w:r>
                          </w:p>
                          <w:p w14:paraId="48AB6F99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北京海淀</w:t>
                            </w:r>
                          </w:p>
                          <w:p w14:paraId="73E514B9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大学本科</w:t>
                            </w:r>
                          </w:p>
                          <w:p w14:paraId="3658FCBC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视觉传达</w:t>
                            </w:r>
                          </w:p>
                          <w:p w14:paraId="0EE49822" w14:textId="76333063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 xml:space="preserve">152 </w:t>
                            </w:r>
                            <w:r>
                              <w:rPr>
                                <w:rFonts w:ascii="Calibr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0000</w:t>
                            </w:r>
                            <w:r>
                              <w:rPr>
                                <w:rFonts w:ascii="Calibr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 xml:space="preserve"> 000</w:t>
                            </w:r>
                            <w:r>
                              <w:rPr>
                                <w:rFonts w:ascii="Calibr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  <w:p w14:paraId="72AD100A" w14:textId="25FD827B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123546</w:t>
                            </w:r>
                          </w:p>
                          <w:p w14:paraId="744D389B" w14:textId="06E305BA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香瓜</w:t>
                            </w:r>
                          </w:p>
                          <w:p w14:paraId="51817E94" w14:textId="403A9BC2" w:rsidR="0078792D" w:rsidRDefault="0078792D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ascii="Calibri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www.123</w:t>
                            </w:r>
                            <w:r>
                              <w:rPr>
                                <w:rFonts w:ascii="Calibri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D7701" id="_x0000_s1032" type="#_x0000_t202" style="position:absolute;margin-left:-.8pt;margin-top:181.75pt;width:99.8pt;height:249.4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" filled="f" stroked="f" strokeweight=".5pt">
                <v:textbox>
                  <w:txbxContent>
                    <w:p w14:paraId="7ACDEA88" w14:textId="77777777" w:rsidR="0078792D" w:rsidRDefault="00B001EA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ascii="Calibr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78792D">
                        <w:rPr>
                          <w:rFonts w:ascii="Calibr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  <w:t>.06</w:t>
                      </w:r>
                    </w:p>
                    <w:p w14:paraId="48AB6F99" w14:textId="77777777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北京海淀</w:t>
                      </w:r>
                    </w:p>
                    <w:p w14:paraId="73E514B9" w14:textId="77777777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大学本科</w:t>
                      </w:r>
                    </w:p>
                    <w:p w14:paraId="3658FCBC" w14:textId="77777777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视觉传达</w:t>
                      </w:r>
                    </w:p>
                    <w:p w14:paraId="0EE49822" w14:textId="76333063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ascii="Calibr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  <w:t xml:space="preserve">152 </w:t>
                      </w:r>
                      <w:r>
                        <w:rPr>
                          <w:rFonts w:ascii="Calibr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0000</w:t>
                      </w:r>
                      <w:r>
                        <w:rPr>
                          <w:rFonts w:ascii="Calibr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  <w:t xml:space="preserve"> 000</w:t>
                      </w:r>
                      <w:r>
                        <w:rPr>
                          <w:rFonts w:ascii="Calibr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  <w:t>7</w:t>
                      </w:r>
                    </w:p>
                    <w:p w14:paraId="72AD100A" w14:textId="25FD827B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123546</w:t>
                      </w:r>
                    </w:p>
                    <w:p w14:paraId="744D389B" w14:textId="06E305BA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香瓜</w:t>
                      </w:r>
                    </w:p>
                    <w:p w14:paraId="51817E94" w14:textId="403A9BC2" w:rsidR="0078792D" w:rsidRDefault="0078792D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ascii="Calibri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www.123</w:t>
                      </w:r>
                      <w:r>
                        <w:rPr>
                          <w:rFonts w:ascii="Calibri" w:hAnsi="Calibri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50B107F" wp14:editId="79F051F9">
                <wp:simplePos x="0" y="0"/>
                <wp:positionH relativeFrom="column">
                  <wp:posOffset>-746760</wp:posOffset>
                </wp:positionH>
                <wp:positionV relativeFrom="paragraph">
                  <wp:posOffset>4434840</wp:posOffset>
                </wp:positionV>
                <wp:extent cx="123825" cy="120015"/>
                <wp:effectExtent l="0" t="0" r="0" b="0"/>
                <wp:wrapNone/>
                <wp:docPr id="24" name="微信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20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1BECC" id="微信" o:spid="_x0000_s1026" style="position:absolute;margin-left:-58.8pt;margin-top:349.2pt;width:9.75pt;height:9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#333f50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4849547" wp14:editId="74014CB9">
                <wp:simplePos x="0" y="0"/>
                <wp:positionH relativeFrom="column">
                  <wp:posOffset>-756285</wp:posOffset>
                </wp:positionH>
                <wp:positionV relativeFrom="paragraph">
                  <wp:posOffset>4810125</wp:posOffset>
                </wp:positionV>
                <wp:extent cx="133350" cy="120015"/>
                <wp:effectExtent l="0" t="0" r="0" b="0"/>
                <wp:wrapNone/>
                <wp:docPr id="25" name="微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0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3E5BF" id="微博" o:spid="_x0000_s1026" style="position:absolute;margin-left:-59.55pt;margin-top:378.75pt;width:10.5pt;height:9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84048,55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" path="m222901,383453v-4586,524,-9288,1828,-13862,3967c190739,395979,181407,414680,188193,429191v6787,14511,27124,19336,45423,10778c251915,431410,261248,412709,254461,398198v-5090,-10883,-17802,-16319,-31560,-14745xm284035,369073v-2497,-776,-5378,-632,-8050,618c270641,372190,268154,378164,270432,383034v2278,4870,8456,6791,13801,4291c289577,384826,292063,378852,289785,373982v-1138,-2435,-3252,-4132,-5750,-4909xm266604,297070v52474,3268,95705,38478,101159,86000c373996,437381,328527,487207,266205,494360,203883,501513,148308,463284,142074,408972,135841,354661,181310,304835,243632,297682v7791,-894,15476,-1079,22972,-612xm297042,252387v-13424,-211,-27222,452,-41249,2062c143583,267328,59288,335880,67516,407566v8227,71686,105861,119359,218071,106480c397797,501168,482091,432615,473864,360929,466665,298204,391015,253864,297042,252387xm509416,97868v35425,1314,78691,29712,80841,85183c592352,199448,588214,215684,579852,229407r376,174c580244,229743,580186,229872,580126,230000r-1419,2024c578590,232839,578192,233485,577787,234126r-402,-218c572286,241165,563167,244302,554750,241632r-6435,-2989c539522,233101,536249,221620,540834,211750r254,-348l541243,211474v8059,-18390,5551,-36115,620,-46083c534763,151042,514479,135118,480142,145181r-117,-698c471706,144624,464282,140887,461009,134412r-2043,-6237c457496,119354,463572,110158,473636,106144r-65,-383c485121,99922,497817,97438,509416,97868xm286518,82088v90220,9888,31147,81906,50845,101912c387081,179119,437510,146098,486517,169358v46559,33656,7795,64567,14537,95477c649340,323962,585744,409170,562675,436725,354965,648778,45454,533772,10807,435328,-41075,330306,100878,89491,286518,82088xm489068,c596753,,684048,87296,684048,194980v,21867,-3600,42894,-11082,62235l672379,257003v-3412,8614,-14856,12361,-26654,8913l637884,262819v-10354,-5232,-16099,-14929,-13576,-23175l623975,239524v5285,-13865,7799,-28911,7799,-44544c631774,116165,567883,52274,489068,52274r-19126,1928l469951,54239v-90,127,-207,158,-324,188c460634,56697,450861,49439,446718,37636r-2099,-8313c442667,16995,447797,5987,456757,3699r-96,-432c467135,923,477994,,489068,xe" fillcolor="#333f50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D5FA706" wp14:editId="5C96792D">
                <wp:simplePos x="0" y="0"/>
                <wp:positionH relativeFrom="column">
                  <wp:posOffset>-727075</wp:posOffset>
                </wp:positionH>
                <wp:positionV relativeFrom="paragraph">
                  <wp:posOffset>2907665</wp:posOffset>
                </wp:positionV>
                <wp:extent cx="81280" cy="138430"/>
                <wp:effectExtent l="19050" t="0" r="0" b="0"/>
                <wp:wrapNone/>
                <wp:docPr id="26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13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9972B" id="KSO_Shape" o:spid="_x0000_s1026" style="position:absolute;margin-left:-57.25pt;margin-top:228.95pt;width:6.4pt;height:10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333f50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9977009" wp14:editId="16B02855">
                <wp:simplePos x="0" y="0"/>
                <wp:positionH relativeFrom="column">
                  <wp:posOffset>-748030</wp:posOffset>
                </wp:positionH>
                <wp:positionV relativeFrom="paragraph">
                  <wp:posOffset>4053840</wp:posOffset>
                </wp:positionV>
                <wp:extent cx="127000" cy="127000"/>
                <wp:effectExtent l="0" t="0" r="0" b="0"/>
                <wp:wrapNone/>
                <wp:docPr id="27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553B1" id="KSO_Shape" o:spid="_x0000_s1026" style="position:absolute;margin-left:-58.9pt;margin-top:319.2pt;width:10pt;height:10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333f50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904092178;2147483646,2147483646;2147483646,2147483646;2147483646,2147483646;2147483646,2147483646;904092178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1B207D2" wp14:editId="4B7B9208">
                <wp:simplePos x="0" y="0"/>
                <wp:positionH relativeFrom="column">
                  <wp:posOffset>-756285</wp:posOffset>
                </wp:positionH>
                <wp:positionV relativeFrom="paragraph">
                  <wp:posOffset>2531110</wp:posOffset>
                </wp:positionV>
                <wp:extent cx="134620" cy="126365"/>
                <wp:effectExtent l="0" t="0" r="0" b="0"/>
                <wp:wrapNone/>
                <wp:docPr id="28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26365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902B7" id="KSO_Shape" o:spid="_x0000_s1026" style="position:absolute;margin-left:-59.55pt;margin-top:199.3pt;width:10.6pt;height:9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993900,18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333f50" stroked="f">
                <v:path arrowok="t" o:connecttype="custom" o:connectlocs="12596,99299;87538,38901;77894,76620;74072,53829;69686,47530;72841,46839;75406,45635;77432,43996;78894,41871;79997,38901;38401,83636;45454,53420;38401,54162;41145,47120;43890,46070;46096,44585;47737,42639;48891,40232;14493,17991;11599,19962;10217,23212;10678,106848;12880,109536;16311,110585;115200,109817;117684,107386;118427,23827;117351,20423;114663,18196;104062,21856;22559,17710;90132,13897;112307,7499;117146,8241;121423,10288;124879,13462;127338,17480;128541,22189;128439,106951;127005,111532;124367,115422;120757,118416;116378,120259;16311,120796;11471,120054;7170,117981;3713,114833;1280,110815;77,106132;179,21344;1588,16763;4225,12847;7861,9853;12240,8010;24556,7499" o:connectangles="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5E2FB79" wp14:editId="091EBA88">
                <wp:simplePos x="0" y="0"/>
                <wp:positionH relativeFrom="column">
                  <wp:posOffset>-756285</wp:posOffset>
                </wp:positionH>
                <wp:positionV relativeFrom="paragraph">
                  <wp:posOffset>3670300</wp:posOffset>
                </wp:positionV>
                <wp:extent cx="139065" cy="132080"/>
                <wp:effectExtent l="0" t="0" r="0" b="0"/>
                <wp:wrapNone/>
                <wp:docPr id="29" name="齿轮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32080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35860" id="齿轮" o:spid="_x0000_s1026" style="position:absolute;margin-left:-59.55pt;margin-top:289pt;width:10.95pt;height:10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68,2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" path="m2583,1107v-224,,-224,,-224,c2337,1028,2306,953,2266,884,2427,722,2427,722,2427,722v73,-72,73,-190,,-262c2296,329,2296,329,2296,329v-72,-73,-190,-73,-262,c1870,493,1870,493,1870,493v-66,-36,-136,-64,-209,-85c1661,184,1661,184,1661,184,1661,83,1578,,1476,,1292,,1292,,1292,,1190,,1107,83,1107,184v,224,,224,,224c1031,430,958,459,891,497,722,329,722,329,722,329v-72,-73,-190,-73,-262,c329,460,329,460,329,460v-73,72,-73,190,,262c497,891,497,891,497,891v-37,67,-67,140,-89,216c184,1107,184,1107,184,1107,83,1107,,1190,,1291v,185,,185,,185c,1578,83,1661,184,1661v224,,224,,224,c429,1734,457,1804,493,1870,329,2034,329,2034,329,2034v-73,72,-73,190,,262c460,2427,460,2427,460,2427v72,73,190,73,262,c883,2266,883,2266,883,2266v70,40,145,71,224,93c1107,2583,1107,2583,1107,2583v,102,83,185,185,185c1476,2768,1476,2768,1476,2768v102,,185,-83,185,-185c1661,2359,1661,2359,1661,2359v76,-21,148,-51,216,-89c2034,2427,2034,2427,2034,2427v72,73,190,73,262,c2427,2296,2427,2296,2427,2296v73,-72,73,-190,,-262c2270,1877,2270,1877,2270,1877v38,-68,68,-140,89,-216c2583,1661,2583,1661,2583,1661v102,,185,-83,185,-185c2768,1291,2768,1291,2768,1291v,-101,-83,-184,-185,-184xm1384,1937v-306,,-554,-247,-554,-553c830,1078,1078,830,1384,830v305,,553,248,553,554c1937,1690,1689,1937,1384,1937xm1384,1107v-153,,-277,124,-277,277c1107,1537,1231,1661,1384,1661v153,,277,-124,277,-277c1661,1231,1537,1107,1384,1107xe" fillcolor="#333f50" stroked="f">
                <v:path arrowok="t" o:connecttype="custom" o:connectlocs="84329559,34357453;77016438,34357453;73980168,27436280;79236504,22408365;79236504,14276808;74959602,10211006;66405849,10211006;61051595,15301000;54228216,12662884;54228216,5710742;48188334,0;42181107,0;36141225,5710742;36141225,12662884;29089303,15425159;23571819,10211006;15018065,10211006;10741164,14276808;10741164,22408365;16225992,27653534;13320347,34357453;6007226,34357453;0,40068148;0,45809906;6007226,51551664;13320347,51551664;16095417,58038328;10741164,63128323;10741164,71259880;15018065,75325682;23571819,75325682;28828104,70328783;36141225,73215170;36141225,80167359;42181107,85909117;48188334,85909117;54228216,80167359;54228216,73215170;61280138,70452942;66405849,75325682;74959602,75325682;79236504,71259880;79236504,63128323;74110793,58255583;77016438,51551664;84329559,51551664;90369441,45809906;90369441,40068148;84329559,34357453;45184720,60117777;27097780,42954582;45184720,25760324;63239005,42954582;45184720,60117777;45184720,34357453;36141225,42954582;45184720,51551664;54228216,42954582;45184720,34357453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FD63848" wp14:editId="337C9D14">
                <wp:simplePos x="0" y="0"/>
                <wp:positionH relativeFrom="column">
                  <wp:posOffset>-748030</wp:posOffset>
                </wp:positionH>
                <wp:positionV relativeFrom="paragraph">
                  <wp:posOffset>5182235</wp:posOffset>
                </wp:positionV>
                <wp:extent cx="127000" cy="131445"/>
                <wp:effectExtent l="0" t="0" r="0" b="0"/>
                <wp:wrapNone/>
                <wp:docPr id="30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31445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2FA3F" id="KSO_Shape" o:spid="_x0000_s1026" style="position:absolute;margin-left:-58.9pt;margin-top:408.05pt;width:10pt;height:10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333f50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83A0E80" wp14:editId="4549C0D9">
                <wp:simplePos x="0" y="0"/>
                <wp:positionH relativeFrom="column">
                  <wp:posOffset>-760095</wp:posOffset>
                </wp:positionH>
                <wp:positionV relativeFrom="paragraph">
                  <wp:posOffset>3307080</wp:posOffset>
                </wp:positionV>
                <wp:extent cx="154305" cy="107950"/>
                <wp:effectExtent l="0" t="0" r="0" b="0"/>
                <wp:wrapNone/>
                <wp:docPr id="3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54305" cy="1079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333F50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83FB1" id="Freeform 142" o:spid="_x0000_s1026" style="position:absolute;margin-left:-59.85pt;margin-top:260.4pt;width:12.15pt;height:8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333f50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4B3784" wp14:editId="099AC9EC">
                <wp:simplePos x="0" y="0"/>
                <wp:positionH relativeFrom="column">
                  <wp:posOffset>1591310</wp:posOffset>
                </wp:positionH>
                <wp:positionV relativeFrom="paragraph">
                  <wp:posOffset>-33020</wp:posOffset>
                </wp:positionV>
                <wp:extent cx="4544060" cy="1005840"/>
                <wp:effectExtent l="0" t="0" r="0" b="0"/>
                <wp:wrapNone/>
                <wp:docPr id="45" name="文本框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1005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5125AF" w14:textId="77777777" w:rsidR="0078792D" w:rsidRDefault="00B85743">
                            <w:pPr>
                              <w:pStyle w:val="a7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.06           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湖北工业大学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企业管理专业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本科</w:t>
                            </w:r>
                          </w:p>
                          <w:p w14:paraId="0F1F841E" w14:textId="77777777" w:rsidR="0078792D" w:rsidRDefault="00B85743">
                            <w:pPr>
                              <w:pStyle w:val="a7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.06           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湖北工业大学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平面设计专业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B3784" id="文本框 164" o:spid="_x0000_s1033" type="#_x0000_t202" style="position:absolute;margin-left:125.3pt;margin-top:-2.6pt;width:357.8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" filled="f" stroked="f">
                <v:textbox style="mso-fit-shape-to-text:t">
                  <w:txbxContent>
                    <w:p w14:paraId="475125AF" w14:textId="77777777" w:rsidR="0078792D" w:rsidRDefault="00B85743">
                      <w:pPr>
                        <w:pStyle w:val="a7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.06           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湖北工业大学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            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企业管理专业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 / 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本科</w:t>
                      </w:r>
                    </w:p>
                    <w:p w14:paraId="0F1F841E" w14:textId="77777777" w:rsidR="0078792D" w:rsidRDefault="00B85743">
                      <w:pPr>
                        <w:pStyle w:val="a7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.06           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湖北工业大学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            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平面设计专业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 / 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选修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D95D3" wp14:editId="0BC4BB88">
                <wp:simplePos x="0" y="0"/>
                <wp:positionH relativeFrom="column">
                  <wp:posOffset>1976755</wp:posOffset>
                </wp:positionH>
                <wp:positionV relativeFrom="paragraph">
                  <wp:posOffset>-454025</wp:posOffset>
                </wp:positionV>
                <wp:extent cx="1313180" cy="304800"/>
                <wp:effectExtent l="0" t="0" r="0" b="0"/>
                <wp:wrapNone/>
                <wp:docPr id="46" name="文本框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521E8A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D95D3" id="文本框 165" o:spid="_x0000_s1034" type="#_x0000_t202" style="position:absolute;margin-left:155.65pt;margin-top:-35.75pt;width:103.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" filled="f" stroked="f">
                <v:textbox style="mso-fit-shape-to-text:t">
                  <w:txbxContent>
                    <w:p w14:paraId="1E521E8A" w14:textId="77777777" w:rsidR="0078792D" w:rsidRDefault="0078792D">
                      <w:pPr>
                        <w:pStyle w:val="a7"/>
                        <w:spacing w:before="0" w:beforeAutospacing="0" w:after="0" w:afterAutospacing="0" w:line="336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99573" wp14:editId="4C763AD2">
                <wp:simplePos x="0" y="0"/>
                <wp:positionH relativeFrom="column">
                  <wp:posOffset>1591310</wp:posOffset>
                </wp:positionH>
                <wp:positionV relativeFrom="paragraph">
                  <wp:posOffset>1383030</wp:posOffset>
                </wp:positionV>
                <wp:extent cx="4544060" cy="3139440"/>
                <wp:effectExtent l="0" t="0" r="0" b="0"/>
                <wp:wrapNone/>
                <wp:docPr id="47" name="文本框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313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12B1C3" w14:textId="77777777" w:rsidR="0078792D" w:rsidRDefault="00B85743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.06        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上海市网络科技有限公司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14:paraId="4B3A5783" w14:textId="77777777" w:rsidR="0078792D" w:rsidRDefault="0078792D">
                            <w:pPr>
                              <w:pStyle w:val="a7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策划专员</w:t>
                            </w:r>
                          </w:p>
                          <w:p w14:paraId="183C15FB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54240C68" w14:textId="77777777" w:rsidR="0078792D" w:rsidRDefault="0078792D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05FCE3E7" w14:textId="77777777" w:rsidR="0078792D" w:rsidRDefault="0078792D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负责项目的推广，内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测期利用微博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与讲座结合获得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310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客户；</w:t>
                            </w:r>
                          </w:p>
                          <w:p w14:paraId="51BFBA88" w14:textId="77777777" w:rsidR="0078792D" w:rsidRDefault="00B85743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.06         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上海市网络科技有限公司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14:paraId="4363D44A" w14:textId="77777777" w:rsidR="0078792D" w:rsidRDefault="0078792D">
                            <w:pPr>
                              <w:pStyle w:val="a7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策划总监</w:t>
                            </w:r>
                          </w:p>
                          <w:p w14:paraId="67D3EF66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48941810" w14:textId="77777777" w:rsidR="0078792D" w:rsidRDefault="0078792D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746BE8E3" w14:textId="77777777" w:rsidR="0078792D" w:rsidRDefault="0078792D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99573" id="文本框 169" o:spid="_x0000_s1035" type="#_x0000_t202" style="position:absolute;margin-left:125.3pt;margin-top:108.9pt;width:357.8pt;height:24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" filled="f" stroked="f">
                <v:textbox style="mso-fit-shape-to-text:t">
                  <w:txbxContent>
                    <w:p w14:paraId="3F12B1C3" w14:textId="77777777" w:rsidR="0078792D" w:rsidRDefault="00B85743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.06        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上海市网络科技有限公司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      </w:t>
                      </w:r>
                    </w:p>
                    <w:p w14:paraId="4B3A5783" w14:textId="77777777" w:rsidR="0078792D" w:rsidRDefault="0078792D">
                      <w:pPr>
                        <w:pStyle w:val="a7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策划专员</w:t>
                      </w:r>
                    </w:p>
                    <w:p w14:paraId="183C15FB" w14:textId="77777777" w:rsidR="0078792D" w:rsidRDefault="0078792D">
                      <w:pPr>
                        <w:pStyle w:val="a7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54240C68" w14:textId="77777777" w:rsidR="0078792D" w:rsidRDefault="0078792D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05FCE3E7" w14:textId="77777777" w:rsidR="0078792D" w:rsidRDefault="0078792D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负责项目的推广，内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测期利用微博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与讲座结合获得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310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客户；</w:t>
                      </w:r>
                    </w:p>
                    <w:p w14:paraId="51BFBA88" w14:textId="77777777" w:rsidR="0078792D" w:rsidRDefault="00B85743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.06         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上海市网络科技有限公司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4363D44A" w14:textId="77777777" w:rsidR="0078792D" w:rsidRDefault="0078792D">
                      <w:pPr>
                        <w:pStyle w:val="a7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策划总监</w:t>
                      </w:r>
                    </w:p>
                    <w:p w14:paraId="67D3EF66" w14:textId="77777777" w:rsidR="0078792D" w:rsidRDefault="0078792D">
                      <w:pPr>
                        <w:pStyle w:val="a7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48941810" w14:textId="77777777" w:rsidR="0078792D" w:rsidRDefault="0078792D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746BE8E3" w14:textId="77777777" w:rsidR="0078792D" w:rsidRDefault="0078792D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370F6E" wp14:editId="5C6CD6C4">
                <wp:simplePos x="0" y="0"/>
                <wp:positionH relativeFrom="column">
                  <wp:posOffset>1976755</wp:posOffset>
                </wp:positionH>
                <wp:positionV relativeFrom="paragraph">
                  <wp:posOffset>962660</wp:posOffset>
                </wp:positionV>
                <wp:extent cx="1313180" cy="304800"/>
                <wp:effectExtent l="0" t="0" r="0" b="0"/>
                <wp:wrapNone/>
                <wp:docPr id="48" name="文本框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D9CD9D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70F6E" id="文本框 171" o:spid="_x0000_s1036" type="#_x0000_t202" style="position:absolute;margin-left:155.65pt;margin-top:75.8pt;width:103.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" filled="f" stroked="f">
                <v:textbox style="mso-fit-shape-to-text:t">
                  <w:txbxContent>
                    <w:p w14:paraId="20D9CD9D" w14:textId="77777777" w:rsidR="0078792D" w:rsidRDefault="0078792D">
                      <w:pPr>
                        <w:pStyle w:val="a7"/>
                        <w:spacing w:before="0" w:beforeAutospacing="0" w:after="0" w:afterAutospacing="0" w:line="336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57C0B6" wp14:editId="0C295C3B">
                <wp:simplePos x="0" y="0"/>
                <wp:positionH relativeFrom="column">
                  <wp:posOffset>1591310</wp:posOffset>
                </wp:positionH>
                <wp:positionV relativeFrom="paragraph">
                  <wp:posOffset>5031105</wp:posOffset>
                </wp:positionV>
                <wp:extent cx="4544060" cy="1310640"/>
                <wp:effectExtent l="0" t="0" r="0" b="0"/>
                <wp:wrapNone/>
                <wp:docPr id="49" name="文本框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1310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013D1B" w14:textId="77777777" w:rsidR="0078792D" w:rsidRDefault="00B85743">
                            <w:pPr>
                              <w:pStyle w:val="a7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.06         </w:t>
                            </w:r>
                            <w:proofErr w:type="gramStart"/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湖工工程</w:t>
                            </w:r>
                            <w:proofErr w:type="gramEnd"/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院会计系办公室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78792D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行政助理</w:t>
                            </w:r>
                          </w:p>
                          <w:p w14:paraId="64921C22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544E30B2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内务支持：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负责收发传真复印、扫描文档、收发信件、文件、快递等；</w:t>
                            </w:r>
                          </w:p>
                          <w:p w14:paraId="56AF0F87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活动支持：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负责学校员工活动，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各会议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7C0B6" id="文本框 184" o:spid="_x0000_s1037" type="#_x0000_t202" style="position:absolute;margin-left:125.3pt;margin-top:396.15pt;width:357.8pt;height:10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" filled="f" stroked="f">
                <v:textbox style="mso-fit-shape-to-text:t">
                  <w:txbxContent>
                    <w:p w14:paraId="62013D1B" w14:textId="77777777" w:rsidR="0078792D" w:rsidRDefault="00B85743">
                      <w:pPr>
                        <w:pStyle w:val="a7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.06         </w:t>
                      </w:r>
                      <w:proofErr w:type="gramStart"/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湖工工程</w:t>
                      </w:r>
                      <w:proofErr w:type="gramEnd"/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院会计系办公室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            </w:t>
                      </w:r>
                      <w:r w:rsidR="0078792D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行政助理</w:t>
                      </w:r>
                    </w:p>
                    <w:p w14:paraId="64921C22" w14:textId="77777777" w:rsidR="0078792D" w:rsidRDefault="0078792D">
                      <w:pPr>
                        <w:pStyle w:val="a7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544E30B2" w14:textId="77777777" w:rsidR="0078792D" w:rsidRDefault="0078792D">
                      <w:pPr>
                        <w:pStyle w:val="a7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内务支持：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负责收发传真复印、扫描文档、收发信件、文件、快递等；</w:t>
                      </w:r>
                    </w:p>
                    <w:p w14:paraId="56AF0F87" w14:textId="77777777" w:rsidR="0078792D" w:rsidRDefault="0078792D">
                      <w:pPr>
                        <w:pStyle w:val="a7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活动支持：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负责学校员工活动，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各会议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8C01C" wp14:editId="7FF71CBC">
                <wp:simplePos x="0" y="0"/>
                <wp:positionH relativeFrom="column">
                  <wp:posOffset>1976755</wp:posOffset>
                </wp:positionH>
                <wp:positionV relativeFrom="paragraph">
                  <wp:posOffset>4610735</wp:posOffset>
                </wp:positionV>
                <wp:extent cx="1313180" cy="304800"/>
                <wp:effectExtent l="0" t="0" r="0" b="0"/>
                <wp:wrapNone/>
                <wp:docPr id="50" name="文本框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4E7CA4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8C01C" id="文本框 185" o:spid="_x0000_s1038" type="#_x0000_t202" style="position:absolute;margin-left:155.65pt;margin-top:363.05pt;width:103.4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" filled="f" stroked="f">
                <v:textbox style="mso-fit-shape-to-text:t">
                  <w:txbxContent>
                    <w:p w14:paraId="604E7CA4" w14:textId="77777777" w:rsidR="0078792D" w:rsidRDefault="0078792D">
                      <w:pPr>
                        <w:pStyle w:val="a7"/>
                        <w:spacing w:before="0" w:beforeAutospacing="0" w:after="0" w:afterAutospacing="0" w:line="336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3EE2A4" wp14:editId="45CF577C">
                <wp:simplePos x="0" y="0"/>
                <wp:positionH relativeFrom="column">
                  <wp:posOffset>1591310</wp:posOffset>
                </wp:positionH>
                <wp:positionV relativeFrom="paragraph">
                  <wp:posOffset>6986270</wp:posOffset>
                </wp:positionV>
                <wp:extent cx="4544060" cy="777240"/>
                <wp:effectExtent l="0" t="0" r="0" b="0"/>
                <wp:wrapNone/>
                <wp:docPr id="51" name="文本框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D27243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通用技能证书：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英语四级证书、普通话二级甲等证书、机动车驾驶证</w:t>
                            </w:r>
                          </w:p>
                          <w:p w14:paraId="5C76312E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专业技能证书：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 Adobe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认证设计师资质，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WPS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年度最佳设计师</w:t>
                            </w:r>
                          </w:p>
                          <w:p w14:paraId="3D499E6F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活动荣誉奖励：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B85743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EE2A4" id="文本框 188" o:spid="_x0000_s1039" type="#_x0000_t202" style="position:absolute;margin-left:125.3pt;margin-top:550.1pt;width:357.8pt;height:6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" filled="f" stroked="f">
                <v:textbox style="mso-fit-shape-to-text:t">
                  <w:txbxContent>
                    <w:p w14:paraId="18D27243" w14:textId="77777777" w:rsidR="0078792D" w:rsidRDefault="0078792D">
                      <w:pPr>
                        <w:pStyle w:val="a7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通用技能证书：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英语四级证书、普通话二级甲等证书、机动车驾驶证</w:t>
                      </w:r>
                    </w:p>
                    <w:p w14:paraId="5C76312E" w14:textId="77777777" w:rsidR="0078792D" w:rsidRDefault="0078792D">
                      <w:pPr>
                        <w:pStyle w:val="a7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专业技能证书：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  Adobe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认证设计师资质，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WPS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年度最佳设计师</w:t>
                      </w:r>
                    </w:p>
                    <w:p w14:paraId="3D499E6F" w14:textId="77777777" w:rsidR="0078792D" w:rsidRDefault="0078792D">
                      <w:pPr>
                        <w:pStyle w:val="a7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活动荣誉奖励：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 w:rsidR="00B85743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8979B4" wp14:editId="7FC86C43">
                <wp:simplePos x="0" y="0"/>
                <wp:positionH relativeFrom="column">
                  <wp:posOffset>1976755</wp:posOffset>
                </wp:positionH>
                <wp:positionV relativeFrom="paragraph">
                  <wp:posOffset>6565900</wp:posOffset>
                </wp:positionV>
                <wp:extent cx="1313180" cy="304800"/>
                <wp:effectExtent l="0" t="0" r="0" b="0"/>
                <wp:wrapNone/>
                <wp:docPr id="52" name="文本框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1D7408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979B4" id="文本框 189" o:spid="_x0000_s1040" type="#_x0000_t202" style="position:absolute;margin-left:155.65pt;margin-top:517pt;width:103.4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" filled="f" stroked="f">
                <v:textbox style="mso-fit-shape-to-text:t">
                  <w:txbxContent>
                    <w:p w14:paraId="2D1D7408" w14:textId="77777777" w:rsidR="0078792D" w:rsidRDefault="0078792D">
                      <w:pPr>
                        <w:pStyle w:val="a7"/>
                        <w:spacing w:before="0" w:beforeAutospacing="0" w:after="0" w:afterAutospacing="0" w:line="336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40EDD36" wp14:editId="7A3B8772">
                <wp:simplePos x="0" y="0"/>
                <wp:positionH relativeFrom="column">
                  <wp:posOffset>1664335</wp:posOffset>
                </wp:positionH>
                <wp:positionV relativeFrom="paragraph">
                  <wp:posOffset>-89536</wp:posOffset>
                </wp:positionV>
                <wp:extent cx="4336415" cy="0"/>
                <wp:effectExtent l="0" t="0" r="0" b="0"/>
                <wp:wrapNone/>
                <wp:docPr id="53" name="直接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5DD58" id="直接连接符 3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-7.05pt" to="472.5pt,-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6S/fheEA&#10;AAAL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19492CF9" wp14:editId="385F68D1">
                <wp:simplePos x="0" y="0"/>
                <wp:positionH relativeFrom="column">
                  <wp:posOffset>1664335</wp:posOffset>
                </wp:positionH>
                <wp:positionV relativeFrom="paragraph">
                  <wp:posOffset>1326514</wp:posOffset>
                </wp:positionV>
                <wp:extent cx="4336415" cy="0"/>
                <wp:effectExtent l="0" t="0" r="0" b="0"/>
                <wp:wrapNone/>
                <wp:docPr id="54" name="直接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18DB6" id="直接连接符 29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104.45pt" to="472.5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RA6ov+EA&#10;AAAL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274F0375" wp14:editId="59D5450C">
                <wp:simplePos x="0" y="0"/>
                <wp:positionH relativeFrom="column">
                  <wp:posOffset>1664335</wp:posOffset>
                </wp:positionH>
                <wp:positionV relativeFrom="paragraph">
                  <wp:posOffset>4974589</wp:posOffset>
                </wp:positionV>
                <wp:extent cx="4336415" cy="0"/>
                <wp:effectExtent l="0" t="0" r="0" b="0"/>
                <wp:wrapNone/>
                <wp:docPr id="55" name="直接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A85BD" id="直接连接符 27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391.7pt" to="472.5pt,3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iWsYeuEA&#10;AAAL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1D445F6C" wp14:editId="072FC25E">
                <wp:simplePos x="0" y="0"/>
                <wp:positionH relativeFrom="column">
                  <wp:posOffset>1664335</wp:posOffset>
                </wp:positionH>
                <wp:positionV relativeFrom="paragraph">
                  <wp:posOffset>6930389</wp:posOffset>
                </wp:positionV>
                <wp:extent cx="4336415" cy="0"/>
                <wp:effectExtent l="0" t="0" r="0" b="0"/>
                <wp:wrapNone/>
                <wp:docPr id="488479444" name="直接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7B9E7" id="直接连接符 25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545.7pt" to="472.5pt,5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ORDnw+EA&#10;AAAN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630D6363" wp14:editId="392D39C7">
                <wp:simplePos x="0" y="0"/>
                <wp:positionH relativeFrom="column">
                  <wp:posOffset>1664335</wp:posOffset>
                </wp:positionH>
                <wp:positionV relativeFrom="paragraph">
                  <wp:posOffset>8577579</wp:posOffset>
                </wp:positionV>
                <wp:extent cx="4336415" cy="0"/>
                <wp:effectExtent l="0" t="0" r="0" b="0"/>
                <wp:wrapNone/>
                <wp:docPr id="57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B63ED" id="直接连接符 24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675.4pt" to="472.5pt,6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Y+LZo+EA&#10;AAAN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AAACCD" wp14:editId="6331068B">
                <wp:simplePos x="0" y="0"/>
                <wp:positionH relativeFrom="column">
                  <wp:posOffset>1591310</wp:posOffset>
                </wp:positionH>
                <wp:positionV relativeFrom="paragraph">
                  <wp:posOffset>8633460</wp:posOffset>
                </wp:positionV>
                <wp:extent cx="4544060" cy="777240"/>
                <wp:effectExtent l="0" t="0" r="0" b="0"/>
                <wp:wrapNone/>
                <wp:docPr id="58" name="文本框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F8F8CD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AACCD" id="文本框 193" o:spid="_x0000_s1041" type="#_x0000_t202" style="position:absolute;margin-left:125.3pt;margin-top:679.8pt;width:357.8pt;height:6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" filled="f" stroked="f">
                <v:textbox style="mso-fit-shape-to-text:t">
                  <w:txbxContent>
                    <w:p w14:paraId="36F8F8CD" w14:textId="77777777" w:rsidR="0078792D" w:rsidRDefault="0078792D">
                      <w:pPr>
                        <w:pStyle w:val="a7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B3F42A" wp14:editId="256FC430">
                <wp:simplePos x="0" y="0"/>
                <wp:positionH relativeFrom="column">
                  <wp:posOffset>1976755</wp:posOffset>
                </wp:positionH>
                <wp:positionV relativeFrom="paragraph">
                  <wp:posOffset>8213725</wp:posOffset>
                </wp:positionV>
                <wp:extent cx="1313180" cy="304800"/>
                <wp:effectExtent l="0" t="0" r="0" b="0"/>
                <wp:wrapNone/>
                <wp:docPr id="59" name="文本框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125FF0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3F42A" id="文本框 194" o:spid="_x0000_s1042" type="#_x0000_t202" style="position:absolute;margin-left:155.65pt;margin-top:646.75pt;width:103.4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" filled="f" stroked="f">
                <v:textbox style="mso-fit-shape-to-text:t">
                  <w:txbxContent>
                    <w:p w14:paraId="6E125FF0" w14:textId="77777777" w:rsidR="0078792D" w:rsidRDefault="0078792D">
                      <w:pPr>
                        <w:pStyle w:val="a7"/>
                        <w:spacing w:before="0" w:beforeAutospacing="0" w:after="0" w:afterAutospacing="0" w:line="336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AAB1DF" wp14:editId="4EBF45CB">
                <wp:simplePos x="0" y="0"/>
                <wp:positionH relativeFrom="column">
                  <wp:posOffset>1664335</wp:posOffset>
                </wp:positionH>
                <wp:positionV relativeFrom="paragraph">
                  <wp:posOffset>-427355</wp:posOffset>
                </wp:positionV>
                <wp:extent cx="285115" cy="285115"/>
                <wp:effectExtent l="0" t="0" r="0" b="0"/>
                <wp:wrapNone/>
                <wp:docPr id="6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6D799" id="矩形 20" o:spid="_x0000_s1026" style="position:absolute;margin-left:131.05pt;margin-top:-33.65pt;width:22.45pt;height:22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" fillcolor="#72c0c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767DD9" wp14:editId="0F3B299A">
                <wp:simplePos x="0" y="0"/>
                <wp:positionH relativeFrom="column">
                  <wp:posOffset>1664335</wp:posOffset>
                </wp:positionH>
                <wp:positionV relativeFrom="paragraph">
                  <wp:posOffset>986155</wp:posOffset>
                </wp:positionV>
                <wp:extent cx="285115" cy="285115"/>
                <wp:effectExtent l="0" t="0" r="0" b="0"/>
                <wp:wrapNone/>
                <wp:docPr id="61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8E36C" id="矩形 18" o:spid="_x0000_s1026" style="position:absolute;margin-left:131.05pt;margin-top:77.65pt;width:22.45pt;height:22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" fillcolor="#72c0c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C6AC65" wp14:editId="5B07B800">
                <wp:simplePos x="0" y="0"/>
                <wp:positionH relativeFrom="column">
                  <wp:posOffset>1664335</wp:posOffset>
                </wp:positionH>
                <wp:positionV relativeFrom="paragraph">
                  <wp:posOffset>4600575</wp:posOffset>
                </wp:positionV>
                <wp:extent cx="285115" cy="285115"/>
                <wp:effectExtent l="0" t="0" r="0" b="0"/>
                <wp:wrapNone/>
                <wp:docPr id="62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8AC54" id="矩形 16" o:spid="_x0000_s1026" style="position:absolute;margin-left:131.05pt;margin-top:362.25pt;width:22.45pt;height:2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" fillcolor="#72c0c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D0923B" wp14:editId="180C0946">
                <wp:simplePos x="0" y="0"/>
                <wp:positionH relativeFrom="column">
                  <wp:posOffset>1664335</wp:posOffset>
                </wp:positionH>
                <wp:positionV relativeFrom="paragraph">
                  <wp:posOffset>6539865</wp:posOffset>
                </wp:positionV>
                <wp:extent cx="285115" cy="285115"/>
                <wp:effectExtent l="0" t="0" r="0" b="0"/>
                <wp:wrapNone/>
                <wp:docPr id="63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9CA90" id="矩形 14" o:spid="_x0000_s1026" style="position:absolute;margin-left:131.05pt;margin-top:514.95pt;width:22.45pt;height:2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" fillcolor="#72c0c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86BEDF" wp14:editId="7D91B07B">
                <wp:simplePos x="0" y="0"/>
                <wp:positionH relativeFrom="column">
                  <wp:posOffset>1706245</wp:posOffset>
                </wp:positionH>
                <wp:positionV relativeFrom="paragraph">
                  <wp:posOffset>-346075</wp:posOffset>
                </wp:positionV>
                <wp:extent cx="213360" cy="123190"/>
                <wp:effectExtent l="0" t="0" r="0" b="0"/>
                <wp:wrapNone/>
                <wp:docPr id="65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" cy="123190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649" h="3908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2D5CF" id="KSO_Shape" o:spid="_x0000_s1026" style="position:absolute;margin-left:134.35pt;margin-top:-27.25pt;width:16.8pt;height:9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649,3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" path="m6649,1054l3324,,,1054r1706,540l1398,3223r1926,685l5251,3223,4943,1594,6649,1054xe" fillcolor="window" stroked="f" strokeweight="4.5pt">
                <v:stroke joinstyle="miter"/>
                <v:path arrowok="t" o:connecttype="custom" o:connectlocs="61129613,9522637;30560218,0;0,9522637;15684639,14401409;12852942,29119020;30560218,35307836;48276671,29119020;45444974,14401409;61129613,9522637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5537E4" wp14:editId="5E59D79C">
                <wp:simplePos x="0" y="0"/>
                <wp:positionH relativeFrom="column">
                  <wp:posOffset>1723390</wp:posOffset>
                </wp:positionH>
                <wp:positionV relativeFrom="paragraph">
                  <wp:posOffset>1052195</wp:posOffset>
                </wp:positionV>
                <wp:extent cx="166370" cy="153670"/>
                <wp:effectExtent l="0" t="0" r="0" b="0"/>
                <wp:wrapNone/>
                <wp:docPr id="66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370" cy="153670"/>
                        </a:xfrm>
                        <a:custGeom>
                          <a:avLst/>
                          <a:gdLst>
                            <a:gd name="T0" fmla="*/ 2147483646 w 4477"/>
                            <a:gd name="T1" fmla="*/ 2147483646 h 4133"/>
                            <a:gd name="T2" fmla="*/ 2147483646 w 4477"/>
                            <a:gd name="T3" fmla="*/ 1386867173 h 4133"/>
                            <a:gd name="T4" fmla="*/ 2147483646 w 4477"/>
                            <a:gd name="T5" fmla="*/ 385250906 h 4133"/>
                            <a:gd name="T6" fmla="*/ 2147483646 w 4477"/>
                            <a:gd name="T7" fmla="*/ 0 h 4133"/>
                            <a:gd name="T8" fmla="*/ 2147483646 w 4477"/>
                            <a:gd name="T9" fmla="*/ 231114454 h 4133"/>
                            <a:gd name="T10" fmla="*/ 2147483646 w 4477"/>
                            <a:gd name="T11" fmla="*/ 1001616267 h 4133"/>
                            <a:gd name="T12" fmla="*/ 2147483646 w 4477"/>
                            <a:gd name="T13" fmla="*/ 2147483646 h 4133"/>
                            <a:gd name="T14" fmla="*/ 2147483646 w 4477"/>
                            <a:gd name="T15" fmla="*/ 2147483646 h 4133"/>
                            <a:gd name="T16" fmla="*/ 2147483646 w 4477"/>
                            <a:gd name="T17" fmla="*/ 2147483646 h 4133"/>
                            <a:gd name="T18" fmla="*/ 2147483646 w 4477"/>
                            <a:gd name="T19" fmla="*/ 2147483646 h 4133"/>
                            <a:gd name="T20" fmla="*/ 2147483646 w 4477"/>
                            <a:gd name="T21" fmla="*/ 2147483646 h 4133"/>
                            <a:gd name="T22" fmla="*/ 2147483646 w 4477"/>
                            <a:gd name="T23" fmla="*/ 2147483646 h 4133"/>
                            <a:gd name="T24" fmla="*/ 2147483646 w 4477"/>
                            <a:gd name="T25" fmla="*/ 2147483646 h 4133"/>
                            <a:gd name="T26" fmla="*/ 2147483646 w 4477"/>
                            <a:gd name="T27" fmla="*/ 2147483646 h 4133"/>
                            <a:gd name="T28" fmla="*/ 2147483646 w 4477"/>
                            <a:gd name="T29" fmla="*/ 2147483646 h 4133"/>
                            <a:gd name="T30" fmla="*/ 2147483646 w 4477"/>
                            <a:gd name="T31" fmla="*/ 2147483646 h 4133"/>
                            <a:gd name="T32" fmla="*/ 2147483646 w 4477"/>
                            <a:gd name="T33" fmla="*/ 2147483646 h 4133"/>
                            <a:gd name="T34" fmla="*/ 2147483646 w 4477"/>
                            <a:gd name="T35" fmla="*/ 2147483646 h 4133"/>
                            <a:gd name="T36" fmla="*/ 2147483646 w 4477"/>
                            <a:gd name="T37" fmla="*/ 2147483646 h 4133"/>
                            <a:gd name="T38" fmla="*/ 2147483646 w 4477"/>
                            <a:gd name="T39" fmla="*/ 2147483646 h 4133"/>
                            <a:gd name="T40" fmla="*/ 2147483646 w 4477"/>
                            <a:gd name="T41" fmla="*/ 2147483646 h 4133"/>
                            <a:gd name="T42" fmla="*/ 2147483646 w 4477"/>
                            <a:gd name="T43" fmla="*/ 2147483646 h 4133"/>
                            <a:gd name="T44" fmla="*/ 2147483646 w 4477"/>
                            <a:gd name="T45" fmla="*/ 2147483646 h 4133"/>
                            <a:gd name="T46" fmla="*/ 2147483646 w 4477"/>
                            <a:gd name="T47" fmla="*/ 2147483646 h 4133"/>
                            <a:gd name="T48" fmla="*/ 2147483646 w 4477"/>
                            <a:gd name="T49" fmla="*/ 2147483646 h 4133"/>
                            <a:gd name="T50" fmla="*/ 2147483646 w 4477"/>
                            <a:gd name="T51" fmla="*/ 2147483646 h 4133"/>
                            <a:gd name="T52" fmla="*/ 2147483646 w 4477"/>
                            <a:gd name="T53" fmla="*/ 2147483646 h 4133"/>
                            <a:gd name="T54" fmla="*/ 2147483646 w 4477"/>
                            <a:gd name="T55" fmla="*/ 2147483646 h 4133"/>
                            <a:gd name="T56" fmla="*/ 2147483646 w 4477"/>
                            <a:gd name="T57" fmla="*/ 2147483646 h 4133"/>
                            <a:gd name="T58" fmla="*/ 2147483646 w 4477"/>
                            <a:gd name="T59" fmla="*/ 2147483646 h 4133"/>
                            <a:gd name="T60" fmla="*/ 2147483646 w 4477"/>
                            <a:gd name="T61" fmla="*/ 2147483646 h 4133"/>
                            <a:gd name="T62" fmla="*/ 2147483646 w 4477"/>
                            <a:gd name="T63" fmla="*/ 2147483646 h 4133"/>
                            <a:gd name="T64" fmla="*/ 2147483646 w 4477"/>
                            <a:gd name="T65" fmla="*/ 2147483646 h 4133"/>
                            <a:gd name="T66" fmla="*/ 0 w 4477"/>
                            <a:gd name="T67" fmla="*/ 2147483646 h 4133"/>
                            <a:gd name="T68" fmla="*/ 2147483646 w 4477"/>
                            <a:gd name="T69" fmla="*/ 2147483646 h 4133"/>
                            <a:gd name="T70" fmla="*/ 2147483646 w 4477"/>
                            <a:gd name="T71" fmla="*/ 2147483646 h 4133"/>
                            <a:gd name="T72" fmla="*/ 2147483646 w 4477"/>
                            <a:gd name="T73" fmla="*/ 2147483646 h 4133"/>
                            <a:gd name="T74" fmla="*/ 2147483646 w 4477"/>
                            <a:gd name="T75" fmla="*/ 2147483646 h 4133"/>
                            <a:gd name="T76" fmla="*/ 2147483646 w 4477"/>
                            <a:gd name="T77" fmla="*/ 2147483646 h 4133"/>
                            <a:gd name="T78" fmla="*/ 2147483646 w 4477"/>
                            <a:gd name="T79" fmla="*/ 2147483646 h 4133"/>
                            <a:gd name="T80" fmla="*/ 2147483646 w 4477"/>
                            <a:gd name="T81" fmla="*/ 2147483646 h 4133"/>
                            <a:gd name="T82" fmla="*/ 2147483646 w 4477"/>
                            <a:gd name="T83" fmla="*/ 2147483646 h 4133"/>
                            <a:gd name="T84" fmla="*/ 2147483646 w 4477"/>
                            <a:gd name="T85" fmla="*/ 2147483646 h 4133"/>
                            <a:gd name="T86" fmla="*/ 2147483646 w 4477"/>
                            <a:gd name="T87" fmla="*/ 2147483646 h 4133"/>
                            <a:gd name="T88" fmla="*/ 2147483646 w 4477"/>
                            <a:gd name="T89" fmla="*/ 2147483646 h 4133"/>
                            <a:gd name="T90" fmla="*/ 2147483646 w 4477"/>
                            <a:gd name="T91" fmla="*/ 2147483646 h 4133"/>
                            <a:gd name="T92" fmla="*/ 2147483646 w 4477"/>
                            <a:gd name="T93" fmla="*/ 2147483646 h 4133"/>
                            <a:gd name="T94" fmla="*/ 2147483646 w 4477"/>
                            <a:gd name="T95" fmla="*/ 2147483646 h 4133"/>
                            <a:gd name="T96" fmla="*/ 2147483646 w 4477"/>
                            <a:gd name="T97" fmla="*/ 2147483646 h 4133"/>
                            <a:gd name="T98" fmla="*/ 2147483646 w 4477"/>
                            <a:gd name="T99" fmla="*/ 2147483646 h 4133"/>
                            <a:gd name="T100" fmla="*/ 2147483646 w 4477"/>
                            <a:gd name="T101" fmla="*/ 2147483646 h 4133"/>
                            <a:gd name="T102" fmla="*/ 2147483646 w 4477"/>
                            <a:gd name="T103" fmla="*/ 2147483646 h 4133"/>
                            <a:gd name="T104" fmla="*/ 2147483646 w 4477"/>
                            <a:gd name="T105" fmla="*/ 2147483646 h 4133"/>
                            <a:gd name="T106" fmla="*/ 2147483646 w 4477"/>
                            <a:gd name="T107" fmla="*/ 2147483646 h 4133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4477" h="4133">
                              <a:moveTo>
                                <a:pt x="3646" y="48"/>
                              </a:moveTo>
                              <a:lnTo>
                                <a:pt x="3646" y="48"/>
                              </a:lnTo>
                              <a:lnTo>
                                <a:pt x="3623" y="39"/>
                              </a:lnTo>
                              <a:lnTo>
                                <a:pt x="3600" y="31"/>
                              </a:lnTo>
                              <a:lnTo>
                                <a:pt x="3578" y="24"/>
                              </a:lnTo>
                              <a:lnTo>
                                <a:pt x="3557" y="18"/>
                              </a:lnTo>
                              <a:lnTo>
                                <a:pt x="3536" y="13"/>
                              </a:lnTo>
                              <a:lnTo>
                                <a:pt x="3515" y="8"/>
                              </a:lnTo>
                              <a:lnTo>
                                <a:pt x="3494" y="5"/>
                              </a:lnTo>
                              <a:lnTo>
                                <a:pt x="3473" y="3"/>
                              </a:lnTo>
                              <a:lnTo>
                                <a:pt x="3454" y="1"/>
                              </a:lnTo>
                              <a:lnTo>
                                <a:pt x="3434" y="0"/>
                              </a:lnTo>
                              <a:lnTo>
                                <a:pt x="3415" y="0"/>
                              </a:lnTo>
                              <a:lnTo>
                                <a:pt x="3395" y="1"/>
                              </a:lnTo>
                              <a:lnTo>
                                <a:pt x="3376" y="3"/>
                              </a:lnTo>
                              <a:lnTo>
                                <a:pt x="3358" y="5"/>
                              </a:lnTo>
                              <a:lnTo>
                                <a:pt x="3339" y="9"/>
                              </a:lnTo>
                              <a:lnTo>
                                <a:pt x="3321" y="13"/>
                              </a:lnTo>
                              <a:lnTo>
                                <a:pt x="3303" y="18"/>
                              </a:lnTo>
                              <a:lnTo>
                                <a:pt x="3285" y="23"/>
                              </a:lnTo>
                              <a:lnTo>
                                <a:pt x="3268" y="30"/>
                              </a:lnTo>
                              <a:lnTo>
                                <a:pt x="3251" y="37"/>
                              </a:lnTo>
                              <a:lnTo>
                                <a:pt x="3235" y="45"/>
                              </a:lnTo>
                              <a:lnTo>
                                <a:pt x="3219" y="54"/>
                              </a:lnTo>
                              <a:lnTo>
                                <a:pt x="3201" y="63"/>
                              </a:lnTo>
                              <a:lnTo>
                                <a:pt x="3186" y="74"/>
                              </a:lnTo>
                              <a:lnTo>
                                <a:pt x="3170" y="85"/>
                              </a:lnTo>
                              <a:lnTo>
                                <a:pt x="3155" y="96"/>
                              </a:lnTo>
                              <a:lnTo>
                                <a:pt x="3139" y="108"/>
                              </a:lnTo>
                              <a:lnTo>
                                <a:pt x="3124" y="121"/>
                              </a:lnTo>
                              <a:lnTo>
                                <a:pt x="3110" y="134"/>
                              </a:lnTo>
                              <a:lnTo>
                                <a:pt x="3094" y="149"/>
                              </a:lnTo>
                              <a:lnTo>
                                <a:pt x="3066" y="179"/>
                              </a:lnTo>
                              <a:lnTo>
                                <a:pt x="3079" y="337"/>
                              </a:lnTo>
                              <a:lnTo>
                                <a:pt x="3094" y="494"/>
                              </a:lnTo>
                              <a:lnTo>
                                <a:pt x="3112" y="649"/>
                              </a:lnTo>
                              <a:lnTo>
                                <a:pt x="3131" y="802"/>
                              </a:lnTo>
                              <a:lnTo>
                                <a:pt x="3151" y="954"/>
                              </a:lnTo>
                              <a:lnTo>
                                <a:pt x="3174" y="1104"/>
                              </a:lnTo>
                              <a:lnTo>
                                <a:pt x="3198" y="1252"/>
                              </a:lnTo>
                              <a:lnTo>
                                <a:pt x="3226" y="1398"/>
                              </a:lnTo>
                              <a:lnTo>
                                <a:pt x="3254" y="1543"/>
                              </a:lnTo>
                              <a:lnTo>
                                <a:pt x="3284" y="1686"/>
                              </a:lnTo>
                              <a:lnTo>
                                <a:pt x="3318" y="1827"/>
                              </a:lnTo>
                              <a:lnTo>
                                <a:pt x="3352" y="1967"/>
                              </a:lnTo>
                              <a:lnTo>
                                <a:pt x="3388" y="2104"/>
                              </a:lnTo>
                              <a:lnTo>
                                <a:pt x="3407" y="2172"/>
                              </a:lnTo>
                              <a:lnTo>
                                <a:pt x="3427" y="2240"/>
                              </a:lnTo>
                              <a:lnTo>
                                <a:pt x="3447" y="2307"/>
                              </a:lnTo>
                              <a:lnTo>
                                <a:pt x="3468" y="2374"/>
                              </a:lnTo>
                              <a:lnTo>
                                <a:pt x="3488" y="2441"/>
                              </a:lnTo>
                              <a:lnTo>
                                <a:pt x="3510" y="2506"/>
                              </a:lnTo>
                              <a:lnTo>
                                <a:pt x="4267" y="2335"/>
                              </a:lnTo>
                              <a:lnTo>
                                <a:pt x="4258" y="2257"/>
                              </a:lnTo>
                              <a:lnTo>
                                <a:pt x="4249" y="2179"/>
                              </a:lnTo>
                              <a:lnTo>
                                <a:pt x="4238" y="2102"/>
                              </a:lnTo>
                              <a:lnTo>
                                <a:pt x="4227" y="2026"/>
                              </a:lnTo>
                              <a:lnTo>
                                <a:pt x="4214" y="1950"/>
                              </a:lnTo>
                              <a:lnTo>
                                <a:pt x="4202" y="1874"/>
                              </a:lnTo>
                              <a:lnTo>
                                <a:pt x="4189" y="1798"/>
                              </a:lnTo>
                              <a:lnTo>
                                <a:pt x="4175" y="1724"/>
                              </a:lnTo>
                              <a:lnTo>
                                <a:pt x="4161" y="1649"/>
                              </a:lnTo>
                              <a:lnTo>
                                <a:pt x="4146" y="1574"/>
                              </a:lnTo>
                              <a:lnTo>
                                <a:pt x="4130" y="1500"/>
                              </a:lnTo>
                              <a:lnTo>
                                <a:pt x="4113" y="1428"/>
                              </a:lnTo>
                              <a:lnTo>
                                <a:pt x="4096" y="1354"/>
                              </a:lnTo>
                              <a:lnTo>
                                <a:pt x="4078" y="1282"/>
                              </a:lnTo>
                              <a:lnTo>
                                <a:pt x="4060" y="1210"/>
                              </a:lnTo>
                              <a:lnTo>
                                <a:pt x="4041" y="1138"/>
                              </a:lnTo>
                              <a:lnTo>
                                <a:pt x="4020" y="1067"/>
                              </a:lnTo>
                              <a:lnTo>
                                <a:pt x="4000" y="995"/>
                              </a:lnTo>
                              <a:lnTo>
                                <a:pt x="3979" y="926"/>
                              </a:lnTo>
                              <a:lnTo>
                                <a:pt x="3957" y="855"/>
                              </a:lnTo>
                              <a:lnTo>
                                <a:pt x="3935" y="785"/>
                              </a:lnTo>
                              <a:lnTo>
                                <a:pt x="3911" y="717"/>
                              </a:lnTo>
                              <a:lnTo>
                                <a:pt x="3888" y="648"/>
                              </a:lnTo>
                              <a:lnTo>
                                <a:pt x="3863" y="579"/>
                              </a:lnTo>
                              <a:lnTo>
                                <a:pt x="3839" y="512"/>
                              </a:lnTo>
                              <a:lnTo>
                                <a:pt x="3812" y="444"/>
                              </a:lnTo>
                              <a:lnTo>
                                <a:pt x="3786" y="377"/>
                              </a:lnTo>
                              <a:lnTo>
                                <a:pt x="3759" y="310"/>
                              </a:lnTo>
                              <a:lnTo>
                                <a:pt x="3732" y="244"/>
                              </a:lnTo>
                              <a:lnTo>
                                <a:pt x="3703" y="179"/>
                              </a:lnTo>
                              <a:lnTo>
                                <a:pt x="3675" y="113"/>
                              </a:lnTo>
                              <a:lnTo>
                                <a:pt x="3646" y="48"/>
                              </a:lnTo>
                              <a:close/>
                              <a:moveTo>
                                <a:pt x="831" y="2804"/>
                              </a:moveTo>
                              <a:lnTo>
                                <a:pt x="2810" y="2804"/>
                              </a:lnTo>
                              <a:lnTo>
                                <a:pt x="2810" y="2949"/>
                              </a:lnTo>
                              <a:lnTo>
                                <a:pt x="831" y="2949"/>
                              </a:lnTo>
                              <a:lnTo>
                                <a:pt x="831" y="2804"/>
                              </a:lnTo>
                              <a:close/>
                              <a:moveTo>
                                <a:pt x="3516" y="3370"/>
                              </a:moveTo>
                              <a:lnTo>
                                <a:pt x="3637" y="3750"/>
                              </a:lnTo>
                              <a:lnTo>
                                <a:pt x="190" y="3750"/>
                              </a:lnTo>
                              <a:lnTo>
                                <a:pt x="0" y="3750"/>
                              </a:lnTo>
                              <a:lnTo>
                                <a:pt x="0" y="3559"/>
                              </a:lnTo>
                              <a:lnTo>
                                <a:pt x="0" y="1320"/>
                              </a:lnTo>
                              <a:lnTo>
                                <a:pt x="0" y="1240"/>
                              </a:lnTo>
                              <a:lnTo>
                                <a:pt x="59" y="1183"/>
                              </a:lnTo>
                              <a:lnTo>
                                <a:pt x="764" y="503"/>
                              </a:lnTo>
                              <a:lnTo>
                                <a:pt x="819" y="449"/>
                              </a:lnTo>
                              <a:lnTo>
                                <a:pt x="895" y="449"/>
                              </a:lnTo>
                              <a:lnTo>
                                <a:pt x="2831" y="449"/>
                              </a:lnTo>
                              <a:lnTo>
                                <a:pt x="2840" y="545"/>
                              </a:lnTo>
                              <a:lnTo>
                                <a:pt x="2849" y="640"/>
                              </a:lnTo>
                              <a:lnTo>
                                <a:pt x="2859" y="735"/>
                              </a:lnTo>
                              <a:lnTo>
                                <a:pt x="2870" y="829"/>
                              </a:lnTo>
                              <a:lnTo>
                                <a:pt x="1084" y="829"/>
                              </a:lnTo>
                              <a:lnTo>
                                <a:pt x="1138" y="1419"/>
                              </a:lnTo>
                              <a:lnTo>
                                <a:pt x="1148" y="1526"/>
                              </a:lnTo>
                              <a:lnTo>
                                <a:pt x="1040" y="1522"/>
                              </a:lnTo>
                              <a:lnTo>
                                <a:pt x="380" y="1497"/>
                              </a:lnTo>
                              <a:lnTo>
                                <a:pt x="380" y="3370"/>
                              </a:lnTo>
                              <a:lnTo>
                                <a:pt x="3516" y="3370"/>
                              </a:lnTo>
                              <a:close/>
                              <a:moveTo>
                                <a:pt x="472" y="1312"/>
                              </a:moveTo>
                              <a:lnTo>
                                <a:pt x="939" y="1329"/>
                              </a:lnTo>
                              <a:lnTo>
                                <a:pt x="900" y="898"/>
                              </a:lnTo>
                              <a:lnTo>
                                <a:pt x="472" y="1312"/>
                              </a:lnTo>
                              <a:close/>
                              <a:moveTo>
                                <a:pt x="2810" y="2206"/>
                              </a:moveTo>
                              <a:lnTo>
                                <a:pt x="831" y="2206"/>
                              </a:lnTo>
                              <a:lnTo>
                                <a:pt x="831" y="2351"/>
                              </a:lnTo>
                              <a:lnTo>
                                <a:pt x="2810" y="2351"/>
                              </a:lnTo>
                              <a:lnTo>
                                <a:pt x="2810" y="2206"/>
                              </a:lnTo>
                              <a:close/>
                              <a:moveTo>
                                <a:pt x="2810" y="1666"/>
                              </a:moveTo>
                              <a:lnTo>
                                <a:pt x="1621" y="1666"/>
                              </a:lnTo>
                              <a:lnTo>
                                <a:pt x="1621" y="1810"/>
                              </a:lnTo>
                              <a:lnTo>
                                <a:pt x="2810" y="1810"/>
                              </a:lnTo>
                              <a:lnTo>
                                <a:pt x="2810" y="1666"/>
                              </a:lnTo>
                              <a:close/>
                              <a:moveTo>
                                <a:pt x="2810" y="1112"/>
                              </a:moveTo>
                              <a:lnTo>
                                <a:pt x="1621" y="1112"/>
                              </a:lnTo>
                              <a:lnTo>
                                <a:pt x="1621" y="1256"/>
                              </a:lnTo>
                              <a:lnTo>
                                <a:pt x="2810" y="1256"/>
                              </a:lnTo>
                              <a:lnTo>
                                <a:pt x="2810" y="1112"/>
                              </a:lnTo>
                              <a:close/>
                              <a:moveTo>
                                <a:pt x="4318" y="3463"/>
                              </a:moveTo>
                              <a:lnTo>
                                <a:pt x="4002" y="3540"/>
                              </a:lnTo>
                              <a:lnTo>
                                <a:pt x="4007" y="3867"/>
                              </a:lnTo>
                              <a:lnTo>
                                <a:pt x="4237" y="4133"/>
                              </a:lnTo>
                              <a:lnTo>
                                <a:pt x="4387" y="4100"/>
                              </a:lnTo>
                              <a:lnTo>
                                <a:pt x="4477" y="3751"/>
                              </a:lnTo>
                              <a:lnTo>
                                <a:pt x="4318" y="3463"/>
                              </a:lnTo>
                              <a:close/>
                              <a:moveTo>
                                <a:pt x="4272" y="2491"/>
                              </a:moveTo>
                              <a:lnTo>
                                <a:pt x="4272" y="2491"/>
                              </a:lnTo>
                              <a:lnTo>
                                <a:pt x="4388" y="3367"/>
                              </a:lnTo>
                              <a:lnTo>
                                <a:pt x="3870" y="3485"/>
                              </a:lnTo>
                              <a:lnTo>
                                <a:pt x="3583" y="2648"/>
                              </a:lnTo>
                              <a:lnTo>
                                <a:pt x="4272" y="249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64B0B" id="KSO_Shape" o:spid="_x0000_s1026" style="position:absolute;margin-left:135.7pt;margin-top:82.85pt;width:13.1pt;height:12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477,4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" path="m3646,48r,l3623,39r-23,-8l3578,24r-21,-6l3536,13,3515,8,3494,5,3473,3,3454,1,3434,r-19,l3395,1r-19,2l3358,5r-19,4l3321,13r-18,5l3285,23r-17,7l3251,37r-16,8l3219,54r-18,9l3186,74r-16,11l3155,96r-16,12l3124,121r-14,13l3094,149r-28,30l3079,337r15,157l3112,649r19,153l3151,954r23,150l3198,1252r28,146l3254,1543r30,143l3318,1827r34,140l3388,2104r19,68l3427,2240r20,67l3468,2374r20,67l3510,2506r757,-171l4258,2257r-9,-78l4238,2102r-11,-76l4214,1950r-12,-76l4189,1798r-14,-74l4161,1649r-15,-75l4130,1500r-17,-72l4096,1354r-18,-72l4060,1210r-19,-72l4020,1067r-20,-72l3979,926r-22,-71l3935,785r-24,-68l3888,648r-25,-69l3839,512r-27,-68l3786,377r-27,-67l3732,244r-29,-65l3675,113,3646,48xm831,2804r1979,l2810,2949r-1979,l831,2804xm3516,3370r121,380l190,3750,,3750,,3559,,1320r,-80l59,1183,764,503r55,-54l895,449r1936,l2840,545r9,95l2859,735r11,94l1084,829r54,590l1148,1526r-108,-4l380,1497r,1873l3516,3370xm472,1312r467,17l900,898,472,1312xm2810,2206r-1979,l831,2351r1979,l2810,2206xm2810,1666r-1189,l1621,1810r1189,l2810,1666xm2810,1112r-1189,l1621,1256r1189,l2810,1112xm4318,3463r-316,77l4007,3867r230,266l4387,4100r90,-349l4318,3463xm4272,2491r,l4388,3367r-518,118l3583,2648r689,-157xe" fillcolor="window" stroked="f">
                <v:path arrowok="t" o:connecttype="custom" o:connectlocs="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4E1F96" wp14:editId="3E34BD3B">
                <wp:simplePos x="0" y="0"/>
                <wp:positionH relativeFrom="column">
                  <wp:posOffset>1717675</wp:posOffset>
                </wp:positionH>
                <wp:positionV relativeFrom="paragraph">
                  <wp:posOffset>4662170</wp:posOffset>
                </wp:positionV>
                <wp:extent cx="165100" cy="142240"/>
                <wp:effectExtent l="0" t="0" r="0" b="0"/>
                <wp:wrapNone/>
                <wp:docPr id="67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100" cy="142240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E9DB3" id="KSO_Shape" o:spid="_x0000_s1026" style="position:absolute;margin-left:135.25pt;margin-top:367.1pt;width:13pt;height:11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856038,3319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" path="m50800,3187700r3805238,l3856038,3319463r-3805238,l50800,3187700xm839788,2182813r,840423l839471,3029586r-953,6350l837248,3041969r-2540,5715l832486,3053399r-3175,5080l825501,3063241r-4128,4445l816928,3071814r-4762,3492l807086,3078481r-5398,2858l795656,3083244r-6033,1587l783591,3085784r-6350,317l364173,3086101r-6350,-317l351473,3084831r-5715,-1587l339725,3081339r-5397,-2858l329248,3075306r-4763,-3492l320040,3067686r-4445,-4445l312103,3058479r-3175,-5080l306705,3047684r-2540,-5715l302578,3035936r-635,-6350l301625,3023236r,-301943l839788,2182813xm1684338,1620838r244966,245004l1938189,1874411r9519,7934l1957227,1889644r9837,7300l1977218,1903291r10472,5712l1998478,1914716r10789,4760l2020690,1923602r11423,4126l2043537,1930901r11740,2539l2067335,1935344r12058,1587l2091768,1937883r12058,318l2111759,1937883r7933,-317l2127625,1936931r7615,-952l2142856,1934710r7932,-1270l2158404,1931536r7298,-1587l2173318,1927728r6981,-2539l2194895,1919794r14279,-6348l2222501,1906782r,1116481l2222501,3029611r-1269,6347l2219645,3041988r-1903,5712l2214886,3053413r-3173,5078l2208222,3063251r-3808,4443l2199655,3071820r-4760,3491l2189818,3078484r-5394,2857l2178712,3083245r-6346,1587l2166654,3085784r-6981,317l1747166,3086101r-6346,-317l1734474,3084832r-6029,-1587l1723050,3081341r-5394,-2857l1712579,3075311r-5394,-3491l1703060,3067694r-4125,-4443l1695444,3058491r-3173,-5078l1689415,3047700r-1904,-5712l1685925,3035958r-952,-6347l1684338,3023263r,-1402425xm1531938,1492251r,1531009l1531304,3029608r-635,6347l1529082,3041985r-1904,5713l1524323,3053411r-3173,5078l1517659,3063249r-4442,4444l1509092,3071818r-4760,3491l1498938,3078483r-5395,2857l1487514,3083244r-5711,1587l1475456,3085783r-6346,317l1056286,3086100r-6029,-317l1043911,3084831r-6029,-1587l1031853,3081340r-5077,-2857l1021381,3075309r-4759,-3491l1012179,3067693r-3807,-4444l1004246,3058489r-2855,-5078l998852,3047698r-2221,-5713l995044,3035955r-952,-6347l993775,3023260r,-992744l1531938,1492251xm2914650,1230313r,1792934l2914014,3029596r-955,6349l2911468,3041976r-2228,5714l2906694,3053404r-3182,5079l2900011,3063245r-4137,4444l2891736,3071816r-5410,3492l2881234,3078482r-5410,2858l2870414,3083244r-6047,1587l2858002,3085784r-6365,317l2437914,3086101r-7002,-317l2425184,3084831r-6365,-1587l2413090,3081340r-5410,-2858l2402588,3075308r-4774,-3492l2393040,3067689r-3819,-4444l2385721,3058483r-3183,-5079l2379674,3047690r-1910,-5714l2376173,3035945r-1273,-6349l2374900,3023247r,-1254546l2914650,1230313xm3382142,762000r635,12063l3384046,785492r1587,11428l3387536,808031r2856,10794l3393565,829618r3491,10476l3401181,850888r4442,9841l3410383,870570r5712,9841l3421806,889935r6029,9206l3434499,907713r7298,8571l3448778,924220r7933,7937l3464644,939776r8250,6984l3481461,953426r9202,6667l3499548,966125r9519,5396l3518904,976601r10154,4762l3539529,985807r10154,3809l3560155,992791r11106,3175l3582367,998505r11423,1588l3605213,1001680r,2021564l3604896,3029593r-952,6349l3602357,3041974r-2221,5714l3597598,3053402r-3173,5079l3590617,3063243r-3808,4445l3582367,3071815r-4760,3492l3572213,3078481r-5077,2857l3561107,3083243r-6029,1587l3548732,3085783r-6029,317l3129878,3086100r-6346,-317l3117186,3084830r-5712,-1587l3105445,3081338r-5712,-2857l3094656,3075307r-4759,-3492l3085454,3067688r-4125,-4445l3077839,3058481r-3173,-5079l3071810,3047688r-1904,-5714l3068320,3035942r-635,-6349l3067050,3023244r,-1945692l3382142,762000xm3032368,r6031,l3628114,r6030,l3640175,318r6030,952l3651918,2222r5713,1270l3663344,5079r5713,1905l3674453,9206r5713,2222l3685562,14284r5078,3175l3695718,20633r4761,3174l3705240,27616r4761,3809l3714445,35552r3808,4126l3722062,44440r3809,4761l3729362,53962r3174,5079l3735075,64437r2857,5079l3740471,74912r2221,5396l3744279,86339r1587,5397l3747453,97767r635,6031l3749040,109511r318,6031l3749675,121573r,589773l3749358,717377r-318,6349l3748088,729757r-635,6031l3745866,741819r-1587,5396l3742375,753246r-1904,5396l3737614,764039r-2539,5078l3732219,774196r-3174,5079l3725871,784036r-4126,4762l3718253,793242r-3808,4126l3710001,801495r-4443,3491l3700797,808795r-4761,3175l3690958,815144r-5079,3174l3680801,820857r-5396,2540l3669692,825301r-5395,2222l3658583,829110r-5713,1588l3646523,831332r-6031,953l3634144,832919r-6030,l3622083,832919r-6348,-634l3609705,831332r-6030,-634l3597644,829110r-5396,-1587l3586218,825301r-5396,-1904l3575427,820857r-5396,-2539l3565270,815144r-5078,-3174l3555431,808795r-4761,-3809l3546227,801495r-4127,-4127l3537974,793242r-3808,-4444l3530674,784036r-3174,-4761l3524326,774196r-3173,-5079l3518296,764039r-2222,-5397l3514170,753246r-2222,-6031l3510361,741819r-1587,-6031l3508139,729757r-952,-6031l3506552,717377r,-6031l3506552,415190,2189691,1732180r-4444,4444l2180487,1740433r-4761,3809l2170647,1748051r-5078,2857l2160491,1753765r-5396,2856l2149382,1758843r-5396,2222l2138273,1762970r-5395,1587l2126847,1765509r-5395,952l2115421,1767096r-5713,635l2103678,1768049r-5396,-318l2092252,1767096r-6031,-635l2080508,1765509r-5713,-952l2069399,1762970r-6030,-1905l2057973,1758843r-5396,-2222l2047182,1753765r-5078,-2857l2037025,1748051r-5078,-3809l2027186,1740433r-4761,-3809l2017664,1732180,1543797,1257949,207257,2594619r-4443,4444l198053,2602872r-4761,4127l188214,2610490r-5078,3175l178057,2616204r-5395,2857l166949,2621600r-5396,1905l155840,2625409r-5396,1587l144414,2628266r-5396,635l132988,2629853r-5713,318l121244,2630488r-6030,-317l109818,2629853r-6031,-952l98074,2628266r-5713,-1270l86648,2625409r-5713,-1904l75540,2621600r-5396,-2539l64748,2616204r-5078,-2539l54592,2610490r-5079,-3491l44752,2602872r-4760,-3809l35231,2594619r-4126,-4444l26978,2585731r-3808,-5396l19996,2575574r-3174,-5079l13648,2565099r-2857,-5079l8570,2554307r-1905,-5397l5078,2543514r-1587,-6031l2222,2532087,952,2526056r-634,-5396l,2514629r,-6031l,2502884r318,-5714l952,2491457r1270,-6031l3491,2480029r1587,-6031l6665,2468285r1905,-5396l10791,2457492r2857,-5078l16822,2446700r3174,-5079l23487,2436860r3491,-5079l31105,2427337r4126,-4761l1457784,1000202r4443,-4444l1466988,991631r4761,-3809l1476827,984330r5079,-3174l1486984,978617r5713,-2857l1498093,973221r5395,-1905l1509202,969411r5395,-1587l1520628,966555r5395,-953l1532054,964968r5713,-318l1543797,964333r6031,317l1555223,964968r6031,634l1566967,966555r5713,1269l1578393,969411r5713,1905l1589502,973221r5713,2539l1600293,978617r5078,2539l1610450,984330r5078,3492l1620289,991631r4761,4127l1629811,1000202r473867,473913l3334526,243464r-296127,l3032368,242829r-6030,-317l3019990,241877r-6031,-1270l3008246,239338r-6030,-1588l2996820,235846r-5713,-2222l2985711,231085r-5078,-2857l2975555,225688r-4761,-3174l2966033,219022r-4761,-3809l2956829,211404r-4126,-3809l2948576,203151r-3808,-4444l2941276,194581r-3808,-4761l2934294,184423r-2539,-5078l2928898,174266r-2222,-5396l2924137,163156r-1587,-5396l2920646,151729r-1270,-5714l2918424,139984r-952,-6031l2917155,127922r,-6349l2917155,115225r317,-6031l2918424,102845r952,-5713l2920646,91101r1904,-6031l2924137,79674r2539,-5397l2928898,68564r2857,-5079l2934294,58406r3174,-4761l2941276,48883r3492,-4761l2948576,39678r4127,-4126l2956829,31425r4443,-3809l2966033,24124r4761,-3491l2975555,17459r5078,-2857l2985711,11745r5396,-2222l2996820,6984r5396,-1587l3008246,3492r5713,-1270l3019990,1270r6348,-952l3032368,xe" fillcolor="window" stroked="f">
                <v:path arrowok="t" o:connecttype="custom" o:connectlocs="35902,130091;34556,131914;14804,132118;13132,130594;82985,80319;87007,82604;91096,82998;94588,81992;94547,131261;92468,132240;72918,131452;72117,69453;64980,131261;62901,132240;43337,131452;42549,87008;124317,131057;122368,132227;102665,131628;101684,129547;145299,35549;147364,39263;150665,41848;154361,129547;153383,131628;133737,132227;131781,131057;129834,0;157094,299;159038,1523;160247,3441;160532,30740;159921,32957;158453,34657;156401,35596;154037,35528;152025,34494;150639,32739;150136,30481;92272,75272;90071,75761;87883,75272;8874,111180;6917,112418;4702,112690;2555,111996;856,110364;41,108242;217,106012;1332,104012;63911,41812;66099,41322;68301,41812;142771,10433;128067,10011;126246,8705;125132,6760;124955,4407;125771,2299;127401,748;129576,14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1E9DC6" wp14:editId="38E6CAF2">
                <wp:simplePos x="0" y="0"/>
                <wp:positionH relativeFrom="column">
                  <wp:posOffset>1730375</wp:posOffset>
                </wp:positionH>
                <wp:positionV relativeFrom="paragraph">
                  <wp:posOffset>6604000</wp:posOffset>
                </wp:positionV>
                <wp:extent cx="153035" cy="165100"/>
                <wp:effectExtent l="0" t="0" r="0" b="0"/>
                <wp:wrapNone/>
                <wp:docPr id="1487267547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035" cy="165100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3EDB2" id="KSO_Shape" o:spid="_x0000_s1026" style="position:absolute;margin-left:136.25pt;margin-top:520pt;width:12.05pt;height:1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938337,209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fillcolor="window" stroked="f">
                <v:path arrowok="t" o:connecttype="custom" o:connectlocs="52113,140567;84825,142290;86060,129812;78721,111035;58461,113515;91480,19027;83848,45884;75760,58839;79709,59691;93701,33478;95391,16016;100973,37551;90873,56888;80070,71624;76406,80222;74412,105545;62660,106151;64502,82609;62489,76813;58939,71624;47813,56528;38036,37551;19720,6282;29352,14516;32101,25532;26849,24869;21350,14440;12230,12604;6845,19475;6959,30661;14411,41166;39364,54037;49508,62819;46531,70503;38909,72150;39401,66680;43326,63311;24574,55134;4949,40049;0,24888;4039,11109;14448,5696;133231,9065;139047,22730;136044,37153;123786,49872;96780,61835;96951,65847;101284,70371;95108,72037;89615,65809;93511,56327;116431,46958;130989,33387;132718,21595;126447,12491;117077,15065;111737,25645;106529,24718;111148,12358;122322,5714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br w:type="page"/>
      </w:r>
    </w:p>
    <w:p w14:paraId="70A53F4D" w14:textId="1FEA8F39" w:rsidR="0078792D" w:rsidRDefault="0078792D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1B289B2" wp14:editId="420A698E">
            <wp:simplePos x="0" y="0"/>
            <wp:positionH relativeFrom="column">
              <wp:posOffset>-742950</wp:posOffset>
            </wp:positionH>
            <wp:positionV relativeFrom="paragraph">
              <wp:posOffset>-514350</wp:posOffset>
            </wp:positionV>
            <wp:extent cx="1695450" cy="1695450"/>
            <wp:effectExtent l="0" t="0" r="0" b="0"/>
            <wp:wrapNone/>
            <wp:docPr id="70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A5B235" wp14:editId="04853D07">
                <wp:simplePos x="0" y="0"/>
                <wp:positionH relativeFrom="column">
                  <wp:posOffset>-1143000</wp:posOffset>
                </wp:positionH>
                <wp:positionV relativeFrom="paragraph">
                  <wp:posOffset>-255905</wp:posOffset>
                </wp:positionV>
                <wp:extent cx="7559675" cy="1161415"/>
                <wp:effectExtent l="0" t="0" r="0" b="0"/>
                <wp:wrapNone/>
                <wp:docPr id="73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675" cy="11614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28ACD" id="矩形 9" o:spid="_x0000_s1026" style="position:absolute;margin-left:-90pt;margin-top:-20.15pt;width:595.25pt;height:91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" fillcolor="#72c0c4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5967D3" wp14:editId="6B27A70F">
                <wp:simplePos x="0" y="0"/>
                <wp:positionH relativeFrom="column">
                  <wp:posOffset>-593090</wp:posOffset>
                </wp:positionH>
                <wp:positionV relativeFrom="paragraph">
                  <wp:posOffset>1571625</wp:posOffset>
                </wp:positionV>
                <wp:extent cx="6461125" cy="6517640"/>
                <wp:effectExtent l="0" t="0" r="0" b="0"/>
                <wp:wrapNone/>
                <wp:docPr id="75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1125" cy="651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81B528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尊敬的领导：</w:t>
                            </w:r>
                          </w:p>
                          <w:p w14:paraId="200F7854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您好！</w:t>
                            </w:r>
                          </w:p>
                          <w:p w14:paraId="0C87FC38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  <w:rPr>
                                <w:rFonts w:ascii="微软雅黑" w:eastAsia="微软雅黑" w:hAnsi="微软雅黑"/>
                                <w:color w:val="333F5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真诚地感谢您在百忙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之中惠阅我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的自荐材料！我平凡但不平庸，简约但不简单。我的座右铭是“莫言下岭便无难”。所有的成功，都来自不倦的努力和奔跑。</w:t>
                            </w:r>
                          </w:p>
                          <w:p w14:paraId="57E3B1AE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</w:pPr>
                          </w:p>
                          <w:p w14:paraId="55244909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  <w:rPr>
                                <w:rFonts w:ascii="微软雅黑" w:eastAsia="微软雅黑" w:hAnsi="微软雅黑"/>
                                <w:color w:val="333F5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四年来，我严于律己，能很好的掌握本专业的相关知识，除了完成专业的相关课程外，还积极参与校内活动，通过一年多的努力，我即将通过专业主修的科目，并且以社会对人才的需求为向导，努力使自己向复合型人才方向发展。</w:t>
                            </w:r>
                          </w:p>
                          <w:p w14:paraId="6C12BC87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</w:pPr>
                          </w:p>
                          <w:p w14:paraId="25D77437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  <w:rPr>
                                <w:rFonts w:ascii="微软雅黑" w:eastAsia="微软雅黑" w:hAnsi="微软雅黑"/>
                                <w:color w:val="333F5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另外，我也致力于提高自己的综合能力，积极投身于学院的各项活动之中。在校曾担任院团委校团委担任办公室干事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、校团委办公室副主任、班级宣传委员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，在班级工作以及系上院上团学工作中，使自身具有了极强的开拓精神、团队合作意识、组织协调能力、活动策划能力。</w:t>
                            </w:r>
                          </w:p>
                          <w:p w14:paraId="55922E7B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</w:pPr>
                          </w:p>
                          <w:p w14:paraId="640E0FFB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而今我即将毕业，就要进入我人生的第二个全新的阶段，满怀着热忱和信心，希望能将所学的理论知识为现实生产力，实现自己的人生价值。如果我有幸成为贵公司的一员，我会继续保持团结协作、拼搏创新、吃苦耐劳、认真细致的工作精神，尽量结合专业所学，同时不断的学习新的知识，发挥自身所长，希望能为贵公司的辉煌历史奉献自己的青春和才华！</w:t>
                            </w:r>
                          </w:p>
                          <w:p w14:paraId="0A87EE39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我相信自己，更相信你，给我一个机会，蓄势而发的我会还您一个惊喜！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</w:t>
                            </w:r>
                          </w:p>
                          <w:p w14:paraId="1BCAB29D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祝愿贵公司事业蒸蒸日上！</w:t>
                            </w:r>
                          </w:p>
                          <w:p w14:paraId="4A32E376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此致</w:t>
                            </w:r>
                          </w:p>
                          <w:p w14:paraId="1D4D0913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敬礼！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                      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967D3" id="矩形 7" o:spid="_x0000_s1043" style="position:absolute;margin-left:-46.7pt;margin-top:123.75pt;width:508.75pt;height:513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" filled="f" stroked="f">
                <v:textbox style="mso-fit-shape-to-text:t">
                  <w:txbxContent>
                    <w:p w14:paraId="1981B528" w14:textId="77777777" w:rsidR="0078792D" w:rsidRDefault="0078792D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尊敬的领导：</w:t>
                      </w:r>
                    </w:p>
                    <w:p w14:paraId="200F7854" w14:textId="77777777" w:rsidR="0078792D" w:rsidRDefault="0078792D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您好！</w:t>
                      </w:r>
                    </w:p>
                    <w:p w14:paraId="0C87FC38" w14:textId="77777777" w:rsidR="0078792D" w:rsidRDefault="0078792D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  <w:rPr>
                          <w:rFonts w:ascii="微软雅黑" w:eastAsia="微软雅黑" w:hAnsi="微软雅黑"/>
                          <w:color w:val="333F5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真诚地感谢您在百忙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之中惠阅我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的自荐材料！我平凡但不平庸，简约但不简单。我的座右铭是“莫言下岭便无难”。所有的成功，都来自不倦的努力和奔跑。</w:t>
                      </w:r>
                    </w:p>
                    <w:p w14:paraId="57E3B1AE" w14:textId="77777777" w:rsidR="0078792D" w:rsidRDefault="0078792D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</w:pPr>
                    </w:p>
                    <w:p w14:paraId="55244909" w14:textId="77777777" w:rsidR="0078792D" w:rsidRDefault="0078792D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  <w:rPr>
                          <w:rFonts w:ascii="微软雅黑" w:eastAsia="微软雅黑" w:hAnsi="微软雅黑"/>
                          <w:color w:val="333F5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四年来，我严于律己，能很好的掌握本专业的相关知识，除了完成专业的相关课程外，还积极参与校内活动，通过一年多的努力，我即将通过专业主修的科目，并且以社会对人才的需求为向导，努力使自己向复合型人才方向发展。</w:t>
                      </w:r>
                    </w:p>
                    <w:p w14:paraId="6C12BC87" w14:textId="77777777" w:rsidR="0078792D" w:rsidRDefault="0078792D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</w:pPr>
                    </w:p>
                    <w:p w14:paraId="25D77437" w14:textId="77777777" w:rsidR="0078792D" w:rsidRDefault="0078792D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  <w:rPr>
                          <w:rFonts w:ascii="微软雅黑" w:eastAsia="微软雅黑" w:hAnsi="微软雅黑"/>
                          <w:color w:val="333F5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另外，我也致力于提高自己的综合能力，积极投身于学院的各项活动之中。在校曾担任院团委校团委担任办公室干事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、校团委办公室副主任、班级宣传委员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，在班级工作以及系上院上团学工作中，使自身具有了极强的开拓精神、团队合作意识、组织协调能力、活动策划能力。</w:t>
                      </w:r>
                    </w:p>
                    <w:p w14:paraId="55922E7B" w14:textId="77777777" w:rsidR="0078792D" w:rsidRDefault="0078792D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</w:pPr>
                    </w:p>
                    <w:p w14:paraId="640E0FFB" w14:textId="77777777" w:rsidR="0078792D" w:rsidRDefault="0078792D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而今我即将毕业，就要进入我人生的第二个全新的阶段，满怀着热忱和信心，希望能将所学的理论知识为现实生产力，实现自己的人生价值。如果我有幸成为贵公司的一员，我会继续保持团结协作、拼搏创新、吃苦耐劳、认真细致的工作精神，尽量结合专业所学，同时不断的学习新的知识，发挥自身所长，希望能为贵公司的辉煌历史奉献自己的青春和才华！</w:t>
                      </w:r>
                    </w:p>
                    <w:p w14:paraId="0A87EE39" w14:textId="77777777" w:rsidR="0078792D" w:rsidRDefault="0078792D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我相信自己，更相信你，给我一个机会，蓄势而发的我会还您一个惊喜！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</w:t>
                      </w:r>
                    </w:p>
                    <w:p w14:paraId="1BCAB29D" w14:textId="77777777" w:rsidR="0078792D" w:rsidRDefault="0078792D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祝愿贵公司事业蒸蒸日上！</w:t>
                      </w:r>
                    </w:p>
                    <w:p w14:paraId="4A32E376" w14:textId="77777777" w:rsidR="0078792D" w:rsidRDefault="0078792D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此致</w:t>
                      </w:r>
                    </w:p>
                    <w:p w14:paraId="1D4D0913" w14:textId="77777777" w:rsidR="0078792D" w:rsidRDefault="0078792D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敬礼！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F0F4BA" wp14:editId="20A96F00">
                <wp:simplePos x="0" y="0"/>
                <wp:positionH relativeFrom="column">
                  <wp:posOffset>4105910</wp:posOffset>
                </wp:positionH>
                <wp:positionV relativeFrom="paragraph">
                  <wp:posOffset>8432800</wp:posOffset>
                </wp:positionV>
                <wp:extent cx="1607820" cy="751840"/>
                <wp:effectExtent l="0" t="0" r="0" b="0"/>
                <wp:wrapNone/>
                <wp:docPr id="76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7820" cy="751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7EA752" w14:textId="24856A0C" w:rsidR="0078792D" w:rsidRDefault="0078792D">
                            <w:pPr>
                              <w:pStyle w:val="a7"/>
                              <w:spacing w:before="0" w:beforeAutospacing="0" w:after="0" w:afterAutospacing="0" w:line="520" w:lineRule="exact"/>
                              <w:jc w:val="right"/>
                              <w:rPr>
                                <w:rFonts w:ascii="方正硬笔行书简体" w:hint="eastAsia"/>
                                <w:color w:val="333F50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方正硬笔行书简体" w:hint="eastAsia"/>
                                <w:color w:val="333F50"/>
                                <w:kern w:val="24"/>
                                <w:sz w:val="56"/>
                                <w:szCs w:val="56"/>
                              </w:rPr>
                              <w:t>XXX</w:t>
                            </w:r>
                          </w:p>
                          <w:p w14:paraId="6AE5CB7B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520" w:lineRule="exact"/>
                              <w:jc w:val="righ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日期：</w:t>
                            </w:r>
                            <w:r w:rsidR="00B85743"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.1.019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0F4BA" id="矩形 5" o:spid="_x0000_s1044" style="position:absolute;margin-left:323.3pt;margin-top:664pt;width:126.6pt;height:59.2pt;z-index:251689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" filled="f" stroked="f">
                <v:textbox style="mso-fit-shape-to-text:t">
                  <w:txbxContent>
                    <w:p w14:paraId="597EA752" w14:textId="24856A0C" w:rsidR="0078792D" w:rsidRDefault="0078792D">
                      <w:pPr>
                        <w:pStyle w:val="a7"/>
                        <w:spacing w:before="0" w:beforeAutospacing="0" w:after="0" w:afterAutospacing="0" w:line="520" w:lineRule="exact"/>
                        <w:jc w:val="right"/>
                        <w:rPr>
                          <w:rFonts w:ascii="方正硬笔行书简体" w:hint="eastAsia"/>
                          <w:color w:val="333F50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方正硬笔行书简体" w:hint="eastAsia"/>
                          <w:color w:val="333F50"/>
                          <w:kern w:val="24"/>
                          <w:sz w:val="56"/>
                          <w:szCs w:val="56"/>
                        </w:rPr>
                        <w:t>XXX</w:t>
                      </w:r>
                    </w:p>
                    <w:p w14:paraId="6AE5CB7B" w14:textId="77777777" w:rsidR="0078792D" w:rsidRDefault="0078792D">
                      <w:pPr>
                        <w:pStyle w:val="a7"/>
                        <w:spacing w:before="0" w:beforeAutospacing="0" w:after="0" w:afterAutospacing="0" w:line="520" w:lineRule="exact"/>
                        <w:jc w:val="right"/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8"/>
                          <w:szCs w:val="28"/>
                        </w:rPr>
                        <w:t>日期：</w:t>
                      </w:r>
                      <w:r w:rsidR="00B85743"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8"/>
                          <w:szCs w:val="28"/>
                        </w:rPr>
                        <w:t>.1.019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E94CB4" wp14:editId="3236777A">
                <wp:simplePos x="0" y="0"/>
                <wp:positionH relativeFrom="column">
                  <wp:posOffset>1647190</wp:posOffset>
                </wp:positionH>
                <wp:positionV relativeFrom="paragraph">
                  <wp:posOffset>30480</wp:posOffset>
                </wp:positionV>
                <wp:extent cx="4366260" cy="586740"/>
                <wp:effectExtent l="0" t="0" r="0" b="0"/>
                <wp:wrapNone/>
                <wp:docPr id="77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6260" cy="586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6246E1" w14:textId="77777777" w:rsidR="0078792D" w:rsidRDefault="0078792D">
                            <w:pPr>
                              <w:pStyle w:val="a7"/>
                              <w:spacing w:before="0" w:beforeAutospacing="0" w:after="0" w:afterAutospacing="0" w:line="780" w:lineRule="exact"/>
                            </w:pPr>
                            <w:r>
                              <w:rPr>
                                <w:rFonts w:ascii="造字工房力黑（非商用）常规体" w:eastAsia="造字工房力黑（非商用）常规体" w:hAnsi="造字工房力黑（非商用）常规体" w:hint="eastAsia"/>
                                <w:color w:val="FFFFFF"/>
                                <w:kern w:val="24"/>
                                <w:sz w:val="64"/>
                                <w:szCs w:val="64"/>
                              </w:rPr>
                              <w:t>自荐信</w:t>
                            </w:r>
                            <w:r>
                              <w:rPr>
                                <w:rFonts w:ascii="造字工房力黑（非商用）常规体" w:eastAsia="造字工房力黑（非商用）常规体" w:hAnsi="造字工房力黑（非商用）常规体" w:hint="eastAsia"/>
                                <w:color w:val="FFFFFF"/>
                                <w:kern w:val="24"/>
                                <w:sz w:val="64"/>
                                <w:szCs w:val="64"/>
                              </w:rPr>
                              <w:t xml:space="preserve">   </w:t>
                            </w:r>
                            <w:r>
                              <w:rPr>
                                <w:rFonts w:ascii="Impact" w:eastAsia="方正兰亭黑简体" w:hAnsi="Impact"/>
                                <w:color w:val="FFFFFF"/>
                                <w:kern w:val="24"/>
                                <w:sz w:val="64"/>
                                <w:szCs w:val="64"/>
                              </w:rPr>
                              <w:t xml:space="preserve">COVER LETTER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94CB4" id="矩形 3" o:spid="_x0000_s1045" style="position:absolute;margin-left:129.7pt;margin-top:2.4pt;width:343.8pt;height:4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" filled="f" stroked="f">
                <v:textbox style="mso-fit-shape-to-text:t">
                  <w:txbxContent>
                    <w:p w14:paraId="256246E1" w14:textId="77777777" w:rsidR="0078792D" w:rsidRDefault="0078792D">
                      <w:pPr>
                        <w:pStyle w:val="a7"/>
                        <w:spacing w:before="0" w:beforeAutospacing="0" w:after="0" w:afterAutospacing="0" w:line="780" w:lineRule="exact"/>
                      </w:pPr>
                      <w:r>
                        <w:rPr>
                          <w:rFonts w:ascii="造字工房力黑（非商用）常规体" w:eastAsia="造字工房力黑（非商用）常规体" w:hAnsi="造字工房力黑（非商用）常规体" w:hint="eastAsia"/>
                          <w:color w:val="FFFFFF"/>
                          <w:kern w:val="24"/>
                          <w:sz w:val="64"/>
                          <w:szCs w:val="64"/>
                        </w:rPr>
                        <w:t>自荐信</w:t>
                      </w:r>
                      <w:r>
                        <w:rPr>
                          <w:rFonts w:ascii="造字工房力黑（非商用）常规体" w:eastAsia="造字工房力黑（非商用）常规体" w:hAnsi="造字工房力黑（非商用）常规体" w:hint="eastAsia"/>
                          <w:color w:val="FFFFFF"/>
                          <w:kern w:val="24"/>
                          <w:sz w:val="64"/>
                          <w:szCs w:val="64"/>
                        </w:rPr>
                        <w:t xml:space="preserve">   </w:t>
                      </w:r>
                      <w:r>
                        <w:rPr>
                          <w:rFonts w:ascii="Impact" w:eastAsia="方正兰亭黑简体" w:hAnsi="Impact"/>
                          <w:color w:val="FFFFFF"/>
                          <w:kern w:val="24"/>
                          <w:sz w:val="64"/>
                          <w:szCs w:val="64"/>
                        </w:rPr>
                        <w:t xml:space="preserve">COVER LETTER 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14:paraId="0E7A5AD2" w14:textId="4330D211" w:rsidR="00F1525F" w:rsidRDefault="0078792D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C3053A8" wp14:editId="643E3880">
            <wp:simplePos x="0" y="0"/>
            <wp:positionH relativeFrom="column">
              <wp:posOffset>-1129665</wp:posOffset>
            </wp:positionH>
            <wp:positionV relativeFrom="paragraph">
              <wp:posOffset>-915035</wp:posOffset>
            </wp:positionV>
            <wp:extent cx="7608570" cy="10762615"/>
            <wp:effectExtent l="57150" t="57150" r="30480" b="38735"/>
            <wp:wrapNone/>
            <wp:docPr id="56" name="图片 36" descr="C:\Users\Administrator\Desktop\7.jp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C:\Users\Administrator\Desktop\7.jpg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1076261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062BB3" wp14:editId="68250732">
                <wp:simplePos x="0" y="0"/>
                <wp:positionH relativeFrom="column">
                  <wp:posOffset>471805</wp:posOffset>
                </wp:positionH>
                <wp:positionV relativeFrom="page">
                  <wp:posOffset>2489200</wp:posOffset>
                </wp:positionV>
                <wp:extent cx="4199255" cy="3968750"/>
                <wp:effectExtent l="0" t="0" r="0" b="0"/>
                <wp:wrapNone/>
                <wp:docPr id="72" name="文本框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9255" cy="396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25171A5" w14:textId="77777777" w:rsidR="0078792D" w:rsidRDefault="0078792D">
                            <w:pPr>
                              <w:jc w:val="center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FFFFFF"/>
                                <w:sz w:val="52"/>
                                <w:szCs w:val="52"/>
                              </w:rPr>
                            </w:pPr>
                          </w:p>
                          <w:p w14:paraId="098181FD" w14:textId="77777777" w:rsidR="0078792D" w:rsidRDefault="0078792D">
                            <w:pPr>
                              <w:jc w:val="center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FFFFFF"/>
                                <w:sz w:val="52"/>
                                <w:szCs w:val="52"/>
                              </w:rPr>
                            </w:pPr>
                          </w:p>
                          <w:p w14:paraId="48647F7C" w14:textId="77777777" w:rsidR="0078792D" w:rsidRDefault="0078792D">
                            <w:pPr>
                              <w:spacing w:afterLines="100" w:after="312" w:line="1200" w:lineRule="exac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72"/>
                                <w:szCs w:val="72"/>
                              </w:rPr>
                              <w:t>谢谢您的观看</w:t>
                            </w:r>
                          </w:p>
                          <w:p w14:paraId="527B87D6" w14:textId="77777777" w:rsidR="0078792D" w:rsidRDefault="0078792D">
                            <w:pPr>
                              <w:spacing w:afterLines="200" w:after="624" w:line="800" w:lineRule="exact"/>
                              <w:jc w:val="center"/>
                              <w:rPr>
                                <w:rFonts w:ascii="黑体" w:eastAsia="黑体" w:hAnsi="黑体" w:cs="黑体" w:hint="eastAsia"/>
                                <w:spacing w:val="2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62BB3" id="文本框 168" o:spid="_x0000_s1046" type="#_x0000_t202" style="position:absolute;left:0;text-align:left;margin-left:37.15pt;margin-top:196pt;width:330.65pt;height:31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" filled="f" stroked="f">
                <v:textbox>
                  <w:txbxContent>
                    <w:p w14:paraId="025171A5" w14:textId="77777777" w:rsidR="0078792D" w:rsidRDefault="0078792D">
                      <w:pPr>
                        <w:jc w:val="center"/>
                        <w:rPr>
                          <w:rFonts w:ascii="方正正中黑简体" w:eastAsia="方正正中黑简体" w:hAnsi="方正正中黑简体" w:cs="方正正中黑简体" w:hint="eastAsia"/>
                          <w:color w:val="FFFFFF"/>
                          <w:sz w:val="52"/>
                          <w:szCs w:val="52"/>
                        </w:rPr>
                      </w:pPr>
                    </w:p>
                    <w:p w14:paraId="098181FD" w14:textId="77777777" w:rsidR="0078792D" w:rsidRDefault="0078792D">
                      <w:pPr>
                        <w:jc w:val="center"/>
                        <w:rPr>
                          <w:rFonts w:ascii="方正正中黑简体" w:eastAsia="方正正中黑简体" w:hAnsi="方正正中黑简体" w:cs="方正正中黑简体" w:hint="eastAsia"/>
                          <w:color w:val="FFFFFF"/>
                          <w:sz w:val="52"/>
                          <w:szCs w:val="52"/>
                        </w:rPr>
                      </w:pPr>
                    </w:p>
                    <w:p w14:paraId="48647F7C" w14:textId="77777777" w:rsidR="0078792D" w:rsidRDefault="0078792D">
                      <w:pPr>
                        <w:spacing w:afterLines="100" w:after="312" w:line="1200" w:lineRule="exact"/>
                        <w:jc w:val="center"/>
                        <w:rPr>
                          <w:rFonts w:ascii="黑体" w:eastAsia="黑体" w:hAnsi="黑体" w:cs="黑体" w:hint="eastAsia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sz w:val="72"/>
                          <w:szCs w:val="72"/>
                        </w:rPr>
                        <w:t>谢谢您的观看</w:t>
                      </w:r>
                    </w:p>
                    <w:p w14:paraId="527B87D6" w14:textId="77777777" w:rsidR="0078792D" w:rsidRDefault="0078792D">
                      <w:pPr>
                        <w:spacing w:afterLines="200" w:after="624" w:line="800" w:lineRule="exact"/>
                        <w:jc w:val="center"/>
                        <w:rPr>
                          <w:rFonts w:ascii="黑体" w:eastAsia="黑体" w:hAnsi="黑体" w:cs="黑体" w:hint="eastAsia"/>
                          <w:spacing w:val="20"/>
                          <w:sz w:val="72"/>
                          <w:szCs w:val="7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F1525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3EE8B" w14:textId="77777777" w:rsidR="00F91935" w:rsidRDefault="00F91935" w:rsidP="00B85743">
      <w:r>
        <w:separator/>
      </w:r>
    </w:p>
  </w:endnote>
  <w:endnote w:type="continuationSeparator" w:id="0">
    <w:p w14:paraId="1EA2BD89" w14:textId="77777777" w:rsidR="00F91935" w:rsidRDefault="00F91935" w:rsidP="00B8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方正硬笔行书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造字工房力黑（非商用）常规体">
    <w:altName w:val="黑体"/>
    <w:charset w:val="86"/>
    <w:family w:val="modern"/>
    <w:pitch w:val="default"/>
    <w:sig w:usb0="00000000" w:usb1="00000000" w:usb2="00000000" w:usb3="00000000" w:csb0="00040001" w:csb1="00000000"/>
  </w:font>
  <w:font w:name="方正兰亭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方正正中黑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33523" w14:textId="77777777" w:rsidR="00F91935" w:rsidRDefault="00F91935" w:rsidP="00B85743">
      <w:r>
        <w:separator/>
      </w:r>
    </w:p>
  </w:footnote>
  <w:footnote w:type="continuationSeparator" w:id="0">
    <w:p w14:paraId="29FC150F" w14:textId="77777777" w:rsidR="00F91935" w:rsidRDefault="00F91935" w:rsidP="00B85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3F1"/>
    <w:multiLevelType w:val="multilevel"/>
    <w:tmpl w:val="004F13F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9D6505"/>
    <w:multiLevelType w:val="multilevel"/>
    <w:tmpl w:val="6A9D65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356007">
    <w:abstractNumId w:val="1"/>
  </w:num>
  <w:num w:numId="2" w16cid:durableId="51507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8F52812"/>
    <w:rsid w:val="00043A94"/>
    <w:rsid w:val="0018101A"/>
    <w:rsid w:val="002C2436"/>
    <w:rsid w:val="0038365E"/>
    <w:rsid w:val="003C3140"/>
    <w:rsid w:val="005457A1"/>
    <w:rsid w:val="006D204E"/>
    <w:rsid w:val="0078792D"/>
    <w:rsid w:val="00B001EA"/>
    <w:rsid w:val="00B85743"/>
    <w:rsid w:val="00CF7E52"/>
    <w:rsid w:val="00D747AD"/>
    <w:rsid w:val="00E64177"/>
    <w:rsid w:val="00F1525F"/>
    <w:rsid w:val="00F91935"/>
    <w:rsid w:val="089023B0"/>
    <w:rsid w:val="18F52812"/>
    <w:rsid w:val="1B410BAE"/>
    <w:rsid w:val="1EB65DE6"/>
    <w:rsid w:val="2F5216F4"/>
    <w:rsid w:val="37EA7F5E"/>
    <w:rsid w:val="42A2303F"/>
    <w:rsid w:val="4CE808F7"/>
    <w:rsid w:val="59A304E7"/>
    <w:rsid w:val="5E54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2"/>
      <o:rules v:ext="edit">
        <o:r id="V:Rule1" type="connector" idref="#直接连接符 14"/>
        <o:r id="V:Rule2" type="connector" idref="#直接连接符 15"/>
        <o:r id="V:Rule3" type="connector" idref="#直接连接符 16"/>
        <o:r id="V:Rule4" type="connector" idref="#直接连接符 17"/>
        <o:r id="V:Rule5" type="connector" idref="#直接连接符 18"/>
        <o:r id="V:Rule6" type="connector" idref="#直接连接符 19"/>
        <o:r id="V:Rule7" type="connector" idref="#直接连接符 21"/>
        <o:r id="V:Rule8" type="connector" idref="#直接连接符 22"/>
        <o:r id="V:Rule9" type="connector" idref="#直接连接符 23"/>
        <o:r id="V:Rule10" type="connector" idref="#直接连接符 53"/>
        <o:r id="V:Rule11" type="connector" idref="#直接连接符 54"/>
        <o:r id="V:Rule12" type="connector" idref="#直接连接符 55"/>
        <o:r id="V:Rule13" type="connector" idref="#直接连接符 56"/>
        <o:r id="V:Rule14" type="connector" idref="#直接连接符 57"/>
      </o:rules>
    </o:shapelayout>
  </w:shapeDefaults>
  <w:decimalSymbol w:val="."/>
  <w:listSeparator w:val=","/>
  <w14:docId w14:val="5AD9F0A8"/>
  <w15:chartTrackingRefBased/>
  <w15:docId w15:val="{B54CB2C7-A427-4D0E-A3D5-ED99177C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qFormat/>
    <w:rPr>
      <w:sz w:val="18"/>
      <w:szCs w:val="18"/>
    </w:rPr>
  </w:style>
  <w:style w:type="character" w:customStyle="1" w:styleId="a5">
    <w:name w:val="页脚 字符"/>
    <w:link w:val="a6"/>
    <w:uiPriority w:val="99"/>
    <w:qFormat/>
    <w:rPr>
      <w:sz w:val="18"/>
      <w:szCs w:val="18"/>
    </w:rPr>
  </w:style>
  <w:style w:type="paragraph" w:customStyle="1" w:styleId="ListParagraph">
    <w:name w:val="List Paragraph"/>
    <w:basedOn w:val="a"/>
    <w:uiPriority w:val="34"/>
    <w:qFormat/>
    <w:pPr>
      <w:ind w:firstLineChars="200" w:firstLine="420"/>
    </w:pPr>
  </w:style>
  <w:style w:type="paragraph" w:styleId="a6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31616;&#21382;&#23553;&#38754;+&#31616;&#21382;+&#31616;&#21382;&#23553;&#24213;-2016&#26368;&#26032;&#23553;&#38754;&#31616;&#21382;&#23553;&#38754;&#31616;&#21382;16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简历封面+简历+简历封底-2016最新封面简历封面简历16</Template>
  <TotalTime>0</TotalTime>
  <Pages>4</Pages>
  <Words>0</Words>
  <Characters>79</Characters>
  <Application>Microsoft Office Word</Application>
  <DocSecurity>0</DocSecurity>
  <Lines>1</Lines>
  <Paragraphs>1</Paragraphs>
  <ScaleCrop>false</ScaleCrop>
  <Company>china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2</cp:revision>
  <dcterms:created xsi:type="dcterms:W3CDTF">2025-06-02T08:04:00Z</dcterms:created>
  <dcterms:modified xsi:type="dcterms:W3CDTF">2025-06-02T08:04:00Z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SaveFontToCloudKey">
    <vt:lpwstr>525714458_btnclosed</vt:lpwstr>
  </property>
</Properties>
</file>