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8BD8" w14:textId="77777777" w:rsidR="00C70F9A" w:rsidRDefault="00000000">
      <w:r>
        <w:pict w14:anchorId="44899C7C">
          <v:group id="_x0000_s1051" style="position:absolute;left:0;text-align:left;margin-left:25.6pt;margin-top:45.65pt;width:364.1pt;height:102.55pt;z-index:251664384" coordorigin="2312,2353" coordsize="7282,2051">
            <v:shape id="Freeform 145" o:spid="_x0000_s1035" style="position:absolute;left:2312;top:2353;width:1510;height:2046" coordsize="269,364" o:spt="100" o:gfxdata="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" adj="0,,0" path="m188,197v74,-77,74,-77,74,-77c262,120,262,120,262,120v2,-2,3,-4,3,-7c265,108,260,104,255,104v-3,,-5,1,-7,2c248,106,248,106,248,106v-70,73,-70,73,-70,73c150,132,150,132,150,132v,-63,,-63,,-63c228,69,228,69,228,69v17,,31,-3,31,-28c259,10,259,10,259,10v,,,,,c259,10,259,10,259,10v,,,,,c259,10,259,10,259,10,259,4,255,,249,v-5,,-9,4,-9,10c240,10,240,10,240,10v,31,,31,,31c240,49,234,50,228,50v-78,,-78,,-78,c150,10,150,10,150,10,150,4,145,,140,v-5,,-10,4,-10,10c130,50,130,50,130,50,10,50,10,50,10,50v,,,,,c4,50,,54,,60v,5,4,9,10,9c10,69,10,69,10,69v120,,120,,120,c130,329,130,329,130,329v,12,-8,16,-17,16c90,345,90,345,90,345v,,,,,c90,345,90,345,90,345v,,,,,c90,345,90,345,90,345v-5,,-9,4,-9,9c81,360,85,364,90,364v,,,,,c113,364,113,364,113,364v19,,37,-8,37,-35c150,170,150,170,150,170,251,342,251,342,251,342v,,,,,c253,345,256,347,259,347v6,,10,-5,10,-10c269,335,268,333,267,331l188,197xe" fillcolor="#29869f" stroked="f">
              <v:stroke joinstyle="round"/>
              <v:formulas/>
              <v:path o:connecttype="segments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/>
            </v:shape>
            <v:shape id="Freeform 151" o:spid="_x0000_s1037" style="position:absolute;left:6449;top:3002;width:1146;height:1400" coordsize="204,249" o:spt="100" o:gfxdata="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CSILsX2QAAAAsB&#10;AAAPAAAAAAAAAAEAIAAAACIAAABkcnMvZG93bnJldi54bWxQSwECFAAUAAAACACHTuJAl2JgwXAD&#10;AADDDQAADgAAAAAAAAABACAAAAAoAQAAZHJzL2Uyb0RvYy54bWxQSwUGAAAAAAYABgBZAQAACgcA&#10;AAAA&#10;" adj="0,,0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fillcolor="#29869f" stroked="f">
              <v:stroke joinstyle="round"/>
              <v:formulas/>
              <v:path o:connecttype="segments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/>
            </v:shape>
            <v:shape id="Freeform 152" o:spid="_x0000_s1038" style="position:absolute;left:6490;top:3273;width:859;height:891" coordsize="153,159" o:spt="100" o:gfxdata="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Mk4Fo9wAAAALAQAADwAAAAAAAAABACAAAAAiAAAAZHJzL2Rvd25yZXYueG1s&#10;UEsBAhQAFAAAAAgAh07iQOl1XDK8AwAAzw8AAA4AAAAAAAAAAQAgAAAAKwEAAGRycy9lMm9Eb2Mu&#10;eG1sUEsFBgAAAAAGAAYAWQEAAFkHAAAAAA==&#10;" adj="0,,0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fillcolor="#29869f" stroked="f">
              <v:stroke joinstyle="round"/>
              <v:formulas/>
              <v:path o:connecttype="segments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/>
            </v:shape>
            <v:shape id="Freeform 154" o:spid="_x0000_s1039" style="position:absolute;left:6164;top:2367;width:751;height:551" coordsize="134,98" o:spt="100" o:gfxdata="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CePz612wAAAAoBAAAPAAAAAAAAAAEAIAAAACIAAABkcnMvZG93bnJldi54bWxQSwECFAAU&#10;AAAACACHTuJAICpMRH0DAABUDwAADgAAAAAAAAABACAAAAAqAQAAZHJzL2Uyb0RvYy54bWxQSwUG&#10;AAAAAAYABgBZAQAAGQcAAAAA&#10;" adj="0,,0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fillcolor="#29869f" stroked="f">
              <v:stroke joinstyle="round"/>
              <v:formulas/>
              <v:path o:connecttype="segments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/>
            </v:shape>
            <v:shape id="Freeform 157" o:spid="_x0000_s1041" style="position:absolute;left:8089;top:2424;width:1505;height:1973" coordsize="268,351" o:spt="100" o:gfxdata="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ACIthj2gAAAAsBAAAP&#10;AAAAAAAAAAEAIAAAACIAAABkcnMvZG93bnJldi54bWxQSwECFAAUAAAACACHTuJAi4Xs2DMDAADh&#10;CwAADgAAAAAAAAABACAAAAApAQAAZHJzL2Uyb0RvYy54bWxQSwUGAAAAAAYABgBZAQAAzgYAAAAA&#10;" adj="0,,0" path="m259,c51,,51,,51,,31,,16,7,14,34,,341,,341,,341v,,,,,c,341,,341,,341v,6,4,10,9,10c15,351,19,347,19,341v,,,,,c34,35,34,35,34,35,35,23,42,19,51,19v208,,208,,208,c259,19,259,19,259,19v5,,9,-4,9,-10c268,4,264,,259,xe" fillcolor="#29869f" stroked="f">
              <v:stroke joinstyle="round"/>
              <v:formulas/>
              <v:path o:connecttype="segments" o:connectlocs="971142,0;191229,0;52494,127633;0,1280086;0,1280086;0,1280086;33746,1317625;71242,1280086;71242,1280086;127486,131387;191229,71324;971142,71324;971142,71324;1004888,33785;971142,0" o:connectangles="0,0,0,0,0,0,0,0,0,0,0,0,0,0,0"/>
            </v:shape>
            <v:shape id="Freeform 158" o:spid="_x0000_s1042" style="position:absolute;left:8387;top:2643;width:1122;height:1754" coordsize="200,312" o:spt="100" o:gfxdata="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" adj="0,,0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fillcolor="#29869f" stroked="f">
              <v:stroke joinstyle="round"/>
              <v:formulas/>
              <v:path o:connecttype="segments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/>
            </v:shape>
            <v:shape id="Freeform 159" o:spid="_x0000_s1043" style="position:absolute;left:8560;top:2819;width:264;height:268" coordsize="47,48" o:spt="100" o:gfxdata="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tM94W1wAAAAsBAAAPAAAAAAAAAAEAIAAAACIAAABkcnMvZG93bnJl&#10;di54bWxQSwECFAAUAAAACACHTuJASv3sk6kCAABNBwAADgAAAAAAAAABACAAAAAmAQAAZHJzL2Uy&#10;b0RvYy54bWxQSwUGAAAAAAYABgBZAQAAQQYAAAAA&#10;" adj="0,,0" path="m42,c19,,,19,,42v,3,3,6,6,6c9,48,12,45,12,42,12,25,25,12,42,12v3,,5,-3,5,-6c47,3,45,,42,xe" fillcolor="#29869f" stroked="f">
              <v:stroke joinstyle="round"/>
              <v:formulas/>
              <v:path o:connecttype="segments" o:connectlocs="157467,0;0,156964;22495,179387;44991,156964;157467,44847;176213,22423;157467,0" o:connectangles="0,0,0,0,0,0,0"/>
            </v:shape>
            <v:shape id="Freeform 160" o:spid="_x0000_s1044" style="position:absolute;left:8836;top:3104;width:179;height:168" coordsize="32,30" o:spt="100" o:gfxdata="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xMbCc9kAAAALAQAADwAAAAAAAAABACAAAAAiAAAAZHJzL2Rvd25yZXYueG1sUEsBAhQAFAAAAAgA&#10;h07iQCyDtrHPAgAA3gcAAA4AAAAAAAAAAQAgAAAAKAEAAGRycy9lMm9Eb2MueG1sUEsFBgAAAAAG&#10;AAYAWQEAAGkGAAAAAA==&#10;" adj="0,,0" path="m20,4c17,10,11,16,5,19,2,20,,23,2,26v1,2,3,4,5,4c8,30,8,29,9,29,18,25,26,18,30,9,32,6,30,3,28,1,25,,21,1,20,4xe" fillcolor="#29869f" stroked="f">
              <v:stroke joinstyle="round"/>
              <v:formulas/>
              <v:path o:connecttype="segments" o:connectlocs="74414,15028;18604,71384;7441,97684;26045,112712;33486,108955;111622,33814;104180,3757;74414,15028" o:connectangles="0,0,0,0,0,0,0,0"/>
            </v:shape>
            <v:shape id="Freeform 155" o:spid="_x0000_s1045" style="position:absolute;left:6972;top:2367;width:726;height:556" coordsize="129,99" o:spt="100" o:gfxdata="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" adj="0,,0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fillcolor="#29869f" stroked="f">
              <v:stroke joinstyle="round"/>
              <v:formulas/>
              <v:path o:connecttype="segments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/>
            </v:shape>
            <v:shape id="Freeform 153" o:spid="_x0000_s1046" style="position:absolute;left:6230;top:2941;width:107;height:281" coordsize="19,50" o:spt="100" o:gfxdata="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gQb&#10;r9wAAAALAQAADwAAAAAAAAABACAAAAAiAAAAZHJzL2Rvd25yZXYueG1sUEsBAhQAFAAAAAgAh07i&#10;QCZhNN6QAgAAPwcAAA4AAAAAAAAAAQAgAAAAKwEAAGRycy9lMm9Eb2MueG1sUEsFBgAAAAAGAAYA&#10;WQEAAC0GAAAAAA==&#10;" adj="0,,0" path="m10,c4,,,4,,9,,40,,40,,40v,6,4,10,10,10c15,50,19,46,19,40,19,9,19,9,19,9,19,4,15,,10,xe" fillcolor="#29869f" stroked="f">
              <v:stroke joinstyle="round"/>
              <v:formulas/>
              <v:path o:connecttype="segments" o:connectlocs="37599,0;0,33719;0,149860;37599,187325;71438,149860;71438,33719;37599,0" o:connectangles="0,0,0,0,0,0,0"/>
            </v:shape>
            <v:shape id="Freeform 147" o:spid="_x0000_s1047" style="position:absolute;left:5008;top:2410;width:709;height:1129" coordsize="126,201" o:spt="100" o:gfxdata="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l2Le&#10;K9kAAAALAQAADwAAAAAAAAABACAAAAAiAAAAZHJzL2Rvd25yZXYueG1sUEsBAhQAFAAAAAgAh07i&#10;QNSuXGV3AwAATg0AAA4AAAAAAAAAAQAgAAAAKAEAAGRycy9lMm9Eb2MueG1sUEsFBgAAAAAGAAYA&#10;WQEAABEHAAAAAA==&#10;" adj="0,,0" path="m32,201v63,,63,,63,c112,201,126,198,126,173v,-145,,-145,,-145c126,3,112,,95,,32,,32,,32,,15,,,3,,28,,173,,173,,173v,25,15,28,32,28xm20,28v,-8,6,-9,12,-9c95,19,95,19,95,19v6,,12,1,12,9c107,173,107,173,107,173v,7,-6,8,-12,8c32,181,32,181,32,181v-6,,-12,-1,-12,-8l20,28xe" fillcolor="#29869f" stroked="f">
              <v:stroke joinstyle="round"/>
              <v:formulas/>
              <v:path o:connecttype="segments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/>
            </v:shape>
            <v:shape id="Freeform 148" o:spid="_x0000_s1048" style="position:absolute;left:5486;top:3629;width:264;height:775" coordsize="47,138" o:spt="100" o:gfxdata="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+8f5VdcAAAALAQAADwAAAAAAAAAB&#10;ACAAAAAiAAAAZHJzL2Rvd25yZXYueG1sUEsBAhQAFAAAAAgAh07iQEj23qcuAwAANAwAAA4AAAAA&#10;AAAAAQAgAAAAJgEAAGRycy9lMm9Eb2MueG1sUEsFBgAAAAAGAAYAWQEAAMYGAAAAAA==&#10;" adj="0,,0" path="m19,8v,,,,,c18,3,13,,8,1,3,2,,7,1,12v,,,,,c1,13,1,13,1,13v,,,,,c1,13,1,13,1,13,27,129,27,129,27,129v,,,,1,1c28,130,28,130,28,130v,,,,,c29,133,31,136,35,137v5,1,10,-2,11,-7c47,128,47,127,46,125l19,8xe" fillcolor="#29869f" stroked="f">
              <v:stroke joinstyle="round"/>
              <v:formulas/>
              <v:path o:connecttype="segments" o:connectlocs="71235,30001;71235,30001;29994,3750;3749,45002;3749,45002;3749,48752;3749,48752;3749,48752;101229,483773;104978,487524;104978,487524;104978,487524;131222,513775;172464,487524;172464,468773;71235,30001" o:connectangles="0,0,0,0,0,0,0,0,0,0,0,0,0,0,0,0"/>
            </v:shape>
            <v:shape id="Freeform 149" o:spid="_x0000_s1049" style="position:absolute;left:4195;top:2426;width:813;height:1973" coordsize="145,351" o:spt="100" o:gfxdata="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" adj="0,,0" path="m145,262v,-5,-5,-10,-10,-10c134,252,134,252,134,252v,,,,,c119,255,119,255,119,255v,-236,,-236,,-236c129,19,129,19,129,19v1,,1,,1,c135,19,140,15,140,10,140,4,136,,130,v,,,,,c13,,13,,13,v,,,,,c7,,3,4,3,10v,5,4,9,10,9c13,19,13,19,13,19v12,,12,,12,c25,273,25,273,25,273,8,276,8,276,8,276v,,,,,c3,277,,281,,286v,5,4,10,9,10c10,296,11,296,11,296v,,,,,c99,279,99,279,99,279v,61,,61,,61c99,341,99,341,99,341v,6,4,10,10,10c114,351,118,347,118,341v,,,,,c119,341,119,341,119,341v,-66,,-66,,-66c136,272,136,272,136,272v5,,9,-5,9,-10xm44,19v55,,55,,55,c99,87,99,87,99,87v-55,,-55,,-55,l44,19xm44,107v55,,55,,55,c99,175,99,175,99,175v-55,,-55,,-55,l44,107xm44,269v,-75,,-75,,-75c99,194,99,194,99,194v,65,,65,,65l44,269xe" fillcolor="#29869f" stroked="f">
              <v:stroke joinstyle="round"/>
              <v:formulas/>
              <v:path o:connecttype="segments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/>
            </v:shape>
            <v:shape id="Freeform 150" o:spid="_x0000_s1026" style="position:absolute;left:5003;top:3634;width:260;height:770" coordsize="46,137" o:spt="100" o:gfxdata="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JvUAkdkAAAALAQAADwAAAAAAAAABACAA&#10;AAAiAAAAZHJzL2Rvd25yZXYueG1sUEsBAhQAFAAAAAgAh07iQKZWfSspAwAA9gwAAA4AAAAAAAAA&#10;AQAgAAAAKAEAAGRycy9lMm9Eb2MueG1sUEsFBgAAAAAGAAYAWQEAAMMGAAAAAA==&#10;" adj="0,,0" path="m36,c32,,28,3,27,7v,,,,,c1,124,1,124,1,124v,,,,,c1,124,1,125,1,125v,1,,1,,1c1,126,1,126,1,126v-1,4,3,9,7,10c13,137,18,134,20,129v,,,,,c46,12,46,12,46,12v,,,-1,,-1c46,11,46,11,46,11v,,,,,c46,11,46,10,46,10,46,4,42,,36,xe" fillcolor="#29869f" stroked="f">
              <v:stroke joinstyle="round"/>
              <v:formulas/>
              <v:path o:connecttype="segments" o:connectlocs="135421,0;101566,26281;101566,26281;3762,465543;3762,465543;3762,469297;3762,473052;3762,473052;30094,510596;75234,484315;75234,484315;173038,45053;173038,41298;173038,41298;173038,41298;173038,37544;135421,0" o:connectangles="0,0,0,0,0,0,0,0,0,0,0,0,0,0,0,0,0"/>
            </v:shape>
          </v:group>
        </w:pict>
      </w:r>
      <w:r>
        <w:pict w14:anchorId="6E4511AB">
          <v:shape id="Freeform 156" o:spid="_x0000_s1040" style="position:absolute;left:0;text-align:left;margin-left:221.5pt;margin-top:94.15pt;width:5.35pt;height:56.45pt;z-index:251654144;mso-width-relative:page;mso-height-relative:page" coordsize="19,201" o:spt="100" o:gfxdata="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0qr6NtsAAAALAQAADwAAAAAAAAABACAAAAAiAAAAZHJzL2Rvd25y&#10;ZXYueG1sUEsBAhQAFAAAAAgAh07iQKHLpIemAgAAZwgAAA4AAAAAAAAAAQAgAAAAKgEAAGRycy9l&#10;Mm9Eb2MueG1sUEsFBgAAAAAGAAYAWQEAAEIGAAAAAA==&#10;" adj="0,,0" path="m10,c4,,,4,,9,,191,,191,,191v,,,,,c,197,4,201,10,201v5,,9,-4,9,-10c19,191,19,191,19,191,19,9,19,9,19,9,19,4,15,,10,xe" fillcolor="#29869f" stroked="f">
            <v:stroke joinstyle="round"/>
            <v:formulas/>
            <v:path o:connecttype="segments" o:connectlocs="37599,0;0,33764;0,716546;0,716546;37599,754062;71438,716546;71438,716546;71438,33764;37599,0" o:connectangles="0,0,0,0,0,0,0,0,0"/>
          </v:shape>
        </w:pict>
      </w:r>
      <w:r>
        <w:pict w14:anchorId="6AC3B80B">
          <v:shape id="Freeform 146" o:spid="_x0000_s1036" style="position:absolute;left:0;text-align:left;margin-left:28.35pt;margin-top:76.75pt;width:22.25pt;height:26.15pt;z-index:251650048;mso-width-relative:page;mso-height-relative:page" coordsize="79,93" o:spt="100" o:gfxdata="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LGHZzjaAAAA&#10;CgEAAA8AAAAAAAAAAQAgAAAAIgAAAGRycy9kb3ducmV2LnhtbFBLAQIUABQAAAAIAIdO4kBib2TZ&#10;OAMAADULAAAOAAAAAAAAAAEAIAAAACkBAABkcnMvZTJvRG9jLnhtbFBLBQYAAAAABgAGAFkBAADT&#10;BgAAAAA=&#10;" adj="0,,0" path="m77,78v,-1,-1,-1,-1,-2c18,4,18,4,18,4v,,,,-1,c17,4,17,4,17,4v,,,,,c15,1,13,,9,,4,,,4,,10v,3,1,5,3,7c61,88,61,88,61,88v2,3,5,5,8,5c74,93,79,88,79,83v,-2,-1,-4,-2,-5c77,78,77,78,77,78xe" fillcolor="#29869f" stroked="f">
            <v:stroke joinstyle="round"/>
            <v:formulas/>
            <v:path o:connecttype="segments" o:connectlocs="289347,292919;285590,285409;67640,15022;63882,15022;63882,15022;63882,15022;33820,0;0,37554;11273,63841;229223,330473;259285,349250;296863,311696;289347,292919;289347,292919" o:connectangles="0,0,0,0,0,0,0,0,0,0,0,0,0,0"/>
          </v:shape>
        </w:pict>
      </w:r>
      <w:r>
        <w:pict w14:anchorId="71785FA0">
          <v:shape id="Freeform 144" o:spid="_x0000_s1034" style="position:absolute;left:0;text-align:left;margin-left:27.25pt;margin-top:102.1pt;width:32.25pt;height:43.05pt;z-index:251646976;mso-width-relative:page;mso-height-relative:page" coordsize="115,153" o:spt="100" o:gfxdata="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" adj="0,,0" path="m18,149v,,,,,c113,16,113,16,113,16v1,-1,2,-3,2,-6c115,5,111,,105,v-3,,-6,2,-8,5c97,5,97,5,97,5,2,137,2,137,2,137v-1,2,-2,4,-2,6c,149,4,153,10,153v3,,6,-1,7,-4c18,149,18,149,18,149xe" fillcolor="#29869f" stroked="f">
            <v:stroke joinstyle="round"/>
            <v:formulas/>
            <v:path o:connecttype="segments" o:connectlocs="67338,559651;67338,559651;422731,60097;430213,37560;392803,0;362875,18780;362875,18780;7482,514578;0,537115;37410,574675;63597,559651;67338,559651" o:connectangles="0,0,0,0,0,0,0,0,0,0,0,0"/>
          </v:shape>
        </w:pict>
      </w:r>
      <w:r>
        <w:pict w14:anchorId="31F970F7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41.25pt;margin-top:321.9pt;width:211.05pt;height:125.45pt;z-index:251669504;mso-width-relative:page;mso-height-relative:page" o:gfxdata="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4d6qL3AAAAAsBAAAPAAAAAAAAAAEAIAAAACIAAABkcnMvZG93bnJldi54bWxQSwECFAAUAAAA&#10;CACHTuJAHE0+ECMCAAAbBAAADgAAAAAAAAABACAAAAArAQAAZHJzL2Uyb0RvYy54bWxQSwUGAAAA&#10;AAYABgBZAQAAwAUAAAAA&#10;" filled="f" stroked="f" strokeweight=".5pt">
            <v:textbox>
              <w:txbxContent>
                <w:p w14:paraId="3504D507" w14:textId="00526763" w:rsidR="00C70F9A" w:rsidRDefault="00000000">
                  <w:pPr>
                    <w:spacing w:line="413" w:lineRule="auto"/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姓名：徐沫</w:t>
                  </w:r>
                </w:p>
                <w:p w14:paraId="156D3028" w14:textId="77777777" w:rsidR="00C70F9A" w:rsidRDefault="00000000">
                  <w:pPr>
                    <w:spacing w:line="413" w:lineRule="auto"/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电话：188-0000-0000</w:t>
                  </w:r>
                </w:p>
                <w:p w14:paraId="18DD345E" w14:textId="1BA933D3" w:rsidR="00C70F9A" w:rsidRDefault="00000000">
                  <w:pPr>
                    <w:spacing w:line="413" w:lineRule="auto"/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邮箱：</w:t>
                  </w:r>
                  <w:r w:rsidR="00856384"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123123</w:t>
                  </w: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@</w:t>
                  </w:r>
                  <w:r w:rsidR="00856384"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qqss</w:t>
                  </w: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.com</w:t>
                  </w:r>
                </w:p>
                <w:p w14:paraId="792EB8B6" w14:textId="77777777" w:rsidR="00C70F9A" w:rsidRDefault="00000000">
                  <w:pPr>
                    <w:spacing w:line="413" w:lineRule="auto"/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cs="黑体" w:hint="eastAsia"/>
                      <w:color w:val="7F7F7F" w:themeColor="text1" w:themeTint="80"/>
                      <w:sz w:val="28"/>
                      <w:szCs w:val="28"/>
                    </w:rPr>
                    <w:t>求职意向：美术主编</w:t>
                  </w:r>
                </w:p>
              </w:txbxContent>
            </v:textbox>
          </v:shape>
        </w:pict>
      </w:r>
      <w:r>
        <w:pict w14:anchorId="496F86AD">
          <v:shape id="搜索" o:spid="_x0000_s1032" style="position:absolute;left:0;text-align:left;margin-left:121.75pt;margin-top:429.25pt;width:11.85pt;height:12.3pt;z-index:251668480;mso-width-relative:page;mso-height-relative:page;v-text-anchor:middle" coordsize="405200,413075" o:spt="100" o:gfxdata="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" adj="0,,0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29869f" stroked="f" strokeweight="1pt">
            <v:stroke joinstyle="miter"/>
            <v:formulas/>
            <v:path o:connecttype="segments" o:connectlocs="55938,19811;19457,56956;55938,94100;92419,56956;55938,19811;55938,0;111877,56956;102801,87904;103803,88606;146856,133894;146559,152505;128280,152202;85227,106914;84465,105704;55938,113912;0,56956;55938,0" o:connectangles="0,0,0,0,0,0,0,0,0,0,0,0,0,0,0,0,0"/>
          </v:shape>
        </w:pict>
      </w:r>
      <w:r>
        <w:pict w14:anchorId="568E779C">
          <v:shape id="信息" o:spid="_x0000_s1031" style="position:absolute;left:0;text-align:left;margin-left:121.2pt;margin-top:399.8pt;width:13pt;height:9.3pt;z-index:251667456;mso-width-relative:page;mso-height-relative:page;v-text-anchor:middle" coordsize="529316,401026" o:spt="100" o:gfxdata="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" adj="0,,0" path="m367281,196274r-11988,11989l465090,318060v732,732,1437,1481,1649,2656l491723,320716xm162035,196274l37593,320716r24984,l64225,318061,174023,208263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xm92015,l437301,v50818,,92015,41197,92015,92015l529316,309011v,50818,-41197,92015,-92015,92015l92015,401026c41197,401026,,359829,,309011l,92015c,41197,41197,,92015,xe" fillcolor="#29869f" stroked="f" strokeweight="1pt">
            <v:stroke joinstyle="miter"/>
            <v:formulas/>
            <v:path o:connecttype="segments" o:connectlocs="114559,57806;110820,61337;145067,93674;145581,94457;153374,94457;50540,57806;11725,94457;19518,94457;20032,93675;54279,61337;14456,23653;69491,75618;82188,80585;82550,80552;95608,75618;150643,23653;143164,23653;93855,70212;82550,74483;82237,74511;71244,70212;21935,23653;28700,0;136399,0;165100,27100;165100,91009;136399,118110;28700,118110;0,91009;0,27100;28700,0" o:connectangles="0,0,0,0,0,0,0,0,0,0,0,0,0,0,0,0,0,0,0,0,0,0,0,0,0,0,0,0,0,0,0"/>
          </v:shape>
        </w:pict>
      </w:r>
      <w:r>
        <w:pict w14:anchorId="328F7091">
          <v:shape id="手机" o:spid="_x0000_s1030" style="position:absolute;left:0;text-align:left;margin-left:123.5pt;margin-top:364.7pt;width:8.45pt;height:16.1pt;z-index:251666432;mso-width-relative:page;mso-height-relative:page;v-text-anchor:middle" coordsize="3056,5968" o:spt="100" o:gfxdata="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" adj="0,,0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29869f" stroked="f">
            <v:stroke joinstyle="round"/>
            <v:formulas/>
            <v:path o:connecttype="segments" o:connectlocs="26346499,951463;24285391,0;22067454,1159222;9420683,7545998;4771935,8934873;1433828,12204817;11202,16732415;593709,58902434;3248491,62741043;7449156,64961092;25797634,65157956;30233508,63342531;33235588,59777325;34232536,17224541;33526842,13692123;31376082,10476894;28116389,8311527;6799472,17727596;7639591,16043426;9163036,14927920;23512449,14621729;25405562,15102925;26816986,16338687;27477872,18121290;27309841,30708872;26324095,32305574;24699867,33267967;10294409,33421080;8490913,32775842;7202711,31408791;6721058,29549649;7975653,39862502;13710931,39348483;14819899,39862502;15155961,44882227;14394256,45975840;8658943,46074272;7718006,45155630;18919746,40201515;19950300,39370376;25663209,39589099;26301691,40759251;25887250,45735224;20252756,46139882;19065373,45527465;7661996,50831522;8401296,49737909;14136609,49639477;15088748,50569048;14976728,55643454;13856557,56365232;8177290,56048077;7650793,50984635;19233404,50000349;24867863,49584797;26066448,50197213;26279287,55249760;25427966,56255870;19681451,56255870;18841332,55249760" o:connectangles="0,0,0,0,0,0,0,0,0,0,0,0,0,0,0,0,0,0,0,0,0,0,0,0,0,0,0,0,0,0,0,0,0,0,0,0,0,0,0,0,0,0,0,0,0,0,0,0,0,0,0,0,0,0,0,0,0,0,0,0"/>
          </v:shape>
        </w:pict>
      </w:r>
      <w:r>
        <w:pict w14:anchorId="43DE3CCC">
          <v:shape id="人" o:spid="_x0000_s1029" style="position:absolute;left:0;text-align:left;margin-left:122.65pt;margin-top:335.8pt;width:10.3pt;height:13.2pt;z-index:251660288;mso-width-relative:page;mso-height-relative:page;v-text-anchor:middle" coordsize="1679575,2125662" o:spt="100" o:gfxdata="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" adj="0,,0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29869f" stroked="f">
            <v:stroke joinstyle="round"/>
            <v:formulas/>
            <v:path o:connecttype="segments" o:connectlocs="39601,73623;50261,79207;49685,82482;49020,86407;50305,90578;71934,132474;69009,89704;69829,85442;68942,81944;71424,78848;81663,73129;91037,73645;97929,80531;103868,88246;108832,96813;112688,106390;115436,116999;116965,128729;112134,137408;96777,144069;80666,148353;64045,150192;46449,149385;29053,145729;12410,139337;0,132205;1196,119757;3678,108566;7357,98518;12144,89569;17972,81652;24753,74632;33308,67859;64786,404;72209,2447;78922,6040;84661,10957;89203,16975;92416,23936;94078,31638;93878,40530;91308,49422;86677,57191;80274,63456;71278,68396;65207,70013;58649,70462;51315,69496;44579,67049;38530,63321;33058,58089;28582,51353;25746,43651;24704,35231;25591,27259;28161,19984;32149,13495;37378,8038;43671,3862;50827,1100;58582,0" o:connectangles="0,0,0,0,0,0,0,0,0,0,0,0,0,0,0,0,0,0,0,0,0,0,0,0,0,0,0,0,0,0,0,0,0,0,0,0,0,0,0,0,0,0,0,0,0,0,0,0,0,0,0,0,0,0,0,0,0,0,0,0,0"/>
          </v:shape>
        </w:pict>
      </w:r>
      <w:r>
        <w:pict w14:anchorId="3FCF3AF2">
          <v:line id="直线 21" o:spid="_x0000_s1028" style="position:absolute;left:0;text-align:left;z-index:251661312;mso-width-relative:page;mso-height-relative:page" from="23.25pt,165.9pt" to="392.05pt,165.95pt" o:gfxdata="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Wby5vZAAAACgEA&#10;AA8AAAAAAAAAAQAgAAAAIgAAAGRycy9kb3ducmV2LnhtbFBLAQIUABQAAAAIAIdO4kAhgAKD4AEA&#10;AL4DAAAOAAAAAAAAAAEAIAAAACgBAABkcnMvZTJvRG9jLnhtbFBLBQYAAAAABgAGAFkBAAB6BQAA&#10;AAA=&#10;" strokecolor="#595959" strokeweight=".5pt"/>
        </w:pict>
      </w:r>
      <w:r>
        <w:pict w14:anchorId="0C1531C8">
          <v:shape id="文本框 2" o:spid="_x0000_s1027" type="#_x0000_t202" style="position:absolute;left:0;text-align:left;margin-left:26.75pt;margin-top:176.1pt;width:361.8pt;height:15.9pt;z-index:251649024;mso-width-relative:page;mso-height-relative:page" o:gfxdata="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75pm22QAAAAoB&#10;AAAPAAAAAAAAAAEAIAAAACIAAABkcnMvZG93bnJldi54bWxQSwECFAAUAAAACACHTuJAWdNVyqgB&#10;AAAvAwAADgAAAAAAAAABACAAAAAoAQAAZHJzL2Uyb0RvYy54bWxQSwUGAAAAAAYABgBZAQAAQgUA&#10;AAAA&#10;" filled="f" stroked="f" strokeweight="1.25pt">
            <v:textbox inset="0,0,0,0">
              <w:txbxContent>
                <w:p w14:paraId="5CBF3777" w14:textId="77777777" w:rsidR="00C70F9A" w:rsidRDefault="00000000">
                  <w:pPr>
                    <w:jc w:val="distribute"/>
                    <w:rPr>
                      <w:rFonts w:ascii="幼圆" w:eastAsia="幼圆" w:hAnsi="幼圆" w:cs="幼圆" w:hint="eastAsia"/>
                      <w:color w:val="595959" w:themeColor="text1" w:themeTint="A6"/>
                      <w:sz w:val="24"/>
                      <w:szCs w:val="22"/>
                    </w:rPr>
                  </w:pPr>
                  <w:r>
                    <w:rPr>
                      <w:rFonts w:ascii="幼圆" w:eastAsia="幼圆" w:hAnsi="幼圆" w:cs="幼圆" w:hint="eastAsia"/>
                      <w:color w:val="595959" w:themeColor="text1" w:themeTint="A6"/>
                      <w:sz w:val="24"/>
                      <w:szCs w:val="22"/>
                    </w:rPr>
                    <w:t>PERSONAL RESUME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24236D4C" wp14:editId="7E24B374">
            <wp:simplePos x="0" y="0"/>
            <wp:positionH relativeFrom="column">
              <wp:posOffset>-1179830</wp:posOffset>
            </wp:positionH>
            <wp:positionV relativeFrom="paragraph">
              <wp:posOffset>-967740</wp:posOffset>
            </wp:positionV>
            <wp:extent cx="7634605" cy="10799445"/>
            <wp:effectExtent l="0" t="0" r="4445" b="1905"/>
            <wp:wrapNone/>
            <wp:docPr id="27" name="图片 27" descr="水彩绿叶精致简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水彩绿叶精致简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sectPr w:rsidR="00C70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A821ED4"/>
    <w:rsid w:val="000A4A1F"/>
    <w:rsid w:val="003A4BA0"/>
    <w:rsid w:val="004F3BFE"/>
    <w:rsid w:val="006A7EDC"/>
    <w:rsid w:val="00744F40"/>
    <w:rsid w:val="00804448"/>
    <w:rsid w:val="00856384"/>
    <w:rsid w:val="00C179E0"/>
    <w:rsid w:val="00C31CF3"/>
    <w:rsid w:val="00C70F9A"/>
    <w:rsid w:val="02493013"/>
    <w:rsid w:val="0A095C1C"/>
    <w:rsid w:val="12EA0A78"/>
    <w:rsid w:val="1B1D3C1A"/>
    <w:rsid w:val="1BAF3404"/>
    <w:rsid w:val="470F5358"/>
    <w:rsid w:val="57493067"/>
    <w:rsid w:val="747D6DC9"/>
    <w:rsid w:val="7A821ED4"/>
    <w:rsid w:val="7C595B14"/>
    <w:rsid w:val="7DB5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 fillcolor="white">
      <v:fill color="white"/>
    </o:shapedefaults>
    <o:shapelayout v:ext="edit">
      <o:idmap v:ext="edit" data="1"/>
    </o:shapelayout>
  </w:shapeDefaults>
  <w:decimalSymbol w:val="."/>
  <w:listSeparator w:val=","/>
  <w14:docId w14:val="57D4C278"/>
  <w15:docId w15:val="{7D308FC4-CA41-44F1-86E2-A4F5CA42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700;&#24425;&#32511;&#21494;&#31934;&#33268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7"/>
    <customShpInfo spid="_x0000_s1038"/>
    <customShpInfo spid="_x0000_s1039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26"/>
    <customShpInfo spid="_x0000_s1051"/>
    <customShpInfo spid="_x0000_s1040"/>
    <customShpInfo spid="_x0000_s1036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水彩绿叶精致简历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</cp:revision>
  <dcterms:created xsi:type="dcterms:W3CDTF">2017-07-12T16:41:00Z</dcterms:created>
  <dcterms:modified xsi:type="dcterms:W3CDTF">2025-06-04T09:51:00Z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