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8A71" w14:textId="77777777" w:rsidR="00CA7F79" w:rsidRDefault="00000000">
      <w:r>
        <w:rPr>
          <w:noProof/>
        </w:rPr>
        <w:drawing>
          <wp:anchor distT="0" distB="0" distL="114300" distR="114300" simplePos="0" relativeHeight="251658240" behindDoc="0" locked="0" layoutInCell="1" allowOverlap="1" wp14:anchorId="398FBF55" wp14:editId="5AABFD8A">
            <wp:simplePos x="0" y="0"/>
            <wp:positionH relativeFrom="page">
              <wp:posOffset>-2540</wp:posOffset>
            </wp:positionH>
            <wp:positionV relativeFrom="paragraph">
              <wp:posOffset>-936625</wp:posOffset>
            </wp:positionV>
            <wp:extent cx="7574915" cy="10725785"/>
            <wp:effectExtent l="0" t="0" r="6985" b="18415"/>
            <wp:wrapNone/>
            <wp:docPr id="1" name="图片 1" descr="C:\Users\51419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51419\Desktop\图片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2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</w:t>
      </w:r>
    </w:p>
    <w:p w14:paraId="3B57FCF3" w14:textId="77777777" w:rsidR="00CA7F79" w:rsidRDefault="000000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2A72EC" wp14:editId="5E878EC4">
                <wp:simplePos x="0" y="0"/>
                <wp:positionH relativeFrom="column">
                  <wp:posOffset>295275</wp:posOffset>
                </wp:positionH>
                <wp:positionV relativeFrom="paragraph">
                  <wp:posOffset>6177280</wp:posOffset>
                </wp:positionV>
                <wp:extent cx="5689600" cy="1108075"/>
                <wp:effectExtent l="0" t="0" r="0" b="0"/>
                <wp:wrapNone/>
                <wp:docPr id="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108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3DC487" w14:textId="77777777" w:rsidR="00CA7F79" w:rsidRDefault="00000000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proofErr w:type="gramStart"/>
                            <w:r>
                              <w:rPr>
                                <w:rFonts w:ascii="张海山草泥马体" w:eastAsia="张海山草泥马体" w:cstheme="minorBidi" w:hint="eastAsia"/>
                                <w:color w:val="595959" w:themeColor="text1" w:themeTint="A6"/>
                                <w:kern w:val="24"/>
                                <w:sz w:val="132"/>
                                <w:szCs w:val="132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张海山草泥马体" w:eastAsia="张海山草泥马体" w:cstheme="minorBidi" w:hint="eastAsia"/>
                                <w:color w:val="595959" w:themeColor="text1" w:themeTint="A6"/>
                                <w:kern w:val="24"/>
                                <w:sz w:val="132"/>
                                <w:szCs w:val="132"/>
                              </w:rPr>
                              <w:t xml:space="preserve"> 人 简 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2A72EC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23.25pt;margin-top:486.4pt;width:448pt;height:87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" filled="f" stroked="f">
                <v:textbox style="mso-fit-shape-to-text:t">
                  <w:txbxContent>
                    <w:p w14:paraId="243DC487" w14:textId="77777777" w:rsidR="00CA7F79" w:rsidRDefault="00000000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  <w:color w:val="595959" w:themeColor="text1" w:themeTint="A6"/>
                        </w:rPr>
                      </w:pPr>
                      <w:proofErr w:type="gramStart"/>
                      <w:r>
                        <w:rPr>
                          <w:rFonts w:ascii="张海山草泥马体" w:eastAsia="张海山草泥马体" w:cstheme="minorBidi" w:hint="eastAsia"/>
                          <w:color w:val="595959" w:themeColor="text1" w:themeTint="A6"/>
                          <w:kern w:val="24"/>
                          <w:sz w:val="132"/>
                          <w:szCs w:val="132"/>
                        </w:rPr>
                        <w:t>个</w:t>
                      </w:r>
                      <w:proofErr w:type="gramEnd"/>
                      <w:r>
                        <w:rPr>
                          <w:rFonts w:ascii="张海山草泥马体" w:eastAsia="张海山草泥马体" w:cstheme="minorBidi" w:hint="eastAsia"/>
                          <w:color w:val="595959" w:themeColor="text1" w:themeTint="A6"/>
                          <w:kern w:val="24"/>
                          <w:sz w:val="132"/>
                          <w:szCs w:val="132"/>
                        </w:rPr>
                        <w:t xml:space="preserve"> 人 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7CD68A" wp14:editId="7D3F1DBB">
                <wp:simplePos x="0" y="0"/>
                <wp:positionH relativeFrom="column">
                  <wp:posOffset>1654175</wp:posOffset>
                </wp:positionH>
                <wp:positionV relativeFrom="paragraph">
                  <wp:posOffset>7650480</wp:posOffset>
                </wp:positionV>
                <wp:extent cx="3190875" cy="1486535"/>
                <wp:effectExtent l="0" t="0" r="0" b="0"/>
                <wp:wrapNone/>
                <wp:docPr id="4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A0F9DC" w14:textId="56F5D5D7" w:rsidR="00CA7F79" w:rsidRDefault="00000000">
                            <w:pPr>
                              <w:pStyle w:val="a7"/>
                              <w:spacing w:before="0" w:beforeAutospacing="0" w:after="0" w:afterAutospacing="0" w:line="564" w:lineRule="auto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</w:rPr>
                              <w:t>个人姓名：叶</w:t>
                            </w:r>
                            <w:r w:rsidR="00BA4E8E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</w:rPr>
                              <w:t>豆</w:t>
                            </w:r>
                          </w:p>
                          <w:p w14:paraId="719E4243" w14:textId="77777777" w:rsidR="00CA7F79" w:rsidRDefault="00000000">
                            <w:pPr>
                              <w:pStyle w:val="a7"/>
                              <w:spacing w:before="0" w:beforeAutospacing="0" w:after="0" w:afterAutospacing="0" w:line="564" w:lineRule="auto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</w:rPr>
                              <w:t>联系电话：12345678901</w:t>
                            </w:r>
                          </w:p>
                          <w:p w14:paraId="5F610045" w14:textId="77777777" w:rsidR="00CA7F79" w:rsidRDefault="00000000">
                            <w:pPr>
                              <w:pStyle w:val="a7"/>
                              <w:spacing w:before="0" w:beforeAutospacing="0" w:after="0" w:afterAutospacing="0" w:line="564" w:lineRule="auto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</w:rPr>
                              <w:t>电子邮箱：12345678@qq.com</w:t>
                            </w:r>
                          </w:p>
                        </w:txbxContent>
                      </wps:txbx>
                      <wps:bodyPr wrap="square" lIns="91439" tIns="45719" rIns="91439" bIns="45719"/>
                    </wps:wsp>
                  </a:graphicData>
                </a:graphic>
              </wp:anchor>
            </w:drawing>
          </mc:Choice>
          <mc:Fallback>
            <w:pict>
              <v:shape w14:anchorId="117CD68A" id="文本框 5" o:spid="_x0000_s1027" type="#_x0000_t202" style="position:absolute;margin-left:130.25pt;margin-top:602.4pt;width:251.25pt;height:117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" filled="f" stroked="f">
                <v:textbox inset="2.53997mm,1.27mm,2.53997mm,1.27mm">
                  <w:txbxContent>
                    <w:p w14:paraId="23A0F9DC" w14:textId="56F5D5D7" w:rsidR="00CA7F79" w:rsidRDefault="00000000">
                      <w:pPr>
                        <w:pStyle w:val="a7"/>
                        <w:spacing w:before="0" w:beforeAutospacing="0" w:after="0" w:afterAutospacing="0" w:line="564" w:lineRule="auto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</w:rPr>
                        <w:t>个人姓名：叶</w:t>
                      </w:r>
                      <w:r w:rsidR="00BA4E8E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</w:rPr>
                        <w:t>豆</w:t>
                      </w:r>
                    </w:p>
                    <w:p w14:paraId="719E4243" w14:textId="77777777" w:rsidR="00CA7F79" w:rsidRDefault="00000000">
                      <w:pPr>
                        <w:pStyle w:val="a7"/>
                        <w:spacing w:before="0" w:beforeAutospacing="0" w:after="0" w:afterAutospacing="0" w:line="564" w:lineRule="auto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</w:rPr>
                        <w:t>联系电话：12345678901</w:t>
                      </w:r>
                    </w:p>
                    <w:p w14:paraId="5F610045" w14:textId="77777777" w:rsidR="00CA7F79" w:rsidRDefault="00000000">
                      <w:pPr>
                        <w:pStyle w:val="a7"/>
                        <w:spacing w:before="0" w:beforeAutospacing="0" w:after="0" w:afterAutospacing="0" w:line="564" w:lineRule="auto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</w:rPr>
                        <w:t>电子邮箱：12345678@qq.com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A7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张海山草泥马体">
    <w:altName w:val="宋体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E618E9"/>
    <w:rsid w:val="001D54F6"/>
    <w:rsid w:val="001F41AA"/>
    <w:rsid w:val="00217A16"/>
    <w:rsid w:val="00260D4C"/>
    <w:rsid w:val="00361077"/>
    <w:rsid w:val="003F6B96"/>
    <w:rsid w:val="004F035E"/>
    <w:rsid w:val="005323B1"/>
    <w:rsid w:val="006E6E94"/>
    <w:rsid w:val="0073123E"/>
    <w:rsid w:val="007535C8"/>
    <w:rsid w:val="007B04E2"/>
    <w:rsid w:val="00812AC0"/>
    <w:rsid w:val="008860D4"/>
    <w:rsid w:val="009D4D65"/>
    <w:rsid w:val="00A055CF"/>
    <w:rsid w:val="00A26DED"/>
    <w:rsid w:val="00AC615B"/>
    <w:rsid w:val="00AE2AE5"/>
    <w:rsid w:val="00B45191"/>
    <w:rsid w:val="00B57DEC"/>
    <w:rsid w:val="00BA4E8E"/>
    <w:rsid w:val="00BD00F3"/>
    <w:rsid w:val="00C0670B"/>
    <w:rsid w:val="00C31CF3"/>
    <w:rsid w:val="00C46DD6"/>
    <w:rsid w:val="00CA7F79"/>
    <w:rsid w:val="00CC17B5"/>
    <w:rsid w:val="00D23DE5"/>
    <w:rsid w:val="00D24C04"/>
    <w:rsid w:val="00E26961"/>
    <w:rsid w:val="00E44191"/>
    <w:rsid w:val="00EB697E"/>
    <w:rsid w:val="00F948B0"/>
    <w:rsid w:val="00FE5341"/>
    <w:rsid w:val="00FF0058"/>
    <w:rsid w:val="03F15114"/>
    <w:rsid w:val="2E355861"/>
    <w:rsid w:val="4FDD6AE4"/>
    <w:rsid w:val="5AE618E9"/>
    <w:rsid w:val="5DA3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059D8C"/>
  <w15:docId w15:val="{7D308FC4-CA41-44F1-86E2-A4F5CA42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23553;&#38754;+&#31616;&#21382;+&#31616;&#21382;&#23553;&#24213;-2016&#26368;&#26032;&#31616;&#21382;&#27714;&#32844;&#31616;&#21382;&#22871;&#39184;2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简历封面+简历+简历封底-2016最新简历求职简历套餐2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18</cp:revision>
  <dcterms:created xsi:type="dcterms:W3CDTF">2017-05-08T17:42:00Z</dcterms:created>
  <dcterms:modified xsi:type="dcterms:W3CDTF">2025-06-04T09:51:00Z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