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C273D1" w14:textId="0DE3A399" w:rsidR="0026775C" w:rsidRDefault="00796D5C">
      <w:pPr>
        <w:wordWrap w:val="0"/>
        <w:ind w:leftChars="-857" w:left="-1800" w:rightChars="-844" w:right="-1772"/>
        <w:jc w:val="right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86E1708" wp14:editId="00B13F9F">
            <wp:simplePos x="0" y="0"/>
            <wp:positionH relativeFrom="column">
              <wp:posOffset>-1172210</wp:posOffset>
            </wp:positionH>
            <wp:positionV relativeFrom="paragraph">
              <wp:posOffset>-788670</wp:posOffset>
            </wp:positionV>
            <wp:extent cx="7634605" cy="10799445"/>
            <wp:effectExtent l="0" t="0" r="4445" b="1905"/>
            <wp:wrapNone/>
            <wp:docPr id="73" name="图片 319" descr="小清新插画精致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19" descr="小清新插画精致简历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br w:type="textWrapping" w:clear="all"/>
      </w:r>
    </w:p>
    <w:p w14:paraId="39E1D88A" w14:textId="77777777" w:rsidR="0026775C" w:rsidRDefault="0026775C">
      <w:pPr>
        <w:ind w:leftChars="-857" w:left="-1800" w:rightChars="-844" w:right="-1772"/>
        <w:jc w:val="right"/>
      </w:pPr>
    </w:p>
    <w:p w14:paraId="283D0824" w14:textId="3504A2BB" w:rsidR="0026775C" w:rsidRDefault="005239B1"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7BECBB" wp14:editId="7107D8E1">
                <wp:simplePos x="0" y="0"/>
                <wp:positionH relativeFrom="column">
                  <wp:posOffset>1447800</wp:posOffset>
                </wp:positionH>
                <wp:positionV relativeFrom="paragraph">
                  <wp:posOffset>6207125</wp:posOffset>
                </wp:positionV>
                <wp:extent cx="2918460" cy="2241550"/>
                <wp:effectExtent l="0" t="0" r="0" b="0"/>
                <wp:wrapNone/>
                <wp:docPr id="1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2241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438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3758"/>
                            </w:tblGrid>
                            <w:tr w:rsidR="0026775C" w14:paraId="00FBF64E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5AAACB3F" w14:textId="77777777" w:rsidR="0026775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454B5A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2FF4F28A" wp14:editId="6309660E">
                                        <wp:extent cx="260350" cy="260350"/>
                                        <wp:effectExtent l="0" t="0" r="6350" b="6350"/>
                                        <wp:docPr id="65" name="图片 12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5" name="图片 12" descr="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vAlign w:val="center"/>
                                </w:tcPr>
                                <w:p w14:paraId="65441C3B" w14:textId="3F28158F" w:rsidR="0026775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927679"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26775C" w14:paraId="1639ED29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5D24ACE8" w14:textId="77777777" w:rsidR="0026775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454B5A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7A9D23B0" wp14:editId="796F19C2">
                                        <wp:extent cx="260350" cy="260350"/>
                                        <wp:effectExtent l="0" t="0" r="6350" b="6350"/>
                                        <wp:docPr id="66" name="图片 13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6" name="图片 13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vAlign w:val="center"/>
                                </w:tcPr>
                                <w:p w14:paraId="630A1E51" w14:textId="77777777" w:rsidR="0026775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  <w:t>电话：188-0000-0000</w:t>
                                  </w:r>
                                </w:p>
                              </w:tc>
                            </w:tr>
                            <w:tr w:rsidR="0026775C" w14:paraId="334126B2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474BE84E" w14:textId="77777777" w:rsidR="0026775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454B5A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363C2D60" wp14:editId="3DA58621">
                                        <wp:extent cx="260350" cy="260350"/>
                                        <wp:effectExtent l="0" t="0" r="6350" b="6350"/>
                                        <wp:docPr id="67" name="图片 14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7" name="图片 14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vAlign w:val="center"/>
                                </w:tcPr>
                                <w:p w14:paraId="461BCAD5" w14:textId="77777777" w:rsidR="0026775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  <w:t>邮箱：888888@gmail.com</w:t>
                                  </w:r>
                                </w:p>
                              </w:tc>
                            </w:tr>
                            <w:tr w:rsidR="0026775C" w14:paraId="19288E47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657641EB" w14:textId="77777777" w:rsidR="0026775C" w:rsidRDefault="0000000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noProof/>
                                      <w:color w:val="454B5A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114300" distR="114300" wp14:anchorId="12177A0E" wp14:editId="29B22B4D">
                                        <wp:extent cx="260350" cy="260350"/>
                                        <wp:effectExtent l="0" t="0" r="6350" b="6350"/>
                                        <wp:docPr id="68" name="图片 15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8" name="图片 15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0350" cy="26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8" w:type="dxa"/>
                                  <w:vAlign w:val="center"/>
                                </w:tcPr>
                                <w:p w14:paraId="04CBCA9D" w14:textId="77777777" w:rsidR="0026775C" w:rsidRDefault="00000000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454B5A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43E6F7D5" w14:textId="77777777" w:rsidR="0026775C" w:rsidRDefault="0026775C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BECBB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14pt;margin-top:488.75pt;width:229.8pt;height:176.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" stroked="f">
                <v:fill opacity="0"/>
                <v:textbox inset="2.53997mm,1.27mm,2.53997mm,1.27mm">
                  <w:txbxContent>
                    <w:tbl>
                      <w:tblPr>
                        <w:tblOverlap w:val="never"/>
                        <w:tblW w:w="438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3758"/>
                      </w:tblGrid>
                      <w:tr w:rsidR="0026775C" w14:paraId="00FBF64E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5AAACB3F" w14:textId="77777777" w:rsidR="0026775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454B5A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2FF4F28A" wp14:editId="6309660E">
                                  <wp:extent cx="260350" cy="260350"/>
                                  <wp:effectExtent l="0" t="0" r="6350" b="6350"/>
                                  <wp:docPr id="65" name="图片 12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图片 12" descr="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8" w:type="dxa"/>
                            <w:vAlign w:val="center"/>
                          </w:tcPr>
                          <w:p w14:paraId="65441C3B" w14:textId="3F28158F" w:rsidR="0026775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  <w:t>姓名：</w:t>
                            </w:r>
                            <w:r w:rsidR="00927679"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26775C" w14:paraId="1639ED29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5D24ACE8" w14:textId="77777777" w:rsidR="0026775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454B5A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7A9D23B0" wp14:editId="796F19C2">
                                  <wp:extent cx="260350" cy="260350"/>
                                  <wp:effectExtent l="0" t="0" r="6350" b="6350"/>
                                  <wp:docPr id="66" name="图片 13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图片 13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8" w:type="dxa"/>
                            <w:vAlign w:val="center"/>
                          </w:tcPr>
                          <w:p w14:paraId="630A1E51" w14:textId="77777777" w:rsidR="0026775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  <w:t>电话：188-0000-0000</w:t>
                            </w:r>
                          </w:p>
                        </w:tc>
                      </w:tr>
                      <w:tr w:rsidR="0026775C" w14:paraId="334126B2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474BE84E" w14:textId="77777777" w:rsidR="0026775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454B5A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363C2D60" wp14:editId="3DA58621">
                                  <wp:extent cx="260350" cy="260350"/>
                                  <wp:effectExtent l="0" t="0" r="6350" b="6350"/>
                                  <wp:docPr id="67" name="图片 14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" name="图片 14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8" w:type="dxa"/>
                            <w:vAlign w:val="center"/>
                          </w:tcPr>
                          <w:p w14:paraId="461BCAD5" w14:textId="77777777" w:rsidR="0026775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  <w:t>邮箱：888888@gmail.com</w:t>
                            </w:r>
                          </w:p>
                        </w:tc>
                      </w:tr>
                      <w:tr w:rsidR="0026775C" w14:paraId="19288E47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657641EB" w14:textId="77777777" w:rsidR="0026775C" w:rsidRDefault="00000000">
                            <w:pPr>
                              <w:spacing w:line="3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noProof/>
                                <w:color w:val="454B5A"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12177A0E" wp14:editId="29B22B4D">
                                  <wp:extent cx="260350" cy="260350"/>
                                  <wp:effectExtent l="0" t="0" r="6350" b="6350"/>
                                  <wp:docPr id="68" name="图片 15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图片 15" descr="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8" w:type="dxa"/>
                            <w:vAlign w:val="center"/>
                          </w:tcPr>
                          <w:p w14:paraId="04CBCA9D" w14:textId="77777777" w:rsidR="0026775C" w:rsidRDefault="00000000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454B5A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43E6F7D5" w14:textId="77777777" w:rsidR="0026775C" w:rsidRDefault="0026775C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54B5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1E990" wp14:editId="2B3A2B35">
                <wp:simplePos x="0" y="0"/>
                <wp:positionH relativeFrom="column">
                  <wp:posOffset>755650</wp:posOffset>
                </wp:positionH>
                <wp:positionV relativeFrom="paragraph">
                  <wp:posOffset>3401695</wp:posOffset>
                </wp:positionV>
                <wp:extent cx="3919855" cy="635"/>
                <wp:effectExtent l="0" t="0" r="0" b="0"/>
                <wp:wrapNone/>
                <wp:docPr id="64" name="直线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9855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54B5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F98C4" id="直线 3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267.85pt" to="368.15pt,2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" strokecolor="#454b5a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984753" wp14:editId="79F52865">
                <wp:simplePos x="0" y="0"/>
                <wp:positionH relativeFrom="column">
                  <wp:posOffset>765175</wp:posOffset>
                </wp:positionH>
                <wp:positionV relativeFrom="paragraph">
                  <wp:posOffset>3446145</wp:posOffset>
                </wp:positionV>
                <wp:extent cx="3925570" cy="396875"/>
                <wp:effectExtent l="0" t="0" r="0" b="0"/>
                <wp:wrapNone/>
                <wp:docPr id="20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5570" cy="39687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7F6950B3" w14:textId="77777777" w:rsidR="0026775C" w:rsidRDefault="00000000">
                            <w:pPr>
                              <w:jc w:val="distribute"/>
                              <w:rPr>
                                <w:color w:val="454B5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454B5A"/>
                                <w:sz w:val="24"/>
                                <w:szCs w:val="28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1984753" id="文本框 178" o:spid="_x0000_s1027" type="#_x0000_t202" style="position:absolute;left:0;text-align:left;margin-left:60.25pt;margin-top:271.35pt;width:309.1pt;height:3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" filled="f" stroked="f" strokeweight="1.25pt">
                <v:textbox>
                  <w:txbxContent>
                    <w:p w14:paraId="7F6950B3" w14:textId="77777777" w:rsidR="0026775C" w:rsidRDefault="00000000">
                      <w:pPr>
                        <w:jc w:val="distribute"/>
                        <w:rPr>
                          <w:color w:val="454B5A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color w:val="454B5A"/>
                          <w:sz w:val="24"/>
                          <w:szCs w:val="28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3120" behindDoc="0" locked="0" layoutInCell="1" allowOverlap="1" wp14:anchorId="4D1BA499" wp14:editId="5FCC70D6">
            <wp:simplePos x="0" y="0"/>
            <wp:positionH relativeFrom="column">
              <wp:posOffset>574040</wp:posOffset>
            </wp:positionH>
            <wp:positionV relativeFrom="paragraph">
              <wp:posOffset>2357755</wp:posOffset>
            </wp:positionV>
            <wp:extent cx="4270375" cy="953770"/>
            <wp:effectExtent l="0" t="0" r="0" b="0"/>
            <wp:wrapNone/>
            <wp:docPr id="9" name="图片 32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20" descr="图片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26775C">
      <w:headerReference w:type="default" r:id="rId13"/>
      <w:pgSz w:w="11906" w:h="16838"/>
      <w:pgMar w:top="38" w:right="1800" w:bottom="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CF54" w14:textId="77777777" w:rsidR="00AE4A8F" w:rsidRDefault="00AE4A8F">
      <w:pPr>
        <w:spacing w:after="0" w:line="240" w:lineRule="auto"/>
      </w:pPr>
      <w:r>
        <w:separator/>
      </w:r>
    </w:p>
  </w:endnote>
  <w:endnote w:type="continuationSeparator" w:id="0">
    <w:p w14:paraId="19E67192" w14:textId="77777777" w:rsidR="00AE4A8F" w:rsidRDefault="00AE4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3590" w14:textId="77777777" w:rsidR="00AE4A8F" w:rsidRDefault="00AE4A8F">
      <w:pPr>
        <w:spacing w:after="0" w:line="240" w:lineRule="auto"/>
      </w:pPr>
      <w:r>
        <w:separator/>
      </w:r>
    </w:p>
  </w:footnote>
  <w:footnote w:type="continuationSeparator" w:id="0">
    <w:p w14:paraId="58779A03" w14:textId="77777777" w:rsidR="00AE4A8F" w:rsidRDefault="00AE4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1A53" w14:textId="77777777" w:rsidR="0026775C" w:rsidRDefault="0026775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254F6A"/>
    <w:rsid w:val="000561B3"/>
    <w:rsid w:val="000650D2"/>
    <w:rsid w:val="00097E25"/>
    <w:rsid w:val="000B3CCE"/>
    <w:rsid w:val="000C0385"/>
    <w:rsid w:val="000C4F21"/>
    <w:rsid w:val="000D3F4F"/>
    <w:rsid w:val="000E2F95"/>
    <w:rsid w:val="00107AFF"/>
    <w:rsid w:val="00120988"/>
    <w:rsid w:val="00144EBA"/>
    <w:rsid w:val="0015501B"/>
    <w:rsid w:val="00167AD8"/>
    <w:rsid w:val="002021BC"/>
    <w:rsid w:val="0026775C"/>
    <w:rsid w:val="00296F3C"/>
    <w:rsid w:val="002E656A"/>
    <w:rsid w:val="0040510E"/>
    <w:rsid w:val="00444361"/>
    <w:rsid w:val="004809DA"/>
    <w:rsid w:val="004A6744"/>
    <w:rsid w:val="004D5817"/>
    <w:rsid w:val="004F68EC"/>
    <w:rsid w:val="005239B1"/>
    <w:rsid w:val="00551E47"/>
    <w:rsid w:val="006379A8"/>
    <w:rsid w:val="00661222"/>
    <w:rsid w:val="00673F42"/>
    <w:rsid w:val="006A544B"/>
    <w:rsid w:val="006B0C2C"/>
    <w:rsid w:val="0072201E"/>
    <w:rsid w:val="0074350F"/>
    <w:rsid w:val="00751F0C"/>
    <w:rsid w:val="00796D5C"/>
    <w:rsid w:val="007F52FC"/>
    <w:rsid w:val="00804F90"/>
    <w:rsid w:val="00823239"/>
    <w:rsid w:val="008305C5"/>
    <w:rsid w:val="00831FB1"/>
    <w:rsid w:val="00843C6B"/>
    <w:rsid w:val="008E041B"/>
    <w:rsid w:val="00927679"/>
    <w:rsid w:val="009E5F16"/>
    <w:rsid w:val="00AA1EAC"/>
    <w:rsid w:val="00AB67DD"/>
    <w:rsid w:val="00AE4A8F"/>
    <w:rsid w:val="00B92382"/>
    <w:rsid w:val="00BA77D5"/>
    <w:rsid w:val="00BE411F"/>
    <w:rsid w:val="00C07184"/>
    <w:rsid w:val="00C127DE"/>
    <w:rsid w:val="00C632EF"/>
    <w:rsid w:val="00CF1705"/>
    <w:rsid w:val="00D24967"/>
    <w:rsid w:val="00D6032D"/>
    <w:rsid w:val="00E57378"/>
    <w:rsid w:val="00F05FB1"/>
    <w:rsid w:val="00F563B5"/>
    <w:rsid w:val="00FA3488"/>
    <w:rsid w:val="00FC7458"/>
    <w:rsid w:val="014B38AD"/>
    <w:rsid w:val="0185278D"/>
    <w:rsid w:val="01D51B38"/>
    <w:rsid w:val="07223201"/>
    <w:rsid w:val="0D643A2D"/>
    <w:rsid w:val="0F0F34B4"/>
    <w:rsid w:val="14E77DAB"/>
    <w:rsid w:val="15446A19"/>
    <w:rsid w:val="19EF42AF"/>
    <w:rsid w:val="1A9A6CA2"/>
    <w:rsid w:val="1CC1153B"/>
    <w:rsid w:val="208E47EB"/>
    <w:rsid w:val="20EC6113"/>
    <w:rsid w:val="22F2388A"/>
    <w:rsid w:val="22FE0FF6"/>
    <w:rsid w:val="24871722"/>
    <w:rsid w:val="27D42496"/>
    <w:rsid w:val="2AF02781"/>
    <w:rsid w:val="2EE609A7"/>
    <w:rsid w:val="342C26DB"/>
    <w:rsid w:val="3729471A"/>
    <w:rsid w:val="39F93470"/>
    <w:rsid w:val="3D03613D"/>
    <w:rsid w:val="3E6D7182"/>
    <w:rsid w:val="438A5913"/>
    <w:rsid w:val="466D63C1"/>
    <w:rsid w:val="4BC6625C"/>
    <w:rsid w:val="4BE1010B"/>
    <w:rsid w:val="4D567D5B"/>
    <w:rsid w:val="4FD6079D"/>
    <w:rsid w:val="503157D7"/>
    <w:rsid w:val="52CD52F4"/>
    <w:rsid w:val="544B53F0"/>
    <w:rsid w:val="573D5582"/>
    <w:rsid w:val="59296DD4"/>
    <w:rsid w:val="5954363E"/>
    <w:rsid w:val="59E87FD4"/>
    <w:rsid w:val="5AFB2271"/>
    <w:rsid w:val="5BB70F4F"/>
    <w:rsid w:val="5C2C6147"/>
    <w:rsid w:val="5E603F88"/>
    <w:rsid w:val="5F236A4A"/>
    <w:rsid w:val="5F4C1567"/>
    <w:rsid w:val="5F844F44"/>
    <w:rsid w:val="61240224"/>
    <w:rsid w:val="672D4F56"/>
    <w:rsid w:val="677862CF"/>
    <w:rsid w:val="68D11D83"/>
    <w:rsid w:val="68F138DF"/>
    <w:rsid w:val="69B608CB"/>
    <w:rsid w:val="6AA57288"/>
    <w:rsid w:val="6BF95FCE"/>
    <w:rsid w:val="6D9E5513"/>
    <w:rsid w:val="6E904FB0"/>
    <w:rsid w:val="6F6170C9"/>
    <w:rsid w:val="70B80E20"/>
    <w:rsid w:val="71914E01"/>
    <w:rsid w:val="74254F6A"/>
    <w:rsid w:val="748D48C4"/>
    <w:rsid w:val="75C92B98"/>
    <w:rsid w:val="77521916"/>
    <w:rsid w:val="7C3725DB"/>
    <w:rsid w:val="7E37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B712D59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after="0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_Style 7"/>
    <w:basedOn w:val="a"/>
    <w:qFormat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3567;&#28165;&#26032;&#25554;&#30011;&#31934;&#33268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小清新插画精致简历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Administrator</dc:creator>
  <cp:lastModifiedBy>xt j.</cp:lastModifiedBy>
  <cp:revision>6</cp:revision>
  <dcterms:created xsi:type="dcterms:W3CDTF">2017-05-08T16:15:00Z</dcterms:created>
  <dcterms:modified xsi:type="dcterms:W3CDTF">2025-06-04T04:27:00Z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