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7E9FA" w14:textId="77777777" w:rsidR="003A1304" w:rsidRDefault="00000000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6CBE59C" wp14:editId="37347866">
            <wp:simplePos x="0" y="0"/>
            <wp:positionH relativeFrom="column">
              <wp:posOffset>-1136015</wp:posOffset>
            </wp:positionH>
            <wp:positionV relativeFrom="paragraph">
              <wp:posOffset>-909320</wp:posOffset>
            </wp:positionV>
            <wp:extent cx="7538085" cy="10704830"/>
            <wp:effectExtent l="0" t="0" r="5715" b="1270"/>
            <wp:wrapNone/>
            <wp:docPr id="1" name="图片 9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5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38085" cy="107048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8F7F2E3" w14:textId="77777777" w:rsidR="003A1304" w:rsidRDefault="0000000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FBBC04" wp14:editId="3E68D2EC">
                <wp:simplePos x="0" y="0"/>
                <wp:positionH relativeFrom="column">
                  <wp:posOffset>1653540</wp:posOffset>
                </wp:positionH>
                <wp:positionV relativeFrom="paragraph">
                  <wp:posOffset>7124065</wp:posOffset>
                </wp:positionV>
                <wp:extent cx="3225800" cy="1762125"/>
                <wp:effectExtent l="0" t="0" r="0" b="0"/>
                <wp:wrapNone/>
                <wp:docPr id="8" name="文本框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5800" cy="176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23B89E8" w14:textId="0D00A57D" w:rsidR="003A1304" w:rsidRDefault="00000000">
                            <w:pPr>
                              <w:pStyle w:val="a7"/>
                              <w:spacing w:before="0" w:beforeAutospacing="0" w:after="0" w:afterAutospacing="0" w:line="564" w:lineRule="auto"/>
                              <w:rPr>
                                <w:rFonts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</w:rPr>
                              <w:t>个人姓名：</w:t>
                            </w:r>
                            <w:r w:rsidR="00D14738"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</w:rPr>
                              <w:t>小豆</w:t>
                            </w:r>
                          </w:p>
                          <w:p w14:paraId="21267BC6" w14:textId="77777777" w:rsidR="003A1304" w:rsidRDefault="00000000">
                            <w:pPr>
                              <w:pStyle w:val="a7"/>
                              <w:spacing w:before="0" w:beforeAutospacing="0" w:after="0" w:afterAutospacing="0" w:line="564" w:lineRule="auto"/>
                              <w:rPr>
                                <w:rFonts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</w:rPr>
                              <w:t>联系电话：18688888888</w:t>
                            </w:r>
                          </w:p>
                          <w:p w14:paraId="5C672362" w14:textId="77777777" w:rsidR="003A1304" w:rsidRDefault="00000000">
                            <w:pPr>
                              <w:pStyle w:val="a7"/>
                              <w:spacing w:before="0" w:beforeAutospacing="0" w:after="0" w:afterAutospacing="0" w:line="564" w:lineRule="auto"/>
                              <w:rPr>
                                <w:rFonts w:hint="eastAsia"/>
                                <w:color w:val="FFFFFF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FFFFFF"/>
                                <w:kern w:val="24"/>
                              </w:rPr>
                              <w:t>电子邮箱：888888@qq.com</w:t>
                            </w:r>
                          </w:p>
                        </w:txbxContent>
                      </wps:txbx>
                      <wps:bodyPr wrap="square" lIns="91439" tIns="45719" rIns="91439" bIns="45719"/>
                    </wps:wsp>
                  </a:graphicData>
                </a:graphic>
              </wp:anchor>
            </w:drawing>
          </mc:Choice>
          <mc:Fallback>
            <w:pict>
              <v:shapetype w14:anchorId="72FBBC04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130.2pt;margin-top:560.95pt;width:254pt;height:13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" filled="f" stroked="f">
                <v:textbox inset="2.53997mm,1.27mm,2.53997mm,1.27mm">
                  <w:txbxContent>
                    <w:p w14:paraId="623B89E8" w14:textId="0D00A57D" w:rsidR="003A1304" w:rsidRDefault="00000000">
                      <w:pPr>
                        <w:pStyle w:val="a7"/>
                        <w:spacing w:before="0" w:beforeAutospacing="0" w:after="0" w:afterAutospacing="0" w:line="564" w:lineRule="auto"/>
                        <w:rPr>
                          <w:rFonts w:hint="eastAsia"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</w:rPr>
                        <w:t>个人姓名：</w:t>
                      </w:r>
                      <w:r w:rsidR="00D14738"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</w:rPr>
                        <w:t>小豆</w:t>
                      </w:r>
                    </w:p>
                    <w:p w14:paraId="21267BC6" w14:textId="77777777" w:rsidR="003A1304" w:rsidRDefault="00000000">
                      <w:pPr>
                        <w:pStyle w:val="a7"/>
                        <w:spacing w:before="0" w:beforeAutospacing="0" w:after="0" w:afterAutospacing="0" w:line="564" w:lineRule="auto"/>
                        <w:rPr>
                          <w:rFonts w:hint="eastAsia"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</w:rPr>
                        <w:t>联系电话：18688888888</w:t>
                      </w:r>
                    </w:p>
                    <w:p w14:paraId="5C672362" w14:textId="77777777" w:rsidR="003A1304" w:rsidRDefault="00000000">
                      <w:pPr>
                        <w:pStyle w:val="a7"/>
                        <w:spacing w:before="0" w:beforeAutospacing="0" w:after="0" w:afterAutospacing="0" w:line="564" w:lineRule="auto"/>
                        <w:rPr>
                          <w:rFonts w:hint="eastAsia"/>
                          <w:color w:val="FFFFFF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FFFFFF"/>
                          <w:kern w:val="24"/>
                        </w:rPr>
                        <w:t>电子邮箱：888888@qq.com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70901C" wp14:editId="37555CFC">
                <wp:simplePos x="0" y="0"/>
                <wp:positionH relativeFrom="column">
                  <wp:posOffset>213995</wp:posOffset>
                </wp:positionH>
                <wp:positionV relativeFrom="paragraph">
                  <wp:posOffset>5534025</wp:posOffset>
                </wp:positionV>
                <wp:extent cx="5600700" cy="1478280"/>
                <wp:effectExtent l="0" t="0" r="0" b="0"/>
                <wp:wrapNone/>
                <wp:docPr id="7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00700" cy="1108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5CFD75EA" w14:textId="77777777" w:rsidR="003A1304" w:rsidRDefault="00000000">
                            <w:pPr>
                              <w:pStyle w:val="a7"/>
                              <w:spacing w:before="0" w:beforeAutospacing="0" w:after="0" w:afterAutospacing="0"/>
                              <w:rPr>
                                <w:rFonts w:hint="eastAsia"/>
                                <w:color w:val="FFFFFF"/>
                              </w:rPr>
                            </w:pPr>
                            <w:proofErr w:type="gramStart"/>
                            <w:r>
                              <w:rPr>
                                <w:rFonts w:ascii="张海山草泥马体" w:eastAsia="张海山草泥马体" w:cs="Times New Roman" w:hint="eastAsia"/>
                                <w:color w:val="FFFFFF"/>
                                <w:kern w:val="24"/>
                                <w:sz w:val="132"/>
                                <w:szCs w:val="132"/>
                              </w:rPr>
                              <w:t>个</w:t>
                            </w:r>
                            <w:proofErr w:type="gramEnd"/>
                            <w:r>
                              <w:rPr>
                                <w:rFonts w:ascii="张海山草泥马体" w:eastAsia="张海山草泥马体" w:cs="Times New Roman" w:hint="eastAsia"/>
                                <w:color w:val="FFFFFF"/>
                                <w:kern w:val="24"/>
                                <w:sz w:val="132"/>
                                <w:szCs w:val="132"/>
                              </w:rPr>
                              <w:t xml:space="preserve"> 人 简 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70901C" id="文本框 6" o:spid="_x0000_s1027" type="#_x0000_t202" style="position:absolute;left:0;text-align:left;margin-left:16.85pt;margin-top:435.75pt;width:441pt;height:11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" filled="f" stroked="f">
                <v:textbox style="mso-fit-shape-to-text:t">
                  <w:txbxContent>
                    <w:p w14:paraId="5CFD75EA" w14:textId="77777777" w:rsidR="003A1304" w:rsidRDefault="00000000">
                      <w:pPr>
                        <w:pStyle w:val="a7"/>
                        <w:spacing w:before="0" w:beforeAutospacing="0" w:after="0" w:afterAutospacing="0"/>
                        <w:rPr>
                          <w:rFonts w:hint="eastAsia"/>
                          <w:color w:val="FFFFFF"/>
                        </w:rPr>
                      </w:pPr>
                      <w:proofErr w:type="gramStart"/>
                      <w:r>
                        <w:rPr>
                          <w:rFonts w:ascii="张海山草泥马体" w:eastAsia="张海山草泥马体" w:cs="Times New Roman" w:hint="eastAsia"/>
                          <w:color w:val="FFFFFF"/>
                          <w:kern w:val="24"/>
                          <w:sz w:val="132"/>
                          <w:szCs w:val="132"/>
                        </w:rPr>
                        <w:t>个</w:t>
                      </w:r>
                      <w:proofErr w:type="gramEnd"/>
                      <w:r>
                        <w:rPr>
                          <w:rFonts w:ascii="张海山草泥马体" w:eastAsia="张海山草泥马体" w:cs="Times New Roman" w:hint="eastAsia"/>
                          <w:color w:val="FFFFFF"/>
                          <w:kern w:val="24"/>
                          <w:sz w:val="132"/>
                          <w:szCs w:val="132"/>
                        </w:rPr>
                        <w:t xml:space="preserve"> 人 简 历</w:t>
                      </w:r>
                    </w:p>
                  </w:txbxContent>
                </v:textbox>
              </v:shape>
            </w:pict>
          </mc:Fallback>
        </mc:AlternateContent>
      </w:r>
    </w:p>
    <w:p w14:paraId="3B2DCADA" w14:textId="77777777" w:rsidR="003A1304" w:rsidRDefault="003A1304">
      <w:pPr>
        <w:rPr>
          <w:rFonts w:hint="eastAsia"/>
        </w:rPr>
      </w:pPr>
    </w:p>
    <w:sectPr w:rsidR="003A13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1D7AE" w14:textId="77777777" w:rsidR="00D42A7F" w:rsidRDefault="00D42A7F" w:rsidP="00D14738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A4FB49D" w14:textId="77777777" w:rsidR="00D42A7F" w:rsidRDefault="00D42A7F" w:rsidP="00D14738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张海山草泥马体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FD20F" w14:textId="77777777" w:rsidR="00D42A7F" w:rsidRDefault="00D42A7F" w:rsidP="00D14738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2E00F51" w14:textId="77777777" w:rsidR="00D42A7F" w:rsidRDefault="00D42A7F" w:rsidP="00D14738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A281949"/>
    <w:rsid w:val="00094516"/>
    <w:rsid w:val="002B17DE"/>
    <w:rsid w:val="002D58BD"/>
    <w:rsid w:val="003A1304"/>
    <w:rsid w:val="00445AC0"/>
    <w:rsid w:val="005D7EDF"/>
    <w:rsid w:val="006328EC"/>
    <w:rsid w:val="006B0C2C"/>
    <w:rsid w:val="0074151D"/>
    <w:rsid w:val="00B35412"/>
    <w:rsid w:val="00D14738"/>
    <w:rsid w:val="00D42A7F"/>
    <w:rsid w:val="00D76522"/>
    <w:rsid w:val="00E3166C"/>
    <w:rsid w:val="036078DC"/>
    <w:rsid w:val="5A281949"/>
    <w:rsid w:val="601E1EA3"/>
    <w:rsid w:val="7D67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B9E82D8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等线" w:eastAsia="等线" w:hAnsi="等线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31616;&#21382;&#23553;&#38754;+&#31616;&#21382;+&#33258;&#33616;&#20449;&#19977;&#39029;&#27714;&#32844;&#31616;&#21382;&#22871;&#39184;10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简历封面+简历+自荐信三页求职简历套餐10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13</cp:revision>
  <dcterms:created xsi:type="dcterms:W3CDTF">2017-05-09T03:50:00Z</dcterms:created>
  <dcterms:modified xsi:type="dcterms:W3CDTF">2025-06-04T03:18:00Z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