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3B02D" w14:textId="77777777" w:rsidR="004E414F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3604864" behindDoc="0" locked="0" layoutInCell="1" allowOverlap="1" wp14:anchorId="0317BF8E" wp14:editId="411C4D0E">
                <wp:simplePos x="0" y="0"/>
                <wp:positionH relativeFrom="column">
                  <wp:posOffset>-2441575</wp:posOffset>
                </wp:positionH>
                <wp:positionV relativeFrom="paragraph">
                  <wp:posOffset>-3688080</wp:posOffset>
                </wp:positionV>
                <wp:extent cx="6759575" cy="7595235"/>
                <wp:effectExtent l="0" t="0" r="3175" b="5715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9575" cy="7595235"/>
                          <a:chOff x="-1005" y="-4085"/>
                          <a:chExt cx="10645" cy="11961"/>
                        </a:xfrm>
                      </wpg:grpSpPr>
                      <wps:wsp>
                        <wps:cNvPr id="49" name="任意多边形 49"/>
                        <wps:cNvSpPr/>
                        <wps:spPr>
                          <a:xfrm>
                            <a:off x="-582" y="-4085"/>
                            <a:ext cx="10223" cy="10187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E3ECF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" name="任意多边形 47"/>
                        <wps:cNvSpPr/>
                        <wps:spPr>
                          <a:xfrm>
                            <a:off x="-1005" y="-3018"/>
                            <a:ext cx="9388" cy="10894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" name="任意多边形 52"/>
                        <wps:cNvSpPr/>
                        <wps:spPr>
                          <a:xfrm>
                            <a:off x="507" y="180"/>
                            <a:ext cx="6601" cy="7500"/>
                          </a:xfrm>
                          <a:custGeom>
                            <a:avLst/>
                            <a:gdLst>
                              <a:gd name="connisteX0" fmla="*/ 0 w 4362450"/>
                              <a:gd name="connsiteY0" fmla="*/ 4762500 h 4762500"/>
                              <a:gd name="connisteX1" fmla="*/ 1943100 w 4362450"/>
                              <a:gd name="connsiteY1" fmla="*/ 4114800 h 4762500"/>
                              <a:gd name="connisteX2" fmla="*/ 1714500 w 4362450"/>
                              <a:gd name="connsiteY2" fmla="*/ 2533650 h 4762500"/>
                              <a:gd name="connisteX3" fmla="*/ 3714750 w 4362450"/>
                              <a:gd name="connsiteY3" fmla="*/ 1581150 h 4762500"/>
                              <a:gd name="connisteX4" fmla="*/ 3752850 w 4362450"/>
                              <a:gd name="connsiteY4" fmla="*/ 533400 h 4762500"/>
                              <a:gd name="connisteX5" fmla="*/ 4362450 w 4362450"/>
                              <a:gd name="connsiteY5" fmla="*/ 0 h 47625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</a:cxnLst>
                            <a:rect l="l" t="t" r="r" b="b"/>
                            <a:pathLst>
                              <a:path w="4362450" h="4762500">
                                <a:moveTo>
                                  <a:pt x="0" y="4762500"/>
                                </a:moveTo>
                                <a:cubicBezTo>
                                  <a:pt x="393065" y="4664710"/>
                                  <a:pt x="1600200" y="4560570"/>
                                  <a:pt x="1943100" y="4114800"/>
                                </a:cubicBezTo>
                                <a:cubicBezTo>
                                  <a:pt x="2286000" y="3669030"/>
                                  <a:pt x="1360170" y="3040380"/>
                                  <a:pt x="1714500" y="2533650"/>
                                </a:cubicBezTo>
                                <a:cubicBezTo>
                                  <a:pt x="2068830" y="2026920"/>
                                  <a:pt x="3307080" y="1981200"/>
                                  <a:pt x="3714750" y="1581150"/>
                                </a:cubicBezTo>
                                <a:cubicBezTo>
                                  <a:pt x="4122420" y="1181100"/>
                                  <a:pt x="3623310" y="849630"/>
                                  <a:pt x="3752850" y="533400"/>
                                </a:cubicBezTo>
                                <a:cubicBezTo>
                                  <a:pt x="3882390" y="217170"/>
                                  <a:pt x="4241165" y="85725"/>
                                  <a:pt x="436245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BC488" id="组合 57" o:spid="_x0000_s1026" style="position:absolute;margin-left:-192.25pt;margin-top:-290.4pt;width:532.25pt;height:598.05pt;z-index:253604864" coordorigin="-1005,-4085" coordsize="10645,11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">
                <v:shape id="任意多边形 49" o:spid="_x0000_s1027" style="position:absolute;left:-582;top:-4085;width:10223;height:10187;visibility:visible;mso-wrap-style:square;v-text-anchor:top" coordsize="5961441,691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" path="m638649,6463682c997424,6357637,2115024,6172852,2400774,5820427,2686524,5468002,1714974,5172727,2067399,4701557,2419824,4230387,3715224,4053857,4162899,3463307,4610574,2872757,3981924,2329832,4305774,1748807,4629624,1167782,6548594,791862,5782149,558182,5015704,324502,1529554,-584818,472279,581677,-584996,1748172,457674,5224797,495774,6391927v38100,1167130,28575,28575,167005,24130c801209,6411612,1100929,6377957,1186654,6368432e" fillcolor="#e3ecf4" stroked="f" strokeweight="1pt">
                  <v:stroke joinstyle="miter"/>
                  <v:path arrowok="t" o:connecttype="custom" o:connectlocs="1095,9518;4117,8571;3545,6923;7139,5100;7384,2575;9916,822;810,857;850,9412;1137,9448;2035,9378;1872,9378" o:connectangles="0,0,0,0,0,0,0,0,0,0,0"/>
                </v:shape>
                <v:shape id="任意多边形 47" o:spid="_x0000_s1028" style="position:absolute;left:-1005;top:-3018;width:9388;height:10894;visibility:visible;mso-wrap-style:square;v-text-anchor:top" coordsize="5961441,691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" path="m638649,6463682c997424,6357637,2115024,6172852,2400774,5820427,2686524,5468002,1714974,5172727,2067399,4701557,2419824,4230387,3715224,4053857,4162899,3463307,4610574,2872757,3981924,2329832,4305774,1748807,4629624,1167782,6548594,791862,5782149,558182,5015704,324502,1529554,-584818,472279,581677,-584996,1748172,457674,5224797,495774,6391927v38100,1167130,28575,28575,167005,24130c801209,6411612,1100929,6377957,1186654,6368432e" fillcolor="#2f5472" stroked="f" strokeweight="1pt">
                  <v:stroke joinstyle="miter"/>
                  <v:path arrowok="t" o:connecttype="custom" o:connectlocs="1006,10179;3781,9166;3256,7404;6556,5454;6781,2754;9106,879;744,916;781,10066;1044,10104;1869,10029;1719,10029" o:connectangles="0,0,0,0,0,0,0,0,0,0,0"/>
                </v:shape>
                <v:shape id="任意多边形 52" o:spid="_x0000_s1029" style="position:absolute;left:507;top:180;width:6601;height:7500;visibility:visible;mso-wrap-style:square;v-text-anchor:top" coordsize="4362450,476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" path="m,4762500v393065,-97790,1600200,-201930,1943100,-647700c2286000,3669030,1360170,3040380,1714500,2533650v354330,-506730,1592580,-552450,2000250,-952500c4122420,1181100,3623310,849630,3752850,533400,3882390,217170,4241165,85725,4362450,e" filled="f" strokecolor="#b2a06a" strokeweight="1pt">
                  <v:stroke joinstyle="miter"/>
                  <v:path arrowok="t" o:connecttype="custom" o:connectlocs="0,7500;2940,6480;2594,3990;5621,2490;5679,840;6601,0" o:connectangles="0,0,0,0,0,0"/>
                </v:shape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2E5A62B9" w14:textId="77777777" w:rsidR="004E414F" w:rsidRDefault="004E414F"/>
    <w:p w14:paraId="5C8A2BC5" w14:textId="77777777" w:rsidR="004E414F" w:rsidRDefault="004E414F"/>
    <w:p w14:paraId="3BBE193B" w14:textId="77777777" w:rsidR="004E414F" w:rsidRDefault="004E414F"/>
    <w:p w14:paraId="06DABF29" w14:textId="77777777" w:rsidR="004E414F" w:rsidRDefault="004E414F"/>
    <w:p w14:paraId="10E42964" w14:textId="77777777" w:rsidR="004E414F" w:rsidRDefault="004E414F"/>
    <w:p w14:paraId="1C149C39" w14:textId="77777777" w:rsidR="004E414F" w:rsidRDefault="004E414F"/>
    <w:p w14:paraId="5DBA07B4" w14:textId="783EAEC8" w:rsidR="004E414F" w:rsidRDefault="002F0556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5C4DAD7" wp14:editId="551EB5A0">
                <wp:simplePos x="0" y="0"/>
                <wp:positionH relativeFrom="column">
                  <wp:posOffset>1451610</wp:posOffset>
                </wp:positionH>
                <wp:positionV relativeFrom="paragraph">
                  <wp:posOffset>93345</wp:posOffset>
                </wp:positionV>
                <wp:extent cx="2472690" cy="3838575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690" cy="383857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 w14:paraId="163DFBA3" w14:textId="77777777" w:rsidR="004E414F" w:rsidRDefault="00000000">
                            <w:pPr>
                              <w:spacing w:line="3000" w:lineRule="exact"/>
                              <w:jc w:val="distribute"/>
                              <w:rPr>
                                <w:rFonts w:ascii="方正正黑简体" w:eastAsia="方正正黑简体" w:hAnsi="方正正黑简体" w:cs="方正正黑简体" w:hint="eastAsia"/>
                                <w:color w:val="2F5472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方正正黑简体" w:eastAsia="方正正黑简体" w:hAnsi="方正正黑简体" w:cs="方正正黑简体" w:hint="eastAsia"/>
                                <w:color w:val="2F5472"/>
                                <w:sz w:val="200"/>
                                <w:szCs w:val="200"/>
                              </w:rPr>
                              <w:t>简</w:t>
                            </w:r>
                          </w:p>
                          <w:p w14:paraId="62EB6053" w14:textId="77777777" w:rsidR="004E414F" w:rsidRDefault="00000000">
                            <w:pPr>
                              <w:spacing w:line="3000" w:lineRule="exact"/>
                              <w:jc w:val="distribute"/>
                              <w:rPr>
                                <w:rFonts w:ascii="方正正黑简体" w:eastAsia="方正正黑简体" w:hAnsi="方正正黑简体" w:cs="方正正黑简体" w:hint="eastAsia"/>
                                <w:b/>
                                <w:bCs/>
                                <w:color w:val="839B97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方正正黑简体" w:eastAsia="方正正黑简体" w:hAnsi="方正正黑简体" w:cs="方正正黑简体" w:hint="eastAsia"/>
                                <w:color w:val="2F5472"/>
                                <w:sz w:val="200"/>
                                <w:szCs w:val="200"/>
                              </w:rPr>
                              <w:t>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75C4DAD7" id="_x0000_t202" coordsize="21600,21600" o:spt="202" path="m,l,21600r21600,l21600,xe">
                <v:stroke joinstyle="miter"/>
                <v:path gradientshapeok="t" o:connecttype="rect"/>
              </v:shapetype>
              <v:shape id="文本框 95" o:spid="_x0000_s1026" type="#_x0000_t202" style="position:absolute;left:0;text-align:left;margin-left:114.3pt;margin-top:7.35pt;width:194.7pt;height:302.2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" filled="f" stroked="f" strokeweight="1.25pt">
                <v:textbox>
                  <w:txbxContent>
                    <w:p w14:paraId="163DFBA3" w14:textId="77777777" w:rsidR="004E414F" w:rsidRDefault="00000000">
                      <w:pPr>
                        <w:spacing w:line="3000" w:lineRule="exact"/>
                        <w:jc w:val="distribute"/>
                        <w:rPr>
                          <w:rFonts w:ascii="方正正黑简体" w:eastAsia="方正正黑简体" w:hAnsi="方正正黑简体" w:cs="方正正黑简体" w:hint="eastAsia"/>
                          <w:color w:val="2F5472"/>
                          <w:sz w:val="200"/>
                          <w:szCs w:val="200"/>
                        </w:rPr>
                      </w:pPr>
                      <w:r>
                        <w:rPr>
                          <w:rFonts w:ascii="方正正黑简体" w:eastAsia="方正正黑简体" w:hAnsi="方正正黑简体" w:cs="方正正黑简体" w:hint="eastAsia"/>
                          <w:color w:val="2F5472"/>
                          <w:sz w:val="200"/>
                          <w:szCs w:val="200"/>
                        </w:rPr>
                        <w:t>简</w:t>
                      </w:r>
                    </w:p>
                    <w:p w14:paraId="62EB6053" w14:textId="77777777" w:rsidR="004E414F" w:rsidRDefault="00000000">
                      <w:pPr>
                        <w:spacing w:line="3000" w:lineRule="exact"/>
                        <w:jc w:val="distribute"/>
                        <w:rPr>
                          <w:rFonts w:ascii="方正正黑简体" w:eastAsia="方正正黑简体" w:hAnsi="方正正黑简体" w:cs="方正正黑简体" w:hint="eastAsia"/>
                          <w:b/>
                          <w:bCs/>
                          <w:color w:val="839B97"/>
                          <w:sz w:val="200"/>
                          <w:szCs w:val="200"/>
                        </w:rPr>
                      </w:pPr>
                      <w:r>
                        <w:rPr>
                          <w:rFonts w:ascii="方正正黑简体" w:eastAsia="方正正黑简体" w:hAnsi="方正正黑简体" w:cs="方正正黑简体" w:hint="eastAsia"/>
                          <w:color w:val="2F5472"/>
                          <w:sz w:val="200"/>
                          <w:szCs w:val="200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</w:p>
    <w:p w14:paraId="44C66BCB" w14:textId="7CACA231" w:rsidR="004E414F" w:rsidRDefault="004E414F"/>
    <w:p w14:paraId="0B2217B3" w14:textId="381AD3DE" w:rsidR="004E414F" w:rsidRDefault="004E414F"/>
    <w:p w14:paraId="35F3F669" w14:textId="77777777" w:rsidR="004E414F" w:rsidRDefault="004E414F"/>
    <w:p w14:paraId="6B40DF73" w14:textId="77777777" w:rsidR="004E414F" w:rsidRDefault="004E414F"/>
    <w:p w14:paraId="32C93FA8" w14:textId="77777777" w:rsidR="004E414F" w:rsidRDefault="004E414F"/>
    <w:p w14:paraId="6D9BD3B0" w14:textId="1CC0A6D7" w:rsidR="004E414F" w:rsidRDefault="002F0556"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8B00E32" wp14:editId="749DB1A0">
                <wp:simplePos x="0" y="0"/>
                <wp:positionH relativeFrom="column">
                  <wp:posOffset>1082040</wp:posOffset>
                </wp:positionH>
                <wp:positionV relativeFrom="paragraph">
                  <wp:posOffset>115570</wp:posOffset>
                </wp:positionV>
                <wp:extent cx="3630930" cy="421005"/>
                <wp:effectExtent l="0" t="0" r="0" b="0"/>
                <wp:wrapNone/>
                <wp:docPr id="5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093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8A9F93" w14:textId="77777777" w:rsidR="004E414F" w:rsidRDefault="00000000">
                            <w:pPr>
                              <w:pStyle w:val="a3"/>
                              <w:spacing w:before="0" w:beforeAutospacing="0" w:after="0" w:afterAutospacing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kern w:val="24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00E32" id="文本框 7" o:spid="_x0000_s1027" type="#_x0000_t202" style="position:absolute;left:0;text-align:left;margin-left:85.2pt;margin-top:9.1pt;width:285.9pt;height:33.1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" filled="f" stroked="f">
                <v:textbox>
                  <w:txbxContent>
                    <w:p w14:paraId="458A9F93" w14:textId="77777777" w:rsidR="004E414F" w:rsidRDefault="00000000">
                      <w:pPr>
                        <w:pStyle w:val="a3"/>
                        <w:spacing w:before="0" w:beforeAutospacing="0" w:after="0" w:afterAutospacing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kern w:val="24"/>
                          <w:sz w:val="32"/>
                          <w:szCs w:val="3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32EEC42" wp14:editId="5A2A6D4D">
                <wp:simplePos x="0" y="0"/>
                <wp:positionH relativeFrom="column">
                  <wp:posOffset>-165100</wp:posOffset>
                </wp:positionH>
                <wp:positionV relativeFrom="paragraph">
                  <wp:posOffset>114935</wp:posOffset>
                </wp:positionV>
                <wp:extent cx="7250430" cy="8003540"/>
                <wp:effectExtent l="0" t="0" r="7620" b="1651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0430" cy="8003540"/>
                          <a:chOff x="5397" y="6060"/>
                          <a:chExt cx="11418" cy="12604"/>
                        </a:xfrm>
                      </wpg:grpSpPr>
                      <wps:wsp>
                        <wps:cNvPr id="50" name="任意多边形 50"/>
                        <wps:cNvSpPr/>
                        <wps:spPr>
                          <a:xfrm>
                            <a:off x="5397" y="6060"/>
                            <a:ext cx="11419" cy="12605"/>
                          </a:xfrm>
                          <a:custGeom>
                            <a:avLst/>
                            <a:gdLst>
                              <a:gd name="connisteX0" fmla="*/ 536479 w 7251015"/>
                              <a:gd name="connsiteY0" fmla="*/ 6050791 h 6694477"/>
                              <a:gd name="connisteX1" fmla="*/ 1060354 w 7251015"/>
                              <a:gd name="connsiteY1" fmla="*/ 4646171 h 6694477"/>
                              <a:gd name="connisteX2" fmla="*/ 3060604 w 7251015"/>
                              <a:gd name="connsiteY2" fmla="*/ 4241041 h 6694477"/>
                              <a:gd name="connisteX3" fmla="*/ 4084859 w 7251015"/>
                              <a:gd name="connsiteY3" fmla="*/ 3074546 h 6694477"/>
                              <a:gd name="connisteX4" fmla="*/ 5323109 w 7251015"/>
                              <a:gd name="connsiteY4" fmla="*/ 3002791 h 6694477"/>
                              <a:gd name="connisteX5" fmla="*/ 6180359 w 7251015"/>
                              <a:gd name="connsiteY5" fmla="*/ 1859791 h 6694477"/>
                              <a:gd name="connisteX6" fmla="*/ 6680104 w 7251015"/>
                              <a:gd name="connsiteY6" fmla="*/ 217046 h 6694477"/>
                              <a:gd name="connisteX7" fmla="*/ 6680104 w 7251015"/>
                              <a:gd name="connsiteY7" fmla="*/ 6170171 h 6694477"/>
                              <a:gd name="connisteX8" fmla="*/ 512984 w 7251015"/>
                              <a:gd name="connsiteY8" fmla="*/ 6122546 h 6694477"/>
                              <a:gd name="connisteX9" fmla="*/ 608234 w 7251015"/>
                              <a:gd name="connsiteY9" fmla="*/ 5907916 h 6694477"/>
                              <a:gd name="connisteX10" fmla="*/ 441229 w 7251015"/>
                              <a:gd name="connsiteY10" fmla="*/ 5765041 h 6694477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7251015" h="6694478">
                                <a:moveTo>
                                  <a:pt x="536480" y="6050791"/>
                                </a:moveTo>
                                <a:cubicBezTo>
                                  <a:pt x="601250" y="5777741"/>
                                  <a:pt x="555530" y="5008121"/>
                                  <a:pt x="1060355" y="4646171"/>
                                </a:cubicBezTo>
                                <a:cubicBezTo>
                                  <a:pt x="1565180" y="4284221"/>
                                  <a:pt x="2455450" y="4555366"/>
                                  <a:pt x="3060605" y="4241041"/>
                                </a:cubicBezTo>
                                <a:cubicBezTo>
                                  <a:pt x="3665760" y="3926716"/>
                                  <a:pt x="3632105" y="3322196"/>
                                  <a:pt x="4084860" y="3074546"/>
                                </a:cubicBezTo>
                                <a:cubicBezTo>
                                  <a:pt x="4537615" y="2826896"/>
                                  <a:pt x="4904010" y="3245996"/>
                                  <a:pt x="5323110" y="3002791"/>
                                </a:cubicBezTo>
                                <a:cubicBezTo>
                                  <a:pt x="5742210" y="2759586"/>
                                  <a:pt x="5909215" y="2416686"/>
                                  <a:pt x="6180360" y="1859791"/>
                                </a:cubicBezTo>
                                <a:cubicBezTo>
                                  <a:pt x="6451505" y="1302896"/>
                                  <a:pt x="6580410" y="-645284"/>
                                  <a:pt x="6680105" y="217046"/>
                                </a:cubicBezTo>
                                <a:cubicBezTo>
                                  <a:pt x="6779800" y="1079376"/>
                                  <a:pt x="7913275" y="4989071"/>
                                  <a:pt x="6680105" y="6170171"/>
                                </a:cubicBezTo>
                                <a:cubicBezTo>
                                  <a:pt x="5446935" y="7351271"/>
                                  <a:pt x="1727105" y="6175251"/>
                                  <a:pt x="512985" y="6122546"/>
                                </a:cubicBezTo>
                                <a:cubicBezTo>
                                  <a:pt x="-701135" y="6069841"/>
                                  <a:pt x="622840" y="5979671"/>
                                  <a:pt x="608235" y="5907916"/>
                                </a:cubicBezTo>
                              </a:path>
                            </a:pathLst>
                          </a:custGeom>
                          <a:solidFill>
                            <a:srgbClr val="D3E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" name="任意多边形 53"/>
                        <wps:cNvSpPr/>
                        <wps:spPr>
                          <a:xfrm>
                            <a:off x="6000" y="6879"/>
                            <a:ext cx="9569" cy="10381"/>
                          </a:xfrm>
                          <a:custGeom>
                            <a:avLst/>
                            <a:gdLst>
                              <a:gd name="connsiteX0" fmla="*/ 0 w 9569"/>
                              <a:gd name="connsiteY0" fmla="*/ 10381 h 10381"/>
                              <a:gd name="connsiteX1" fmla="*/ 1709 w 9569"/>
                              <a:gd name="connsiteY1" fmla="*/ 8822 h 10381"/>
                              <a:gd name="connsiteX2" fmla="*/ 7063 w 9569"/>
                              <a:gd name="connsiteY2" fmla="*/ 7411 h 10381"/>
                              <a:gd name="connsiteX3" fmla="*/ 7163 w 9569"/>
                              <a:gd name="connsiteY3" fmla="*/ 3235 h 10381"/>
                              <a:gd name="connsiteX4" fmla="*/ 8907 w 9569"/>
                              <a:gd name="connsiteY4" fmla="*/ 1097 h 10381"/>
                              <a:gd name="connsiteX5" fmla="*/ 9569 w 9569"/>
                              <a:gd name="connsiteY5" fmla="*/ 0 h 103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569" h="10381">
                                <a:moveTo>
                                  <a:pt x="0" y="10381"/>
                                </a:moveTo>
                                <a:cubicBezTo>
                                  <a:pt x="234" y="10098"/>
                                  <a:pt x="296" y="9416"/>
                                  <a:pt x="1709" y="8822"/>
                                </a:cubicBezTo>
                                <a:cubicBezTo>
                                  <a:pt x="3121" y="8228"/>
                                  <a:pt x="6182" y="8558"/>
                                  <a:pt x="7063" y="7411"/>
                                </a:cubicBezTo>
                                <a:cubicBezTo>
                                  <a:pt x="7944" y="6264"/>
                                  <a:pt x="6927" y="4452"/>
                                  <a:pt x="7163" y="3235"/>
                                </a:cubicBezTo>
                                <a:cubicBezTo>
                                  <a:pt x="7398" y="2017"/>
                                  <a:pt x="8216" y="1715"/>
                                  <a:pt x="8907" y="1097"/>
                                </a:cubicBezTo>
                                <a:cubicBezTo>
                                  <a:pt x="9598" y="480"/>
                                  <a:pt x="9265" y="241"/>
                                  <a:pt x="9569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1A3BF" id="组合 63" o:spid="_x0000_s1026" style="position:absolute;margin-left:-13pt;margin-top:9.05pt;width:570.9pt;height:630.2pt;z-index:251648512" coordorigin="5397,6060" coordsize="11418,12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">
                <v:shape id="任意多边形 50" o:spid="_x0000_s1027" style="position:absolute;left:5397;top:6060;width:11419;height:12605;visibility:visible;mso-wrap-style:square;v-text-anchor:top" coordsize="7251015,669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" path="m536480,6050791v64770,-273050,19050,-1042670,523875,-1404620c1565180,4284221,2455450,4555366,3060605,4241041v605155,-314325,571500,-918845,1024255,-1166495c4537615,2826896,4904010,3245996,5323110,3002791v419100,-243205,586105,-586105,857250,-1143000c6451505,1302896,6580410,-645284,6680105,217046v99695,862330,1233170,4772025,,5953125c5446935,7351271,1727105,6175251,512985,6122546v-1214120,-52705,109855,-142875,95250,-214630e" fillcolor="#d3e1ee" stroked="f" strokeweight="1pt">
                  <v:stroke joinstyle="miter"/>
                  <v:path arrowok="t" o:connecttype="custom" o:connectlocs="845,11393;1670,8748;4820,7985;6433,5789;8383,5654;9733,3502;10520,409;10520,11618;808,11528;958,11124;695,10855" o:connectangles="0,0,0,0,0,0,0,0,0,0,0"/>
                </v:shape>
                <v:shape id="任意多边形 53" o:spid="_x0000_s1028" style="position:absolute;left:6000;top:6879;width:9569;height:10381;visibility:visible;mso-wrap-style:square;v-text-anchor:top" coordsize="9569,1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" path="m,10381c234,10098,296,9416,1709,8822,3121,8228,6182,8558,7063,7411,7944,6264,6927,4452,7163,3235,7398,2017,8216,1715,8907,1097,9598,480,9265,241,9569,e" filled="f" strokecolor="#b2a06a" strokeweight="1pt">
                  <v:stroke joinstyle="miter"/>
                  <v:path arrowok="t" o:connecttype="custom" o:connectlocs="0,10381;1709,8822;7063,7411;7163,3235;8907,1097;9569,0" o:connectangles="0,0,0,0,0,0"/>
                </v:shape>
              </v:group>
            </w:pict>
          </mc:Fallback>
        </mc:AlternateContent>
      </w:r>
    </w:p>
    <w:p w14:paraId="0E1507F8" w14:textId="69B50143" w:rsidR="004E414F" w:rsidRDefault="004E414F"/>
    <w:p w14:paraId="57DF607A" w14:textId="60E92CB3" w:rsidR="004E414F" w:rsidRDefault="004E414F"/>
    <w:p w14:paraId="2F8508AE" w14:textId="2AF594E4" w:rsidR="004E414F" w:rsidRDefault="004E414F"/>
    <w:p w14:paraId="1DAAC551" w14:textId="77777777" w:rsidR="004E414F" w:rsidRDefault="004E414F"/>
    <w:p w14:paraId="3B60808E" w14:textId="59CCB174" w:rsidR="004E414F" w:rsidRDefault="004E414F"/>
    <w:p w14:paraId="0030900C" w14:textId="77777777" w:rsidR="004E414F" w:rsidRDefault="004E414F"/>
    <w:p w14:paraId="6212C245" w14:textId="77777777" w:rsidR="004E414F" w:rsidRDefault="004E414F"/>
    <w:p w14:paraId="04B3CDD4" w14:textId="77777777" w:rsidR="004E414F" w:rsidRDefault="004E414F"/>
    <w:p w14:paraId="00EBEA14" w14:textId="77777777" w:rsidR="004E414F" w:rsidRDefault="004E414F"/>
    <w:p w14:paraId="757FAD3F" w14:textId="77777777" w:rsidR="004E414F" w:rsidRDefault="004E414F"/>
    <w:p w14:paraId="3E263BA1" w14:textId="77777777" w:rsidR="004E414F" w:rsidRDefault="004E414F"/>
    <w:p w14:paraId="5BCA6A86" w14:textId="77777777" w:rsidR="004E414F" w:rsidRDefault="004E414F"/>
    <w:p w14:paraId="38568087" w14:textId="6A722F87" w:rsidR="004E414F" w:rsidRDefault="004E414F">
      <w:pPr>
        <w:rPr>
          <w:rFonts w:hint="eastAsia"/>
        </w:rPr>
      </w:pPr>
    </w:p>
    <w:p w14:paraId="698D9002" w14:textId="5B3E59B1" w:rsidR="004E414F" w:rsidRDefault="00F06714">
      <w:r>
        <w:rPr>
          <w:noProof/>
        </w:rPr>
        <w:lastRenderedPageBreak/>
        <w:drawing>
          <wp:anchor distT="0" distB="0" distL="114300" distR="114300" simplePos="0" relativeHeight="251670016" behindDoc="0" locked="0" layoutInCell="1" allowOverlap="1" wp14:anchorId="5447CAD3" wp14:editId="7E81EC97">
            <wp:simplePos x="0" y="0"/>
            <wp:positionH relativeFrom="column">
              <wp:posOffset>4322445</wp:posOffset>
            </wp:positionH>
            <wp:positionV relativeFrom="paragraph">
              <wp:posOffset>9525</wp:posOffset>
            </wp:positionV>
            <wp:extent cx="1381125" cy="1381760"/>
            <wp:effectExtent l="19050" t="19050" r="28575" b="27940"/>
            <wp:wrapNone/>
            <wp:docPr id="744874954" name="图片 744874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760"/>
                    </a:xfrm>
                    <a:prstGeom prst="ellipse">
                      <a:avLst/>
                    </a:prstGeom>
                    <a:ln w="15875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010D35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549DC64" wp14:editId="39E143FF">
                <wp:simplePos x="0" y="0"/>
                <wp:positionH relativeFrom="column">
                  <wp:posOffset>492760</wp:posOffset>
                </wp:positionH>
                <wp:positionV relativeFrom="paragraph">
                  <wp:posOffset>-27305</wp:posOffset>
                </wp:positionV>
                <wp:extent cx="3935095" cy="535940"/>
                <wp:effectExtent l="0" t="0" r="0" b="0"/>
                <wp:wrapNone/>
                <wp:docPr id="31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509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5C652C" w14:textId="7C59B3E9" w:rsidR="004E414F" w:rsidRDefault="008E3F45">
                            <w:pPr>
                              <w:pStyle w:val="a3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hint="eastAsia"/>
                                <w:color w:val="2F547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F5472"/>
                                <w:kern w:val="24"/>
                                <w:sz w:val="40"/>
                                <w:szCs w:val="40"/>
                              </w:rPr>
                              <w:t xml:space="preserve">小豆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F5472"/>
                                <w:kern w:val="24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F5472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F5472"/>
                                <w:kern w:val="24"/>
                              </w:rPr>
                              <w:t>求职意向：人事专员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9DC64" id="文本框 37" o:spid="_x0000_s1028" type="#_x0000_t202" style="position:absolute;left:0;text-align:left;margin-left:38.8pt;margin-top:-2.15pt;width:309.85pt;height:42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" filled="f" stroked="f">
                <v:textbox style="mso-fit-shape-to-text:t">
                  <w:txbxContent>
                    <w:p w14:paraId="425C652C" w14:textId="7C59B3E9" w:rsidR="004E414F" w:rsidRDefault="008E3F45">
                      <w:pPr>
                        <w:pStyle w:val="a3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hint="eastAsia"/>
                          <w:color w:val="2F547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F5472"/>
                          <w:kern w:val="24"/>
                          <w:sz w:val="40"/>
                          <w:szCs w:val="40"/>
                        </w:rPr>
                        <w:t xml:space="preserve">小豆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F5472"/>
                          <w:kern w:val="24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F5472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F5472"/>
                          <w:kern w:val="24"/>
                        </w:rPr>
                        <w:t>求职意向：人事专员</w:t>
                      </w:r>
                    </w:p>
                  </w:txbxContent>
                </v:textbox>
              </v:shape>
            </w:pict>
          </mc:Fallback>
        </mc:AlternateContent>
      </w:r>
    </w:p>
    <w:p w14:paraId="76DA9C2D" w14:textId="5A3C6D6A" w:rsidR="004E414F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7C921E" wp14:editId="274FAD90">
                <wp:simplePos x="0" y="0"/>
                <wp:positionH relativeFrom="column">
                  <wp:posOffset>-26035</wp:posOffset>
                </wp:positionH>
                <wp:positionV relativeFrom="paragraph">
                  <wp:posOffset>188595</wp:posOffset>
                </wp:positionV>
                <wp:extent cx="1255395" cy="64770"/>
                <wp:effectExtent l="0" t="0" r="1905" b="11430"/>
                <wp:wrapNone/>
                <wp:docPr id="33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55395" cy="64770"/>
                        </a:xfrm>
                        <a:prstGeom prst="rect">
                          <a:avLst/>
                        </a:prstGeom>
                        <a:solidFill>
                          <a:srgbClr val="2F5472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37D352C4" w14:textId="77777777" w:rsidR="004E414F" w:rsidRDefault="004E414F">
                            <w:pPr>
                              <w:jc w:val="center"/>
                              <w:rPr>
                                <w:color w:val="2F5472"/>
                              </w:rPr>
                            </w:pPr>
                          </w:p>
                        </w:txbxContent>
                      </wps:txbx>
                      <wps:bodyPr vert="horz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2A7C921E" id="矩形 8" o:spid="_x0000_s1029" style="position:absolute;left:0;text-align:left;margin-left:-2.05pt;margin-top:14.85pt;width:98.85pt;height:5.1pt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" fillcolor="#2f5472" stroked="f" strokeweight="1pt">
                <v:textbox>
                  <w:txbxContent>
                    <w:p w14:paraId="37D352C4" w14:textId="77777777" w:rsidR="004E414F" w:rsidRDefault="004E414F">
                      <w:pPr>
                        <w:jc w:val="center"/>
                        <w:rPr>
                          <w:color w:val="2F547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2756D5" w14:textId="67F80922" w:rsidR="004E414F" w:rsidRDefault="00010D35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BD41592" wp14:editId="12EAF08D">
                <wp:simplePos x="0" y="0"/>
                <wp:positionH relativeFrom="column">
                  <wp:posOffset>-38735</wp:posOffset>
                </wp:positionH>
                <wp:positionV relativeFrom="paragraph">
                  <wp:posOffset>344805</wp:posOffset>
                </wp:positionV>
                <wp:extent cx="4076065" cy="1015365"/>
                <wp:effectExtent l="0" t="0" r="0" b="0"/>
                <wp:wrapNone/>
                <wp:docPr id="26" name="组合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6065" cy="1015365"/>
                          <a:chOff x="5046" y="2137"/>
                          <a:chExt cx="6419" cy="1599"/>
                        </a:xfrm>
                      </wpg:grpSpPr>
                      <wps:wsp>
                        <wps:cNvPr id="27" name="文本框 6"/>
                        <wps:cNvSpPr txBox="1"/>
                        <wps:spPr>
                          <a:xfrm>
                            <a:off x="5426" y="2137"/>
                            <a:ext cx="2197" cy="1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475F88" w14:textId="00B1C2B9" w:rsidR="004E414F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  <w:t>生日：</w:t>
                              </w:r>
                              <w:r w:rsidR="00E97425"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  <w:t xml:space="preserve">.8.10      </w:t>
                              </w:r>
                            </w:p>
                            <w:p w14:paraId="1328D5A0" w14:textId="77777777" w:rsidR="004E414F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  <w:t>现居：湖北 武汉</w:t>
                              </w:r>
                            </w:p>
                            <w:p w14:paraId="20982049" w14:textId="77777777" w:rsidR="004E414F" w:rsidRDefault="004E414F">
                              <w:pPr>
                                <w:spacing w:afterLines="50" w:after="156" w:line="480" w:lineRule="auto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" name="文本框 6"/>
                        <wps:cNvSpPr txBox="1"/>
                        <wps:spPr>
                          <a:xfrm>
                            <a:off x="8474" y="2144"/>
                            <a:ext cx="2991" cy="15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CF53FC" w14:textId="77777777" w:rsidR="004E414F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  <w:t>电话：181</w:t>
                              </w:r>
                              <w:r>
                                <w:rPr>
                                  <w:rFonts w:ascii="微软雅黑" w:hAnsi="微软雅黑" w:cs="微软雅黑" w:hint="eastAsia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cs="微软雅黑" w:hint="eastAsia"/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  <w:t xml:space="preserve">0000   </w:t>
                              </w:r>
                            </w:p>
                            <w:p w14:paraId="0FD5C477" w14:textId="77777777" w:rsidR="004E414F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  <w:t>邮箱：XXXX@163.com</w:t>
                              </w:r>
                            </w:p>
                            <w:p w14:paraId="16DEBB83" w14:textId="77777777" w:rsidR="004E414F" w:rsidRDefault="004E414F">
                              <w:pPr>
                                <w:spacing w:afterLines="50" w:after="156" w:line="480" w:lineRule="auto"/>
                                <w:rPr>
                                  <w:rFonts w:ascii="微软雅黑" w:eastAsia="微软雅黑" w:hAnsi="微软雅黑" w:cs="微软雅黑" w:hint="eastAsia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8067" y="2386"/>
                            <a:ext cx="352" cy="3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74" y="0"/>
                              </a:cxn>
                              <a:cxn ang="0">
                                <a:pos x="0" y="173"/>
                              </a:cxn>
                              <a:cxn ang="0">
                                <a:pos x="174" y="351"/>
                              </a:cxn>
                              <a:cxn ang="0">
                                <a:pos x="352" y="173"/>
                              </a:cxn>
                              <a:cxn ang="0">
                                <a:pos x="174" y="0"/>
                              </a:cxn>
                              <a:cxn ang="0">
                                <a:pos x="174" y="323"/>
                              </a:cxn>
                              <a:cxn ang="0">
                                <a:pos x="24" y="173"/>
                              </a:cxn>
                              <a:cxn ang="0">
                                <a:pos x="174" y="24"/>
                              </a:cxn>
                              <a:cxn ang="0">
                                <a:pos x="327" y="173"/>
                              </a:cxn>
                              <a:cxn ang="0">
                                <a:pos x="174" y="323"/>
                              </a:cxn>
                              <a:cxn ang="0">
                                <a:pos x="230" y="267"/>
                              </a:cxn>
                              <a:cxn ang="0">
                                <a:pos x="239" y="260"/>
                              </a:cxn>
                              <a:cxn ang="0">
                                <a:pos x="221" y="236"/>
                              </a:cxn>
                              <a:cxn ang="0">
                                <a:pos x="202" y="208"/>
                              </a:cxn>
                              <a:cxn ang="0">
                                <a:pos x="190" y="214"/>
                              </a:cxn>
                              <a:cxn ang="0">
                                <a:pos x="149" y="136"/>
                              </a:cxn>
                              <a:cxn ang="0">
                                <a:pos x="161" y="130"/>
                              </a:cxn>
                              <a:cxn ang="0">
                                <a:pos x="146" y="102"/>
                              </a:cxn>
                              <a:cxn ang="0">
                                <a:pos x="133" y="71"/>
                              </a:cxn>
                              <a:cxn ang="0">
                                <a:pos x="127" y="77"/>
                              </a:cxn>
                              <a:cxn ang="0">
                                <a:pos x="109" y="108"/>
                              </a:cxn>
                              <a:cxn ang="0">
                                <a:pos x="109" y="108"/>
                              </a:cxn>
                              <a:cxn ang="0">
                                <a:pos x="109" y="108"/>
                              </a:cxn>
                              <a:cxn ang="0">
                                <a:pos x="109" y="118"/>
                              </a:cxn>
                              <a:cxn ang="0">
                                <a:pos x="109" y="118"/>
                              </a:cxn>
                              <a:cxn ang="0">
                                <a:pos x="109" y="118"/>
                              </a:cxn>
                              <a:cxn ang="0">
                                <a:pos x="186" y="257"/>
                              </a:cxn>
                              <a:cxn ang="0">
                                <a:pos x="186" y="257"/>
                              </a:cxn>
                              <a:cxn ang="0">
                                <a:pos x="193" y="264"/>
                              </a:cxn>
                              <a:cxn ang="0">
                                <a:pos x="230" y="267"/>
                              </a:cxn>
                              <a:cxn ang="0">
                                <a:pos x="230" y="267"/>
                              </a:cxn>
                              <a:cxn ang="0">
                                <a:pos x="246" y="257"/>
                              </a:cxn>
                              <a:cxn ang="0">
                                <a:pos x="227" y="229"/>
                              </a:cxn>
                              <a:cxn ang="0">
                                <a:pos x="211" y="205"/>
                              </a:cxn>
                              <a:cxn ang="0">
                                <a:pos x="221" y="198"/>
                              </a:cxn>
                              <a:cxn ang="0">
                                <a:pos x="255" y="251"/>
                              </a:cxn>
                              <a:cxn ang="0">
                                <a:pos x="246" y="257"/>
                              </a:cxn>
                              <a:cxn ang="0">
                                <a:pos x="168" y="127"/>
                              </a:cxn>
                              <a:cxn ang="0">
                                <a:pos x="155" y="99"/>
                              </a:cxn>
                              <a:cxn ang="0">
                                <a:pos x="143" y="68"/>
                              </a:cxn>
                              <a:cxn ang="0">
                                <a:pos x="149" y="62"/>
                              </a:cxn>
                              <a:cxn ang="0">
                                <a:pos x="177" y="121"/>
                              </a:cxn>
                              <a:cxn ang="0">
                                <a:pos x="168" y="127"/>
                              </a:cxn>
                              <a:cxn ang="0">
                                <a:pos x="168" y="127"/>
                              </a:cxn>
                              <a:cxn ang="0">
                                <a:pos x="168" y="127"/>
                              </a:cxn>
                            </a:cxnLst>
                            <a:rect l="0" t="0" r="0" b="0"/>
                            <a:pathLst>
                              <a:path w="113" h="113">
                                <a:moveTo>
                                  <a:pt x="56" y="0"/>
                                </a:moveTo>
                                <a:cubicBezTo>
                                  <a:pt x="25" y="0"/>
                                  <a:pt x="0" y="25"/>
                                  <a:pt x="0" y="56"/>
                                </a:cubicBezTo>
                                <a:cubicBezTo>
                                  <a:pt x="0" y="87"/>
                                  <a:pt x="25" y="113"/>
                                  <a:pt x="56" y="113"/>
                                </a:cubicBezTo>
                                <a:cubicBezTo>
                                  <a:pt x="88" y="113"/>
                                  <a:pt x="113" y="87"/>
                                  <a:pt x="113" y="56"/>
                                </a:cubicBezTo>
                                <a:cubicBezTo>
                                  <a:pt x="113" y="25"/>
                                  <a:pt x="88" y="0"/>
                                  <a:pt x="56" y="0"/>
                                </a:cubicBezTo>
                                <a:close/>
                                <a:moveTo>
                                  <a:pt x="56" y="104"/>
                                </a:moveTo>
                                <a:cubicBezTo>
                                  <a:pt x="30" y="104"/>
                                  <a:pt x="8" y="83"/>
                                  <a:pt x="8" y="56"/>
                                </a:cubicBezTo>
                                <a:cubicBezTo>
                                  <a:pt x="8" y="29"/>
                                  <a:pt x="30" y="8"/>
                                  <a:pt x="56" y="8"/>
                                </a:cubicBezTo>
                                <a:cubicBezTo>
                                  <a:pt x="83" y="8"/>
                                  <a:pt x="105" y="29"/>
                                  <a:pt x="105" y="56"/>
                                </a:cubicBezTo>
                                <a:cubicBezTo>
                                  <a:pt x="105" y="83"/>
                                  <a:pt x="83" y="104"/>
                                  <a:pt x="56" y="104"/>
                                </a:cubicBezTo>
                                <a:close/>
                                <a:moveTo>
                                  <a:pt x="74" y="86"/>
                                </a:moveTo>
                                <a:cubicBezTo>
                                  <a:pt x="77" y="84"/>
                                  <a:pt x="77" y="84"/>
                                  <a:pt x="77" y="84"/>
                                </a:cubicBezTo>
                                <a:cubicBezTo>
                                  <a:pt x="75" y="81"/>
                                  <a:pt x="73" y="78"/>
                                  <a:pt x="71" y="76"/>
                                </a:cubicBezTo>
                                <a:cubicBezTo>
                                  <a:pt x="69" y="73"/>
                                  <a:pt x="67" y="70"/>
                                  <a:pt x="65" y="67"/>
                                </a:cubicBezTo>
                                <a:cubicBezTo>
                                  <a:pt x="61" y="69"/>
                                  <a:pt x="61" y="69"/>
                                  <a:pt x="61" y="69"/>
                                </a:cubicBezTo>
                                <a:cubicBezTo>
                                  <a:pt x="56" y="62"/>
                                  <a:pt x="51" y="53"/>
                                  <a:pt x="48" y="44"/>
                                </a:cubicBezTo>
                                <a:cubicBezTo>
                                  <a:pt x="52" y="42"/>
                                  <a:pt x="52" y="42"/>
                                  <a:pt x="52" y="42"/>
                                </a:cubicBezTo>
                                <a:cubicBezTo>
                                  <a:pt x="50" y="39"/>
                                  <a:pt x="49" y="36"/>
                                  <a:pt x="47" y="33"/>
                                </a:cubicBezTo>
                                <a:cubicBezTo>
                                  <a:pt x="46" y="30"/>
                                  <a:pt x="44" y="27"/>
                                  <a:pt x="43" y="23"/>
                                </a:cubicBezTo>
                                <a:cubicBezTo>
                                  <a:pt x="41" y="25"/>
                                  <a:pt x="41" y="25"/>
                                  <a:pt x="41" y="25"/>
                                </a:cubicBezTo>
                                <a:cubicBezTo>
                                  <a:pt x="36" y="27"/>
                                  <a:pt x="34" y="31"/>
                                  <a:pt x="35" y="35"/>
                                </a:cubicBezTo>
                                <a:cubicBezTo>
                                  <a:pt x="35" y="35"/>
                                  <a:pt x="35" y="35"/>
                                  <a:pt x="35" y="35"/>
                                </a:cubicBezTo>
                                <a:cubicBezTo>
                                  <a:pt x="35" y="35"/>
                                  <a:pt x="35" y="35"/>
                                  <a:pt x="35" y="35"/>
                                </a:cubicBezTo>
                                <a:cubicBezTo>
                                  <a:pt x="35" y="36"/>
                                  <a:pt x="35" y="37"/>
                                  <a:pt x="35" y="38"/>
                                </a:cubicBezTo>
                                <a:cubicBezTo>
                                  <a:pt x="35" y="38"/>
                                  <a:pt x="35" y="38"/>
                                  <a:pt x="35" y="38"/>
                                </a:cubicBezTo>
                                <a:cubicBezTo>
                                  <a:pt x="35" y="38"/>
                                  <a:pt x="35" y="38"/>
                                  <a:pt x="35" y="38"/>
                                </a:cubicBezTo>
                                <a:cubicBezTo>
                                  <a:pt x="40" y="55"/>
                                  <a:pt x="48" y="70"/>
                                  <a:pt x="60" y="83"/>
                                </a:cubicBezTo>
                                <a:cubicBezTo>
                                  <a:pt x="60" y="83"/>
                                  <a:pt x="60" y="83"/>
                                  <a:pt x="60" y="83"/>
                                </a:cubicBezTo>
                                <a:cubicBezTo>
                                  <a:pt x="61" y="84"/>
                                  <a:pt x="61" y="84"/>
                                  <a:pt x="62" y="85"/>
                                </a:cubicBezTo>
                                <a:cubicBezTo>
                                  <a:pt x="65" y="88"/>
                                  <a:pt x="69" y="88"/>
                                  <a:pt x="74" y="86"/>
                                </a:cubicBezTo>
                                <a:cubicBezTo>
                                  <a:pt x="74" y="86"/>
                                  <a:pt x="74" y="86"/>
                                  <a:pt x="74" y="86"/>
                                </a:cubicBezTo>
                                <a:close/>
                                <a:moveTo>
                                  <a:pt x="79" y="83"/>
                                </a:moveTo>
                                <a:cubicBezTo>
                                  <a:pt x="77" y="80"/>
                                  <a:pt x="75" y="77"/>
                                  <a:pt x="73" y="74"/>
                                </a:cubicBezTo>
                                <a:cubicBezTo>
                                  <a:pt x="71" y="71"/>
                                  <a:pt x="69" y="69"/>
                                  <a:pt x="68" y="66"/>
                                </a:cubicBezTo>
                                <a:cubicBezTo>
                                  <a:pt x="71" y="64"/>
                                  <a:pt x="71" y="64"/>
                                  <a:pt x="71" y="64"/>
                                </a:cubicBezTo>
                                <a:cubicBezTo>
                                  <a:pt x="73" y="64"/>
                                  <a:pt x="80" y="73"/>
                                  <a:pt x="82" y="81"/>
                                </a:cubicBezTo>
                                <a:cubicBezTo>
                                  <a:pt x="79" y="83"/>
                                  <a:pt x="79" y="83"/>
                                  <a:pt x="79" y="83"/>
                                </a:cubicBezTo>
                                <a:close/>
                                <a:moveTo>
                                  <a:pt x="54" y="41"/>
                                </a:moveTo>
                                <a:cubicBezTo>
                                  <a:pt x="52" y="38"/>
                                  <a:pt x="51" y="35"/>
                                  <a:pt x="50" y="32"/>
                                </a:cubicBezTo>
                                <a:cubicBezTo>
                                  <a:pt x="48" y="29"/>
                                  <a:pt x="47" y="25"/>
                                  <a:pt x="46" y="22"/>
                                </a:cubicBezTo>
                                <a:cubicBezTo>
                                  <a:pt x="48" y="20"/>
                                  <a:pt x="48" y="20"/>
                                  <a:pt x="48" y="20"/>
                                </a:cubicBezTo>
                                <a:cubicBezTo>
                                  <a:pt x="52" y="23"/>
                                  <a:pt x="57" y="36"/>
                                  <a:pt x="57" y="39"/>
                                </a:cubicBezTo>
                                <a:cubicBezTo>
                                  <a:pt x="54" y="41"/>
                                  <a:pt x="54" y="41"/>
                                  <a:pt x="54" y="41"/>
                                </a:cubicBezTo>
                                <a:close/>
                                <a:moveTo>
                                  <a:pt x="54" y="41"/>
                                </a:moveTo>
                                <a:cubicBezTo>
                                  <a:pt x="54" y="41"/>
                                  <a:pt x="54" y="41"/>
                                  <a:pt x="54" y="41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upright="1" compatLnSpc="1"/>
                      </wps:wsp>
                      <wps:wsp>
                        <wps:cNvPr id="10" name="Freeform 17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8066" y="3001"/>
                            <a:ext cx="350" cy="3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50" y="114"/>
                              </a:cxn>
                              <a:cxn ang="0">
                                <a:pos x="99" y="114"/>
                              </a:cxn>
                              <a:cxn ang="0">
                                <a:pos x="83" y="130"/>
                              </a:cxn>
                              <a:cxn ang="0">
                                <a:pos x="83" y="220"/>
                              </a:cxn>
                              <a:cxn ang="0">
                                <a:pos x="99" y="236"/>
                              </a:cxn>
                              <a:cxn ang="0">
                                <a:pos x="250" y="236"/>
                              </a:cxn>
                              <a:cxn ang="0">
                                <a:pos x="266" y="220"/>
                              </a:cxn>
                              <a:cxn ang="0">
                                <a:pos x="266" y="130"/>
                              </a:cxn>
                              <a:cxn ang="0">
                                <a:pos x="250" y="114"/>
                              </a:cxn>
                              <a:cxn ang="0">
                                <a:pos x="250" y="114"/>
                              </a:cxn>
                              <a:cxn ang="0">
                                <a:pos x="96" y="217"/>
                              </a:cxn>
                              <a:cxn ang="0">
                                <a:pos x="96" y="133"/>
                              </a:cxn>
                              <a:cxn ang="0">
                                <a:pos x="139" y="177"/>
                              </a:cxn>
                              <a:cxn ang="0">
                                <a:pos x="139" y="177"/>
                              </a:cxn>
                              <a:cxn ang="0">
                                <a:pos x="96" y="217"/>
                              </a:cxn>
                              <a:cxn ang="0">
                                <a:pos x="96" y="217"/>
                              </a:cxn>
                              <a:cxn ang="0">
                                <a:pos x="96" y="217"/>
                              </a:cxn>
                              <a:cxn ang="0">
                                <a:pos x="108" y="127"/>
                              </a:cxn>
                              <a:cxn ang="0">
                                <a:pos x="241" y="127"/>
                              </a:cxn>
                              <a:cxn ang="0">
                                <a:pos x="173" y="189"/>
                              </a:cxn>
                              <a:cxn ang="0">
                                <a:pos x="108" y="127"/>
                              </a:cxn>
                              <a:cxn ang="0">
                                <a:pos x="108" y="127"/>
                              </a:cxn>
                              <a:cxn ang="0">
                                <a:pos x="151" y="183"/>
                              </a:cxn>
                              <a:cxn ang="0">
                                <a:pos x="173" y="205"/>
                              </a:cxn>
                              <a:cxn ang="0">
                                <a:pos x="198" y="183"/>
                              </a:cxn>
                              <a:cxn ang="0">
                                <a:pos x="238" y="220"/>
                              </a:cxn>
                              <a:cxn ang="0">
                                <a:pos x="108" y="220"/>
                              </a:cxn>
                              <a:cxn ang="0">
                                <a:pos x="151" y="183"/>
                              </a:cxn>
                              <a:cxn ang="0">
                                <a:pos x="151" y="183"/>
                              </a:cxn>
                              <a:cxn ang="0">
                                <a:pos x="207" y="177"/>
                              </a:cxn>
                              <a:cxn ang="0">
                                <a:pos x="207" y="177"/>
                              </a:cxn>
                              <a:cxn ang="0">
                                <a:pos x="250" y="133"/>
                              </a:cxn>
                              <a:cxn ang="0">
                                <a:pos x="250" y="217"/>
                              </a:cxn>
                              <a:cxn ang="0">
                                <a:pos x="207" y="177"/>
                              </a:cxn>
                              <a:cxn ang="0">
                                <a:pos x="207" y="177"/>
                              </a:cxn>
                              <a:cxn ang="0">
                                <a:pos x="173" y="351"/>
                              </a:cxn>
                              <a:cxn ang="0">
                                <a:pos x="0" y="173"/>
                              </a:cxn>
                              <a:cxn ang="0">
                                <a:pos x="173" y="0"/>
                              </a:cxn>
                              <a:cxn ang="0">
                                <a:pos x="350" y="173"/>
                              </a:cxn>
                              <a:cxn ang="0">
                                <a:pos x="173" y="351"/>
                              </a:cxn>
                              <a:cxn ang="0">
                                <a:pos x="173" y="12"/>
                              </a:cxn>
                              <a:cxn ang="0">
                                <a:pos x="12" y="173"/>
                              </a:cxn>
                              <a:cxn ang="0">
                                <a:pos x="173" y="338"/>
                              </a:cxn>
                              <a:cxn ang="0">
                                <a:pos x="337" y="173"/>
                              </a:cxn>
                              <a:cxn ang="0">
                                <a:pos x="173" y="12"/>
                              </a:cxn>
                              <a:cxn ang="0">
                                <a:pos x="173" y="12"/>
                              </a:cxn>
                              <a:cxn ang="0">
                                <a:pos x="173" y="12"/>
                              </a:cxn>
                            </a:cxnLst>
                            <a:rect l="0" t="0" r="0" b="0"/>
                            <a:pathLst>
                              <a:path w="113" h="113">
                                <a:moveTo>
                                  <a:pt x="81" y="37"/>
                                </a:moveTo>
                                <a:cubicBezTo>
                                  <a:pt x="32" y="37"/>
                                  <a:pt x="32" y="37"/>
                                  <a:pt x="32" y="37"/>
                                </a:cubicBezTo>
                                <a:cubicBezTo>
                                  <a:pt x="29" y="37"/>
                                  <a:pt x="27" y="39"/>
                                  <a:pt x="27" y="42"/>
                                </a:cubicBezTo>
                                <a:cubicBezTo>
                                  <a:pt x="27" y="71"/>
                                  <a:pt x="27" y="71"/>
                                  <a:pt x="27" y="71"/>
                                </a:cubicBezTo>
                                <a:cubicBezTo>
                                  <a:pt x="27" y="73"/>
                                  <a:pt x="29" y="76"/>
                                  <a:pt x="32" y="76"/>
                                </a:cubicBezTo>
                                <a:cubicBezTo>
                                  <a:pt x="81" y="76"/>
                                  <a:pt x="81" y="76"/>
                                  <a:pt x="81" y="76"/>
                                </a:cubicBezTo>
                                <a:cubicBezTo>
                                  <a:pt x="84" y="76"/>
                                  <a:pt x="86" y="73"/>
                                  <a:pt x="86" y="71"/>
                                </a:cubicBezTo>
                                <a:cubicBezTo>
                                  <a:pt x="86" y="42"/>
                                  <a:pt x="86" y="42"/>
                                  <a:pt x="86" y="42"/>
                                </a:cubicBezTo>
                                <a:cubicBezTo>
                                  <a:pt x="86" y="39"/>
                                  <a:pt x="84" y="37"/>
                                  <a:pt x="81" y="37"/>
                                </a:cubicBezTo>
                                <a:cubicBezTo>
                                  <a:pt x="81" y="37"/>
                                  <a:pt x="81" y="37"/>
                                  <a:pt x="81" y="37"/>
                                </a:cubicBezTo>
                                <a:close/>
                                <a:moveTo>
                                  <a:pt x="31" y="70"/>
                                </a:moveTo>
                                <a:cubicBezTo>
                                  <a:pt x="31" y="43"/>
                                  <a:pt x="31" y="43"/>
                                  <a:pt x="31" y="43"/>
                                </a:cubicBezTo>
                                <a:cubicBezTo>
                                  <a:pt x="45" y="57"/>
                                  <a:pt x="45" y="57"/>
                                  <a:pt x="45" y="57"/>
                                </a:cubicBezTo>
                                <a:cubicBezTo>
                                  <a:pt x="45" y="57"/>
                                  <a:pt x="45" y="57"/>
                                  <a:pt x="45" y="57"/>
                                </a:cubicBezTo>
                                <a:cubicBezTo>
                                  <a:pt x="31" y="70"/>
                                  <a:pt x="31" y="70"/>
                                  <a:pt x="31" y="70"/>
                                </a:cubicBezTo>
                                <a:cubicBezTo>
                                  <a:pt x="31" y="70"/>
                                  <a:pt x="31" y="70"/>
                                  <a:pt x="31" y="70"/>
                                </a:cubicBezTo>
                                <a:cubicBezTo>
                                  <a:pt x="31" y="70"/>
                                  <a:pt x="31" y="70"/>
                                  <a:pt x="31" y="70"/>
                                </a:cubicBezTo>
                                <a:close/>
                                <a:moveTo>
                                  <a:pt x="35" y="41"/>
                                </a:move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56" y="61"/>
                                  <a:pt x="56" y="61"/>
                                  <a:pt x="56" y="61"/>
                                </a:cubicBezTo>
                                <a:cubicBezTo>
                                  <a:pt x="35" y="41"/>
                                  <a:pt x="35" y="41"/>
                                  <a:pt x="35" y="41"/>
                                </a:cubicBezTo>
                                <a:cubicBezTo>
                                  <a:pt x="35" y="41"/>
                                  <a:pt x="35" y="41"/>
                                  <a:pt x="35" y="41"/>
                                </a:cubicBezTo>
                                <a:close/>
                                <a:moveTo>
                                  <a:pt x="49" y="59"/>
                                </a:moveTo>
                                <a:cubicBezTo>
                                  <a:pt x="56" y="66"/>
                                  <a:pt x="56" y="66"/>
                                  <a:pt x="56" y="66"/>
                                </a:cubicBezTo>
                                <a:cubicBezTo>
                                  <a:pt x="64" y="59"/>
                                  <a:pt x="64" y="59"/>
                                  <a:pt x="64" y="59"/>
                                </a:cubicBezTo>
                                <a:cubicBezTo>
                                  <a:pt x="77" y="71"/>
                                  <a:pt x="77" y="71"/>
                                  <a:pt x="77" y="71"/>
                                </a:cubicBezTo>
                                <a:cubicBezTo>
                                  <a:pt x="35" y="71"/>
                                  <a:pt x="35" y="71"/>
                                  <a:pt x="35" y="71"/>
                                </a:cubicBezTo>
                                <a:cubicBezTo>
                                  <a:pt x="49" y="59"/>
                                  <a:pt x="49" y="59"/>
                                  <a:pt x="49" y="59"/>
                                </a:cubicBezTo>
                                <a:cubicBezTo>
                                  <a:pt x="49" y="59"/>
                                  <a:pt x="49" y="59"/>
                                  <a:pt x="49" y="59"/>
                                </a:cubicBezTo>
                                <a:close/>
                                <a:moveTo>
                                  <a:pt x="67" y="57"/>
                                </a:moveTo>
                                <a:cubicBezTo>
                                  <a:pt x="67" y="57"/>
                                  <a:pt x="67" y="57"/>
                                  <a:pt x="67" y="57"/>
                                </a:cubicBezTo>
                                <a:cubicBezTo>
                                  <a:pt x="81" y="43"/>
                                  <a:pt x="81" y="43"/>
                                  <a:pt x="81" y="43"/>
                                </a:cubicBezTo>
                                <a:cubicBezTo>
                                  <a:pt x="81" y="70"/>
                                  <a:pt x="81" y="70"/>
                                  <a:pt x="81" y="70"/>
                                </a:cubicBezTo>
                                <a:cubicBezTo>
                                  <a:pt x="67" y="57"/>
                                  <a:pt x="67" y="57"/>
                                  <a:pt x="67" y="57"/>
                                </a:cubicBezTo>
                                <a:cubicBezTo>
                                  <a:pt x="67" y="57"/>
                                  <a:pt x="67" y="57"/>
                                  <a:pt x="67" y="57"/>
                                </a:cubicBezTo>
                                <a:close/>
                                <a:moveTo>
                                  <a:pt x="56" y="113"/>
                                </a:moveTo>
                                <a:cubicBezTo>
                                  <a:pt x="25" y="113"/>
                                  <a:pt x="0" y="87"/>
                                  <a:pt x="0" y="56"/>
                                </a:cubicBezTo>
                                <a:cubicBezTo>
                                  <a:pt x="0" y="25"/>
                                  <a:pt x="25" y="0"/>
                                  <a:pt x="56" y="0"/>
                                </a:cubicBezTo>
                                <a:cubicBezTo>
                                  <a:pt x="87" y="0"/>
                                  <a:pt x="113" y="25"/>
                                  <a:pt x="113" y="56"/>
                                </a:cubicBezTo>
                                <a:cubicBezTo>
                                  <a:pt x="113" y="87"/>
                                  <a:pt x="87" y="113"/>
                                  <a:pt x="56" y="113"/>
                                </a:cubicBezTo>
                                <a:close/>
                                <a:moveTo>
                                  <a:pt x="56" y="4"/>
                                </a:moveTo>
                                <a:cubicBezTo>
                                  <a:pt x="27" y="4"/>
                                  <a:pt x="4" y="27"/>
                                  <a:pt x="4" y="56"/>
                                </a:cubicBezTo>
                                <a:cubicBezTo>
                                  <a:pt x="4" y="85"/>
                                  <a:pt x="27" y="109"/>
                                  <a:pt x="56" y="109"/>
                                </a:cubicBezTo>
                                <a:cubicBezTo>
                                  <a:pt x="85" y="109"/>
                                  <a:pt x="109" y="85"/>
                                  <a:pt x="109" y="56"/>
                                </a:cubicBezTo>
                                <a:cubicBezTo>
                                  <a:pt x="109" y="27"/>
                                  <a:pt x="85" y="4"/>
                                  <a:pt x="56" y="4"/>
                                </a:cubicBezTo>
                                <a:close/>
                                <a:moveTo>
                                  <a:pt x="56" y="4"/>
                                </a:moveTo>
                                <a:cubicBezTo>
                                  <a:pt x="56" y="4"/>
                                  <a:pt x="56" y="4"/>
                                  <a:pt x="56" y="4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upright="1" compatLnSpc="1"/>
                      </wps:wsp>
                      <wps:wsp>
                        <wps:cNvPr id="11" name="Freeform 75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5046" y="2954"/>
                            <a:ext cx="351" cy="3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75" y="243"/>
                              </a:cxn>
                              <a:cxn ang="0">
                                <a:pos x="80" y="76"/>
                              </a:cxn>
                              <a:cxn ang="0">
                                <a:pos x="175" y="0"/>
                              </a:cxn>
                              <a:cxn ang="0">
                                <a:pos x="273" y="76"/>
                              </a:cxn>
                              <a:cxn ang="0">
                                <a:pos x="175" y="243"/>
                              </a:cxn>
                              <a:cxn ang="0">
                                <a:pos x="242" y="66"/>
                              </a:cxn>
                              <a:cxn ang="0">
                                <a:pos x="217" y="33"/>
                              </a:cxn>
                              <a:cxn ang="0">
                                <a:pos x="214" y="33"/>
                              </a:cxn>
                              <a:cxn ang="0">
                                <a:pos x="208" y="30"/>
                              </a:cxn>
                              <a:cxn ang="0">
                                <a:pos x="203" y="28"/>
                              </a:cxn>
                              <a:cxn ang="0">
                                <a:pos x="197" y="25"/>
                              </a:cxn>
                              <a:cxn ang="0">
                                <a:pos x="189" y="23"/>
                              </a:cxn>
                              <a:cxn ang="0">
                                <a:pos x="175" y="23"/>
                              </a:cxn>
                              <a:cxn ang="0">
                                <a:pos x="175" y="23"/>
                              </a:cxn>
                              <a:cxn ang="0">
                                <a:pos x="175" y="23"/>
                              </a:cxn>
                              <a:cxn ang="0">
                                <a:pos x="161" y="23"/>
                              </a:cxn>
                              <a:cxn ang="0">
                                <a:pos x="136" y="33"/>
                              </a:cxn>
                              <a:cxn ang="0">
                                <a:pos x="136" y="33"/>
                              </a:cxn>
                              <a:cxn ang="0">
                                <a:pos x="128" y="38"/>
                              </a:cxn>
                              <a:cxn ang="0">
                                <a:pos x="128" y="38"/>
                              </a:cxn>
                              <a:cxn ang="0">
                                <a:pos x="122" y="43"/>
                              </a:cxn>
                              <a:cxn ang="0">
                                <a:pos x="117" y="48"/>
                              </a:cxn>
                              <a:cxn ang="0">
                                <a:pos x="117" y="51"/>
                              </a:cxn>
                              <a:cxn ang="0">
                                <a:pos x="111" y="56"/>
                              </a:cxn>
                              <a:cxn ang="0">
                                <a:pos x="111" y="58"/>
                              </a:cxn>
                              <a:cxn ang="0">
                                <a:pos x="108" y="66"/>
                              </a:cxn>
                              <a:cxn ang="0">
                                <a:pos x="105" y="76"/>
                              </a:cxn>
                              <a:cxn ang="0">
                                <a:pos x="175" y="210"/>
                              </a:cxn>
                              <a:cxn ang="0">
                                <a:pos x="245" y="76"/>
                              </a:cxn>
                              <a:cxn ang="0">
                                <a:pos x="242" y="66"/>
                              </a:cxn>
                              <a:cxn ang="0">
                                <a:pos x="150" y="74"/>
                              </a:cxn>
                              <a:cxn ang="0">
                                <a:pos x="175" y="48"/>
                              </a:cxn>
                              <a:cxn ang="0">
                                <a:pos x="203" y="74"/>
                              </a:cxn>
                              <a:cxn ang="0">
                                <a:pos x="175" y="97"/>
                              </a:cxn>
                              <a:cxn ang="0">
                                <a:pos x="150" y="74"/>
                              </a:cxn>
                              <a:cxn ang="0">
                                <a:pos x="289" y="169"/>
                              </a:cxn>
                              <a:cxn ang="0">
                                <a:pos x="289" y="194"/>
                              </a:cxn>
                              <a:cxn ang="0">
                                <a:pos x="323" y="187"/>
                              </a:cxn>
                              <a:cxn ang="0">
                                <a:pos x="323" y="289"/>
                              </a:cxn>
                              <a:cxn ang="0">
                                <a:pos x="228" y="322"/>
                              </a:cxn>
                              <a:cxn ang="0">
                                <a:pos x="122" y="289"/>
                              </a:cxn>
                              <a:cxn ang="0">
                                <a:pos x="27" y="315"/>
                              </a:cxn>
                              <a:cxn ang="0">
                                <a:pos x="27" y="210"/>
                              </a:cxn>
                              <a:cxn ang="0">
                                <a:pos x="69" y="194"/>
                              </a:cxn>
                              <a:cxn ang="0">
                                <a:pos x="44" y="176"/>
                              </a:cxn>
                              <a:cxn ang="0">
                                <a:pos x="0" y="202"/>
                              </a:cxn>
                              <a:cxn ang="0">
                                <a:pos x="0" y="330"/>
                              </a:cxn>
                              <a:cxn ang="0">
                                <a:pos x="27" y="345"/>
                              </a:cxn>
                              <a:cxn ang="0">
                                <a:pos x="122" y="315"/>
                              </a:cxn>
                              <a:cxn ang="0">
                                <a:pos x="228" y="345"/>
                              </a:cxn>
                              <a:cxn ang="0">
                                <a:pos x="351" y="307"/>
                              </a:cxn>
                              <a:cxn ang="0">
                                <a:pos x="351" y="161"/>
                              </a:cxn>
                              <a:cxn ang="0">
                                <a:pos x="289" y="169"/>
                              </a:cxn>
                              <a:cxn ang="0">
                                <a:pos x="289" y="169"/>
                              </a:cxn>
                              <a:cxn ang="0">
                                <a:pos x="289" y="169"/>
                              </a:cxn>
                            </a:cxnLst>
                            <a:rect l="0" t="0" r="0" b="0"/>
                            <a:pathLst>
                              <a:path w="126" h="137">
                                <a:moveTo>
                                  <a:pt x="63" y="95"/>
                                </a:moveTo>
                                <a:cubicBezTo>
                                  <a:pt x="63" y="95"/>
                                  <a:pt x="29" y="60"/>
                                  <a:pt x="29" y="30"/>
                                </a:cubicBezTo>
                                <a:cubicBezTo>
                                  <a:pt x="29" y="0"/>
                                  <a:pt x="63" y="0"/>
                                  <a:pt x="63" y="0"/>
                                </a:cubicBezTo>
                                <a:cubicBezTo>
                                  <a:pt x="63" y="0"/>
                                  <a:pt x="98" y="0"/>
                                  <a:pt x="98" y="30"/>
                                </a:cubicBezTo>
                                <a:cubicBezTo>
                                  <a:pt x="98" y="60"/>
                                  <a:pt x="63" y="95"/>
                                  <a:pt x="63" y="95"/>
                                </a:cubicBezTo>
                                <a:close/>
                                <a:moveTo>
                                  <a:pt x="87" y="26"/>
                                </a:moveTo>
                                <a:cubicBezTo>
                                  <a:pt x="86" y="21"/>
                                  <a:pt x="83" y="17"/>
                                  <a:pt x="78" y="13"/>
                                </a:cubicBezTo>
                                <a:cubicBezTo>
                                  <a:pt x="78" y="13"/>
                                  <a:pt x="78" y="13"/>
                                  <a:pt x="77" y="13"/>
                                </a:cubicBezTo>
                                <a:cubicBezTo>
                                  <a:pt x="76" y="12"/>
                                  <a:pt x="76" y="12"/>
                                  <a:pt x="75" y="12"/>
                                </a:cubicBezTo>
                                <a:cubicBezTo>
                                  <a:pt x="74" y="11"/>
                                  <a:pt x="74" y="11"/>
                                  <a:pt x="73" y="11"/>
                                </a:cubicBezTo>
                                <a:cubicBezTo>
                                  <a:pt x="72" y="10"/>
                                  <a:pt x="71" y="10"/>
                                  <a:pt x="71" y="10"/>
                                </a:cubicBezTo>
                                <a:cubicBezTo>
                                  <a:pt x="70" y="10"/>
                                  <a:pt x="69" y="10"/>
                                  <a:pt x="68" y="9"/>
                                </a:cubicBezTo>
                                <a:cubicBezTo>
                                  <a:pt x="67" y="9"/>
                                  <a:pt x="65" y="9"/>
                                  <a:pt x="63" y="9"/>
                                </a:cubicBezTo>
                                <a:cubicBezTo>
                                  <a:pt x="63" y="9"/>
                                  <a:pt x="63" y="9"/>
                                  <a:pt x="63" y="9"/>
                                </a:cubicBezTo>
                                <a:cubicBezTo>
                                  <a:pt x="63" y="9"/>
                                  <a:pt x="63" y="9"/>
                                  <a:pt x="63" y="9"/>
                                </a:cubicBezTo>
                                <a:cubicBezTo>
                                  <a:pt x="61" y="9"/>
                                  <a:pt x="60" y="9"/>
                                  <a:pt x="58" y="9"/>
                                </a:cubicBezTo>
                                <a:cubicBezTo>
                                  <a:pt x="55" y="10"/>
                                  <a:pt x="52" y="11"/>
                                  <a:pt x="49" y="13"/>
                                </a:cubicBezTo>
                                <a:cubicBezTo>
                                  <a:pt x="49" y="13"/>
                                  <a:pt x="49" y="13"/>
                                  <a:pt x="49" y="13"/>
                                </a:cubicBezTo>
                                <a:cubicBezTo>
                                  <a:pt x="48" y="13"/>
                                  <a:pt x="47" y="14"/>
                                  <a:pt x="46" y="15"/>
                                </a:cubicBezTo>
                                <a:cubicBezTo>
                                  <a:pt x="46" y="15"/>
                                  <a:pt x="46" y="15"/>
                                  <a:pt x="46" y="15"/>
                                </a:cubicBezTo>
                                <a:cubicBezTo>
                                  <a:pt x="45" y="16"/>
                                  <a:pt x="44" y="16"/>
                                  <a:pt x="44" y="17"/>
                                </a:cubicBezTo>
                                <a:cubicBezTo>
                                  <a:pt x="43" y="18"/>
                                  <a:pt x="43" y="18"/>
                                  <a:pt x="42" y="19"/>
                                </a:cubicBezTo>
                                <a:cubicBezTo>
                                  <a:pt x="42" y="19"/>
                                  <a:pt x="42" y="19"/>
                                  <a:pt x="42" y="20"/>
                                </a:cubicBezTo>
                                <a:cubicBezTo>
                                  <a:pt x="41" y="21"/>
                                  <a:pt x="41" y="21"/>
                                  <a:pt x="40" y="22"/>
                                </a:cubicBezTo>
                                <a:cubicBezTo>
                                  <a:pt x="40" y="23"/>
                                  <a:pt x="40" y="23"/>
                                  <a:pt x="40" y="23"/>
                                </a:cubicBezTo>
                                <a:cubicBezTo>
                                  <a:pt x="40" y="24"/>
                                  <a:pt x="39" y="25"/>
                                  <a:pt x="39" y="26"/>
                                </a:cubicBezTo>
                                <a:cubicBezTo>
                                  <a:pt x="39" y="28"/>
                                  <a:pt x="38" y="29"/>
                                  <a:pt x="38" y="30"/>
                                </a:cubicBezTo>
                                <a:cubicBezTo>
                                  <a:pt x="38" y="52"/>
                                  <a:pt x="63" y="82"/>
                                  <a:pt x="63" y="82"/>
                                </a:cubicBezTo>
                                <a:cubicBezTo>
                                  <a:pt x="63" y="82"/>
                                  <a:pt x="88" y="52"/>
                                  <a:pt x="88" y="30"/>
                                </a:cubicBezTo>
                                <a:cubicBezTo>
                                  <a:pt x="88" y="29"/>
                                  <a:pt x="88" y="28"/>
                                  <a:pt x="87" y="26"/>
                                </a:cubicBezTo>
                                <a:close/>
                                <a:moveTo>
                                  <a:pt x="54" y="29"/>
                                </a:moveTo>
                                <a:cubicBezTo>
                                  <a:pt x="54" y="23"/>
                                  <a:pt x="58" y="19"/>
                                  <a:pt x="63" y="19"/>
                                </a:cubicBezTo>
                                <a:cubicBezTo>
                                  <a:pt x="68" y="19"/>
                                  <a:pt x="73" y="23"/>
                                  <a:pt x="73" y="29"/>
                                </a:cubicBezTo>
                                <a:cubicBezTo>
                                  <a:pt x="73" y="34"/>
                                  <a:pt x="68" y="38"/>
                                  <a:pt x="63" y="38"/>
                                </a:cubicBezTo>
                                <a:cubicBezTo>
                                  <a:pt x="58" y="38"/>
                                  <a:pt x="54" y="34"/>
                                  <a:pt x="54" y="29"/>
                                </a:cubicBezTo>
                                <a:close/>
                                <a:moveTo>
                                  <a:pt x="104" y="66"/>
                                </a:moveTo>
                                <a:cubicBezTo>
                                  <a:pt x="104" y="66"/>
                                  <a:pt x="101" y="75"/>
                                  <a:pt x="104" y="76"/>
                                </a:cubicBezTo>
                                <a:cubicBezTo>
                                  <a:pt x="107" y="77"/>
                                  <a:pt x="116" y="73"/>
                                  <a:pt x="116" y="73"/>
                                </a:cubicBezTo>
                                <a:cubicBezTo>
                                  <a:pt x="116" y="113"/>
                                  <a:pt x="116" y="113"/>
                                  <a:pt x="116" y="113"/>
                                </a:cubicBezTo>
                                <a:cubicBezTo>
                                  <a:pt x="116" y="113"/>
                                  <a:pt x="85" y="126"/>
                                  <a:pt x="82" y="126"/>
                                </a:cubicBezTo>
                                <a:cubicBezTo>
                                  <a:pt x="79" y="125"/>
                                  <a:pt x="47" y="112"/>
                                  <a:pt x="44" y="113"/>
                                </a:cubicBezTo>
                                <a:cubicBezTo>
                                  <a:pt x="41" y="115"/>
                                  <a:pt x="10" y="123"/>
                                  <a:pt x="10" y="123"/>
                                </a:cubicBezTo>
                                <a:cubicBezTo>
                                  <a:pt x="10" y="82"/>
                                  <a:pt x="10" y="82"/>
                                  <a:pt x="10" y="82"/>
                                </a:cubicBezTo>
                                <a:cubicBezTo>
                                  <a:pt x="10" y="82"/>
                                  <a:pt x="24" y="78"/>
                                  <a:pt x="25" y="76"/>
                                </a:cubicBezTo>
                                <a:cubicBezTo>
                                  <a:pt x="27" y="72"/>
                                  <a:pt x="26" y="65"/>
                                  <a:pt x="16" y="69"/>
                                </a:cubicBezTo>
                                <a:cubicBezTo>
                                  <a:pt x="6" y="74"/>
                                  <a:pt x="0" y="79"/>
                                  <a:pt x="0" y="7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129"/>
                                  <a:pt x="3" y="137"/>
                                  <a:pt x="10" y="135"/>
                                </a:cubicBezTo>
                                <a:cubicBezTo>
                                  <a:pt x="16" y="133"/>
                                  <a:pt x="44" y="123"/>
                                  <a:pt x="44" y="123"/>
                                </a:cubicBezTo>
                                <a:cubicBezTo>
                                  <a:pt x="44" y="123"/>
                                  <a:pt x="78" y="135"/>
                                  <a:pt x="82" y="135"/>
                                </a:cubicBezTo>
                                <a:cubicBezTo>
                                  <a:pt x="86" y="136"/>
                                  <a:pt x="126" y="124"/>
                                  <a:pt x="126" y="120"/>
                                </a:cubicBezTo>
                                <a:cubicBezTo>
                                  <a:pt x="126" y="106"/>
                                  <a:pt x="126" y="66"/>
                                  <a:pt x="126" y="63"/>
                                </a:cubicBezTo>
                                <a:cubicBezTo>
                                  <a:pt x="125" y="61"/>
                                  <a:pt x="110" y="64"/>
                                  <a:pt x="104" y="66"/>
                                </a:cubicBezTo>
                                <a:close/>
                                <a:moveTo>
                                  <a:pt x="104" y="66"/>
                                </a:moveTo>
                                <a:cubicBezTo>
                                  <a:pt x="104" y="66"/>
                                  <a:pt x="104" y="66"/>
                                  <a:pt x="104" y="66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upright="1" compatLnSpc="1"/>
                      </wps:wsp>
                      <wps:wsp>
                        <wps:cNvPr id="12" name="Freeform 154"/>
                        <wps:cNvSpPr>
                          <a:spLocks noChangeAspect="1" noEditPoints="1"/>
                        </wps:cNvSpPr>
                        <wps:spPr bwMode="auto">
                          <a:xfrm>
                            <a:off x="5060" y="2404"/>
                            <a:ext cx="277" cy="27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07" y="173"/>
                              </a:cxn>
                              <a:cxn ang="0">
                                <a:pos x="173" y="173"/>
                              </a:cxn>
                              <a:cxn ang="0">
                                <a:pos x="173" y="208"/>
                              </a:cxn>
                              <a:cxn ang="0">
                                <a:pos x="207" y="208"/>
                              </a:cxn>
                              <a:cxn ang="0">
                                <a:pos x="207" y="173"/>
                              </a:cxn>
                              <a:cxn ang="0">
                                <a:pos x="207" y="121"/>
                              </a:cxn>
                              <a:cxn ang="0">
                                <a:pos x="173" y="121"/>
                              </a:cxn>
                              <a:cxn ang="0">
                                <a:pos x="173" y="155"/>
                              </a:cxn>
                              <a:cxn ang="0">
                                <a:pos x="207" y="155"/>
                              </a:cxn>
                              <a:cxn ang="0">
                                <a:pos x="207" y="121"/>
                              </a:cxn>
                              <a:cxn ang="0">
                                <a:pos x="242" y="0"/>
                              </a:cxn>
                              <a:cxn ang="0">
                                <a:pos x="226" y="0"/>
                              </a:cxn>
                              <a:cxn ang="0">
                                <a:pos x="226" y="34"/>
                              </a:cxn>
                              <a:cxn ang="0">
                                <a:pos x="191" y="34"/>
                              </a:cxn>
                              <a:cxn ang="0">
                                <a:pos x="191" y="0"/>
                              </a:cxn>
                              <a:cxn ang="0">
                                <a:pos x="87" y="0"/>
                              </a:cxn>
                              <a:cxn ang="0">
                                <a:pos x="87" y="34"/>
                              </a:cxn>
                              <a:cxn ang="0">
                                <a:pos x="53" y="34"/>
                              </a:cxn>
                              <a:cxn ang="0">
                                <a:pos x="53" y="0"/>
                              </a:cxn>
                              <a:cxn ang="0">
                                <a:pos x="34" y="0"/>
                              </a:cxn>
                              <a:cxn ang="0">
                                <a:pos x="0" y="34"/>
                              </a:cxn>
                              <a:cxn ang="0">
                                <a:pos x="0" y="242"/>
                              </a:cxn>
                              <a:cxn ang="0">
                                <a:pos x="34" y="277"/>
                              </a:cxn>
                              <a:cxn ang="0">
                                <a:pos x="242" y="277"/>
                              </a:cxn>
                              <a:cxn ang="0">
                                <a:pos x="277" y="242"/>
                              </a:cxn>
                              <a:cxn ang="0">
                                <a:pos x="277" y="34"/>
                              </a:cxn>
                              <a:cxn ang="0">
                                <a:pos x="242" y="0"/>
                              </a:cxn>
                              <a:cxn ang="0">
                                <a:pos x="242" y="242"/>
                              </a:cxn>
                              <a:cxn ang="0">
                                <a:pos x="34" y="242"/>
                              </a:cxn>
                              <a:cxn ang="0">
                                <a:pos x="34" y="86"/>
                              </a:cxn>
                              <a:cxn ang="0">
                                <a:pos x="242" y="86"/>
                              </a:cxn>
                              <a:cxn ang="0">
                                <a:pos x="242" y="242"/>
                              </a:cxn>
                              <a:cxn ang="0">
                                <a:pos x="103" y="173"/>
                              </a:cxn>
                              <a:cxn ang="0">
                                <a:pos x="69" y="173"/>
                              </a:cxn>
                              <a:cxn ang="0">
                                <a:pos x="69" y="208"/>
                              </a:cxn>
                              <a:cxn ang="0">
                                <a:pos x="103" y="208"/>
                              </a:cxn>
                              <a:cxn ang="0">
                                <a:pos x="103" y="173"/>
                              </a:cxn>
                              <a:cxn ang="0">
                                <a:pos x="156" y="173"/>
                              </a:cxn>
                              <a:cxn ang="0">
                                <a:pos x="122" y="173"/>
                              </a:cxn>
                              <a:cxn ang="0">
                                <a:pos x="122" y="208"/>
                              </a:cxn>
                              <a:cxn ang="0">
                                <a:pos x="156" y="208"/>
                              </a:cxn>
                              <a:cxn ang="0">
                                <a:pos x="156" y="173"/>
                              </a:cxn>
                              <a:cxn ang="0">
                                <a:pos x="156" y="121"/>
                              </a:cxn>
                              <a:cxn ang="0">
                                <a:pos x="122" y="121"/>
                              </a:cxn>
                              <a:cxn ang="0">
                                <a:pos x="122" y="155"/>
                              </a:cxn>
                              <a:cxn ang="0">
                                <a:pos x="156" y="155"/>
                              </a:cxn>
                              <a:cxn ang="0">
                                <a:pos x="156" y="121"/>
                              </a:cxn>
                              <a:cxn ang="0">
                                <a:pos x="156" y="121"/>
                              </a:cxn>
                              <a:cxn ang="0">
                                <a:pos x="156" y="121"/>
                              </a:cxn>
                            </a:cxnLst>
                            <a:rect l="0" t="0" r="0" b="0"/>
                            <a:pathLst>
                              <a:path w="120" h="121">
                                <a:moveTo>
                                  <a:pt x="90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91"/>
                                  <a:pt x="75" y="91"/>
                                  <a:pt x="75" y="91"/>
                                </a:cubicBezTo>
                                <a:cubicBezTo>
                                  <a:pt x="90" y="91"/>
                                  <a:pt x="90" y="91"/>
                                  <a:pt x="90" y="91"/>
                                </a:cubicBezTo>
                                <a:cubicBezTo>
                                  <a:pt x="90" y="76"/>
                                  <a:pt x="90" y="76"/>
                                  <a:pt x="90" y="76"/>
                                </a:cubicBezTo>
                                <a:close/>
                                <a:moveTo>
                                  <a:pt x="90" y="53"/>
                                </a:moveTo>
                                <a:cubicBezTo>
                                  <a:pt x="75" y="53"/>
                                  <a:pt x="75" y="53"/>
                                  <a:pt x="75" y="53"/>
                                </a:cubicBezTo>
                                <a:cubicBezTo>
                                  <a:pt x="75" y="68"/>
                                  <a:pt x="75" y="68"/>
                                  <a:pt x="75" y="68"/>
                                </a:cubicBezTo>
                                <a:cubicBezTo>
                                  <a:pt x="90" y="68"/>
                                  <a:pt x="90" y="68"/>
                                  <a:pt x="90" y="68"/>
                                </a:cubicBezTo>
                                <a:cubicBezTo>
                                  <a:pt x="90" y="53"/>
                                  <a:pt x="90" y="53"/>
                                  <a:pt x="90" y="53"/>
                                </a:cubicBezTo>
                                <a:close/>
                                <a:moveTo>
                                  <a:pt x="105" y="0"/>
                                </a:moveTo>
                                <a:cubicBezTo>
                                  <a:pt x="98" y="0"/>
                                  <a:pt x="98" y="0"/>
                                  <a:pt x="98" y="0"/>
                                </a:cubicBezTo>
                                <a:cubicBezTo>
                                  <a:pt x="98" y="15"/>
                                  <a:pt x="98" y="15"/>
                                  <a:pt x="98" y="15"/>
                                </a:cubicBezTo>
                                <a:cubicBezTo>
                                  <a:pt x="83" y="15"/>
                                  <a:pt x="83" y="15"/>
                                  <a:pt x="83" y="15"/>
                                </a:cubicBezTo>
                                <a:cubicBezTo>
                                  <a:pt x="83" y="0"/>
                                  <a:pt x="83" y="0"/>
                                  <a:pt x="83" y="0"/>
                                </a:cubicBezTo>
                                <a:cubicBezTo>
                                  <a:pt x="38" y="0"/>
                                  <a:pt x="38" y="0"/>
                                  <a:pt x="38" y="0"/>
                                </a:cubicBezTo>
                                <a:cubicBezTo>
                                  <a:pt x="38" y="15"/>
                                  <a:pt x="38" y="15"/>
                                  <a:pt x="38" y="15"/>
                                </a:cubicBezTo>
                                <a:cubicBezTo>
                                  <a:pt x="23" y="15"/>
                                  <a:pt x="23" y="15"/>
                                  <a:pt x="23" y="15"/>
                                </a:cubicBez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7" y="0"/>
                                  <a:pt x="0" y="7"/>
                                  <a:pt x="0" y="15"/>
                                </a:cubicBezTo>
                                <a:cubicBezTo>
                                  <a:pt x="0" y="106"/>
                                  <a:pt x="0" y="106"/>
                                  <a:pt x="0" y="106"/>
                                </a:cubicBezTo>
                                <a:cubicBezTo>
                                  <a:pt x="0" y="114"/>
                                  <a:pt x="7" y="121"/>
                                  <a:pt x="15" y="121"/>
                                </a:cubicBezTo>
                                <a:cubicBezTo>
                                  <a:pt x="105" y="121"/>
                                  <a:pt x="105" y="121"/>
                                  <a:pt x="105" y="121"/>
                                </a:cubicBezTo>
                                <a:cubicBezTo>
                                  <a:pt x="114" y="121"/>
                                  <a:pt x="120" y="114"/>
                                  <a:pt x="120" y="106"/>
                                </a:cubicBezTo>
                                <a:cubicBezTo>
                                  <a:pt x="120" y="15"/>
                                  <a:pt x="120" y="15"/>
                                  <a:pt x="120" y="15"/>
                                </a:cubicBezTo>
                                <a:cubicBezTo>
                                  <a:pt x="120" y="7"/>
                                  <a:pt x="114" y="0"/>
                                  <a:pt x="105" y="0"/>
                                </a:cubicBezTo>
                                <a:close/>
                                <a:moveTo>
                                  <a:pt x="105" y="106"/>
                                </a:moveTo>
                                <a:cubicBezTo>
                                  <a:pt x="15" y="106"/>
                                  <a:pt x="15" y="106"/>
                                  <a:pt x="15" y="106"/>
                                </a:cubicBezTo>
                                <a:cubicBezTo>
                                  <a:pt x="15" y="38"/>
                                  <a:pt x="15" y="38"/>
                                  <a:pt x="15" y="38"/>
                                </a:cubicBezTo>
                                <a:cubicBezTo>
                                  <a:pt x="105" y="38"/>
                                  <a:pt x="105" y="38"/>
                                  <a:pt x="105" y="38"/>
                                </a:cubicBezTo>
                                <a:cubicBezTo>
                                  <a:pt x="105" y="106"/>
                                  <a:pt x="105" y="106"/>
                                  <a:pt x="105" y="106"/>
                                </a:cubicBezTo>
                                <a:close/>
                                <a:moveTo>
                                  <a:pt x="45" y="76"/>
                                </a:moveTo>
                                <a:cubicBezTo>
                                  <a:pt x="30" y="76"/>
                                  <a:pt x="30" y="76"/>
                                  <a:pt x="30" y="76"/>
                                </a:cubicBezTo>
                                <a:cubicBezTo>
                                  <a:pt x="30" y="91"/>
                                  <a:pt x="30" y="91"/>
                                  <a:pt x="30" y="91"/>
                                </a:cubicBezTo>
                                <a:cubicBezTo>
                                  <a:pt x="45" y="91"/>
                                  <a:pt x="45" y="91"/>
                                  <a:pt x="45" y="91"/>
                                </a:cubicBezTo>
                                <a:cubicBezTo>
                                  <a:pt x="45" y="76"/>
                                  <a:pt x="45" y="76"/>
                                  <a:pt x="45" y="76"/>
                                </a:cubicBezTo>
                                <a:close/>
                                <a:moveTo>
                                  <a:pt x="68" y="76"/>
                                </a:moveTo>
                                <a:cubicBezTo>
                                  <a:pt x="53" y="76"/>
                                  <a:pt x="53" y="76"/>
                                  <a:pt x="53" y="76"/>
                                </a:cubicBezTo>
                                <a:cubicBezTo>
                                  <a:pt x="53" y="91"/>
                                  <a:pt x="53" y="91"/>
                                  <a:pt x="53" y="91"/>
                                </a:cubicBezTo>
                                <a:cubicBezTo>
                                  <a:pt x="68" y="91"/>
                                  <a:pt x="68" y="91"/>
                                  <a:pt x="68" y="91"/>
                                </a:cubicBezTo>
                                <a:cubicBezTo>
                                  <a:pt x="68" y="76"/>
                                  <a:pt x="68" y="76"/>
                                  <a:pt x="68" y="76"/>
                                </a:cubicBezTo>
                                <a:close/>
                                <a:moveTo>
                                  <a:pt x="68" y="53"/>
                                </a:moveTo>
                                <a:cubicBezTo>
                                  <a:pt x="53" y="53"/>
                                  <a:pt x="53" y="53"/>
                                  <a:pt x="53" y="53"/>
                                </a:cubicBezTo>
                                <a:cubicBezTo>
                                  <a:pt x="53" y="68"/>
                                  <a:pt x="53" y="68"/>
                                  <a:pt x="53" y="68"/>
                                </a:cubicBezTo>
                                <a:cubicBezTo>
                                  <a:pt x="68" y="68"/>
                                  <a:pt x="68" y="68"/>
                                  <a:pt x="68" y="68"/>
                                </a:cubicBezTo>
                                <a:cubicBezTo>
                                  <a:pt x="68" y="53"/>
                                  <a:pt x="68" y="53"/>
                                  <a:pt x="68" y="53"/>
                                </a:cubicBezTo>
                                <a:close/>
                                <a:moveTo>
                                  <a:pt x="68" y="53"/>
                                </a:moveTo>
                                <a:cubicBezTo>
                                  <a:pt x="68" y="53"/>
                                  <a:pt x="68" y="53"/>
                                  <a:pt x="68" y="53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upright="1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41592" id="组合 297" o:spid="_x0000_s1030" style="position:absolute;left:0;text-align:left;margin-left:-3.05pt;margin-top:27.15pt;width:320.95pt;height:79.95pt;z-index:251665920" coordorigin="5046,2137" coordsize="6419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">
                <v:shape id="文本框 6" o:spid="_x0000_s1031" type="#_x0000_t202" style="position:absolute;left:5426;top:2137;width:219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7E475F88" w14:textId="00B1C2B9" w:rsidR="004E414F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  <w:t>生日：</w:t>
                        </w:r>
                        <w:r w:rsidR="00E97425"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  <w:t xml:space="preserve">.8.10      </w:t>
                        </w:r>
                      </w:p>
                      <w:p w14:paraId="1328D5A0" w14:textId="77777777" w:rsidR="004E414F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  <w:t>现居：湖北 武汉</w:t>
                        </w:r>
                      </w:p>
                      <w:p w14:paraId="20982049" w14:textId="77777777" w:rsidR="004E414F" w:rsidRDefault="004E414F">
                        <w:pPr>
                          <w:spacing w:afterLines="50" w:after="156" w:line="480" w:lineRule="auto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</w:p>
                    </w:txbxContent>
                  </v:textbox>
                </v:shape>
                <v:shape id="文本框 6" o:spid="_x0000_s1032" type="#_x0000_t202" style="position:absolute;left:8474;top:2144;width:2991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3FCF53FC" w14:textId="77777777" w:rsidR="004E414F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  <w:t>电话：181</w:t>
                        </w:r>
                        <w:r>
                          <w:rPr>
                            <w:rFonts w:ascii="微软雅黑" w:hAnsi="微软雅黑" w:cs="微软雅黑" w:hint="eastAsia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cs="微软雅黑" w:hint="eastAsia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  <w:t xml:space="preserve">0000   </w:t>
                        </w:r>
                      </w:p>
                      <w:p w14:paraId="0FD5C477" w14:textId="77777777" w:rsidR="004E414F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  <w:t>邮箱：XXXX@163.com</w:t>
                        </w:r>
                      </w:p>
                      <w:p w14:paraId="16DEBB83" w14:textId="77777777" w:rsidR="004E414F" w:rsidRDefault="004E414F">
                        <w:pPr>
                          <w:spacing w:afterLines="50" w:after="156" w:line="480" w:lineRule="auto"/>
                          <w:rPr>
                            <w:rFonts w:ascii="微软雅黑" w:eastAsia="微软雅黑" w:hAnsi="微软雅黑" w:cs="微软雅黑" w:hint="eastAsi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Freeform 5" o:spid="_x0000_s1033" style="position:absolute;left:8067;top:2386;width:352;height:351;visibility:visible;mso-wrap-style:square;v-text-anchor:top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" path="m56,c25,,,25,,56v,31,25,57,56,57c88,113,113,87,113,56,113,25,88,,56,xm56,104c30,104,8,83,8,56,8,29,30,8,56,8v27,,49,21,49,48c105,83,83,104,56,104xm74,86v3,-2,3,-2,3,-2c75,81,73,78,71,76,69,73,67,70,65,67v-4,2,-4,2,-4,2c56,62,51,53,48,44v4,-2,4,-2,4,-2c50,39,49,36,47,33,46,30,44,27,43,23v-2,2,-2,2,-2,2c36,27,34,31,35,35v,,,,,c35,35,35,35,35,35v,1,,2,,3c35,38,35,38,35,38v,,,,,c40,55,48,70,60,83v,,,,,c61,84,61,84,62,85v3,3,7,3,12,1c74,86,74,86,74,86xm79,83c77,80,75,77,73,74,71,71,69,69,68,66v3,-2,3,-2,3,-2c73,64,80,73,82,81v-3,2,-3,2,-3,2xm54,41c52,38,51,35,50,32,48,29,47,25,46,22v2,-2,2,-2,2,-2c52,23,57,36,57,39v-3,2,-3,2,-3,2xm54,41v,,,,,e" fillcolor="#2f5472" stroked="f">
                  <v:path arrowok="t" o:connecttype="custom" o:connectlocs="174,0;0,173;174,351;352,173;174,0;174,323;24,173;174,24;327,173;174,323;230,267;239,260;221,236;202,208;190,214;149,136;161,130;146,102;133,71;127,77;109,108;109,108;109,108;109,118;109,118;109,118;186,257;186,257;193,264;230,267;230,267;246,257;227,229;211,205;221,198;255,251;246,257;168,127;155,99;143,68;149,62;177,121;168,127;168,127;168,127" o:connectangles="0,0,0,0,0,0,0,0,0,0,0,0,0,0,0,0,0,0,0,0,0,0,0,0,0,0,0,0,0,0,0,0,0,0,0,0,0,0,0,0,0,0,0,0,0" textboxrect="0,0,113,113"/>
                  <o:lock v:ext="edit" aspectratio="t" verticies="t"/>
                </v:shape>
                <v:shape id="Freeform 17" o:spid="_x0000_s1034" style="position:absolute;left:8066;top:3001;width:350;height:351;flip:x;visibility:visible;mso-wrap-style:square;v-text-anchor:top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" path="m81,37v-49,,-49,,-49,c29,37,27,39,27,42v,29,,29,,29c27,73,29,76,32,76v49,,49,,49,c84,76,86,73,86,71v,-29,,-29,,-29c86,39,84,37,81,37v,,,,,xm31,70v,-27,,-27,,-27c45,57,45,57,45,57v,,,,,c31,70,31,70,31,70v,,,,,c31,70,31,70,31,70xm35,41v43,,43,,43,c56,61,56,61,56,61,35,41,35,41,35,41v,,,,,xm49,59v7,7,7,7,7,7c64,59,64,59,64,59,77,71,77,71,77,71v-42,,-42,,-42,c49,59,49,59,49,59v,,,,,xm67,57v,,,,,c81,43,81,43,81,43v,27,,27,,27c67,57,67,57,67,57v,,,,,xm56,113c25,113,,87,,56,,25,25,,56,v31,,57,25,57,56c113,87,87,113,56,113xm56,4c27,4,4,27,4,56v,29,23,53,52,53c85,109,109,85,109,56,109,27,85,4,56,4xm56,4v,,,,,e" fillcolor="#2f5472" stroked="f">
                  <v:path arrowok="t" o:connecttype="custom" o:connectlocs="250,114;99,114;83,130;83,220;99,236;250,236;266,220;266,130;250,114;250,114;96,217;96,133;139,177;139,177;96,217;96,217;96,217;108,127;241,127;173,189;108,127;108,127;151,183;173,205;198,183;238,220;108,220;151,183;151,183;207,177;207,177;250,133;250,217;207,177;207,177;173,351;0,173;173,0;350,173;173,351;173,12;12,173;173,338;337,173;173,12;173,12;173,12" o:connectangles="0,0,0,0,0,0,0,0,0,0,0,0,0,0,0,0,0,0,0,0,0,0,0,0,0,0,0,0,0,0,0,0,0,0,0,0,0,0,0,0,0,0,0,0,0,0,0" textboxrect="0,0,113,113"/>
                  <o:lock v:ext="edit" aspectratio="t" verticies="t"/>
                </v:shape>
                <v:shape id="Freeform 75" o:spid="_x0000_s1035" style="position:absolute;left:5046;top:2954;width:351;height:351;flip:x;visibility:visible;mso-wrap-style:square;v-text-anchor:top" coordsize="126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" path="m63,95c63,95,29,60,29,30,29,,63,,63,v,,35,,35,30c98,60,63,95,63,95xm87,26c86,21,83,17,78,13v,,,,-1,c76,12,76,12,75,12,74,11,74,11,73,11,72,10,71,10,71,10v-1,,-2,,-3,-1c67,9,65,9,63,9v,,,,,c63,9,63,9,63,9v-2,,-3,,-5,c55,10,52,11,49,13v,,,,,c48,13,47,14,46,15v,,,,,c45,16,44,16,44,17v-1,1,-1,1,-2,2c42,19,42,19,42,20v-1,1,-1,1,-2,2c40,23,40,23,40,23v,1,-1,2,-1,3c39,28,38,29,38,30v,22,25,52,25,52c63,82,88,52,88,30v,-1,,-2,-1,-4xm54,29v,-6,4,-10,9,-10c68,19,73,23,73,29v,5,-5,9,-10,9c58,38,54,34,54,29xm104,66v,,-3,9,,10c107,77,116,73,116,73v,40,,40,,40c116,113,85,126,82,126,79,125,47,112,44,113v-3,2,-34,10,-34,10c10,82,10,82,10,82v,,14,-4,15,-6c27,72,26,65,16,69,6,74,,79,,79v,50,,50,,50c,129,3,137,10,135v6,-2,34,-12,34,-12c44,123,78,135,82,135v4,1,44,-11,44,-15c126,106,126,66,126,63v-1,-2,-16,1,-22,3xm104,66v,,,,,e" fillcolor="#2f5472" stroked="f">
                  <v:path arrowok="t" o:connecttype="custom" o:connectlocs="175,243;80,76;175,0;273,76;175,243;242,66;217,33;214,33;208,30;203,28;197,25;189,23;175,23;175,23;175,23;161,23;136,33;136,33;128,38;128,38;122,43;117,48;117,51;111,56;111,58;108,66;105,76;175,210;245,76;242,66;150,74;175,48;203,74;175,97;150,74;289,169;289,194;323,187;323,289;228,322;122,289;27,315;27,210;69,194;44,176;0,202;0,330;27,345;122,315;228,345;351,307;351,161;289,169;289,169;289,169" o:connectangles="0,0,0,0,0,0,0,0,0,0,0,0,0,0,0,0,0,0,0,0,0,0,0,0,0,0,0,0,0,0,0,0,0,0,0,0,0,0,0,0,0,0,0,0,0,0,0,0,0,0,0,0,0,0,0" textboxrect="0,0,126,137"/>
                  <o:lock v:ext="edit" aspectratio="t" verticies="t"/>
                </v:shape>
                <v:shape id="Freeform 154" o:spid="_x0000_s1036" style="position:absolute;left:5060;top:2404;width:277;height:277;visibility:visible;mso-wrap-style:square;v-text-anchor:top" coordsize="1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" path="m90,76v-15,,-15,,-15,c75,91,75,91,75,91v15,,15,,15,c90,76,90,76,90,76xm90,53v-15,,-15,,-15,c75,68,75,68,75,68v15,,15,,15,c90,53,90,53,90,53xm105,c98,,98,,98,v,15,,15,,15c83,15,83,15,83,15,83,,83,,83,,38,,38,,38,v,15,,15,,15c23,15,23,15,23,15,23,,23,,23,,15,,15,,15,,7,,,7,,15v,91,,91,,91c,114,7,121,15,121v90,,90,,90,c114,121,120,114,120,106v,-91,,-91,,-91c120,7,114,,105,xm105,106v-90,,-90,,-90,c15,38,15,38,15,38v90,,90,,90,c105,106,105,106,105,106xm45,76v-15,,-15,,-15,c30,91,30,91,30,91v15,,15,,15,c45,76,45,76,45,76xm68,76v-15,,-15,,-15,c53,91,53,91,53,91v15,,15,,15,c68,76,68,76,68,76xm68,53v-15,,-15,,-15,c53,68,53,68,53,68v15,,15,,15,c68,53,68,53,68,53xm68,53v,,,,,e" fillcolor="#2f5472" stroked="f">
                  <v:path arrowok="t" o:connecttype="custom" o:connectlocs="207,173;173,173;173,208;207,208;207,173;207,121;173,121;173,155;207,155;207,121;242,0;226,0;226,34;191,34;191,0;87,0;87,34;53,34;53,0;34,0;0,34;0,242;34,277;242,277;277,242;277,34;242,0;242,242;34,242;34,86;242,86;242,242;103,173;69,173;69,208;103,208;103,173;156,173;122,173;122,208;156,208;156,173;156,121;122,121;122,155;156,155;156,121;156,121;156,121" o:connectangles="0,0,0,0,0,0,0,0,0,0,0,0,0,0,0,0,0,0,0,0,0,0,0,0,0,0,0,0,0,0,0,0,0,0,0,0,0,0,0,0,0,0,0,0,0,0,0,0,0" textboxrect="0,0,120,121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A888456" wp14:editId="4E3EB8DE">
                <wp:simplePos x="0" y="0"/>
                <wp:positionH relativeFrom="column">
                  <wp:posOffset>713740</wp:posOffset>
                </wp:positionH>
                <wp:positionV relativeFrom="paragraph">
                  <wp:posOffset>28575</wp:posOffset>
                </wp:positionV>
                <wp:extent cx="2858135" cy="0"/>
                <wp:effectExtent l="0" t="0" r="0" b="0"/>
                <wp:wrapNone/>
                <wp:docPr id="32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286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</mc:AlternateContent>
      </w:r>
    </w:p>
    <w:p w14:paraId="523B1A38" w14:textId="77777777" w:rsidR="004E414F" w:rsidRDefault="00000000">
      <w:r>
        <w:rPr>
          <w:rFonts w:hint="eastAsia"/>
        </w:rPr>
        <w:t xml:space="preserve"> </w:t>
      </w:r>
    </w:p>
    <w:p w14:paraId="4069C576" w14:textId="77777777" w:rsidR="004E414F" w:rsidRDefault="004E414F"/>
    <w:p w14:paraId="1C4EFADE" w14:textId="0CDDE810" w:rsidR="004E414F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0BB1BBC3" wp14:editId="3C7CCC41">
                <wp:simplePos x="0" y="0"/>
                <wp:positionH relativeFrom="column">
                  <wp:posOffset>-599440</wp:posOffset>
                </wp:positionH>
                <wp:positionV relativeFrom="paragraph">
                  <wp:posOffset>176530</wp:posOffset>
                </wp:positionV>
                <wp:extent cx="6337935" cy="394970"/>
                <wp:effectExtent l="0" t="0" r="0" b="5715"/>
                <wp:wrapNone/>
                <wp:docPr id="163" name="组合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935" cy="394970"/>
                          <a:chOff x="5412" y="4398"/>
                          <a:chExt cx="9981" cy="622"/>
                        </a:xfrm>
                      </wpg:grpSpPr>
                      <wps:wsp>
                        <wps:cNvPr id="34" name="直接连接符 34"/>
                        <wps:cNvCnPr/>
                        <wps:spPr>
                          <a:xfrm>
                            <a:off x="5507" y="5019"/>
                            <a:ext cx="9886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25" name="组合 42"/>
                        <wpg:cNvGrpSpPr/>
                        <wpg:grpSpPr>
                          <a:xfrm>
                            <a:off x="5412" y="4398"/>
                            <a:ext cx="2068" cy="623"/>
                            <a:chOff x="4244" y="4928"/>
                            <a:chExt cx="2068" cy="623"/>
                          </a:xfrm>
                        </wpg:grpSpPr>
                        <wps:wsp>
                          <wps:cNvPr id="17" name="文本框 6"/>
                          <wps:cNvSpPr txBox="1"/>
                          <wps:spPr>
                            <a:xfrm>
                              <a:off x="4244" y="4928"/>
                              <a:ext cx="2068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ACB9BD" w14:textId="77777777" w:rsidR="004E414F" w:rsidRDefault="00000000">
                                <w:pPr>
                                  <w:pStyle w:val="a3"/>
                                  <w:spacing w:before="0" w:beforeAutospacing="0" w:after="0" w:afterAutospacing="0" w:line="336" w:lineRule="exact"/>
                                  <w:rPr>
                                    <w:rFonts w:ascii="微软雅黑" w:eastAsia="微软雅黑" w:hAnsi="微软雅黑" w:hint="eastAsia"/>
                                    <w:color w:val="2F547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2F5472"/>
                                    <w:kern w:val="24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vert="horz" anchor="t" upright="1">
                            <a:spAutoFit/>
                          </wps:bodyPr>
                        </wps:wsp>
                        <wps:wsp>
                          <wps:cNvPr id="18" name="矩形 26"/>
                          <wps:cNvSpPr/>
                          <wps:spPr>
                            <a:xfrm>
                              <a:off x="4339" y="5479"/>
                              <a:ext cx="1230" cy="72"/>
                            </a:xfrm>
                            <a:prstGeom prst="rect">
                              <a:avLst/>
                            </a:prstGeom>
                            <a:solidFill>
                              <a:srgbClr val="2F5472"/>
                            </a:solidFill>
                            <a:ln w="12700">
                              <a:noFill/>
                            </a:ln>
                          </wps:spPr>
                          <wps:bodyPr vert="horz"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B1BBC3" id="组合 163" o:spid="_x0000_s1037" style="position:absolute;left:0;text-align:left;margin-left:-47.2pt;margin-top:13.9pt;width:499.05pt;height:31.1pt;z-index:252115968" coordorigin="5412,4398" coordsize="9981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">
                <v:line id="直接连接符 34" o:spid="_x0000_s1038" style="position:absolute;visibility:visible;mso-wrap-style:square" from="5507,5019" to="15393,5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" strokecolor="#bfbfbf" strokeweight="1pt">
                  <v:stroke joinstyle="miter"/>
                </v:line>
                <v:group id="组合 42" o:spid="_x0000_s1039" style="position:absolute;left:5412;top:4398;width:2068;height:623" coordorigin="4244,4928" coordsize="2068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文本框 6" o:spid="_x0000_s1040" type="#_x0000_t202" style="position:absolute;left:4244;top:4928;width:206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  <v:textbox style="mso-fit-shape-to-text:t">
                      <w:txbxContent>
                        <w:p w14:paraId="2BACB9BD" w14:textId="77777777" w:rsidR="004E414F" w:rsidRDefault="00000000">
                          <w:pPr>
                            <w:pStyle w:val="a3"/>
                            <w:spacing w:before="0" w:beforeAutospacing="0" w:after="0" w:afterAutospacing="0" w:line="336" w:lineRule="exact"/>
                            <w:rPr>
                              <w:rFonts w:ascii="微软雅黑" w:eastAsia="微软雅黑" w:hAnsi="微软雅黑" w:hint="eastAsia"/>
                              <w:color w:val="2F5472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2F5472"/>
                              <w:kern w:val="24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shape>
                  <v:rect id="矩形 26" o:spid="_x0000_s1041" style="position:absolute;left:4339;top:5479;width:1230;height: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" fillcolor="#2f5472" stroked="f" strokeweight="1pt"/>
                </v:group>
              </v:group>
            </w:pict>
          </mc:Fallback>
        </mc:AlternateContent>
      </w:r>
    </w:p>
    <w:p w14:paraId="77C04D44" w14:textId="79A796A6" w:rsidR="00010D35" w:rsidRDefault="00010D35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B4BE18" wp14:editId="0B0745FA">
                <wp:simplePos x="0" y="0"/>
                <wp:positionH relativeFrom="column">
                  <wp:posOffset>-583565</wp:posOffset>
                </wp:positionH>
                <wp:positionV relativeFrom="paragraph">
                  <wp:posOffset>314325</wp:posOffset>
                </wp:positionV>
                <wp:extent cx="6359525" cy="11645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9525" cy="1164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E9B6F" w14:textId="1D8B6227" w:rsidR="004E414F" w:rsidRDefault="004D135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  <w:t xml:space="preserve">20XX.09-20XX.01                      XX大学XX学院                 人力资源管理/本科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</w:t>
                            </w:r>
                          </w:p>
                          <w:p w14:paraId="3C0DCFF6" w14:textId="37E530DB" w:rsidR="004E414F" w:rsidRDefault="004D135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</w:rPr>
                              <w:t>20XX.09-20XX.01                        英国XX大学                            交换生</w:t>
                            </w:r>
                          </w:p>
                          <w:p w14:paraId="78EFD3A6" w14:textId="77777777" w:rsidR="004E414F" w:rsidRDefault="00000000">
                            <w:pPr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GPA：3.8/4.0，连续四年专业排名前三 ，荣获校一等奖学金1次，二等奖学金1次</w:t>
                            </w:r>
                          </w:p>
                          <w:p w14:paraId="23978BDB" w14:textId="77777777" w:rsidR="004E414F" w:rsidRDefault="004E414F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4BE18" id="文本框 79" o:spid="_x0000_s1042" type="#_x0000_t202" style="position:absolute;left:0;text-align:left;margin-left:-45.95pt;margin-top:24.75pt;width:500.75pt;height:91.7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" filled="f" stroked="f" strokeweight=".5pt">
                <v:textbox>
                  <w:txbxContent>
                    <w:p w14:paraId="692E9B6F" w14:textId="1D8B6227" w:rsidR="004E414F" w:rsidRDefault="004D1353">
                      <w:pPr>
                        <w:pStyle w:val="a3"/>
                        <w:shd w:val="clear" w:color="auto" w:fill="FFFFFF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  <w:t xml:space="preserve">20XX.09-20XX.01                      XX大学XX学院                 人力资源管理/本科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  <w:t xml:space="preserve">                                                                                           </w:t>
                      </w:r>
                    </w:p>
                    <w:p w14:paraId="3C0DCFF6" w14:textId="37E530DB" w:rsidR="004E414F" w:rsidRDefault="004D1353">
                      <w:pPr>
                        <w:pStyle w:val="a3"/>
                        <w:shd w:val="clear" w:color="auto" w:fill="FFFFFF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kern w:val="2"/>
                          <w:sz w:val="22"/>
                          <w:szCs w:val="22"/>
                        </w:rPr>
                        <w:t>20XX.09-20XX.01                        英国XX大学                            交换生</w:t>
                      </w:r>
                    </w:p>
                    <w:p w14:paraId="78EFD3A6" w14:textId="77777777" w:rsidR="004E414F" w:rsidRDefault="00000000">
                      <w:pPr>
                        <w:spacing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GPA：3.8/4.0，连续四年专业排名前三 ，荣获校一等奖学金1次，二等奖学金1次</w:t>
                      </w:r>
                    </w:p>
                    <w:p w14:paraId="23978BDB" w14:textId="77777777" w:rsidR="004E414F" w:rsidRDefault="004E414F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FACDF3" w14:textId="0BEF62A2" w:rsidR="004E414F" w:rsidRDefault="004E414F">
      <w:pPr>
        <w:rPr>
          <w:rFonts w:hint="eastAsia"/>
        </w:rPr>
      </w:pPr>
    </w:p>
    <w:p w14:paraId="5CBB98B3" w14:textId="77777777" w:rsidR="004E414F" w:rsidRDefault="004E414F"/>
    <w:p w14:paraId="15902892" w14:textId="569AD4AD" w:rsidR="004E414F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5679" behindDoc="1" locked="0" layoutInCell="1" allowOverlap="1" wp14:anchorId="08CCD36E" wp14:editId="3F2851C2">
                <wp:simplePos x="0" y="0"/>
                <wp:positionH relativeFrom="column">
                  <wp:posOffset>-2254250</wp:posOffset>
                </wp:positionH>
                <wp:positionV relativeFrom="paragraph">
                  <wp:posOffset>-5416550</wp:posOffset>
                </wp:positionV>
                <wp:extent cx="4079875" cy="4336415"/>
                <wp:effectExtent l="0" t="0" r="0" b="6985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9875" cy="4336415"/>
                          <a:chOff x="-1005" y="-3018"/>
                          <a:chExt cx="10250" cy="10894"/>
                        </a:xfrm>
                      </wpg:grpSpPr>
                      <wps:wsp>
                        <wps:cNvPr id="59" name="任意多边形 49"/>
                        <wps:cNvSpPr/>
                        <wps:spPr>
                          <a:xfrm>
                            <a:off x="-381" y="-2472"/>
                            <a:ext cx="9626" cy="9677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E3ECF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" name="任意多边形 47"/>
                        <wps:cNvSpPr/>
                        <wps:spPr>
                          <a:xfrm>
                            <a:off x="-1005" y="-3018"/>
                            <a:ext cx="9388" cy="10894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" name="任意多边形 52"/>
                        <wps:cNvSpPr/>
                        <wps:spPr>
                          <a:xfrm>
                            <a:off x="507" y="180"/>
                            <a:ext cx="6601" cy="7500"/>
                          </a:xfrm>
                          <a:custGeom>
                            <a:avLst/>
                            <a:gdLst>
                              <a:gd name="connisteX0" fmla="*/ 0 w 4362450"/>
                              <a:gd name="connsiteY0" fmla="*/ 4762500 h 4762500"/>
                              <a:gd name="connisteX1" fmla="*/ 1943100 w 4362450"/>
                              <a:gd name="connsiteY1" fmla="*/ 4114800 h 4762500"/>
                              <a:gd name="connisteX2" fmla="*/ 1714500 w 4362450"/>
                              <a:gd name="connsiteY2" fmla="*/ 2533650 h 4762500"/>
                              <a:gd name="connisteX3" fmla="*/ 3714750 w 4362450"/>
                              <a:gd name="connsiteY3" fmla="*/ 1581150 h 4762500"/>
                              <a:gd name="connisteX4" fmla="*/ 3752850 w 4362450"/>
                              <a:gd name="connsiteY4" fmla="*/ 533400 h 4762500"/>
                              <a:gd name="connisteX5" fmla="*/ 4362450 w 4362450"/>
                              <a:gd name="connsiteY5" fmla="*/ 0 h 47625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</a:cxnLst>
                            <a:rect l="l" t="t" r="r" b="b"/>
                            <a:pathLst>
                              <a:path w="4362450" h="4762500">
                                <a:moveTo>
                                  <a:pt x="0" y="4762500"/>
                                </a:moveTo>
                                <a:cubicBezTo>
                                  <a:pt x="393065" y="4664710"/>
                                  <a:pt x="1600200" y="4560570"/>
                                  <a:pt x="1943100" y="4114800"/>
                                </a:cubicBezTo>
                                <a:cubicBezTo>
                                  <a:pt x="2286000" y="3669030"/>
                                  <a:pt x="1360170" y="3040380"/>
                                  <a:pt x="1714500" y="2533650"/>
                                </a:cubicBezTo>
                                <a:cubicBezTo>
                                  <a:pt x="2068830" y="2026920"/>
                                  <a:pt x="3307080" y="1981200"/>
                                  <a:pt x="3714750" y="1581150"/>
                                </a:cubicBezTo>
                                <a:cubicBezTo>
                                  <a:pt x="4122420" y="1181100"/>
                                  <a:pt x="3623310" y="849630"/>
                                  <a:pt x="3752850" y="533400"/>
                                </a:cubicBezTo>
                                <a:cubicBezTo>
                                  <a:pt x="3882390" y="217170"/>
                                  <a:pt x="4241165" y="85725"/>
                                  <a:pt x="436245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2C3AD" id="组合 58" o:spid="_x0000_s1026" style="position:absolute;margin-left:-177.5pt;margin-top:-426.5pt;width:321.25pt;height:341.45pt;z-index:-251660801" coordorigin="-1005,-3018" coordsize="10250,10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">
                <v:shape id="任意多边形 49" o:spid="_x0000_s1027" style="position:absolute;left:-381;top:-2472;width:9626;height:9677;visibility:visible;mso-wrap-style:square;v-text-anchor:top" coordsize="5961441,691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" path="m638649,6463682c997424,6357637,2115024,6172852,2400774,5820427,2686524,5468002,1714974,5172727,2067399,4701557,2419824,4230387,3715224,4053857,4162899,3463307,4610574,2872757,3981924,2329832,4305774,1748807,4629624,1167782,6548594,791862,5782149,558182,5015704,324502,1529554,-584818,472279,581677,-584996,1748172,457674,5224797,495774,6391927v38100,1167130,28575,28575,167005,24130c801209,6411612,1100929,6377957,1186654,6368432e" fillcolor="#e3ecf4" stroked="f" strokeweight="1pt">
                  <v:stroke joinstyle="miter"/>
                  <v:path arrowok="t" o:connecttype="custom" o:connectlocs="1031,9042;3877,8142;3338,6577;6722,4845;6953,2446;9336,781;763,814;801,8941;1070,8975;1916,8908;1762,8908" o:connectangles="0,0,0,0,0,0,0,0,0,0,0"/>
                </v:shape>
                <v:shape id="任意多边形 47" o:spid="_x0000_s1028" style="position:absolute;left:-1005;top:-3018;width:9388;height:10894;visibility:visible;mso-wrap-style:square;v-text-anchor:top" coordsize="5961441,691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" path="m638649,6463682c997424,6357637,2115024,6172852,2400774,5820427,2686524,5468002,1714974,5172727,2067399,4701557,2419824,4230387,3715224,4053857,4162899,3463307,4610574,2872757,3981924,2329832,4305774,1748807,4629624,1167782,6548594,791862,5782149,558182,5015704,324502,1529554,-584818,472279,581677,-584996,1748172,457674,5224797,495774,6391927v38100,1167130,28575,28575,167005,24130c801209,6411612,1100929,6377957,1186654,6368432e" fillcolor="#2f5472" stroked="f" strokeweight="1pt">
                  <v:stroke joinstyle="miter"/>
                  <v:path arrowok="t" o:connecttype="custom" o:connectlocs="1006,10179;3781,9166;3256,7404;6556,5454;6781,2754;9106,879;744,916;781,10066;1044,10104;1869,10029;1719,10029" o:connectangles="0,0,0,0,0,0,0,0,0,0,0"/>
                </v:shape>
                <v:shape id="任意多边形 52" o:spid="_x0000_s1029" style="position:absolute;left:507;top:180;width:6601;height:7500;visibility:visible;mso-wrap-style:square;v-text-anchor:top" coordsize="4362450,476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" path="m,4762500v393065,-97790,1600200,-201930,1943100,-647700c2286000,3669030,1360170,3040380,1714500,2533650v354330,-506730,1592580,-552450,2000250,-952500c4122420,1181100,3623310,849630,3752850,533400,3882390,217170,4241165,85725,4362450,e" filled="f" strokecolor="#b2a06a" strokeweight="1pt">
                  <v:stroke joinstyle="miter"/>
                  <v:path arrowok="t" o:connecttype="custom" o:connectlocs="0,7500;2940,6480;2594,3990;5621,2490;5679,840;6601,0" o:connectangles="0,0,0,0,0,0"/>
                </v:shape>
              </v:group>
            </w:pict>
          </mc:Fallback>
        </mc:AlternateContent>
      </w:r>
    </w:p>
    <w:p w14:paraId="4C4D0D3F" w14:textId="77777777" w:rsidR="004E414F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57C5F2CC" wp14:editId="6000641C">
                <wp:simplePos x="0" y="0"/>
                <wp:positionH relativeFrom="column">
                  <wp:posOffset>-615315</wp:posOffset>
                </wp:positionH>
                <wp:positionV relativeFrom="paragraph">
                  <wp:posOffset>104775</wp:posOffset>
                </wp:positionV>
                <wp:extent cx="6372860" cy="394970"/>
                <wp:effectExtent l="0" t="0" r="0" b="1905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860" cy="394970"/>
                          <a:chOff x="2759" y="24625"/>
                          <a:chExt cx="10036" cy="622"/>
                        </a:xfrm>
                      </wpg:grpSpPr>
                      <wpg:grpSp>
                        <wpg:cNvPr id="22" name="组合 43"/>
                        <wpg:cNvGrpSpPr/>
                        <wpg:grpSpPr>
                          <a:xfrm>
                            <a:off x="2759" y="24625"/>
                            <a:ext cx="2068" cy="623"/>
                            <a:chOff x="4244" y="6677"/>
                            <a:chExt cx="2068" cy="623"/>
                          </a:xfrm>
                        </wpg:grpSpPr>
                        <wps:wsp>
                          <wps:cNvPr id="20" name="文本框 25"/>
                          <wps:cNvSpPr txBox="1"/>
                          <wps:spPr>
                            <a:xfrm>
                              <a:off x="4244" y="6677"/>
                              <a:ext cx="2068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CDC979" w14:textId="77777777" w:rsidR="004E414F" w:rsidRDefault="00000000">
                                <w:pPr>
                                  <w:pStyle w:val="a3"/>
                                  <w:spacing w:before="0" w:beforeAutospacing="0" w:after="0" w:afterAutospacing="0" w:line="336" w:lineRule="exact"/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2F5472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2F5472"/>
                                    <w:kern w:val="24"/>
                                    <w:sz w:val="28"/>
                                    <w:szCs w:val="28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vert="horz" anchor="t" upright="1">
                            <a:spAutoFit/>
                          </wps:bodyPr>
                        </wps:wsp>
                        <wps:wsp>
                          <wps:cNvPr id="21" name="矩形 23"/>
                          <wps:cNvSpPr/>
                          <wps:spPr>
                            <a:xfrm>
                              <a:off x="4339" y="7228"/>
                              <a:ext cx="1230" cy="72"/>
                            </a:xfrm>
                            <a:prstGeom prst="rect">
                              <a:avLst/>
                            </a:prstGeom>
                            <a:solidFill>
                              <a:srgbClr val="2F5472"/>
                            </a:solidFill>
                            <a:ln w="12700">
                              <a:noFill/>
                            </a:ln>
                          </wps:spPr>
                          <wps:bodyPr vert="horz" anchor="ctr" upright="1"/>
                        </wps:wsp>
                      </wpg:grpSp>
                      <wps:wsp>
                        <wps:cNvPr id="35" name="直接连接符 35"/>
                        <wps:cNvCnPr/>
                        <wps:spPr>
                          <a:xfrm>
                            <a:off x="2909" y="25239"/>
                            <a:ext cx="9886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5F2CC" id="组合 36" o:spid="_x0000_s1043" style="position:absolute;left:0;text-align:left;margin-left:-48.45pt;margin-top:8.25pt;width:501.8pt;height:31.1pt;z-index:252137472" coordorigin="2759,24625" coordsize="10036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">
                <v:group id="组合 43" o:spid="_x0000_s1044" style="position:absolute;left:2759;top:24625;width:2068;height:623" coordorigin="4244,6677" coordsize="2068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本框 25" o:spid="_x0000_s1045" type="#_x0000_t202" style="position:absolute;left:4244;top:6677;width:206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  <v:textbox style="mso-fit-shape-to-text:t">
                      <w:txbxContent>
                        <w:p w14:paraId="46CDC979" w14:textId="77777777" w:rsidR="004E414F" w:rsidRDefault="00000000">
                          <w:pPr>
                            <w:pStyle w:val="a3"/>
                            <w:spacing w:before="0" w:beforeAutospacing="0" w:after="0" w:afterAutospacing="0" w:line="336" w:lineRule="exact"/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2F5472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2F5472"/>
                              <w:kern w:val="24"/>
                              <w:sz w:val="28"/>
                              <w:szCs w:val="28"/>
                            </w:rPr>
                            <w:t>工作经历</w:t>
                          </w:r>
                        </w:p>
                      </w:txbxContent>
                    </v:textbox>
                  </v:shape>
                  <v:rect id="矩形 23" o:spid="_x0000_s1046" style="position:absolute;left:4339;top:7228;width:1230;height: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" fillcolor="#2f5472" stroked="f" strokeweight="1pt"/>
                </v:group>
                <v:line id="直接连接符 35" o:spid="_x0000_s1047" style="position:absolute;visibility:visible;mso-wrap-style:square" from="2909,25239" to="12795,25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" strokecolor="#bfbfbf" strokeweight="1pt">
                  <v:stroke joinstyle="miter"/>
                </v:line>
              </v:group>
            </w:pict>
          </mc:Fallback>
        </mc:AlternateContent>
      </w:r>
    </w:p>
    <w:p w14:paraId="7F974D45" w14:textId="38C68086" w:rsidR="004E414F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51593472" behindDoc="0" locked="0" layoutInCell="1" allowOverlap="1" wp14:anchorId="0A0D6483" wp14:editId="3ED59D01">
                <wp:simplePos x="0" y="0"/>
                <wp:positionH relativeFrom="column">
                  <wp:posOffset>-624205</wp:posOffset>
                </wp:positionH>
                <wp:positionV relativeFrom="paragraph">
                  <wp:posOffset>19685</wp:posOffset>
                </wp:positionV>
                <wp:extent cx="6359525" cy="203073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9525" cy="2030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8C5970" w14:textId="6D90AC38" w:rsidR="004E414F" w:rsidRDefault="004D1353" w:rsidP="00010D35">
                            <w:pPr>
                              <w:spacing w:after="0" w:line="5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20XX.09-20XX.03                    XX科技股份有限公司                   人事专员助理                                           </w:t>
                            </w:r>
                          </w:p>
                          <w:p w14:paraId="224FE04D" w14:textId="77777777" w:rsidR="004E414F" w:rsidRDefault="00000000" w:rsidP="00010D35">
                            <w:pPr>
                              <w:spacing w:after="0" w:line="5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6D5CAFCE" w14:textId="77777777" w:rsidR="004E414F" w:rsidRDefault="00000000" w:rsidP="00010D35">
                            <w:pPr>
                              <w:spacing w:after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1、执行公司年度人才招聘计划，维护和拓展各类招聘渠道，招聘任务完成率100%；</w:t>
                            </w:r>
                          </w:p>
                          <w:p w14:paraId="17D156C4" w14:textId="77777777" w:rsidR="004E414F" w:rsidRDefault="00000000" w:rsidP="00010D35">
                            <w:pPr>
                              <w:spacing w:after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 xml:space="preserve">2、负责员工劳动合同的签订及续签，人事档案及人事信息管理，归档人事档案800份；  </w:t>
                            </w:r>
                          </w:p>
                          <w:p w14:paraId="54FA6A74" w14:textId="77777777" w:rsidR="004E414F" w:rsidRDefault="00000000" w:rsidP="00010D35">
                            <w:pPr>
                              <w:spacing w:after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3、负责办理员工入职、转正、离职、调任、工作居住证等人事相关手续；</w:t>
                            </w:r>
                          </w:p>
                          <w:p w14:paraId="25D2C866" w14:textId="77777777" w:rsidR="004E414F" w:rsidRDefault="00000000" w:rsidP="00010D35">
                            <w:pPr>
                              <w:spacing w:after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4、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对接人社和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税务部门，办理公司员工福利、社会保险、公积金、个税申报等工作。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0D6483" id="矩形 1" o:spid="_x0000_s1048" style="position:absolute;left:0;text-align:left;margin-left:-49.15pt;margin-top:1.55pt;width:500.75pt;height:159.9pt;z-index:351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" filled="f" stroked="f">
                <v:textbox>
                  <w:txbxContent>
                    <w:p w14:paraId="0B8C5970" w14:textId="6D90AC38" w:rsidR="004E414F" w:rsidRDefault="004D1353" w:rsidP="00010D35">
                      <w:pPr>
                        <w:spacing w:after="0" w:line="5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 xml:space="preserve">20XX.09-20XX.03                    XX科技股份有限公司                   人事专员助理                                           </w:t>
                      </w:r>
                    </w:p>
                    <w:p w14:paraId="224FE04D" w14:textId="77777777" w:rsidR="004E414F" w:rsidRDefault="00000000" w:rsidP="00010D35">
                      <w:pPr>
                        <w:spacing w:after="0" w:line="5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>工作描述：</w:t>
                      </w:r>
                    </w:p>
                    <w:p w14:paraId="6D5CAFCE" w14:textId="77777777" w:rsidR="004E414F" w:rsidRDefault="00000000" w:rsidP="00010D35">
                      <w:pPr>
                        <w:spacing w:after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1、执行公司年度人才招聘计划，维护和拓展各类招聘渠道，招聘任务完成率100%；</w:t>
                      </w:r>
                    </w:p>
                    <w:p w14:paraId="17D156C4" w14:textId="77777777" w:rsidR="004E414F" w:rsidRDefault="00000000" w:rsidP="00010D35">
                      <w:pPr>
                        <w:spacing w:after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 xml:space="preserve">2、负责员工劳动合同的签订及续签，人事档案及人事信息管理，归档人事档案800份；  </w:t>
                      </w:r>
                    </w:p>
                    <w:p w14:paraId="54FA6A74" w14:textId="77777777" w:rsidR="004E414F" w:rsidRDefault="00000000" w:rsidP="00010D35">
                      <w:pPr>
                        <w:spacing w:after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3、负责办理员工入职、转正、离职、调任、工作居住证等人事相关手续；</w:t>
                      </w:r>
                    </w:p>
                    <w:p w14:paraId="25D2C866" w14:textId="77777777" w:rsidR="004E414F" w:rsidRDefault="00000000" w:rsidP="00010D35">
                      <w:pPr>
                        <w:spacing w:after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4、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对接人社和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税务部门，办理公司员工福利、社会保险、公积金、个税申报等工作。</w:t>
                      </w:r>
                    </w:p>
                  </w:txbxContent>
                </v:textbox>
              </v:rect>
            </w:pict>
          </mc:Fallback>
        </mc:AlternateContent>
      </w:r>
    </w:p>
    <w:p w14:paraId="6A7C5D27" w14:textId="77777777" w:rsidR="004E414F" w:rsidRDefault="004E414F"/>
    <w:p w14:paraId="400EA292" w14:textId="77777777" w:rsidR="004E414F" w:rsidRDefault="004E414F"/>
    <w:p w14:paraId="0C7F891E" w14:textId="77777777" w:rsidR="004E414F" w:rsidRDefault="004E414F"/>
    <w:p w14:paraId="13BC01B8" w14:textId="77777777" w:rsidR="004E414F" w:rsidRDefault="004E414F"/>
    <w:p w14:paraId="2E9A9DB4" w14:textId="193C8DF0" w:rsidR="004E414F" w:rsidRDefault="00430B0D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3F4F7AC" wp14:editId="455B00E9">
                <wp:simplePos x="0" y="0"/>
                <wp:positionH relativeFrom="column">
                  <wp:posOffset>-654050</wp:posOffset>
                </wp:positionH>
                <wp:positionV relativeFrom="paragraph">
                  <wp:posOffset>422910</wp:posOffset>
                </wp:positionV>
                <wp:extent cx="6359525" cy="18732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9525" cy="187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E84C1" w14:textId="31D6D18E" w:rsidR="004E414F" w:rsidRDefault="004D1353" w:rsidP="00F849C3">
                            <w:pPr>
                              <w:spacing w:after="0" w:line="5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20XX.09-20XX.01                     XX信息技术有限公司                  人事部实习生</w:t>
                            </w:r>
                          </w:p>
                          <w:p w14:paraId="5C0795B0" w14:textId="77777777" w:rsidR="004E414F" w:rsidRDefault="00000000" w:rsidP="00F849C3">
                            <w:pPr>
                              <w:spacing w:after="0" w:line="5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>工作描述</w:t>
                            </w:r>
                          </w:p>
                          <w:p w14:paraId="2A0655E8" w14:textId="77777777" w:rsidR="004E414F" w:rsidRDefault="00000000" w:rsidP="00F849C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建立、维护人事档案，为50名员工办理入离职和签订劳动合同等工作；</w:t>
                            </w:r>
                          </w:p>
                          <w:p w14:paraId="501A7E5F" w14:textId="77777777" w:rsidR="004E414F" w:rsidRDefault="00000000" w:rsidP="00F849C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维护日常招聘渠道，并开拓梧桐果、实习僧等招聘渠道2个，更新维护网站招聘信息50条；</w:t>
                            </w:r>
                          </w:p>
                          <w:p w14:paraId="236EDB3B" w14:textId="2D0A83AE" w:rsidR="004E414F" w:rsidRDefault="00000000" w:rsidP="00F849C3">
                            <w:pPr>
                              <w:spacing w:after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3、协助办理</w:t>
                            </w:r>
                            <w:r w:rsidR="004D135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员工的各项社会保险手续及有关证件的注册、登记、变更、年检等手续。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4F7AC" id="文本框 3" o:spid="_x0000_s1049" type="#_x0000_t202" style="position:absolute;left:0;text-align:left;margin-left:-51.5pt;margin-top:33.3pt;width:500.75pt;height:147.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" filled="f" stroked="f" strokeweight=".5pt">
                <v:textbox>
                  <w:txbxContent>
                    <w:p w14:paraId="240E84C1" w14:textId="31D6D18E" w:rsidR="004E414F" w:rsidRDefault="004D1353" w:rsidP="00F849C3">
                      <w:pPr>
                        <w:spacing w:after="0" w:line="5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>20XX.09-20XX.01                     XX信息技术有限公司                  人事部实习生</w:t>
                      </w:r>
                    </w:p>
                    <w:p w14:paraId="5C0795B0" w14:textId="77777777" w:rsidR="004E414F" w:rsidRDefault="00000000" w:rsidP="00F849C3">
                      <w:pPr>
                        <w:spacing w:after="0" w:line="5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>工作描述</w:t>
                      </w:r>
                    </w:p>
                    <w:p w14:paraId="2A0655E8" w14:textId="77777777" w:rsidR="004E414F" w:rsidRDefault="00000000" w:rsidP="00F849C3">
                      <w:pPr>
                        <w:numPr>
                          <w:ilvl w:val="0"/>
                          <w:numId w:val="1"/>
                        </w:numPr>
                        <w:spacing w:after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建立、维护人事档案，为50名员工办理入离职和签订劳动合同等工作；</w:t>
                      </w:r>
                    </w:p>
                    <w:p w14:paraId="501A7E5F" w14:textId="77777777" w:rsidR="004E414F" w:rsidRDefault="00000000" w:rsidP="00F849C3">
                      <w:pPr>
                        <w:numPr>
                          <w:ilvl w:val="0"/>
                          <w:numId w:val="1"/>
                        </w:numPr>
                        <w:spacing w:after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维护日常招聘渠道，并开拓梧桐果、实习僧等招聘渠道2个，更新维护网站招聘信息50条；</w:t>
                      </w:r>
                    </w:p>
                    <w:p w14:paraId="236EDB3B" w14:textId="2D0A83AE" w:rsidR="004E414F" w:rsidRDefault="00000000" w:rsidP="00F849C3">
                      <w:pPr>
                        <w:spacing w:after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3、协助办理</w:t>
                      </w:r>
                      <w:r w:rsidR="004D135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员工的各项社会保险手续及有关证件的注册、登记、变更、年检等手续。</w:t>
                      </w:r>
                    </w:p>
                  </w:txbxContent>
                </v:textbox>
              </v:shape>
            </w:pict>
          </mc:Fallback>
        </mc:AlternateContent>
      </w:r>
    </w:p>
    <w:p w14:paraId="3FAFE6A3" w14:textId="05D6B724" w:rsidR="004E414F" w:rsidRDefault="004E414F"/>
    <w:p w14:paraId="5A2FDDF8" w14:textId="77777777" w:rsidR="004E414F" w:rsidRDefault="004E414F"/>
    <w:p w14:paraId="79635C5D" w14:textId="77777777" w:rsidR="004E414F" w:rsidRDefault="004E414F"/>
    <w:p w14:paraId="73DB63DA" w14:textId="77777777" w:rsidR="004E414F" w:rsidRDefault="004E414F"/>
    <w:p w14:paraId="76518E2A" w14:textId="77777777" w:rsidR="00430B0D" w:rsidRDefault="00430B0D"/>
    <w:p w14:paraId="012A74B5" w14:textId="6DA53790" w:rsidR="004E414F" w:rsidRDefault="00000000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555584" behindDoc="0" locked="0" layoutInCell="1" allowOverlap="1" wp14:anchorId="0E73604A" wp14:editId="7B41BA2A">
                <wp:simplePos x="0" y="0"/>
                <wp:positionH relativeFrom="column">
                  <wp:posOffset>4525010</wp:posOffset>
                </wp:positionH>
                <wp:positionV relativeFrom="paragraph">
                  <wp:posOffset>15875</wp:posOffset>
                </wp:positionV>
                <wp:extent cx="2116455" cy="3056890"/>
                <wp:effectExtent l="5080" t="0" r="12065" b="1016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6455" cy="3056890"/>
                          <a:chOff x="5302" y="6060"/>
                          <a:chExt cx="11514" cy="12605"/>
                        </a:xfrm>
                      </wpg:grpSpPr>
                      <wps:wsp>
                        <wps:cNvPr id="65" name="任意多边形 50"/>
                        <wps:cNvSpPr/>
                        <wps:spPr>
                          <a:xfrm>
                            <a:off x="5397" y="6060"/>
                            <a:ext cx="11419" cy="12605"/>
                          </a:xfrm>
                          <a:custGeom>
                            <a:avLst/>
                            <a:gdLst>
                              <a:gd name="connisteX0" fmla="*/ 536479 w 7251015"/>
                              <a:gd name="connsiteY0" fmla="*/ 6050791 h 6694477"/>
                              <a:gd name="connisteX1" fmla="*/ 1060354 w 7251015"/>
                              <a:gd name="connsiteY1" fmla="*/ 4646171 h 6694477"/>
                              <a:gd name="connisteX2" fmla="*/ 3060604 w 7251015"/>
                              <a:gd name="connsiteY2" fmla="*/ 4241041 h 6694477"/>
                              <a:gd name="connisteX3" fmla="*/ 4084859 w 7251015"/>
                              <a:gd name="connsiteY3" fmla="*/ 3074546 h 6694477"/>
                              <a:gd name="connisteX4" fmla="*/ 5323109 w 7251015"/>
                              <a:gd name="connsiteY4" fmla="*/ 3002791 h 6694477"/>
                              <a:gd name="connisteX5" fmla="*/ 6180359 w 7251015"/>
                              <a:gd name="connsiteY5" fmla="*/ 1859791 h 6694477"/>
                              <a:gd name="connisteX6" fmla="*/ 6680104 w 7251015"/>
                              <a:gd name="connsiteY6" fmla="*/ 217046 h 6694477"/>
                              <a:gd name="connisteX7" fmla="*/ 6680104 w 7251015"/>
                              <a:gd name="connsiteY7" fmla="*/ 6170171 h 6694477"/>
                              <a:gd name="connisteX8" fmla="*/ 512984 w 7251015"/>
                              <a:gd name="connsiteY8" fmla="*/ 6122546 h 6694477"/>
                              <a:gd name="connisteX9" fmla="*/ 608234 w 7251015"/>
                              <a:gd name="connsiteY9" fmla="*/ 5907916 h 6694477"/>
                              <a:gd name="connisteX10" fmla="*/ 441229 w 7251015"/>
                              <a:gd name="connsiteY10" fmla="*/ 5765041 h 6694477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7251015" h="6694478">
                                <a:moveTo>
                                  <a:pt x="536480" y="6050791"/>
                                </a:moveTo>
                                <a:cubicBezTo>
                                  <a:pt x="601250" y="5777741"/>
                                  <a:pt x="555530" y="5008121"/>
                                  <a:pt x="1060355" y="4646171"/>
                                </a:cubicBezTo>
                                <a:cubicBezTo>
                                  <a:pt x="1565180" y="4284221"/>
                                  <a:pt x="2455450" y="4555366"/>
                                  <a:pt x="3060605" y="4241041"/>
                                </a:cubicBezTo>
                                <a:cubicBezTo>
                                  <a:pt x="3665760" y="3926716"/>
                                  <a:pt x="3632105" y="3322196"/>
                                  <a:pt x="4084860" y="3074546"/>
                                </a:cubicBezTo>
                                <a:cubicBezTo>
                                  <a:pt x="4537615" y="2826896"/>
                                  <a:pt x="4904010" y="3245996"/>
                                  <a:pt x="5323110" y="3002791"/>
                                </a:cubicBezTo>
                                <a:cubicBezTo>
                                  <a:pt x="5742210" y="2759586"/>
                                  <a:pt x="5909215" y="2416686"/>
                                  <a:pt x="6180360" y="1859791"/>
                                </a:cubicBezTo>
                                <a:cubicBezTo>
                                  <a:pt x="6451505" y="1302896"/>
                                  <a:pt x="6580410" y="-645284"/>
                                  <a:pt x="6680105" y="217046"/>
                                </a:cubicBezTo>
                                <a:cubicBezTo>
                                  <a:pt x="6779800" y="1079376"/>
                                  <a:pt x="7913275" y="4989071"/>
                                  <a:pt x="6680105" y="6170171"/>
                                </a:cubicBezTo>
                                <a:cubicBezTo>
                                  <a:pt x="5446935" y="7351271"/>
                                  <a:pt x="1727105" y="6175251"/>
                                  <a:pt x="512985" y="6122546"/>
                                </a:cubicBezTo>
                                <a:cubicBezTo>
                                  <a:pt x="-701135" y="6069841"/>
                                  <a:pt x="622840" y="5979671"/>
                                  <a:pt x="608235" y="5907916"/>
                                </a:cubicBezTo>
                              </a:path>
                            </a:pathLst>
                          </a:custGeom>
                          <a:solidFill>
                            <a:srgbClr val="D3E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6" name="任意多边形 53"/>
                        <wps:cNvSpPr/>
                        <wps:spPr>
                          <a:xfrm>
                            <a:off x="5302" y="7456"/>
                            <a:ext cx="11017" cy="9911"/>
                          </a:xfrm>
                          <a:custGeom>
                            <a:avLst/>
                            <a:gdLst>
                              <a:gd name="connsiteX0" fmla="*/ 0 w 9569"/>
                              <a:gd name="connsiteY0" fmla="*/ 10381 h 10381"/>
                              <a:gd name="connsiteX1" fmla="*/ 1709 w 9569"/>
                              <a:gd name="connsiteY1" fmla="*/ 8822 h 10381"/>
                              <a:gd name="connsiteX2" fmla="*/ 7063 w 9569"/>
                              <a:gd name="connsiteY2" fmla="*/ 7411 h 10381"/>
                              <a:gd name="connsiteX3" fmla="*/ 7163 w 9569"/>
                              <a:gd name="connsiteY3" fmla="*/ 3235 h 10381"/>
                              <a:gd name="connsiteX4" fmla="*/ 8907 w 9569"/>
                              <a:gd name="connsiteY4" fmla="*/ 1097 h 10381"/>
                              <a:gd name="connsiteX5" fmla="*/ 9569 w 9569"/>
                              <a:gd name="connsiteY5" fmla="*/ 0 h 103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569" h="10381">
                                <a:moveTo>
                                  <a:pt x="0" y="10381"/>
                                </a:moveTo>
                                <a:cubicBezTo>
                                  <a:pt x="234" y="10098"/>
                                  <a:pt x="296" y="9416"/>
                                  <a:pt x="1709" y="8822"/>
                                </a:cubicBezTo>
                                <a:cubicBezTo>
                                  <a:pt x="3121" y="8228"/>
                                  <a:pt x="6182" y="8558"/>
                                  <a:pt x="7063" y="7411"/>
                                </a:cubicBezTo>
                                <a:cubicBezTo>
                                  <a:pt x="7944" y="6264"/>
                                  <a:pt x="6927" y="4452"/>
                                  <a:pt x="7163" y="3235"/>
                                </a:cubicBezTo>
                                <a:cubicBezTo>
                                  <a:pt x="7398" y="2017"/>
                                  <a:pt x="8216" y="1715"/>
                                  <a:pt x="8907" y="1097"/>
                                </a:cubicBezTo>
                                <a:cubicBezTo>
                                  <a:pt x="9598" y="480"/>
                                  <a:pt x="9265" y="241"/>
                                  <a:pt x="9569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A5DDE" id="组合 64" o:spid="_x0000_s1026" style="position:absolute;margin-left:356.3pt;margin-top:1.25pt;width:166.65pt;height:240.7pt;z-index:255555584" coordorigin="5302,6060" coordsize="11514,12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">
                <v:shape id="任意多边形 50" o:spid="_x0000_s1027" style="position:absolute;left:5397;top:6060;width:11419;height:12605;visibility:visible;mso-wrap-style:square;v-text-anchor:top" coordsize="7251015,669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" path="m536480,6050791v64770,-273050,19050,-1042670,523875,-1404620c1565180,4284221,2455450,4555366,3060605,4241041v605155,-314325,571500,-918845,1024255,-1166495c4537615,2826896,4904010,3245996,5323110,3002791v419100,-243205,586105,-586105,857250,-1143000c6451505,1302896,6580410,-645284,6680105,217046v99695,862330,1233170,4772025,,5953125c5446935,7351271,1727105,6175251,512985,6122546v-1214120,-52705,109855,-142875,95250,-214630e" fillcolor="#d3e1ee" stroked="f" strokeweight="1pt">
                  <v:stroke joinstyle="miter"/>
                  <v:path arrowok="t" o:connecttype="custom" o:connectlocs="845,11393;1670,8748;4820,7985;6433,5789;8383,5654;9733,3502;10520,409;10520,11618;808,11528;958,11124;695,10855" o:connectangles="0,0,0,0,0,0,0,0,0,0,0"/>
                </v:shape>
                <v:shape id="任意多边形 53" o:spid="_x0000_s1028" style="position:absolute;left:5302;top:7456;width:11017;height:9911;visibility:visible;mso-wrap-style:square;v-text-anchor:top" coordsize="9569,1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" path="m,10381c234,10098,296,9416,1709,8822,3121,8228,6182,8558,7063,7411,7944,6264,6927,4452,7163,3235,7398,2017,8216,1715,8907,1097,9598,480,9265,241,9569,e" filled="f" strokecolor="#b2a06a" strokeweight="1pt">
                  <v:stroke joinstyle="miter"/>
                  <v:path arrowok="t" o:connecttype="custom" o:connectlocs="0,9911;1968,8423;8132,7075;8247,3089;10255,1047;11017,0" o:connectangles="0,0,0,0,0,0"/>
                </v:shape>
              </v:group>
            </w:pict>
          </mc:Fallback>
        </mc:AlternateContent>
      </w:r>
    </w:p>
    <w:p w14:paraId="2F31AB9C" w14:textId="31C7CF07" w:rsidR="004E414F" w:rsidRDefault="00000000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3136" behindDoc="0" locked="0" layoutInCell="1" allowOverlap="1" wp14:anchorId="238FE1CF" wp14:editId="61D6821C">
                <wp:simplePos x="0" y="0"/>
                <wp:positionH relativeFrom="column">
                  <wp:posOffset>-587375</wp:posOffset>
                </wp:positionH>
                <wp:positionV relativeFrom="paragraph">
                  <wp:posOffset>17780</wp:posOffset>
                </wp:positionV>
                <wp:extent cx="6337935" cy="395605"/>
                <wp:effectExtent l="0" t="0" r="5715" b="635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935" cy="395605"/>
                          <a:chOff x="1139" y="15005"/>
                          <a:chExt cx="9981" cy="623"/>
                        </a:xfrm>
                      </wpg:grpSpPr>
                      <wps:wsp>
                        <wps:cNvPr id="38" name="直接连接符 38"/>
                        <wps:cNvCnPr/>
                        <wps:spPr>
                          <a:xfrm>
                            <a:off x="1234" y="15592"/>
                            <a:ext cx="9886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" name="文本框 56"/>
                        <wps:cNvSpPr txBox="1"/>
                        <wps:spPr>
                          <a:xfrm>
                            <a:off x="1139" y="15005"/>
                            <a:ext cx="2068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393CD2E" w14:textId="77777777" w:rsidR="004E414F" w:rsidRDefault="00000000">
                              <w:pPr>
                                <w:pStyle w:val="a3"/>
                                <w:spacing w:before="0" w:beforeAutospacing="0" w:after="0" w:afterAutospacing="0" w:line="336" w:lineRule="exact"/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2F547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2F5472"/>
                                  <w:kern w:val="24"/>
                                  <w:sz w:val="28"/>
                                  <w:szCs w:val="28"/>
                                </w:rPr>
                                <w:t>综合能力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" name="矩形 14"/>
                        <wps:cNvSpPr/>
                        <wps:spPr>
                          <a:xfrm>
                            <a:off x="1234" y="15556"/>
                            <a:ext cx="1230" cy="72"/>
                          </a:xfrm>
                          <a:prstGeom prst="rect">
                            <a:avLst/>
                          </a:prstGeom>
                          <a:solidFill>
                            <a:srgbClr val="2F5472"/>
                          </a:solidFill>
                          <a:ln w="12700">
                            <a:noFill/>
                          </a:ln>
                        </wps:spPr>
                        <wps:bodyPr vert="horz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8FE1CF" id="组合 162" o:spid="_x0000_s1050" style="position:absolute;left:0;text-align:left;margin-left:-46.25pt;margin-top:1.4pt;width:499.05pt;height:31.15pt;z-index:252123136" coordorigin="1139,15005" coordsize="9981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">
                <v:line id="直接连接符 38" o:spid="_x0000_s1051" style="position:absolute;visibility:visible;mso-wrap-style:square" from="1234,15592" to="11120,15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" strokecolor="#bfbfbf" strokeweight="1pt">
                  <v:stroke joinstyle="miter"/>
                </v:line>
                <v:shape id="文本框 56" o:spid="_x0000_s1052" type="#_x0000_t202" style="position:absolute;left:1139;top:15005;width:206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3393CD2E" w14:textId="77777777" w:rsidR="004E414F" w:rsidRDefault="00000000">
                        <w:pPr>
                          <w:pStyle w:val="a3"/>
                          <w:spacing w:before="0" w:beforeAutospacing="0" w:after="0" w:afterAutospacing="0" w:line="336" w:lineRule="exact"/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2F547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2F5472"/>
                            <w:kern w:val="24"/>
                            <w:sz w:val="28"/>
                            <w:szCs w:val="28"/>
                          </w:rPr>
                          <w:t>综合能力</w:t>
                        </w:r>
                      </w:p>
                    </w:txbxContent>
                  </v:textbox>
                </v:shape>
                <v:rect id="矩形 14" o:spid="_x0000_s1053" style="position:absolute;left:1234;top:15556;width:1230;height: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" fillcolor="#2f5472" stroked="f" strokeweight="1pt"/>
              </v:group>
            </w:pict>
          </mc:Fallback>
        </mc:AlternateContent>
      </w:r>
    </w:p>
    <w:p w14:paraId="1F914702" w14:textId="77777777" w:rsidR="004E414F" w:rsidRDefault="00000000"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7D4A6A0C" wp14:editId="2AD3548F">
                <wp:simplePos x="0" y="0"/>
                <wp:positionH relativeFrom="column">
                  <wp:posOffset>-584835</wp:posOffset>
                </wp:positionH>
                <wp:positionV relativeFrom="paragraph">
                  <wp:posOffset>88265</wp:posOffset>
                </wp:positionV>
                <wp:extent cx="6359525" cy="1273810"/>
                <wp:effectExtent l="0" t="0" r="0" b="0"/>
                <wp:wrapNone/>
                <wp:docPr id="18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9525" cy="1273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78B61" w14:textId="77777777" w:rsidR="004E414F" w:rsidRDefault="00000000" w:rsidP="00430B0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>专业能力：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持有人力资源管理员资格证；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初级会计师资格证书、会计从业资格证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；</w:t>
                            </w:r>
                          </w:p>
                          <w:p w14:paraId="528AF482" w14:textId="77777777" w:rsidR="004E414F" w:rsidRDefault="00000000" w:rsidP="00430B0D">
                            <w:pPr>
                              <w:spacing w:after="0"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>语言能力：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CET-6（550）、普通话一级甲等，精通粤语；</w:t>
                            </w:r>
                          </w:p>
                          <w:p w14:paraId="37D30B33" w14:textId="77777777" w:rsidR="004E414F" w:rsidRDefault="00000000" w:rsidP="00430B0D">
                            <w:pPr>
                              <w:spacing w:after="0"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>办公能力：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能熟练使用Word、PPT等办公软件，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擅长使用EXCEL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常用函数完成招聘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数据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t>分析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；</w:t>
                            </w:r>
                          </w:p>
                          <w:p w14:paraId="3661738D" w14:textId="77777777" w:rsidR="004E414F" w:rsidRDefault="00000000" w:rsidP="00430B0D">
                            <w:pPr>
                              <w:spacing w:after="0" w:line="4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  <w:t>其他能力：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通过国家三级心理咨询师认证。</w:t>
                            </w:r>
                          </w:p>
                          <w:p w14:paraId="539AC1C3" w14:textId="77777777" w:rsidR="004E414F" w:rsidRDefault="00000000" w:rsidP="00430B0D">
                            <w:pPr>
                              <w:spacing w:after="0" w:line="0" w:lineRule="atLeas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A6A0C" id="_x0000_s1054" type="#_x0000_t202" style="position:absolute;left:0;text-align:left;margin-left:-46.05pt;margin-top:6.95pt;width:500.75pt;height:100.3pt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" filled="f" stroked="f" strokeweight=".5pt">
                <v:textbox>
                  <w:txbxContent>
                    <w:p w14:paraId="6D578B61" w14:textId="77777777" w:rsidR="004E414F" w:rsidRDefault="00000000" w:rsidP="00430B0D">
                      <w:pPr>
                        <w:pStyle w:val="a3"/>
                        <w:shd w:val="clear" w:color="auto" w:fill="FFFFFF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>专业能力：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持有人力资源管理员资格证；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初级会计师资格证书、会计从业资格证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；</w:t>
                      </w:r>
                    </w:p>
                    <w:p w14:paraId="528AF482" w14:textId="77777777" w:rsidR="004E414F" w:rsidRDefault="00000000" w:rsidP="00430B0D">
                      <w:pPr>
                        <w:spacing w:after="0"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>语言能力：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CET-6（550）、普通话一级甲等，精通粤语；</w:t>
                      </w:r>
                    </w:p>
                    <w:p w14:paraId="37D30B33" w14:textId="77777777" w:rsidR="004E414F" w:rsidRDefault="00000000" w:rsidP="00430B0D">
                      <w:pPr>
                        <w:spacing w:after="0"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>办公能力：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能熟练使用Word、PPT等办公软件，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擅长使用EXCEL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常用函数完成招聘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数据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t>分析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；</w:t>
                      </w:r>
                    </w:p>
                    <w:p w14:paraId="3661738D" w14:textId="77777777" w:rsidR="004E414F" w:rsidRDefault="00000000" w:rsidP="00430B0D">
                      <w:pPr>
                        <w:spacing w:after="0" w:line="4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  <w:t>其他能力：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</w:rPr>
                        <w:t>通过国家三级心理咨询师认证。</w:t>
                      </w:r>
                    </w:p>
                    <w:p w14:paraId="539AC1C3" w14:textId="77777777" w:rsidR="004E414F" w:rsidRDefault="00000000" w:rsidP="00430B0D">
                      <w:pPr>
                        <w:spacing w:after="0" w:line="0" w:lineRule="atLeas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  <w:szCs w:val="22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235DC835" w14:textId="77777777" w:rsidR="004E414F" w:rsidRDefault="004E414F"/>
    <w:p w14:paraId="5FD660BC" w14:textId="77777777" w:rsidR="004E414F" w:rsidRDefault="004E414F"/>
    <w:p w14:paraId="3E49F113" w14:textId="77777777" w:rsidR="004E414F" w:rsidRDefault="004E414F"/>
    <w:p w14:paraId="35B24B82" w14:textId="77777777" w:rsidR="004E414F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7507328" behindDoc="0" locked="0" layoutInCell="1" allowOverlap="1" wp14:anchorId="085FB1B8" wp14:editId="5A31830F">
                <wp:simplePos x="0" y="0"/>
                <wp:positionH relativeFrom="column">
                  <wp:posOffset>-2255520</wp:posOffset>
                </wp:positionH>
                <wp:positionV relativeFrom="paragraph">
                  <wp:posOffset>-3239135</wp:posOffset>
                </wp:positionV>
                <wp:extent cx="4079875" cy="4336415"/>
                <wp:effectExtent l="0" t="0" r="15875" b="6985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9875" cy="4336415"/>
                          <a:chOff x="-1005" y="-3018"/>
                          <a:chExt cx="10250" cy="10894"/>
                        </a:xfrm>
                      </wpg:grpSpPr>
                      <wps:wsp>
                        <wps:cNvPr id="69" name="任意多边形 49"/>
                        <wps:cNvSpPr/>
                        <wps:spPr>
                          <a:xfrm>
                            <a:off x="-381" y="-2472"/>
                            <a:ext cx="9626" cy="9677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E3ECF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" name="任意多边形 47"/>
                        <wps:cNvSpPr/>
                        <wps:spPr>
                          <a:xfrm>
                            <a:off x="-1005" y="-3018"/>
                            <a:ext cx="9388" cy="10894"/>
                          </a:xfrm>
                          <a:custGeom>
                            <a:avLst/>
                            <a:gdLst>
                              <a:gd name="connisteX0" fmla="*/ 638648 w 5961440"/>
                              <a:gd name="connsiteY0" fmla="*/ 6463682 h 6917992"/>
                              <a:gd name="connisteX1" fmla="*/ 2400773 w 5961440"/>
                              <a:gd name="connsiteY1" fmla="*/ 5820427 h 6917992"/>
                              <a:gd name="connisteX2" fmla="*/ 2067398 w 5961440"/>
                              <a:gd name="connsiteY2" fmla="*/ 4701557 h 6917992"/>
                              <a:gd name="connisteX3" fmla="*/ 4162898 w 5961440"/>
                              <a:gd name="connsiteY3" fmla="*/ 3463307 h 6917992"/>
                              <a:gd name="connisteX4" fmla="*/ 4305773 w 5961440"/>
                              <a:gd name="connsiteY4" fmla="*/ 1748807 h 6917992"/>
                              <a:gd name="connisteX5" fmla="*/ 5782148 w 5961440"/>
                              <a:gd name="connsiteY5" fmla="*/ 558182 h 6917992"/>
                              <a:gd name="connisteX6" fmla="*/ 472278 w 5961440"/>
                              <a:gd name="connsiteY6" fmla="*/ 581677 h 6917992"/>
                              <a:gd name="connisteX7" fmla="*/ 495773 w 5961440"/>
                              <a:gd name="connsiteY7" fmla="*/ 6391927 h 6917992"/>
                              <a:gd name="connisteX8" fmla="*/ 662778 w 5961440"/>
                              <a:gd name="connsiteY8" fmla="*/ 6416057 h 6917992"/>
                              <a:gd name="connisteX9" fmla="*/ 1186653 w 5961440"/>
                              <a:gd name="connsiteY9" fmla="*/ 6368432 h 6917992"/>
                              <a:gd name="connisteX10" fmla="*/ 1091403 w 5961440"/>
                              <a:gd name="connsiteY10" fmla="*/ 6368432 h 6917992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5961441" h="6917992">
                                <a:moveTo>
                                  <a:pt x="638649" y="6463682"/>
                                </a:moveTo>
                                <a:cubicBezTo>
                                  <a:pt x="997424" y="6357637"/>
                                  <a:pt x="2115024" y="6172852"/>
                                  <a:pt x="2400774" y="5820427"/>
                                </a:cubicBezTo>
                                <a:cubicBezTo>
                                  <a:pt x="2686524" y="5468002"/>
                                  <a:pt x="1714974" y="5172727"/>
                                  <a:pt x="2067399" y="4701557"/>
                                </a:cubicBezTo>
                                <a:cubicBezTo>
                                  <a:pt x="2419824" y="4230387"/>
                                  <a:pt x="3715224" y="4053857"/>
                                  <a:pt x="4162899" y="3463307"/>
                                </a:cubicBezTo>
                                <a:cubicBezTo>
                                  <a:pt x="4610574" y="2872757"/>
                                  <a:pt x="3981924" y="2329832"/>
                                  <a:pt x="4305774" y="1748807"/>
                                </a:cubicBezTo>
                                <a:cubicBezTo>
                                  <a:pt x="4629624" y="1167782"/>
                                  <a:pt x="6548594" y="791862"/>
                                  <a:pt x="5782149" y="558182"/>
                                </a:cubicBezTo>
                                <a:cubicBezTo>
                                  <a:pt x="5015704" y="324502"/>
                                  <a:pt x="1529554" y="-584818"/>
                                  <a:pt x="472279" y="581677"/>
                                </a:cubicBezTo>
                                <a:cubicBezTo>
                                  <a:pt x="-584996" y="1748172"/>
                                  <a:pt x="457674" y="5224797"/>
                                  <a:pt x="495774" y="6391927"/>
                                </a:cubicBezTo>
                                <a:cubicBezTo>
                                  <a:pt x="533874" y="7559057"/>
                                  <a:pt x="524349" y="6420502"/>
                                  <a:pt x="662779" y="6416057"/>
                                </a:cubicBezTo>
                                <a:cubicBezTo>
                                  <a:pt x="801209" y="6411612"/>
                                  <a:pt x="1100929" y="6377957"/>
                                  <a:pt x="1186654" y="6368432"/>
                                </a:cubicBezTo>
                              </a:path>
                            </a:pathLst>
                          </a:custGeom>
                          <a:solidFill>
                            <a:srgbClr val="2F547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" name="任意多边形 52"/>
                        <wps:cNvSpPr/>
                        <wps:spPr>
                          <a:xfrm>
                            <a:off x="507" y="180"/>
                            <a:ext cx="6601" cy="7500"/>
                          </a:xfrm>
                          <a:custGeom>
                            <a:avLst/>
                            <a:gdLst>
                              <a:gd name="connisteX0" fmla="*/ 0 w 4362450"/>
                              <a:gd name="connsiteY0" fmla="*/ 4762500 h 4762500"/>
                              <a:gd name="connisteX1" fmla="*/ 1943100 w 4362450"/>
                              <a:gd name="connsiteY1" fmla="*/ 4114800 h 4762500"/>
                              <a:gd name="connisteX2" fmla="*/ 1714500 w 4362450"/>
                              <a:gd name="connsiteY2" fmla="*/ 2533650 h 4762500"/>
                              <a:gd name="connisteX3" fmla="*/ 3714750 w 4362450"/>
                              <a:gd name="connsiteY3" fmla="*/ 1581150 h 4762500"/>
                              <a:gd name="connisteX4" fmla="*/ 3752850 w 4362450"/>
                              <a:gd name="connsiteY4" fmla="*/ 533400 h 4762500"/>
                              <a:gd name="connisteX5" fmla="*/ 4362450 w 4362450"/>
                              <a:gd name="connsiteY5" fmla="*/ 0 h 47625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</a:cxnLst>
                            <a:rect l="l" t="t" r="r" b="b"/>
                            <a:pathLst>
                              <a:path w="4362450" h="4762500">
                                <a:moveTo>
                                  <a:pt x="0" y="4762500"/>
                                </a:moveTo>
                                <a:cubicBezTo>
                                  <a:pt x="393065" y="4664710"/>
                                  <a:pt x="1600200" y="4560570"/>
                                  <a:pt x="1943100" y="4114800"/>
                                </a:cubicBezTo>
                                <a:cubicBezTo>
                                  <a:pt x="2286000" y="3669030"/>
                                  <a:pt x="1360170" y="3040380"/>
                                  <a:pt x="1714500" y="2533650"/>
                                </a:cubicBezTo>
                                <a:cubicBezTo>
                                  <a:pt x="2068830" y="2026920"/>
                                  <a:pt x="3307080" y="1981200"/>
                                  <a:pt x="3714750" y="1581150"/>
                                </a:cubicBezTo>
                                <a:cubicBezTo>
                                  <a:pt x="4122420" y="1181100"/>
                                  <a:pt x="3623310" y="849630"/>
                                  <a:pt x="3752850" y="533400"/>
                                </a:cubicBezTo>
                                <a:cubicBezTo>
                                  <a:pt x="3882390" y="217170"/>
                                  <a:pt x="4241165" y="85725"/>
                                  <a:pt x="436245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61939" id="组合 67" o:spid="_x0000_s1026" style="position:absolute;margin-left:-177.6pt;margin-top:-255.05pt;width:321.25pt;height:341.45pt;z-index:257507328" coordorigin="-1005,-3018" coordsize="10250,10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">
                <v:shape id="任意多边形 49" o:spid="_x0000_s1027" style="position:absolute;left:-381;top:-2472;width:9626;height:9677;visibility:visible;mso-wrap-style:square;v-text-anchor:top" coordsize="5961441,691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" path="m638649,6463682c997424,6357637,2115024,6172852,2400774,5820427,2686524,5468002,1714974,5172727,2067399,4701557,2419824,4230387,3715224,4053857,4162899,3463307,4610574,2872757,3981924,2329832,4305774,1748807,4629624,1167782,6548594,791862,5782149,558182,5015704,324502,1529554,-584818,472279,581677,-584996,1748172,457674,5224797,495774,6391927v38100,1167130,28575,28575,167005,24130c801209,6411612,1100929,6377957,1186654,6368432e" fillcolor="#e3ecf4" stroked="f" strokeweight="1pt">
                  <v:stroke joinstyle="miter"/>
                  <v:path arrowok="t" o:connecttype="custom" o:connectlocs="1031,9042;3877,8142;3338,6577;6722,4845;6953,2446;9336,781;763,814;801,8941;1070,8975;1916,8908;1762,8908" o:connectangles="0,0,0,0,0,0,0,0,0,0,0"/>
                </v:shape>
                <v:shape id="任意多边形 47" o:spid="_x0000_s1028" style="position:absolute;left:-1005;top:-3018;width:9388;height:10894;visibility:visible;mso-wrap-style:square;v-text-anchor:top" coordsize="5961441,691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" path="m638649,6463682c997424,6357637,2115024,6172852,2400774,5820427,2686524,5468002,1714974,5172727,2067399,4701557,2419824,4230387,3715224,4053857,4162899,3463307,4610574,2872757,3981924,2329832,4305774,1748807,4629624,1167782,6548594,791862,5782149,558182,5015704,324502,1529554,-584818,472279,581677,-584996,1748172,457674,5224797,495774,6391927v38100,1167130,28575,28575,167005,24130c801209,6411612,1100929,6377957,1186654,6368432e" fillcolor="#2f5472" stroked="f" strokeweight="1pt">
                  <v:stroke joinstyle="miter"/>
                  <v:path arrowok="t" o:connecttype="custom" o:connectlocs="1006,10179;3781,9166;3256,7404;6556,5454;6781,2754;9106,879;744,916;781,10066;1044,10104;1869,10029;1719,10029" o:connectangles="0,0,0,0,0,0,0,0,0,0,0"/>
                </v:shape>
                <v:shape id="任意多边形 52" o:spid="_x0000_s1029" style="position:absolute;left:507;top:180;width:6601;height:7500;visibility:visible;mso-wrap-style:square;v-text-anchor:top" coordsize="4362450,476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" path="m,4762500v393065,-97790,1600200,-201930,1943100,-647700c2286000,3669030,1360170,3040380,1714500,2533650v354330,-506730,1592580,-552450,2000250,-952500c4122420,1181100,3623310,849630,3752850,533400,3882390,217170,4241165,85725,4362450,e" filled="f" strokecolor="#b2a06a" strokeweight="1pt">
                  <v:stroke joinstyle="miter"/>
                  <v:path arrowok="t" o:connecttype="custom" o:connectlocs="0,7500;2940,6480;2594,3990;5621,2490;5679,840;6601,0" o:connectangles="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9453952" behindDoc="0" locked="0" layoutInCell="1" allowOverlap="1" wp14:anchorId="387DBE87" wp14:editId="4B02FFFB">
                <wp:simplePos x="0" y="0"/>
                <wp:positionH relativeFrom="column">
                  <wp:posOffset>4525010</wp:posOffset>
                </wp:positionH>
                <wp:positionV relativeFrom="paragraph">
                  <wp:posOffset>7148195</wp:posOffset>
                </wp:positionV>
                <wp:extent cx="2116455" cy="3056890"/>
                <wp:effectExtent l="5080" t="0" r="12065" b="1016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6455" cy="3056890"/>
                          <a:chOff x="5302" y="6060"/>
                          <a:chExt cx="11514" cy="12605"/>
                        </a:xfrm>
                      </wpg:grpSpPr>
                      <wps:wsp>
                        <wps:cNvPr id="75" name="任意多边形 50"/>
                        <wps:cNvSpPr/>
                        <wps:spPr>
                          <a:xfrm>
                            <a:off x="5397" y="6060"/>
                            <a:ext cx="11419" cy="12605"/>
                          </a:xfrm>
                          <a:custGeom>
                            <a:avLst/>
                            <a:gdLst>
                              <a:gd name="connisteX0" fmla="*/ 536479 w 7251015"/>
                              <a:gd name="connsiteY0" fmla="*/ 6050791 h 6694477"/>
                              <a:gd name="connisteX1" fmla="*/ 1060354 w 7251015"/>
                              <a:gd name="connsiteY1" fmla="*/ 4646171 h 6694477"/>
                              <a:gd name="connisteX2" fmla="*/ 3060604 w 7251015"/>
                              <a:gd name="connsiteY2" fmla="*/ 4241041 h 6694477"/>
                              <a:gd name="connisteX3" fmla="*/ 4084859 w 7251015"/>
                              <a:gd name="connsiteY3" fmla="*/ 3074546 h 6694477"/>
                              <a:gd name="connisteX4" fmla="*/ 5323109 w 7251015"/>
                              <a:gd name="connsiteY4" fmla="*/ 3002791 h 6694477"/>
                              <a:gd name="connisteX5" fmla="*/ 6180359 w 7251015"/>
                              <a:gd name="connsiteY5" fmla="*/ 1859791 h 6694477"/>
                              <a:gd name="connisteX6" fmla="*/ 6680104 w 7251015"/>
                              <a:gd name="connsiteY6" fmla="*/ 217046 h 6694477"/>
                              <a:gd name="connisteX7" fmla="*/ 6680104 w 7251015"/>
                              <a:gd name="connsiteY7" fmla="*/ 6170171 h 6694477"/>
                              <a:gd name="connisteX8" fmla="*/ 512984 w 7251015"/>
                              <a:gd name="connsiteY8" fmla="*/ 6122546 h 6694477"/>
                              <a:gd name="connisteX9" fmla="*/ 608234 w 7251015"/>
                              <a:gd name="connsiteY9" fmla="*/ 5907916 h 6694477"/>
                              <a:gd name="connisteX10" fmla="*/ 441229 w 7251015"/>
                              <a:gd name="connsiteY10" fmla="*/ 5765041 h 6694477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  <a:cxn ang="0">
                                <a:pos x="connisteX5" y="connsiteY5"/>
                              </a:cxn>
                              <a:cxn ang="0">
                                <a:pos x="connisteX6" y="connsiteY6"/>
                              </a:cxn>
                              <a:cxn ang="0">
                                <a:pos x="connisteX7" y="connsiteY7"/>
                              </a:cxn>
                              <a:cxn ang="0">
                                <a:pos x="connisteX8" y="connsiteY8"/>
                              </a:cxn>
                              <a:cxn ang="0">
                                <a:pos x="connisteX9" y="connsiteY9"/>
                              </a:cxn>
                              <a:cxn ang="0">
                                <a:pos x="connisteX10" y="connsiteY10"/>
                              </a:cxn>
                            </a:cxnLst>
                            <a:rect l="l" t="t" r="r" b="b"/>
                            <a:pathLst>
                              <a:path w="7251015" h="6694478">
                                <a:moveTo>
                                  <a:pt x="536480" y="6050791"/>
                                </a:moveTo>
                                <a:cubicBezTo>
                                  <a:pt x="601250" y="5777741"/>
                                  <a:pt x="555530" y="5008121"/>
                                  <a:pt x="1060355" y="4646171"/>
                                </a:cubicBezTo>
                                <a:cubicBezTo>
                                  <a:pt x="1565180" y="4284221"/>
                                  <a:pt x="2455450" y="4555366"/>
                                  <a:pt x="3060605" y="4241041"/>
                                </a:cubicBezTo>
                                <a:cubicBezTo>
                                  <a:pt x="3665760" y="3926716"/>
                                  <a:pt x="3632105" y="3322196"/>
                                  <a:pt x="4084860" y="3074546"/>
                                </a:cubicBezTo>
                                <a:cubicBezTo>
                                  <a:pt x="4537615" y="2826896"/>
                                  <a:pt x="4904010" y="3245996"/>
                                  <a:pt x="5323110" y="3002791"/>
                                </a:cubicBezTo>
                                <a:cubicBezTo>
                                  <a:pt x="5742210" y="2759586"/>
                                  <a:pt x="5909215" y="2416686"/>
                                  <a:pt x="6180360" y="1859791"/>
                                </a:cubicBezTo>
                                <a:cubicBezTo>
                                  <a:pt x="6451505" y="1302896"/>
                                  <a:pt x="6580410" y="-645284"/>
                                  <a:pt x="6680105" y="217046"/>
                                </a:cubicBezTo>
                                <a:cubicBezTo>
                                  <a:pt x="6779800" y="1079376"/>
                                  <a:pt x="7913275" y="4989071"/>
                                  <a:pt x="6680105" y="6170171"/>
                                </a:cubicBezTo>
                                <a:cubicBezTo>
                                  <a:pt x="5446935" y="7351271"/>
                                  <a:pt x="1727105" y="6175251"/>
                                  <a:pt x="512985" y="6122546"/>
                                </a:cubicBezTo>
                                <a:cubicBezTo>
                                  <a:pt x="-701135" y="6069841"/>
                                  <a:pt x="622840" y="5979671"/>
                                  <a:pt x="608235" y="5907916"/>
                                </a:cubicBezTo>
                              </a:path>
                            </a:pathLst>
                          </a:custGeom>
                          <a:solidFill>
                            <a:srgbClr val="D3E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" name="任意多边形 53"/>
                        <wps:cNvSpPr/>
                        <wps:spPr>
                          <a:xfrm>
                            <a:off x="5302" y="7456"/>
                            <a:ext cx="11017" cy="9911"/>
                          </a:xfrm>
                          <a:custGeom>
                            <a:avLst/>
                            <a:gdLst>
                              <a:gd name="connsiteX0" fmla="*/ 0 w 9569"/>
                              <a:gd name="connsiteY0" fmla="*/ 10381 h 10381"/>
                              <a:gd name="connsiteX1" fmla="*/ 1709 w 9569"/>
                              <a:gd name="connsiteY1" fmla="*/ 8822 h 10381"/>
                              <a:gd name="connsiteX2" fmla="*/ 7063 w 9569"/>
                              <a:gd name="connsiteY2" fmla="*/ 7411 h 10381"/>
                              <a:gd name="connsiteX3" fmla="*/ 7163 w 9569"/>
                              <a:gd name="connsiteY3" fmla="*/ 3235 h 10381"/>
                              <a:gd name="connsiteX4" fmla="*/ 8907 w 9569"/>
                              <a:gd name="connsiteY4" fmla="*/ 1097 h 10381"/>
                              <a:gd name="connsiteX5" fmla="*/ 9569 w 9569"/>
                              <a:gd name="connsiteY5" fmla="*/ 0 h 103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569" h="10381">
                                <a:moveTo>
                                  <a:pt x="0" y="10381"/>
                                </a:moveTo>
                                <a:cubicBezTo>
                                  <a:pt x="234" y="10098"/>
                                  <a:pt x="296" y="9416"/>
                                  <a:pt x="1709" y="8822"/>
                                </a:cubicBezTo>
                                <a:cubicBezTo>
                                  <a:pt x="3121" y="8228"/>
                                  <a:pt x="6182" y="8558"/>
                                  <a:pt x="7063" y="7411"/>
                                </a:cubicBezTo>
                                <a:cubicBezTo>
                                  <a:pt x="7944" y="6264"/>
                                  <a:pt x="6927" y="4452"/>
                                  <a:pt x="7163" y="3235"/>
                                </a:cubicBezTo>
                                <a:cubicBezTo>
                                  <a:pt x="7398" y="2017"/>
                                  <a:pt x="8216" y="1715"/>
                                  <a:pt x="8907" y="1097"/>
                                </a:cubicBezTo>
                                <a:cubicBezTo>
                                  <a:pt x="9598" y="480"/>
                                  <a:pt x="9265" y="241"/>
                                  <a:pt x="9569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B2A06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FEC94" id="组合 72" o:spid="_x0000_s1026" style="position:absolute;margin-left:356.3pt;margin-top:562.85pt;width:166.65pt;height:240.7pt;z-index:259453952" coordorigin="5302,6060" coordsize="11514,12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">
                <v:shape id="任意多边形 50" o:spid="_x0000_s1027" style="position:absolute;left:5397;top:6060;width:11419;height:12605;visibility:visible;mso-wrap-style:square;v-text-anchor:top" coordsize="7251015,669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" path="m536480,6050791v64770,-273050,19050,-1042670,523875,-1404620c1565180,4284221,2455450,4555366,3060605,4241041v605155,-314325,571500,-918845,1024255,-1166495c4537615,2826896,4904010,3245996,5323110,3002791v419100,-243205,586105,-586105,857250,-1143000c6451505,1302896,6580410,-645284,6680105,217046v99695,862330,1233170,4772025,,5953125c5446935,7351271,1727105,6175251,512985,6122546v-1214120,-52705,109855,-142875,95250,-214630e" fillcolor="#d3e1ee" stroked="f" strokeweight="1pt">
                  <v:stroke joinstyle="miter"/>
                  <v:path arrowok="t" o:connecttype="custom" o:connectlocs="845,11393;1670,8748;4820,7985;6433,5789;8383,5654;9733,3502;10520,409;10520,11618;808,11528;958,11124;695,10855" o:connectangles="0,0,0,0,0,0,0,0,0,0,0"/>
                </v:shape>
                <v:shape id="任意多边形 53" o:spid="_x0000_s1028" style="position:absolute;left:5302;top:7456;width:11017;height:9911;visibility:visible;mso-wrap-style:square;v-text-anchor:top" coordsize="9569,1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" path="m,10381c234,10098,296,9416,1709,8822,3121,8228,6182,8558,7063,7411,7944,6264,6927,4452,7163,3235,7398,2017,8216,1715,8907,1097,9598,480,9265,241,9569,e" filled="f" strokecolor="#b2a06a" strokeweight="1pt">
                  <v:stroke joinstyle="miter"/>
                  <v:path arrowok="t" o:connecttype="custom" o:connectlocs="0,9911;1968,8423;8132,7075;8247,3089;10255,1047;11017,0" o:connectangles="0,0,0,0,0,0"/>
                </v:shape>
              </v:group>
            </w:pict>
          </mc:Fallback>
        </mc:AlternateContent>
      </w:r>
    </w:p>
    <w:p w14:paraId="14077965" w14:textId="77777777" w:rsidR="004E414F" w:rsidRDefault="00000000">
      <w:pPr>
        <w:jc w:val="center"/>
        <w:rPr>
          <w:rFonts w:ascii="楷体" w:eastAsia="楷体" w:hAnsi="楷体" w:cs="楷体" w:hint="eastAsia"/>
          <w:color w:val="2F5472"/>
          <w:sz w:val="52"/>
          <w:szCs w:val="52"/>
        </w:rPr>
      </w:pPr>
      <w:r>
        <w:rPr>
          <w:rFonts w:ascii="楷体" w:eastAsia="楷体" w:hAnsi="楷体" w:cs="楷体" w:hint="eastAsia"/>
          <w:b/>
          <w:bCs/>
          <w:color w:val="2F5472"/>
          <w:sz w:val="52"/>
          <w:szCs w:val="52"/>
        </w:rPr>
        <w:t>自 荐 信</w:t>
      </w:r>
    </w:p>
    <w:p w14:paraId="7DC8CFE2" w14:textId="77777777" w:rsidR="004E414F" w:rsidRDefault="00000000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519872" behindDoc="0" locked="0" layoutInCell="1" allowOverlap="1" wp14:anchorId="4D233033" wp14:editId="59FD0392">
                <wp:simplePos x="0" y="0"/>
                <wp:positionH relativeFrom="column">
                  <wp:posOffset>-328295</wp:posOffset>
                </wp:positionH>
                <wp:positionV relativeFrom="paragraph">
                  <wp:posOffset>187325</wp:posOffset>
                </wp:positionV>
                <wp:extent cx="6141085" cy="74790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31875" y="1638935"/>
                          <a:ext cx="6141085" cy="7479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313E0" w14:textId="77777777" w:rsidR="004E414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尊敬的先生/女士：</w:t>
                            </w:r>
                          </w:p>
                          <w:p w14:paraId="05CE452E" w14:textId="008707ED" w:rsidR="004E414F" w:rsidRDefault="00000000">
                            <w:pPr>
                              <w:pStyle w:val="a3"/>
                              <w:widowControl w:val="0"/>
                              <w:spacing w:before="0" w:beforeAutospacing="0" w:after="0" w:afterAutospacing="0" w:line="50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您好!我是XX大学人力资源管理专业</w:t>
                            </w:r>
                            <w:r w:rsidR="004D135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级毕业生</w:t>
                            </w:r>
                            <w:r w:rsidR="008E3F45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，很感谢您能抽出宝贵的时间阅读我的自荐信，这对于毕业即将迈出校门的我，是一种莫大的鼓励。 </w:t>
                            </w:r>
                          </w:p>
                          <w:p w14:paraId="5540B027" w14:textId="77777777" w:rsidR="004E414F" w:rsidRDefault="00000000">
                            <w:pPr>
                              <w:pStyle w:val="a3"/>
                              <w:widowControl w:val="0"/>
                              <w:spacing w:before="0" w:beforeAutospacing="0" w:after="0" w:afterAutospacing="0" w:line="500" w:lineRule="exact"/>
                              <w:ind w:firstLineChars="200" w:firstLine="48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 在学校期间，我顺利通过全国英语六级考试（550分）、考取了计算机二级、普通话一级甲等证书，专业成绩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平均绩点为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3.8，连续四年专业成绩排名前三，获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校一等奖学金1次，二等奖学金1次、国家励志奖学金1次。</w:t>
                            </w:r>
                          </w:p>
                          <w:p w14:paraId="2DB2BC15" w14:textId="77777777" w:rsidR="004E414F" w:rsidRDefault="00000000">
                            <w:pPr>
                              <w:pStyle w:val="a3"/>
                              <w:widowControl w:val="0"/>
                              <w:spacing w:before="0" w:beforeAutospacing="0" w:after="0" w:afterAutospacing="0" w:line="50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大学期间，本着知行合一、学以致用的态度，我十分注重实际能力的培养，大三期间，通过XX信息技术有限公司（上市公司）实习生选拔，在50名申请者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中脱引而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出，成为唯一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名人事部实习生；大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四期间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在知名的XX科技股份有限公司担任6个月的人事专员助理，执行公司年度人才招聘计划，维护和拓展各类招聘渠道，招聘任务完成率100%。</w:t>
                            </w:r>
                          </w:p>
                          <w:p w14:paraId="3CE64B65" w14:textId="77777777" w:rsidR="004E414F" w:rsidRDefault="00000000">
                            <w:pPr>
                              <w:pStyle w:val="a3"/>
                              <w:widowControl w:val="0"/>
                              <w:spacing w:before="0" w:beforeAutospacing="0" w:after="0" w:afterAutospacing="0" w:line="50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根据贵单位的招聘要求，我认为自身有以下优势，能够胜任人事专员岗位的职业要求。</w:t>
                            </w:r>
                          </w:p>
                          <w:p w14:paraId="69E72C65" w14:textId="77777777" w:rsidR="004E414F" w:rsidRDefault="00000000">
                            <w:pPr>
                              <w:pStyle w:val="a3"/>
                              <w:widowControl w:val="0"/>
                              <w:spacing w:before="0" w:beforeAutospacing="0" w:after="0" w:afterAutospacing="0" w:line="50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1、已考取人力资源管理员资格证（国家职业资格四级）；</w:t>
                            </w:r>
                          </w:p>
                          <w:p w14:paraId="649EFC33" w14:textId="77777777" w:rsidR="004E414F" w:rsidRDefault="00000000">
                            <w:pPr>
                              <w:pStyle w:val="a3"/>
                              <w:widowControl w:val="0"/>
                              <w:spacing w:before="0" w:beforeAutospacing="0" w:after="0" w:afterAutospacing="0" w:line="50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2、了解劳动关系管理模块；熟悉各类招聘渠道、并能积极扩充新的有效招聘渠道</w:t>
                            </w:r>
                          </w:p>
                          <w:p w14:paraId="423E24BE" w14:textId="77777777" w:rsidR="004E414F" w:rsidRDefault="00000000">
                            <w:pPr>
                              <w:pStyle w:val="a3"/>
                              <w:widowControl w:val="0"/>
                              <w:spacing w:before="0" w:beforeAutospacing="0" w:after="0" w:afterAutospacing="0" w:line="50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3、能熟练使用Word、PPT等办公软件，擅长使用EXCEL常用函数完成招聘数据分析及可视化展示；</w:t>
                            </w:r>
                          </w:p>
                          <w:p w14:paraId="65145C4C" w14:textId="77777777" w:rsidR="004E414F" w:rsidRDefault="00000000">
                            <w:pPr>
                              <w:pStyle w:val="a3"/>
                              <w:widowControl w:val="0"/>
                              <w:spacing w:before="0" w:beforeAutospacing="0" w:after="0" w:afterAutospacing="0" w:line="50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4、有良好的抗压能力，团队沟通意识强。</w:t>
                            </w:r>
                          </w:p>
                          <w:p w14:paraId="5925B031" w14:textId="77777777" w:rsidR="004E414F" w:rsidRDefault="00000000">
                            <w:pPr>
                              <w:pStyle w:val="a3"/>
                              <w:widowControl w:val="0"/>
                              <w:spacing w:before="0" w:beforeAutospacing="0" w:after="0" w:afterAutospacing="0" w:line="50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感谢您在百忙之中所给与我的关注，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愿贵单位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的事业蒸蒸日上，祝您的事业更进一步! 希望贵单位能够对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我予以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考虑，我热切期盼您们的回音。谢谢!</w:t>
                            </w:r>
                          </w:p>
                          <w:p w14:paraId="15E526D0" w14:textId="77777777" w:rsidR="004E414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 xml:space="preserve"> 此致 </w:t>
                            </w:r>
                          </w:p>
                          <w:p w14:paraId="130EB954" w14:textId="77777777" w:rsidR="004E414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敬礼</w:t>
                            </w:r>
                          </w:p>
                          <w:p w14:paraId="36E89519" w14:textId="7667F9ED" w:rsidR="004E414F" w:rsidRDefault="00000000">
                            <w:pPr>
                              <w:pStyle w:val="a3"/>
                              <w:spacing w:beforeAutospacing="0" w:afterAutospacing="0" w:line="500" w:lineRule="exact"/>
                              <w:ind w:left="6960" w:hangingChars="2900" w:hanging="696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 xml:space="preserve">                                                            </w:t>
                            </w:r>
                            <w:r w:rsidR="008E3F45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 xml:space="preserve">                                                     </w:t>
                            </w:r>
                            <w:r w:rsidR="004D135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年XX月</w:t>
                            </w:r>
                          </w:p>
                          <w:p w14:paraId="13ACA1CC" w14:textId="77777777" w:rsidR="004E414F" w:rsidRDefault="004E414F">
                            <w:pPr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33033" id="文本框 48" o:spid="_x0000_s1055" type="#_x0000_t202" style="position:absolute;margin-left:-25.85pt;margin-top:14.75pt;width:483.55pt;height:588.9pt;z-index:2535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" filled="f" stroked="f" strokeweight=".5pt">
                <v:textbox>
                  <w:txbxContent>
                    <w:p w14:paraId="1C7313E0" w14:textId="77777777" w:rsidR="004E414F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尊敬的先生/女士：</w:t>
                      </w:r>
                    </w:p>
                    <w:p w14:paraId="05CE452E" w14:textId="008707ED" w:rsidR="004E414F" w:rsidRDefault="00000000">
                      <w:pPr>
                        <w:pStyle w:val="a3"/>
                        <w:widowControl w:val="0"/>
                        <w:spacing w:before="0" w:beforeAutospacing="0" w:after="0" w:afterAutospacing="0" w:line="500" w:lineRule="exact"/>
                        <w:ind w:firstLine="475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您好!我是XX大学人力资源管理专业</w:t>
                      </w:r>
                      <w:r w:rsidR="004D135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级毕业生</w:t>
                      </w:r>
                      <w:r w:rsidR="008E3F45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，很感谢您能抽出宝贵的时间阅读我的自荐信，这对于毕业即将迈出校门的我，是一种莫大的鼓励。 </w:t>
                      </w:r>
                    </w:p>
                    <w:p w14:paraId="5540B027" w14:textId="77777777" w:rsidR="004E414F" w:rsidRDefault="00000000">
                      <w:pPr>
                        <w:pStyle w:val="a3"/>
                        <w:widowControl w:val="0"/>
                        <w:spacing w:before="0" w:beforeAutospacing="0" w:after="0" w:afterAutospacing="0" w:line="500" w:lineRule="exact"/>
                        <w:ind w:firstLineChars="200" w:firstLine="48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 在学校期间，我顺利通过全国英语六级考试（550分）、考取了计算机二级、普通话一级甲等证书，专业成绩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平均绩点为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3.8，连续四年专业成绩排名前三，获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获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校一等奖学金1次，二等奖学金1次、国家励志奖学金1次。</w:t>
                      </w:r>
                    </w:p>
                    <w:p w14:paraId="2DB2BC15" w14:textId="77777777" w:rsidR="004E414F" w:rsidRDefault="00000000">
                      <w:pPr>
                        <w:pStyle w:val="a3"/>
                        <w:widowControl w:val="0"/>
                        <w:spacing w:before="0" w:beforeAutospacing="0" w:after="0" w:afterAutospacing="0" w:line="500" w:lineRule="exact"/>
                        <w:ind w:firstLine="475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大学期间，本着知行合一、学以致用的态度，我十分注重实际能力的培养，大三期间，通过XX信息技术有限公司（上市公司）实习生选拔，在50名申请者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中脱引而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出，成为唯一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一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名人事部实习生；大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四期间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在知名的XX科技股份有限公司担任6个月的人事专员助理，执行公司年度人才招聘计划，维护和拓展各类招聘渠道，招聘任务完成率100%。</w:t>
                      </w:r>
                    </w:p>
                    <w:p w14:paraId="3CE64B65" w14:textId="77777777" w:rsidR="004E414F" w:rsidRDefault="00000000">
                      <w:pPr>
                        <w:pStyle w:val="a3"/>
                        <w:widowControl w:val="0"/>
                        <w:spacing w:before="0" w:beforeAutospacing="0" w:after="0" w:afterAutospacing="0" w:line="500" w:lineRule="exact"/>
                        <w:ind w:firstLine="475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根据贵单位的招聘要求，我认为自身有以下优势，能够胜任人事专员岗位的职业要求。</w:t>
                      </w:r>
                    </w:p>
                    <w:p w14:paraId="69E72C65" w14:textId="77777777" w:rsidR="004E414F" w:rsidRDefault="00000000">
                      <w:pPr>
                        <w:pStyle w:val="a3"/>
                        <w:widowControl w:val="0"/>
                        <w:spacing w:before="0" w:beforeAutospacing="0" w:after="0" w:afterAutospacing="0" w:line="500" w:lineRule="exact"/>
                        <w:ind w:firstLine="475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1、已考取人力资源管理员资格证（国家职业资格四级）；</w:t>
                      </w:r>
                    </w:p>
                    <w:p w14:paraId="649EFC33" w14:textId="77777777" w:rsidR="004E414F" w:rsidRDefault="00000000">
                      <w:pPr>
                        <w:pStyle w:val="a3"/>
                        <w:widowControl w:val="0"/>
                        <w:spacing w:before="0" w:beforeAutospacing="0" w:after="0" w:afterAutospacing="0" w:line="500" w:lineRule="exact"/>
                        <w:ind w:firstLine="475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2、了解劳动关系管理模块；熟悉各类招聘渠道、并能积极扩充新的有效招聘渠道</w:t>
                      </w:r>
                    </w:p>
                    <w:p w14:paraId="423E24BE" w14:textId="77777777" w:rsidR="004E414F" w:rsidRDefault="00000000">
                      <w:pPr>
                        <w:pStyle w:val="a3"/>
                        <w:widowControl w:val="0"/>
                        <w:spacing w:before="0" w:beforeAutospacing="0" w:after="0" w:afterAutospacing="0" w:line="500" w:lineRule="exact"/>
                        <w:ind w:firstLine="475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3、能熟练使用Word、PPT等办公软件，擅长使用EXCEL常用函数完成招聘数据分析及可视化展示；</w:t>
                      </w:r>
                    </w:p>
                    <w:p w14:paraId="65145C4C" w14:textId="77777777" w:rsidR="004E414F" w:rsidRDefault="00000000">
                      <w:pPr>
                        <w:pStyle w:val="a3"/>
                        <w:widowControl w:val="0"/>
                        <w:spacing w:before="0" w:beforeAutospacing="0" w:after="0" w:afterAutospacing="0" w:line="500" w:lineRule="exact"/>
                        <w:ind w:firstLine="475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4、有良好的抗压能力，团队沟通意识强。</w:t>
                      </w:r>
                    </w:p>
                    <w:p w14:paraId="5925B031" w14:textId="77777777" w:rsidR="004E414F" w:rsidRDefault="00000000">
                      <w:pPr>
                        <w:pStyle w:val="a3"/>
                        <w:widowControl w:val="0"/>
                        <w:spacing w:before="0" w:beforeAutospacing="0" w:after="0" w:afterAutospacing="0" w:line="500" w:lineRule="exact"/>
                        <w:ind w:firstLine="475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感谢您在百忙之中所给与我的关注，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愿贵单位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的事业蒸蒸日上，祝您的事业更进一步! 希望贵单位能够对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我予以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考虑，我热切期盼您们的回音。谢谢!</w:t>
                      </w:r>
                    </w:p>
                    <w:p w14:paraId="15E526D0" w14:textId="77777777" w:rsidR="004E414F" w:rsidRDefault="00000000">
                      <w:pPr>
                        <w:pStyle w:val="a3"/>
                        <w:spacing w:before="0" w:beforeAutospacing="0" w:after="0" w:afterAutospacing="0" w:line="500" w:lineRule="exact"/>
                        <w:ind w:firstLine="475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 xml:space="preserve"> 此致 </w:t>
                      </w:r>
                    </w:p>
                    <w:p w14:paraId="130EB954" w14:textId="77777777" w:rsidR="004E414F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敬礼</w:t>
                      </w:r>
                    </w:p>
                    <w:p w14:paraId="36E89519" w14:textId="7667F9ED" w:rsidR="004E414F" w:rsidRDefault="00000000">
                      <w:pPr>
                        <w:pStyle w:val="a3"/>
                        <w:spacing w:beforeAutospacing="0" w:afterAutospacing="0" w:line="500" w:lineRule="exact"/>
                        <w:ind w:left="6960" w:hangingChars="2900" w:hanging="6960"/>
                        <w:jc w:val="righ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 xml:space="preserve">                                                            </w:t>
                      </w:r>
                      <w:r w:rsidR="008E3F45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 xml:space="preserve">                                                     </w:t>
                      </w:r>
                      <w:r w:rsidR="004D135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年XX月</w:t>
                      </w:r>
                    </w:p>
                    <w:p w14:paraId="13ACA1CC" w14:textId="77777777" w:rsidR="004E414F" w:rsidRDefault="004E414F">
                      <w:pPr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DC1A26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65E3DFD2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720E6815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2DBBE3F1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1C246733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3B97D06A" w14:textId="77777777" w:rsidR="004E414F" w:rsidRDefault="00000000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5A7ED938" wp14:editId="4F6029BC">
            <wp:extent cx="5273040" cy="5273040"/>
            <wp:effectExtent l="0" t="0" r="0" b="0"/>
            <wp:docPr id="60" name="图片 60" descr="da2e244be3e54b840ba4c44eee43e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da2e244be3e54b840ba4c44eee43eac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357E3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48EF7016" w14:textId="77777777" w:rsidR="004E414F" w:rsidRDefault="00000000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  <w:r>
        <w:rPr>
          <w:rFonts w:hint="eastAsia"/>
        </w:rPr>
        <w:t xml:space="preserve"> </w:t>
      </w:r>
    </w:p>
    <w:p w14:paraId="24ABE6EB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71C68090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673F012E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771D3F10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38094498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569957C1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53C86D77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4B1C4CB7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17B7E432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04BA123B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715A2085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299E8C46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427819F1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14881B74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4491F001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2DB13F6A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03DA9250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732BC181" w14:textId="77777777" w:rsidR="004E414F" w:rsidRDefault="004E414F">
      <w:pPr>
        <w:pStyle w:val="a3"/>
        <w:tabs>
          <w:tab w:val="left" w:pos="420"/>
          <w:tab w:val="left" w:pos="1890"/>
          <w:tab w:val="left" w:pos="2100"/>
        </w:tabs>
        <w:spacing w:before="0" w:beforeAutospacing="0" w:after="0" w:afterAutospacing="0" w:line="400" w:lineRule="exact"/>
        <w:textAlignment w:val="baseline"/>
        <w:rPr>
          <w:rFonts w:hint="eastAsia"/>
        </w:rPr>
      </w:pPr>
    </w:p>
    <w:p w14:paraId="2C5CE707" w14:textId="77777777" w:rsidR="004E414F" w:rsidRDefault="004E414F">
      <w:pPr>
        <w:rPr>
          <w:rFonts w:hint="eastAsia"/>
        </w:rPr>
      </w:pPr>
    </w:p>
    <w:sectPr w:rsidR="004E4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0E614" w14:textId="77777777" w:rsidR="00545CF8" w:rsidRDefault="00545CF8" w:rsidP="004D1353">
      <w:pPr>
        <w:spacing w:after="0" w:line="240" w:lineRule="auto"/>
      </w:pPr>
      <w:r>
        <w:separator/>
      </w:r>
    </w:p>
  </w:endnote>
  <w:endnote w:type="continuationSeparator" w:id="0">
    <w:p w14:paraId="6777638C" w14:textId="77777777" w:rsidR="00545CF8" w:rsidRDefault="00545CF8" w:rsidP="004D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正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D516C" w14:textId="77777777" w:rsidR="00545CF8" w:rsidRDefault="00545CF8" w:rsidP="004D1353">
      <w:pPr>
        <w:spacing w:after="0" w:line="240" w:lineRule="auto"/>
      </w:pPr>
      <w:r>
        <w:separator/>
      </w:r>
    </w:p>
  </w:footnote>
  <w:footnote w:type="continuationSeparator" w:id="0">
    <w:p w14:paraId="27F64757" w14:textId="77777777" w:rsidR="00545CF8" w:rsidRDefault="00545CF8" w:rsidP="004D1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8ABFF"/>
    <w:multiLevelType w:val="singleLevel"/>
    <w:tmpl w:val="2318ABFF"/>
    <w:lvl w:ilvl="0">
      <w:start w:val="1"/>
      <w:numFmt w:val="decimal"/>
      <w:suff w:val="nothing"/>
      <w:lvlText w:val="%1、"/>
      <w:lvlJc w:val="left"/>
    </w:lvl>
  </w:abstractNum>
  <w:num w:numId="1" w16cid:durableId="982926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C01EB3"/>
    <w:rsid w:val="00010D35"/>
    <w:rsid w:val="00045831"/>
    <w:rsid w:val="0004684A"/>
    <w:rsid w:val="001B2912"/>
    <w:rsid w:val="002F0556"/>
    <w:rsid w:val="00317736"/>
    <w:rsid w:val="003A6D68"/>
    <w:rsid w:val="00430B0D"/>
    <w:rsid w:val="004C63F4"/>
    <w:rsid w:val="004D1353"/>
    <w:rsid w:val="004E414F"/>
    <w:rsid w:val="00545CF8"/>
    <w:rsid w:val="007527DF"/>
    <w:rsid w:val="00854BDA"/>
    <w:rsid w:val="008E3F45"/>
    <w:rsid w:val="0092441A"/>
    <w:rsid w:val="00DF70E1"/>
    <w:rsid w:val="00E97425"/>
    <w:rsid w:val="00F06714"/>
    <w:rsid w:val="00F849C3"/>
    <w:rsid w:val="1D3038F7"/>
    <w:rsid w:val="1E6F52C6"/>
    <w:rsid w:val="2C0E2961"/>
    <w:rsid w:val="48314E00"/>
    <w:rsid w:val="4AC01EB3"/>
    <w:rsid w:val="50960891"/>
    <w:rsid w:val="576542FB"/>
    <w:rsid w:val="5937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C5727B4"/>
  <w15:docId w15:val="{F03A0E51-87E7-4DEF-B005-2EC60A34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4D135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D135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4D135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D135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4528eb54-f8b2-162a-ea43-16ce61c7366e\&#26149;&#25307;&#25945;&#2407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春招教师求职简历</Template>
  <TotalTime>3</TotalTime>
  <Pages>3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吕创文</dc:creator>
  <cp:lastModifiedBy>xt j.</cp:lastModifiedBy>
  <cp:revision>12</cp:revision>
  <dcterms:created xsi:type="dcterms:W3CDTF">2020-06-04T04:36:00Z</dcterms:created>
  <dcterms:modified xsi:type="dcterms:W3CDTF">2025-05-29T08:47:00Z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